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D14D7" w14:textId="17A57686" w:rsidR="009961B2" w:rsidRDefault="009961B2" w:rsidP="00A73114">
      <w:pPr>
        <w:pStyle w:val="NoSpacing"/>
        <w:spacing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7D442BAA" w14:textId="7B19C85E" w:rsidR="006142EC" w:rsidRPr="008B3EB1" w:rsidRDefault="006142EC" w:rsidP="00656467">
      <w:pPr>
        <w:pStyle w:val="NoSpacing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5ED3CE9E" w14:textId="0858F060" w:rsidR="004210D0" w:rsidRPr="00B03754" w:rsidRDefault="004210D0" w:rsidP="00656467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color w:val="EE0000"/>
        </w:rPr>
      </w:pPr>
      <w:r w:rsidRPr="00B03754">
        <w:rPr>
          <w:rFonts w:ascii="Times New Roman" w:hAnsi="Times New Roman" w:cs="Times New Roman"/>
          <w:b/>
          <w:color w:val="EE0000"/>
        </w:rPr>
        <w:t>PLAN COMMISSION MEETING AGENDA</w:t>
      </w:r>
    </w:p>
    <w:p w14:paraId="41F18895" w14:textId="60C31F94" w:rsidR="004210D0" w:rsidRPr="008B3EB1" w:rsidRDefault="004210D0" w:rsidP="00656467">
      <w:pPr>
        <w:pStyle w:val="NoSpacing"/>
        <w:spacing w:line="360" w:lineRule="auto"/>
        <w:jc w:val="center"/>
        <w:rPr>
          <w:rFonts w:ascii="Times New Roman" w:hAnsi="Times New Roman" w:cs="Times New Roman"/>
          <w:b/>
        </w:rPr>
      </w:pPr>
      <w:r w:rsidRPr="008B3EB1">
        <w:rPr>
          <w:rFonts w:ascii="Times New Roman" w:hAnsi="Times New Roman" w:cs="Times New Roman"/>
          <w:b/>
        </w:rPr>
        <w:t>TUESDAY, SEPTEMBER 1</w:t>
      </w:r>
      <w:r w:rsidR="00E26025">
        <w:rPr>
          <w:rFonts w:ascii="Times New Roman" w:hAnsi="Times New Roman" w:cs="Times New Roman"/>
          <w:b/>
        </w:rPr>
        <w:t>5</w:t>
      </w:r>
      <w:r w:rsidRPr="008B3EB1">
        <w:rPr>
          <w:rFonts w:ascii="Times New Roman" w:hAnsi="Times New Roman" w:cs="Times New Roman"/>
          <w:b/>
          <w:vertAlign w:val="superscript"/>
        </w:rPr>
        <w:t>TH</w:t>
      </w:r>
      <w:r w:rsidRPr="008B3EB1">
        <w:rPr>
          <w:rFonts w:ascii="Times New Roman" w:hAnsi="Times New Roman" w:cs="Times New Roman"/>
          <w:b/>
        </w:rPr>
        <w:t>, 2026</w:t>
      </w:r>
    </w:p>
    <w:p w14:paraId="4439D4A8" w14:textId="3CBC9B15" w:rsidR="008905DB" w:rsidRPr="008B3EB1" w:rsidRDefault="008905DB" w:rsidP="00656467">
      <w:pPr>
        <w:pStyle w:val="NoSpacing"/>
        <w:spacing w:line="360" w:lineRule="auto"/>
        <w:jc w:val="center"/>
        <w:rPr>
          <w:rFonts w:ascii="Times New Roman" w:hAnsi="Times New Roman" w:cs="Times New Roman"/>
          <w:b/>
        </w:rPr>
      </w:pPr>
      <w:r w:rsidRPr="008B3EB1">
        <w:rPr>
          <w:rFonts w:ascii="Times New Roman" w:hAnsi="Times New Roman" w:cs="Times New Roman"/>
          <w:b/>
        </w:rPr>
        <w:t>LONE ROCK VILLAGE OFFICE, 6:</w:t>
      </w:r>
      <w:r w:rsidR="00B47E29">
        <w:rPr>
          <w:rFonts w:ascii="Times New Roman" w:hAnsi="Times New Roman" w:cs="Times New Roman"/>
          <w:b/>
        </w:rPr>
        <w:t>0</w:t>
      </w:r>
      <w:r w:rsidRPr="008B3EB1">
        <w:rPr>
          <w:rFonts w:ascii="Times New Roman" w:hAnsi="Times New Roman" w:cs="Times New Roman"/>
          <w:b/>
        </w:rPr>
        <w:t>0 PM</w:t>
      </w:r>
    </w:p>
    <w:p w14:paraId="33DD2E33" w14:textId="77777777" w:rsidR="008905DB" w:rsidRPr="008B3EB1" w:rsidRDefault="008905DB" w:rsidP="00656467">
      <w:pPr>
        <w:pStyle w:val="NoSpacing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4FA0E5AF" w14:textId="77777777" w:rsidR="008905DB" w:rsidRPr="008B3EB1" w:rsidRDefault="008905DB" w:rsidP="00656467">
      <w:pPr>
        <w:pStyle w:val="NoSpacing"/>
        <w:spacing w:line="360" w:lineRule="auto"/>
        <w:jc w:val="center"/>
        <w:rPr>
          <w:rFonts w:ascii="Times New Roman" w:hAnsi="Times New Roman" w:cs="Times New Roman"/>
          <w:b/>
        </w:rPr>
      </w:pPr>
    </w:p>
    <w:p w14:paraId="1B55B9BC" w14:textId="440B528F" w:rsidR="00EB4E3B" w:rsidRDefault="00EB4E3B" w:rsidP="00EB4E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Commission Members: Dan Quinn-Chair; </w:t>
      </w:r>
      <w:r w:rsidR="002B2DCF">
        <w:rPr>
          <w:rFonts w:ascii="Times New Roman" w:hAnsi="Times New Roman" w:cs="Times New Roman"/>
        </w:rPr>
        <w:t>Brad Wilson</w:t>
      </w:r>
      <w:r>
        <w:rPr>
          <w:rFonts w:ascii="Times New Roman" w:hAnsi="Times New Roman" w:cs="Times New Roman"/>
        </w:rPr>
        <w:t>; Justin Wahl; Brad Seymour; JR Marshall; Don Brander; Elizabeth Gieck</w:t>
      </w:r>
    </w:p>
    <w:p w14:paraId="51513DFB" w14:textId="77777777" w:rsidR="00EB4E3B" w:rsidRDefault="00EB4E3B" w:rsidP="00EB4E3B">
      <w:pPr>
        <w:rPr>
          <w:rFonts w:ascii="Times New Roman" w:hAnsi="Times New Roman" w:cs="Times New Roman"/>
        </w:rPr>
      </w:pPr>
    </w:p>
    <w:p w14:paraId="0205232A" w14:textId="77777777" w:rsidR="00B00E0E" w:rsidRDefault="00B00E0E" w:rsidP="00EB4E3B">
      <w:pPr>
        <w:rPr>
          <w:rFonts w:ascii="Times New Roman" w:hAnsi="Times New Roman" w:cs="Times New Roman"/>
        </w:rPr>
      </w:pPr>
    </w:p>
    <w:p w14:paraId="4FC21925" w14:textId="77777777" w:rsidR="00EB4E3B" w:rsidRDefault="00EB4E3B" w:rsidP="00EB4E3B">
      <w:pPr>
        <w:rPr>
          <w:rFonts w:ascii="Times New Roman" w:hAnsi="Times New Roman" w:cs="Times New Roman"/>
        </w:rPr>
      </w:pPr>
    </w:p>
    <w:p w14:paraId="5AA96CE7" w14:textId="77777777" w:rsidR="00F70A3C" w:rsidRPr="00B00E0E" w:rsidRDefault="00EB4E3B" w:rsidP="00EB4E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B00E0E">
        <w:rPr>
          <w:rFonts w:ascii="Times New Roman" w:hAnsi="Times New Roman" w:cs="Times New Roman"/>
        </w:rPr>
        <w:tab/>
      </w:r>
      <w:r w:rsidRPr="00B00E0E">
        <w:rPr>
          <w:rFonts w:ascii="Times New Roman" w:hAnsi="Times New Roman" w:cs="Times New Roman"/>
        </w:rPr>
        <w:tab/>
      </w:r>
      <w:r w:rsidRPr="00B00E0E">
        <w:rPr>
          <w:rFonts w:ascii="Times New Roman" w:hAnsi="Times New Roman" w:cs="Times New Roman"/>
        </w:rPr>
        <w:tab/>
      </w:r>
      <w:r w:rsidRPr="00B00E0E">
        <w:rPr>
          <w:rFonts w:ascii="Times New Roman" w:hAnsi="Times New Roman" w:cs="Times New Roman"/>
        </w:rPr>
        <w:tab/>
      </w:r>
      <w:r w:rsidR="00F70A3C" w:rsidRPr="00B00E0E">
        <w:rPr>
          <w:rFonts w:ascii="Times New Roman" w:hAnsi="Times New Roman" w:cs="Times New Roman"/>
        </w:rPr>
        <w:tab/>
        <w:t>AGENDA</w:t>
      </w:r>
    </w:p>
    <w:p w14:paraId="5EBA0C50" w14:textId="77777777" w:rsidR="00F70A3C" w:rsidRPr="00B00E0E" w:rsidRDefault="00F70A3C" w:rsidP="00EB4E3B">
      <w:pPr>
        <w:rPr>
          <w:rFonts w:ascii="Times New Roman" w:hAnsi="Times New Roman" w:cs="Times New Roman"/>
        </w:rPr>
      </w:pPr>
    </w:p>
    <w:p w14:paraId="51A67C90" w14:textId="77777777" w:rsidR="00F70A3C" w:rsidRPr="00B00E0E" w:rsidRDefault="00F70A3C" w:rsidP="00EB4E3B">
      <w:pPr>
        <w:rPr>
          <w:rFonts w:ascii="Times New Roman" w:hAnsi="Times New Roman" w:cs="Times New Roman"/>
        </w:rPr>
      </w:pPr>
    </w:p>
    <w:p w14:paraId="39B7043E" w14:textId="77777777" w:rsidR="00F70A3C" w:rsidRPr="00B00E0E" w:rsidRDefault="00F70A3C" w:rsidP="00F70A3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B00E0E">
        <w:rPr>
          <w:rFonts w:ascii="Times New Roman" w:hAnsi="Times New Roman" w:cs="Times New Roman"/>
        </w:rPr>
        <w:t>Call to Order</w:t>
      </w:r>
    </w:p>
    <w:p w14:paraId="5573B314" w14:textId="77777777" w:rsidR="00A02127" w:rsidRPr="00B00E0E" w:rsidRDefault="00A02127" w:rsidP="00A02127">
      <w:pPr>
        <w:pStyle w:val="ListParagraph"/>
        <w:rPr>
          <w:rFonts w:ascii="Times New Roman" w:hAnsi="Times New Roman" w:cs="Times New Roman"/>
        </w:rPr>
      </w:pPr>
    </w:p>
    <w:p w14:paraId="74E537FE" w14:textId="77777777" w:rsidR="002932A3" w:rsidRPr="00B00E0E" w:rsidRDefault="00F70A3C" w:rsidP="002932A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B00E0E">
        <w:rPr>
          <w:rFonts w:ascii="Times New Roman" w:hAnsi="Times New Roman" w:cs="Times New Roman"/>
        </w:rPr>
        <w:t>Approval of Agenda</w:t>
      </w:r>
    </w:p>
    <w:p w14:paraId="59D93F8C" w14:textId="77777777" w:rsidR="00A02127" w:rsidRPr="00B00E0E" w:rsidRDefault="00A02127" w:rsidP="00A02127">
      <w:pPr>
        <w:rPr>
          <w:rFonts w:ascii="Times New Roman" w:hAnsi="Times New Roman" w:cs="Times New Roman"/>
        </w:rPr>
      </w:pPr>
    </w:p>
    <w:p w14:paraId="1877FB21" w14:textId="01BED945" w:rsidR="002932A3" w:rsidRPr="00B00E0E" w:rsidRDefault="002932A3" w:rsidP="002932A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B00E0E">
        <w:rPr>
          <w:rFonts w:ascii="Times New Roman" w:hAnsi="Times New Roman" w:cs="Times New Roman"/>
        </w:rPr>
        <w:t>Approval of September 29</w:t>
      </w:r>
      <w:r w:rsidRPr="00B00E0E">
        <w:rPr>
          <w:rFonts w:ascii="Times New Roman" w:hAnsi="Times New Roman" w:cs="Times New Roman"/>
          <w:vertAlign w:val="superscript"/>
        </w:rPr>
        <w:t>th</w:t>
      </w:r>
      <w:r w:rsidRPr="00B00E0E">
        <w:rPr>
          <w:rFonts w:ascii="Times New Roman" w:hAnsi="Times New Roman" w:cs="Times New Roman"/>
        </w:rPr>
        <w:t xml:space="preserve">, </w:t>
      </w:r>
      <w:r w:rsidR="00A02127" w:rsidRPr="00B00E0E">
        <w:rPr>
          <w:rFonts w:ascii="Times New Roman" w:hAnsi="Times New Roman" w:cs="Times New Roman"/>
        </w:rPr>
        <w:t>202</w:t>
      </w:r>
      <w:r w:rsidR="002B2DCF">
        <w:rPr>
          <w:rFonts w:ascii="Times New Roman" w:hAnsi="Times New Roman" w:cs="Times New Roman"/>
        </w:rPr>
        <w:t>5</w:t>
      </w:r>
      <w:r w:rsidR="00A02127" w:rsidRPr="00B00E0E">
        <w:rPr>
          <w:rFonts w:ascii="Times New Roman" w:hAnsi="Times New Roman" w:cs="Times New Roman"/>
        </w:rPr>
        <w:t>,</w:t>
      </w:r>
      <w:r w:rsidRPr="00B00E0E">
        <w:rPr>
          <w:rFonts w:ascii="Times New Roman" w:hAnsi="Times New Roman" w:cs="Times New Roman"/>
        </w:rPr>
        <w:t xml:space="preserve"> Meeting Minutes</w:t>
      </w:r>
    </w:p>
    <w:p w14:paraId="3C9BC5C7" w14:textId="77777777" w:rsidR="00A02127" w:rsidRPr="00B00E0E" w:rsidRDefault="00A02127" w:rsidP="00A02127">
      <w:pPr>
        <w:rPr>
          <w:rFonts w:ascii="Times New Roman" w:hAnsi="Times New Roman" w:cs="Times New Roman"/>
        </w:rPr>
      </w:pPr>
    </w:p>
    <w:p w14:paraId="04F5C1E2" w14:textId="77777777" w:rsidR="00A02127" w:rsidRPr="00B00E0E" w:rsidRDefault="002932A3" w:rsidP="002932A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B00E0E">
        <w:rPr>
          <w:rFonts w:ascii="Times New Roman" w:hAnsi="Times New Roman" w:cs="Times New Roman"/>
        </w:rPr>
        <w:t>PUBLIC HEARING: J. Biba Construction Change of Zoning</w:t>
      </w:r>
    </w:p>
    <w:p w14:paraId="74BA30D2" w14:textId="77777777" w:rsidR="00B00E0E" w:rsidRPr="00B00E0E" w:rsidRDefault="00B00E0E" w:rsidP="00B00E0E">
      <w:pPr>
        <w:pStyle w:val="ListParagraph"/>
        <w:rPr>
          <w:rFonts w:ascii="Times New Roman" w:hAnsi="Times New Roman" w:cs="Times New Roman"/>
        </w:rPr>
      </w:pPr>
    </w:p>
    <w:p w14:paraId="1BD92702" w14:textId="494F8229" w:rsidR="00B00E0E" w:rsidRPr="00B00E0E" w:rsidRDefault="00B00E0E" w:rsidP="002932A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B00E0E">
        <w:rPr>
          <w:rFonts w:ascii="Times New Roman" w:hAnsi="Times New Roman" w:cs="Times New Roman"/>
        </w:rPr>
        <w:t>Determination of the Plan Commission to recommend or deny the change of zoning to the Lone Rock Village Board</w:t>
      </w:r>
    </w:p>
    <w:p w14:paraId="717C897C" w14:textId="77777777" w:rsidR="00A02127" w:rsidRPr="00B00E0E" w:rsidRDefault="00A02127" w:rsidP="00A02127">
      <w:pPr>
        <w:rPr>
          <w:rFonts w:ascii="Times New Roman" w:hAnsi="Times New Roman" w:cs="Times New Roman"/>
        </w:rPr>
      </w:pPr>
    </w:p>
    <w:p w14:paraId="694D0218" w14:textId="1E85DBD4" w:rsidR="00A02127" w:rsidRPr="00B00E0E" w:rsidRDefault="00A02127" w:rsidP="002932A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B00E0E">
        <w:rPr>
          <w:rFonts w:ascii="Times New Roman" w:hAnsi="Times New Roman" w:cs="Times New Roman"/>
        </w:rPr>
        <w:t>Discuss Alley Vacating request by On the Rocks Tavern, LLC</w:t>
      </w:r>
    </w:p>
    <w:p w14:paraId="6D5A5FFF" w14:textId="77777777" w:rsidR="00A02127" w:rsidRPr="00B00E0E" w:rsidRDefault="00A02127" w:rsidP="00A02127">
      <w:pPr>
        <w:rPr>
          <w:rFonts w:ascii="Times New Roman" w:hAnsi="Times New Roman" w:cs="Times New Roman"/>
        </w:rPr>
      </w:pPr>
    </w:p>
    <w:p w14:paraId="75F0CA0B" w14:textId="77777777" w:rsidR="00A02127" w:rsidRPr="00B00E0E" w:rsidRDefault="00A02127" w:rsidP="002932A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B00E0E">
        <w:rPr>
          <w:rFonts w:ascii="Times New Roman" w:hAnsi="Times New Roman" w:cs="Times New Roman"/>
        </w:rPr>
        <w:t>Set date for next meeting</w:t>
      </w:r>
    </w:p>
    <w:p w14:paraId="6BC04F19" w14:textId="77777777" w:rsidR="00A02127" w:rsidRPr="00B00E0E" w:rsidRDefault="00A02127" w:rsidP="00A02127">
      <w:pPr>
        <w:pStyle w:val="ListParagraph"/>
        <w:rPr>
          <w:rFonts w:ascii="Times New Roman" w:hAnsi="Times New Roman" w:cs="Times New Roman"/>
        </w:rPr>
      </w:pPr>
    </w:p>
    <w:p w14:paraId="02365202" w14:textId="14C6CDC7" w:rsidR="006E3358" w:rsidRPr="00B00E0E" w:rsidRDefault="00A02127" w:rsidP="002932A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B00E0E">
        <w:rPr>
          <w:rFonts w:ascii="Times New Roman" w:hAnsi="Times New Roman" w:cs="Times New Roman"/>
        </w:rPr>
        <w:t>Adjourn</w:t>
      </w:r>
      <w:r w:rsidR="006E3358" w:rsidRPr="00B00E0E">
        <w:rPr>
          <w:rFonts w:ascii="Times New Roman" w:hAnsi="Times New Roman" w:cs="Times New Roman"/>
        </w:rPr>
        <w:t xml:space="preserve"> </w:t>
      </w:r>
    </w:p>
    <w:sectPr w:rsidR="006E3358" w:rsidRPr="00B00E0E" w:rsidSect="00287AE8">
      <w:headerReference w:type="default" r:id="rId7"/>
      <w:footerReference w:type="default" r:id="rId8"/>
      <w:pgSz w:w="12240" w:h="15840" w:code="1"/>
      <w:pgMar w:top="864" w:right="1170" w:bottom="1440" w:left="1440" w:header="720" w:footer="720" w:gutter="0"/>
      <w:paperSrc w:first="15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6F1CA" w14:textId="77777777" w:rsidR="00B71905" w:rsidRDefault="00B71905" w:rsidP="008F5093">
      <w:r>
        <w:separator/>
      </w:r>
    </w:p>
  </w:endnote>
  <w:endnote w:type="continuationSeparator" w:id="0">
    <w:p w14:paraId="08D6A5E5" w14:textId="77777777" w:rsidR="00B71905" w:rsidRDefault="00B71905" w:rsidP="008F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E86F2" w14:textId="78FACE2D" w:rsidR="00AD07A2" w:rsidRPr="00AD07A2" w:rsidRDefault="00AD07A2" w:rsidP="00AD07A2">
    <w:pPr>
      <w:pStyle w:val="Footer"/>
      <w:pBdr>
        <w:top w:val="single" w:sz="4" w:space="1" w:color="auto"/>
      </w:pBdr>
      <w:jc w:val="center"/>
      <w:rPr>
        <w:rFonts w:asciiTheme="majorHAnsi" w:hAnsiTheme="majorHAnsi" w:cstheme="majorHAnsi"/>
      </w:rPr>
    </w:pPr>
    <w:r>
      <w:rPr>
        <w:rFonts w:asciiTheme="majorHAnsi" w:hAnsiTheme="majorHAnsi" w:cstheme="majorHAnsi"/>
        <w:shd w:val="clear" w:color="auto" w:fill="E9F5FE"/>
      </w:rPr>
      <w:t xml:space="preserve">P.O. Box 338, </w:t>
    </w:r>
    <w:r w:rsidRPr="00AD07A2">
      <w:rPr>
        <w:rFonts w:asciiTheme="majorHAnsi" w:hAnsiTheme="majorHAnsi" w:cstheme="majorHAnsi"/>
        <w:shd w:val="clear" w:color="auto" w:fill="E9F5FE"/>
      </w:rPr>
      <w:t>314 E Forest St</w:t>
    </w:r>
    <w:r>
      <w:rPr>
        <w:rFonts w:asciiTheme="majorHAnsi" w:hAnsiTheme="majorHAnsi" w:cstheme="majorHAnsi"/>
        <w:shd w:val="clear" w:color="auto" w:fill="E9F5FE"/>
      </w:rPr>
      <w:t xml:space="preserve">reet, </w:t>
    </w:r>
    <w:r w:rsidRPr="00AD07A2">
      <w:rPr>
        <w:rFonts w:asciiTheme="majorHAnsi" w:hAnsiTheme="majorHAnsi" w:cstheme="majorHAnsi"/>
        <w:shd w:val="clear" w:color="auto" w:fill="E9F5FE"/>
      </w:rPr>
      <w:t xml:space="preserve">Lone Rock, WI </w:t>
    </w:r>
    <w:proofErr w:type="gramStart"/>
    <w:r w:rsidRPr="00AD07A2">
      <w:rPr>
        <w:rFonts w:asciiTheme="majorHAnsi" w:hAnsiTheme="majorHAnsi" w:cstheme="majorHAnsi"/>
        <w:shd w:val="clear" w:color="auto" w:fill="E9F5FE"/>
      </w:rPr>
      <w:t>53556</w:t>
    </w:r>
    <w:r>
      <w:rPr>
        <w:rFonts w:asciiTheme="majorHAnsi" w:hAnsiTheme="majorHAnsi" w:cstheme="majorHAnsi"/>
        <w:shd w:val="clear" w:color="auto" w:fill="E9F5FE"/>
      </w:rPr>
      <w:t xml:space="preserve">  |</w:t>
    </w:r>
    <w:proofErr w:type="gramEnd"/>
    <w:r>
      <w:rPr>
        <w:rFonts w:asciiTheme="majorHAnsi" w:hAnsiTheme="majorHAnsi" w:cstheme="majorHAnsi"/>
        <w:shd w:val="clear" w:color="auto" w:fill="E9F5FE"/>
      </w:rPr>
      <w:t xml:space="preserve">  608-583-</w:t>
    </w:r>
    <w:proofErr w:type="gramStart"/>
    <w:r>
      <w:rPr>
        <w:rFonts w:asciiTheme="majorHAnsi" w:hAnsiTheme="majorHAnsi" w:cstheme="majorHAnsi"/>
        <w:shd w:val="clear" w:color="auto" w:fill="E9F5FE"/>
      </w:rPr>
      <w:t>0088  |</w:t>
    </w:r>
    <w:proofErr w:type="gramEnd"/>
    <w:r>
      <w:rPr>
        <w:rFonts w:asciiTheme="majorHAnsi" w:hAnsiTheme="majorHAnsi" w:cstheme="majorHAnsi"/>
        <w:shd w:val="clear" w:color="auto" w:fill="E9F5FE"/>
      </w:rPr>
      <w:t xml:space="preserve">  villageoflonerock-wi.gov</w:t>
    </w:r>
  </w:p>
  <w:p w14:paraId="66770FBA" w14:textId="77777777" w:rsidR="00AD07A2" w:rsidRDefault="00AD07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1D513" w14:textId="77777777" w:rsidR="00B71905" w:rsidRDefault="00B71905" w:rsidP="008F5093">
      <w:r>
        <w:separator/>
      </w:r>
    </w:p>
  </w:footnote>
  <w:footnote w:type="continuationSeparator" w:id="0">
    <w:p w14:paraId="3B522B52" w14:textId="77777777" w:rsidR="00B71905" w:rsidRDefault="00B71905" w:rsidP="008F5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216E9" w14:textId="16A9DE3D" w:rsidR="008F5093" w:rsidRDefault="00A64A76" w:rsidP="00A64A76">
    <w:pPr>
      <w:pStyle w:val="Header"/>
      <w:jc w:val="center"/>
    </w:pPr>
    <w:r>
      <w:rPr>
        <w:noProof/>
      </w:rPr>
      <w:drawing>
        <wp:inline distT="0" distB="0" distL="0" distR="0" wp14:anchorId="0DBF7A6B" wp14:editId="03052897">
          <wp:extent cx="2654300" cy="915734"/>
          <wp:effectExtent l="0" t="0" r="0" b="0"/>
          <wp:docPr id="1939566578" name="Picture 19395665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1931297" name="Picture 15419312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0195" cy="9246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673D2"/>
    <w:multiLevelType w:val="hybridMultilevel"/>
    <w:tmpl w:val="7F5A0F76"/>
    <w:lvl w:ilvl="0" w:tplc="D25E1F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60330"/>
    <w:multiLevelType w:val="hybridMultilevel"/>
    <w:tmpl w:val="E35248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4703F"/>
    <w:multiLevelType w:val="hybridMultilevel"/>
    <w:tmpl w:val="B52CC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E28EC"/>
    <w:multiLevelType w:val="hybridMultilevel"/>
    <w:tmpl w:val="0554B8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E6FF3"/>
    <w:multiLevelType w:val="hybridMultilevel"/>
    <w:tmpl w:val="10EC8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26B11"/>
    <w:multiLevelType w:val="hybridMultilevel"/>
    <w:tmpl w:val="683E6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E0052A"/>
    <w:multiLevelType w:val="multilevel"/>
    <w:tmpl w:val="7DA0F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B5392E"/>
    <w:multiLevelType w:val="hybridMultilevel"/>
    <w:tmpl w:val="EFBEF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425EFC"/>
    <w:multiLevelType w:val="hybridMultilevel"/>
    <w:tmpl w:val="422CF8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4A33AB"/>
    <w:multiLevelType w:val="hybridMultilevel"/>
    <w:tmpl w:val="266EB3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92422231">
    <w:abstractNumId w:val="8"/>
  </w:num>
  <w:num w:numId="2" w16cid:durableId="186339568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78769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431852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34678720">
    <w:abstractNumId w:val="4"/>
  </w:num>
  <w:num w:numId="6" w16cid:durableId="429202922">
    <w:abstractNumId w:val="7"/>
  </w:num>
  <w:num w:numId="7" w16cid:durableId="204024610">
    <w:abstractNumId w:val="0"/>
  </w:num>
  <w:num w:numId="8" w16cid:durableId="1622498538">
    <w:abstractNumId w:val="5"/>
  </w:num>
  <w:num w:numId="9" w16cid:durableId="980618473">
    <w:abstractNumId w:val="6"/>
  </w:num>
  <w:num w:numId="10" w16cid:durableId="1507749077">
    <w:abstractNumId w:val="1"/>
  </w:num>
  <w:num w:numId="11" w16cid:durableId="1016464489">
    <w:abstractNumId w:val="2"/>
  </w:num>
  <w:num w:numId="12" w16cid:durableId="17699585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6A6"/>
    <w:rsid w:val="00002BD2"/>
    <w:rsid w:val="00003F38"/>
    <w:rsid w:val="00006E16"/>
    <w:rsid w:val="00007E2A"/>
    <w:rsid w:val="000160E7"/>
    <w:rsid w:val="0002309E"/>
    <w:rsid w:val="000271E5"/>
    <w:rsid w:val="00033943"/>
    <w:rsid w:val="00043AAE"/>
    <w:rsid w:val="00046433"/>
    <w:rsid w:val="00052592"/>
    <w:rsid w:val="000530B3"/>
    <w:rsid w:val="0006065F"/>
    <w:rsid w:val="00064A7A"/>
    <w:rsid w:val="000853A8"/>
    <w:rsid w:val="0008779B"/>
    <w:rsid w:val="00090287"/>
    <w:rsid w:val="00092907"/>
    <w:rsid w:val="000A1FA6"/>
    <w:rsid w:val="000A7068"/>
    <w:rsid w:val="000B32B8"/>
    <w:rsid w:val="000B45A2"/>
    <w:rsid w:val="000C1A58"/>
    <w:rsid w:val="000C32A9"/>
    <w:rsid w:val="000C7DA6"/>
    <w:rsid w:val="000D3E9E"/>
    <w:rsid w:val="000D4B32"/>
    <w:rsid w:val="000E1054"/>
    <w:rsid w:val="000E602D"/>
    <w:rsid w:val="000E7D80"/>
    <w:rsid w:val="000F61FD"/>
    <w:rsid w:val="00104E93"/>
    <w:rsid w:val="00112318"/>
    <w:rsid w:val="0011574E"/>
    <w:rsid w:val="001231C9"/>
    <w:rsid w:val="00124F92"/>
    <w:rsid w:val="00133BA4"/>
    <w:rsid w:val="00134A3A"/>
    <w:rsid w:val="00141BEE"/>
    <w:rsid w:val="00150861"/>
    <w:rsid w:val="0016613D"/>
    <w:rsid w:val="0016740B"/>
    <w:rsid w:val="00181201"/>
    <w:rsid w:val="00181316"/>
    <w:rsid w:val="0019529C"/>
    <w:rsid w:val="001A7646"/>
    <w:rsid w:val="001B4990"/>
    <w:rsid w:val="001C0C74"/>
    <w:rsid w:val="001C10BC"/>
    <w:rsid w:val="001C6522"/>
    <w:rsid w:val="001E0253"/>
    <w:rsid w:val="001E3C35"/>
    <w:rsid w:val="001F30A5"/>
    <w:rsid w:val="00201855"/>
    <w:rsid w:val="00204E53"/>
    <w:rsid w:val="002106DA"/>
    <w:rsid w:val="00211E04"/>
    <w:rsid w:val="00214054"/>
    <w:rsid w:val="00216924"/>
    <w:rsid w:val="002208BE"/>
    <w:rsid w:val="002224B5"/>
    <w:rsid w:val="00222A87"/>
    <w:rsid w:val="00222B2F"/>
    <w:rsid w:val="0022718C"/>
    <w:rsid w:val="00250E92"/>
    <w:rsid w:val="00254B58"/>
    <w:rsid w:val="00271730"/>
    <w:rsid w:val="00273A53"/>
    <w:rsid w:val="00273C99"/>
    <w:rsid w:val="00276929"/>
    <w:rsid w:val="00276EFF"/>
    <w:rsid w:val="00277813"/>
    <w:rsid w:val="00287AE8"/>
    <w:rsid w:val="002922CA"/>
    <w:rsid w:val="00292A92"/>
    <w:rsid w:val="002932A3"/>
    <w:rsid w:val="00294719"/>
    <w:rsid w:val="002A073D"/>
    <w:rsid w:val="002A1A71"/>
    <w:rsid w:val="002A73EF"/>
    <w:rsid w:val="002B2DCF"/>
    <w:rsid w:val="002B4BA9"/>
    <w:rsid w:val="002B7A38"/>
    <w:rsid w:val="002C1A8E"/>
    <w:rsid w:val="002C5858"/>
    <w:rsid w:val="002C63D6"/>
    <w:rsid w:val="002C6D42"/>
    <w:rsid w:val="002D492B"/>
    <w:rsid w:val="002E4416"/>
    <w:rsid w:val="002E6C3C"/>
    <w:rsid w:val="002F0432"/>
    <w:rsid w:val="0030079A"/>
    <w:rsid w:val="00305799"/>
    <w:rsid w:val="003070FC"/>
    <w:rsid w:val="00311C72"/>
    <w:rsid w:val="00312ACD"/>
    <w:rsid w:val="003230E6"/>
    <w:rsid w:val="003565E7"/>
    <w:rsid w:val="00357547"/>
    <w:rsid w:val="00366E14"/>
    <w:rsid w:val="00370A4E"/>
    <w:rsid w:val="003720CE"/>
    <w:rsid w:val="00376BE7"/>
    <w:rsid w:val="003821FC"/>
    <w:rsid w:val="00384EDC"/>
    <w:rsid w:val="00393D38"/>
    <w:rsid w:val="003A125D"/>
    <w:rsid w:val="003A4CC3"/>
    <w:rsid w:val="003A6E88"/>
    <w:rsid w:val="003A7692"/>
    <w:rsid w:val="003B20DF"/>
    <w:rsid w:val="003B5922"/>
    <w:rsid w:val="003D79A7"/>
    <w:rsid w:val="003E5C61"/>
    <w:rsid w:val="003F0027"/>
    <w:rsid w:val="00402AEB"/>
    <w:rsid w:val="00405CB9"/>
    <w:rsid w:val="0041312A"/>
    <w:rsid w:val="004164D0"/>
    <w:rsid w:val="00420742"/>
    <w:rsid w:val="004210D0"/>
    <w:rsid w:val="00423E94"/>
    <w:rsid w:val="00425710"/>
    <w:rsid w:val="00432D6B"/>
    <w:rsid w:val="00434029"/>
    <w:rsid w:val="0043543A"/>
    <w:rsid w:val="00435500"/>
    <w:rsid w:val="0044227C"/>
    <w:rsid w:val="00443132"/>
    <w:rsid w:val="00450004"/>
    <w:rsid w:val="004517E4"/>
    <w:rsid w:val="00455A61"/>
    <w:rsid w:val="004565B5"/>
    <w:rsid w:val="0046420D"/>
    <w:rsid w:val="004663B2"/>
    <w:rsid w:val="00474BD3"/>
    <w:rsid w:val="00476DFE"/>
    <w:rsid w:val="00480EA2"/>
    <w:rsid w:val="00490ACC"/>
    <w:rsid w:val="0049575C"/>
    <w:rsid w:val="004A020E"/>
    <w:rsid w:val="004A1CEF"/>
    <w:rsid w:val="004B6618"/>
    <w:rsid w:val="004C14A5"/>
    <w:rsid w:val="004C497A"/>
    <w:rsid w:val="004C7CC6"/>
    <w:rsid w:val="004F1C15"/>
    <w:rsid w:val="004F51E5"/>
    <w:rsid w:val="004F751E"/>
    <w:rsid w:val="00501FF4"/>
    <w:rsid w:val="0050420C"/>
    <w:rsid w:val="005108B7"/>
    <w:rsid w:val="005160A5"/>
    <w:rsid w:val="00517F55"/>
    <w:rsid w:val="00522D71"/>
    <w:rsid w:val="005241C0"/>
    <w:rsid w:val="00533FB4"/>
    <w:rsid w:val="00544618"/>
    <w:rsid w:val="00560FF8"/>
    <w:rsid w:val="0056233A"/>
    <w:rsid w:val="005637F3"/>
    <w:rsid w:val="005646A6"/>
    <w:rsid w:val="00575AC5"/>
    <w:rsid w:val="00582DF9"/>
    <w:rsid w:val="005863FA"/>
    <w:rsid w:val="0058748B"/>
    <w:rsid w:val="00590B6E"/>
    <w:rsid w:val="0059225D"/>
    <w:rsid w:val="005924AB"/>
    <w:rsid w:val="005954CF"/>
    <w:rsid w:val="005A104B"/>
    <w:rsid w:val="005A403A"/>
    <w:rsid w:val="005B7089"/>
    <w:rsid w:val="005C1592"/>
    <w:rsid w:val="005E5828"/>
    <w:rsid w:val="005F0B83"/>
    <w:rsid w:val="006028DC"/>
    <w:rsid w:val="00613112"/>
    <w:rsid w:val="006142EC"/>
    <w:rsid w:val="00615E42"/>
    <w:rsid w:val="006167D5"/>
    <w:rsid w:val="0062337B"/>
    <w:rsid w:val="006258EB"/>
    <w:rsid w:val="00627312"/>
    <w:rsid w:val="00631285"/>
    <w:rsid w:val="006466CC"/>
    <w:rsid w:val="00647D44"/>
    <w:rsid w:val="00652DF9"/>
    <w:rsid w:val="006546C4"/>
    <w:rsid w:val="00656467"/>
    <w:rsid w:val="006649CF"/>
    <w:rsid w:val="00687199"/>
    <w:rsid w:val="006907BC"/>
    <w:rsid w:val="00690A9D"/>
    <w:rsid w:val="00692066"/>
    <w:rsid w:val="006930F8"/>
    <w:rsid w:val="00696050"/>
    <w:rsid w:val="00696897"/>
    <w:rsid w:val="006A2639"/>
    <w:rsid w:val="006B1A3A"/>
    <w:rsid w:val="006B314D"/>
    <w:rsid w:val="006B5360"/>
    <w:rsid w:val="006C2FFE"/>
    <w:rsid w:val="006D0B37"/>
    <w:rsid w:val="006D53B3"/>
    <w:rsid w:val="006D5E65"/>
    <w:rsid w:val="006D67A5"/>
    <w:rsid w:val="006E05CA"/>
    <w:rsid w:val="006E3358"/>
    <w:rsid w:val="00700195"/>
    <w:rsid w:val="00701615"/>
    <w:rsid w:val="00704C2D"/>
    <w:rsid w:val="00706E63"/>
    <w:rsid w:val="00716247"/>
    <w:rsid w:val="00722CDB"/>
    <w:rsid w:val="0073361A"/>
    <w:rsid w:val="00733A1A"/>
    <w:rsid w:val="007453D5"/>
    <w:rsid w:val="00745B6F"/>
    <w:rsid w:val="0075345F"/>
    <w:rsid w:val="00757C82"/>
    <w:rsid w:val="0076636D"/>
    <w:rsid w:val="0076637E"/>
    <w:rsid w:val="00766987"/>
    <w:rsid w:val="00774110"/>
    <w:rsid w:val="00780C93"/>
    <w:rsid w:val="0078370F"/>
    <w:rsid w:val="00790F49"/>
    <w:rsid w:val="00792F23"/>
    <w:rsid w:val="0079317C"/>
    <w:rsid w:val="007B40C1"/>
    <w:rsid w:val="007D5F26"/>
    <w:rsid w:val="007E1757"/>
    <w:rsid w:val="007E219B"/>
    <w:rsid w:val="007E4BA6"/>
    <w:rsid w:val="007E5C70"/>
    <w:rsid w:val="007F116B"/>
    <w:rsid w:val="007F23F7"/>
    <w:rsid w:val="008042A6"/>
    <w:rsid w:val="008070D5"/>
    <w:rsid w:val="00807470"/>
    <w:rsid w:val="008179D2"/>
    <w:rsid w:val="00820A8E"/>
    <w:rsid w:val="0082292E"/>
    <w:rsid w:val="00822FDB"/>
    <w:rsid w:val="008357D6"/>
    <w:rsid w:val="008364C7"/>
    <w:rsid w:val="00843B91"/>
    <w:rsid w:val="00845700"/>
    <w:rsid w:val="00863378"/>
    <w:rsid w:val="008727B5"/>
    <w:rsid w:val="00874A97"/>
    <w:rsid w:val="00874DB0"/>
    <w:rsid w:val="00881EFF"/>
    <w:rsid w:val="008903F9"/>
    <w:rsid w:val="008905DB"/>
    <w:rsid w:val="00893D55"/>
    <w:rsid w:val="00896D10"/>
    <w:rsid w:val="008A2138"/>
    <w:rsid w:val="008B3EB1"/>
    <w:rsid w:val="008B56DA"/>
    <w:rsid w:val="008B5D8B"/>
    <w:rsid w:val="008D2980"/>
    <w:rsid w:val="008D2B5D"/>
    <w:rsid w:val="008E077E"/>
    <w:rsid w:val="008E32C7"/>
    <w:rsid w:val="008E38BB"/>
    <w:rsid w:val="008E5C51"/>
    <w:rsid w:val="008E6263"/>
    <w:rsid w:val="008E74A9"/>
    <w:rsid w:val="008F5093"/>
    <w:rsid w:val="009020F3"/>
    <w:rsid w:val="00903BF7"/>
    <w:rsid w:val="00905861"/>
    <w:rsid w:val="0090632B"/>
    <w:rsid w:val="00910882"/>
    <w:rsid w:val="0091207A"/>
    <w:rsid w:val="00921C32"/>
    <w:rsid w:val="00924A50"/>
    <w:rsid w:val="00936277"/>
    <w:rsid w:val="00947A89"/>
    <w:rsid w:val="00954562"/>
    <w:rsid w:val="00957628"/>
    <w:rsid w:val="009623C1"/>
    <w:rsid w:val="00964E96"/>
    <w:rsid w:val="00977AB0"/>
    <w:rsid w:val="00980F6B"/>
    <w:rsid w:val="00983F15"/>
    <w:rsid w:val="00994741"/>
    <w:rsid w:val="009961B2"/>
    <w:rsid w:val="00996B30"/>
    <w:rsid w:val="009A55BB"/>
    <w:rsid w:val="009C0EDD"/>
    <w:rsid w:val="009D104B"/>
    <w:rsid w:val="009D7C5E"/>
    <w:rsid w:val="009E21D2"/>
    <w:rsid w:val="009E2416"/>
    <w:rsid w:val="009E322A"/>
    <w:rsid w:val="009E6DC5"/>
    <w:rsid w:val="009E725F"/>
    <w:rsid w:val="009F0568"/>
    <w:rsid w:val="009F075D"/>
    <w:rsid w:val="009F29BD"/>
    <w:rsid w:val="00A02127"/>
    <w:rsid w:val="00A220F6"/>
    <w:rsid w:val="00A2336E"/>
    <w:rsid w:val="00A275AD"/>
    <w:rsid w:val="00A32B92"/>
    <w:rsid w:val="00A33C93"/>
    <w:rsid w:val="00A4019D"/>
    <w:rsid w:val="00A410A4"/>
    <w:rsid w:val="00A46E28"/>
    <w:rsid w:val="00A47068"/>
    <w:rsid w:val="00A501FC"/>
    <w:rsid w:val="00A53E42"/>
    <w:rsid w:val="00A57D38"/>
    <w:rsid w:val="00A60022"/>
    <w:rsid w:val="00A62008"/>
    <w:rsid w:val="00A63286"/>
    <w:rsid w:val="00A64A76"/>
    <w:rsid w:val="00A66CF5"/>
    <w:rsid w:val="00A7010A"/>
    <w:rsid w:val="00A717FF"/>
    <w:rsid w:val="00A73114"/>
    <w:rsid w:val="00A805F3"/>
    <w:rsid w:val="00A83C4E"/>
    <w:rsid w:val="00A90698"/>
    <w:rsid w:val="00AB36BE"/>
    <w:rsid w:val="00AC205F"/>
    <w:rsid w:val="00AC4F87"/>
    <w:rsid w:val="00AC76F3"/>
    <w:rsid w:val="00AD07A2"/>
    <w:rsid w:val="00AD49C1"/>
    <w:rsid w:val="00AD4CD0"/>
    <w:rsid w:val="00AD6CCB"/>
    <w:rsid w:val="00AD7216"/>
    <w:rsid w:val="00AE350C"/>
    <w:rsid w:val="00AF2BFB"/>
    <w:rsid w:val="00AF49A9"/>
    <w:rsid w:val="00B00954"/>
    <w:rsid w:val="00B00E0E"/>
    <w:rsid w:val="00B03754"/>
    <w:rsid w:val="00B03FB1"/>
    <w:rsid w:val="00B16CF2"/>
    <w:rsid w:val="00B20B71"/>
    <w:rsid w:val="00B32A6B"/>
    <w:rsid w:val="00B34F74"/>
    <w:rsid w:val="00B37373"/>
    <w:rsid w:val="00B470D8"/>
    <w:rsid w:val="00B47A1B"/>
    <w:rsid w:val="00B47E29"/>
    <w:rsid w:val="00B50245"/>
    <w:rsid w:val="00B55B62"/>
    <w:rsid w:val="00B56010"/>
    <w:rsid w:val="00B60E0A"/>
    <w:rsid w:val="00B64DCF"/>
    <w:rsid w:val="00B71905"/>
    <w:rsid w:val="00B74515"/>
    <w:rsid w:val="00B7670D"/>
    <w:rsid w:val="00B80196"/>
    <w:rsid w:val="00B82247"/>
    <w:rsid w:val="00B847E7"/>
    <w:rsid w:val="00B854E1"/>
    <w:rsid w:val="00B95562"/>
    <w:rsid w:val="00B97CB1"/>
    <w:rsid w:val="00BB05F2"/>
    <w:rsid w:val="00BB1A52"/>
    <w:rsid w:val="00BB3E8B"/>
    <w:rsid w:val="00BB3EB3"/>
    <w:rsid w:val="00BB43F4"/>
    <w:rsid w:val="00BB6454"/>
    <w:rsid w:val="00BC1BA9"/>
    <w:rsid w:val="00BD2128"/>
    <w:rsid w:val="00BD401B"/>
    <w:rsid w:val="00BF15C3"/>
    <w:rsid w:val="00BF2D4A"/>
    <w:rsid w:val="00BF484E"/>
    <w:rsid w:val="00C036E8"/>
    <w:rsid w:val="00C0377A"/>
    <w:rsid w:val="00C050E3"/>
    <w:rsid w:val="00C13330"/>
    <w:rsid w:val="00C2777D"/>
    <w:rsid w:val="00C30463"/>
    <w:rsid w:val="00C47644"/>
    <w:rsid w:val="00C5615C"/>
    <w:rsid w:val="00C571F7"/>
    <w:rsid w:val="00C612D4"/>
    <w:rsid w:val="00C73CA8"/>
    <w:rsid w:val="00C94F8B"/>
    <w:rsid w:val="00CC04D9"/>
    <w:rsid w:val="00CC6B8E"/>
    <w:rsid w:val="00CD10D3"/>
    <w:rsid w:val="00CD13D6"/>
    <w:rsid w:val="00CD5DA1"/>
    <w:rsid w:val="00CE2BAB"/>
    <w:rsid w:val="00CE34D7"/>
    <w:rsid w:val="00CE3779"/>
    <w:rsid w:val="00CF20F7"/>
    <w:rsid w:val="00D017BD"/>
    <w:rsid w:val="00D01B26"/>
    <w:rsid w:val="00D01B38"/>
    <w:rsid w:val="00D0416E"/>
    <w:rsid w:val="00D057D7"/>
    <w:rsid w:val="00D06153"/>
    <w:rsid w:val="00D07087"/>
    <w:rsid w:val="00D16D0C"/>
    <w:rsid w:val="00D17FF3"/>
    <w:rsid w:val="00D2175C"/>
    <w:rsid w:val="00D2690C"/>
    <w:rsid w:val="00D315A1"/>
    <w:rsid w:val="00D356E1"/>
    <w:rsid w:val="00D36699"/>
    <w:rsid w:val="00D419D8"/>
    <w:rsid w:val="00D44222"/>
    <w:rsid w:val="00D44B20"/>
    <w:rsid w:val="00D475A3"/>
    <w:rsid w:val="00D54DD9"/>
    <w:rsid w:val="00D55028"/>
    <w:rsid w:val="00D606EB"/>
    <w:rsid w:val="00D73A1D"/>
    <w:rsid w:val="00D82B4B"/>
    <w:rsid w:val="00D93BB5"/>
    <w:rsid w:val="00D950CF"/>
    <w:rsid w:val="00DB38F5"/>
    <w:rsid w:val="00DC08D4"/>
    <w:rsid w:val="00DC312A"/>
    <w:rsid w:val="00DC3356"/>
    <w:rsid w:val="00DC7E82"/>
    <w:rsid w:val="00DD1DE5"/>
    <w:rsid w:val="00DD1EA8"/>
    <w:rsid w:val="00DD1F09"/>
    <w:rsid w:val="00DE2FA8"/>
    <w:rsid w:val="00DF4B0E"/>
    <w:rsid w:val="00DF6660"/>
    <w:rsid w:val="00E007E7"/>
    <w:rsid w:val="00E01BCC"/>
    <w:rsid w:val="00E073DE"/>
    <w:rsid w:val="00E21203"/>
    <w:rsid w:val="00E23584"/>
    <w:rsid w:val="00E23720"/>
    <w:rsid w:val="00E25347"/>
    <w:rsid w:val="00E26025"/>
    <w:rsid w:val="00E2703E"/>
    <w:rsid w:val="00E36A87"/>
    <w:rsid w:val="00E43D55"/>
    <w:rsid w:val="00E50D08"/>
    <w:rsid w:val="00E65BCC"/>
    <w:rsid w:val="00E66777"/>
    <w:rsid w:val="00E702EA"/>
    <w:rsid w:val="00E75568"/>
    <w:rsid w:val="00E80A27"/>
    <w:rsid w:val="00E80F8D"/>
    <w:rsid w:val="00E85C99"/>
    <w:rsid w:val="00EA1635"/>
    <w:rsid w:val="00EA534E"/>
    <w:rsid w:val="00EA6278"/>
    <w:rsid w:val="00EA731E"/>
    <w:rsid w:val="00EB0206"/>
    <w:rsid w:val="00EB4E3B"/>
    <w:rsid w:val="00EB5BCE"/>
    <w:rsid w:val="00EC2AC2"/>
    <w:rsid w:val="00EC6539"/>
    <w:rsid w:val="00ED4863"/>
    <w:rsid w:val="00EF00A6"/>
    <w:rsid w:val="00EF02D8"/>
    <w:rsid w:val="00F03D57"/>
    <w:rsid w:val="00F20110"/>
    <w:rsid w:val="00F21800"/>
    <w:rsid w:val="00F22616"/>
    <w:rsid w:val="00F25C2B"/>
    <w:rsid w:val="00F4425B"/>
    <w:rsid w:val="00F471EB"/>
    <w:rsid w:val="00F5497A"/>
    <w:rsid w:val="00F54D2C"/>
    <w:rsid w:val="00F54E2D"/>
    <w:rsid w:val="00F55602"/>
    <w:rsid w:val="00F564AF"/>
    <w:rsid w:val="00F61BE9"/>
    <w:rsid w:val="00F62F38"/>
    <w:rsid w:val="00F63D15"/>
    <w:rsid w:val="00F70A3C"/>
    <w:rsid w:val="00F71F27"/>
    <w:rsid w:val="00F81C1F"/>
    <w:rsid w:val="00F84185"/>
    <w:rsid w:val="00F84A2C"/>
    <w:rsid w:val="00F9221E"/>
    <w:rsid w:val="00F9401F"/>
    <w:rsid w:val="00F960DD"/>
    <w:rsid w:val="00FA6798"/>
    <w:rsid w:val="00FB141C"/>
    <w:rsid w:val="00FC0195"/>
    <w:rsid w:val="00FC5678"/>
    <w:rsid w:val="00FD1A53"/>
    <w:rsid w:val="00FE5696"/>
    <w:rsid w:val="00FE62E7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BFAA61"/>
  <w15:chartTrackingRefBased/>
  <w15:docId w15:val="{281F5345-4A30-4086-BD3B-84480AA5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43A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9020F3"/>
    <w:rPr>
      <w:rFonts w:asciiTheme="majorHAnsi" w:eastAsiaTheme="majorEastAsia" w:hAnsiTheme="majorHAnsi" w:cstheme="majorBidi"/>
      <w:b/>
      <w:sz w:val="24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9020F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b/>
      <w:sz w:val="28"/>
      <w:szCs w:val="24"/>
    </w:rPr>
  </w:style>
  <w:style w:type="paragraph" w:styleId="NoSpacing">
    <w:name w:val="No Spacing"/>
    <w:link w:val="NoSpacingChar"/>
    <w:uiPriority w:val="1"/>
    <w:qFormat/>
    <w:rsid w:val="00C94F8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F5093"/>
    <w:pPr>
      <w:tabs>
        <w:tab w:val="center" w:pos="4680"/>
        <w:tab w:val="right" w:pos="9360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8F5093"/>
  </w:style>
  <w:style w:type="paragraph" w:styleId="Footer">
    <w:name w:val="footer"/>
    <w:basedOn w:val="Normal"/>
    <w:link w:val="FooterChar"/>
    <w:uiPriority w:val="99"/>
    <w:unhideWhenUsed/>
    <w:rsid w:val="008F5093"/>
    <w:pPr>
      <w:tabs>
        <w:tab w:val="center" w:pos="4680"/>
        <w:tab w:val="right" w:pos="9360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8F5093"/>
  </w:style>
  <w:style w:type="paragraph" w:styleId="ListParagraph">
    <w:name w:val="List Paragraph"/>
    <w:basedOn w:val="Normal"/>
    <w:uiPriority w:val="34"/>
    <w:qFormat/>
    <w:rsid w:val="00B32A6B"/>
    <w:pPr>
      <w:ind w:left="720"/>
    </w:pPr>
  </w:style>
  <w:style w:type="character" w:styleId="Hyperlink">
    <w:name w:val="Hyperlink"/>
    <w:basedOn w:val="DefaultParagraphFont"/>
    <w:uiPriority w:val="99"/>
    <w:unhideWhenUsed/>
    <w:rsid w:val="00C73C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3CA8"/>
    <w:rPr>
      <w:color w:val="605E5C"/>
      <w:shd w:val="clear" w:color="auto" w:fill="E1DFDD"/>
    </w:rPr>
  </w:style>
  <w:style w:type="character" w:customStyle="1" w:styleId="NoSpacingChar">
    <w:name w:val="No Spacing Char"/>
    <w:basedOn w:val="DefaultParagraphFont"/>
    <w:link w:val="NoSpacing"/>
    <w:uiPriority w:val="1"/>
    <w:rsid w:val="00F54D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8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tvi\Documents\Custom%20Office%20Templates\VLR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VLR Letterhead</Template>
  <TotalTime>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Litviak</dc:creator>
  <cp:keywords/>
  <dc:description/>
  <cp:lastModifiedBy>Village Treasurer</cp:lastModifiedBy>
  <cp:revision>3</cp:revision>
  <cp:lastPrinted>2026-09-09T18:19:00Z</cp:lastPrinted>
  <dcterms:created xsi:type="dcterms:W3CDTF">2026-09-09T18:21:00Z</dcterms:created>
  <dcterms:modified xsi:type="dcterms:W3CDTF">2026-09-09T19:30:00Z</dcterms:modified>
</cp:coreProperties>
</file>