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3E69A" w14:textId="77777777" w:rsidR="00A64A76" w:rsidRDefault="00A64A76" w:rsidP="005637F3">
      <w:pPr>
        <w:pStyle w:val="NoSpacing"/>
        <w:spacing w:line="360" w:lineRule="auto"/>
        <w:rPr>
          <w:rFonts w:ascii="Arial" w:hAnsi="Arial" w:cs="Arial"/>
          <w:b/>
          <w:sz w:val="32"/>
          <w:szCs w:val="32"/>
        </w:rPr>
      </w:pPr>
    </w:p>
    <w:p w14:paraId="5E7C4EFE" w14:textId="7B32A1E2" w:rsidR="00370A4E" w:rsidRPr="0015474D" w:rsidRDefault="00133C06" w:rsidP="007D75EF">
      <w:pPr>
        <w:pStyle w:val="NoSpacing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Plan Commission</w:t>
      </w:r>
      <w:r w:rsidR="007D75EF" w:rsidRPr="0015474D">
        <w:rPr>
          <w:rFonts w:ascii="Arial" w:hAnsi="Arial" w:cs="Arial"/>
          <w:b/>
          <w:sz w:val="32"/>
          <w:szCs w:val="32"/>
        </w:rPr>
        <w:t xml:space="preserve"> Meeting Agenda</w:t>
      </w:r>
    </w:p>
    <w:p w14:paraId="4DB408FD" w14:textId="7D6B0446" w:rsidR="007D75EF" w:rsidRPr="0015474D" w:rsidRDefault="007D75EF" w:rsidP="007D75EF">
      <w:pPr>
        <w:pStyle w:val="NoSpacing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15474D">
        <w:rPr>
          <w:rFonts w:ascii="Arial" w:hAnsi="Arial" w:cs="Arial"/>
          <w:b/>
          <w:sz w:val="32"/>
          <w:szCs w:val="32"/>
        </w:rPr>
        <w:t xml:space="preserve">Monday, </w:t>
      </w:r>
      <w:r w:rsidR="00790F3A" w:rsidRPr="0015474D">
        <w:rPr>
          <w:rFonts w:ascii="Arial" w:hAnsi="Arial" w:cs="Arial"/>
          <w:b/>
          <w:sz w:val="32"/>
          <w:szCs w:val="32"/>
        </w:rPr>
        <w:t>September 29</w:t>
      </w:r>
      <w:r w:rsidR="00790F3A" w:rsidRPr="0015474D">
        <w:rPr>
          <w:rFonts w:ascii="Arial" w:hAnsi="Arial" w:cs="Arial"/>
          <w:b/>
          <w:sz w:val="32"/>
          <w:szCs w:val="32"/>
          <w:vertAlign w:val="superscript"/>
        </w:rPr>
        <w:t>th</w:t>
      </w:r>
      <w:r w:rsidR="00790F3A" w:rsidRPr="0015474D">
        <w:rPr>
          <w:rFonts w:ascii="Arial" w:hAnsi="Arial" w:cs="Arial"/>
          <w:b/>
          <w:sz w:val="32"/>
          <w:szCs w:val="32"/>
        </w:rPr>
        <w:t>, 2025</w:t>
      </w:r>
    </w:p>
    <w:p w14:paraId="6E04BF22" w14:textId="574FA1DF" w:rsidR="00316FA4" w:rsidRPr="0015474D" w:rsidRDefault="00316FA4" w:rsidP="007D75EF">
      <w:pPr>
        <w:pStyle w:val="NoSpacing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15474D">
        <w:rPr>
          <w:rFonts w:ascii="Arial" w:hAnsi="Arial" w:cs="Arial"/>
          <w:b/>
          <w:sz w:val="32"/>
          <w:szCs w:val="32"/>
        </w:rPr>
        <w:t xml:space="preserve">Lone Rock Village Office, </w:t>
      </w:r>
      <w:r w:rsidR="00133C06">
        <w:rPr>
          <w:rFonts w:ascii="Arial" w:hAnsi="Arial" w:cs="Arial"/>
          <w:b/>
          <w:sz w:val="32"/>
          <w:szCs w:val="32"/>
        </w:rPr>
        <w:t>6:30</w:t>
      </w:r>
      <w:r w:rsidRPr="0015474D">
        <w:rPr>
          <w:rFonts w:ascii="Arial" w:hAnsi="Arial" w:cs="Arial"/>
          <w:b/>
          <w:sz w:val="32"/>
          <w:szCs w:val="32"/>
        </w:rPr>
        <w:t>PM</w:t>
      </w:r>
    </w:p>
    <w:p w14:paraId="7A0A3794" w14:textId="77777777" w:rsidR="003C5725" w:rsidRDefault="003C5725" w:rsidP="003C5725">
      <w:pPr>
        <w:pStyle w:val="NoSpacing"/>
        <w:spacing w:line="360" w:lineRule="auto"/>
        <w:jc w:val="center"/>
        <w:rPr>
          <w:rFonts w:ascii="Arial" w:hAnsi="Arial" w:cs="Arial"/>
          <w:b/>
          <w:color w:val="EE0000"/>
          <w:sz w:val="32"/>
          <w:szCs w:val="32"/>
        </w:rPr>
      </w:pPr>
    </w:p>
    <w:p w14:paraId="1652D7BE" w14:textId="77777777" w:rsidR="003C5725" w:rsidRDefault="003C5725" w:rsidP="003C5725">
      <w:pPr>
        <w:pStyle w:val="NoSpacing"/>
        <w:spacing w:line="360" w:lineRule="auto"/>
        <w:jc w:val="center"/>
        <w:rPr>
          <w:rFonts w:ascii="Arial" w:hAnsi="Arial" w:cs="Arial"/>
          <w:b/>
          <w:color w:val="EE0000"/>
          <w:sz w:val="32"/>
          <w:szCs w:val="32"/>
        </w:rPr>
      </w:pPr>
    </w:p>
    <w:p w14:paraId="7A156747" w14:textId="0CB302B3" w:rsidR="00370A4E" w:rsidRPr="0015474D" w:rsidRDefault="003C5725" w:rsidP="0015474D">
      <w:pPr>
        <w:pStyle w:val="NoSpacing"/>
        <w:spacing w:line="360" w:lineRule="auto"/>
        <w:jc w:val="center"/>
        <w:rPr>
          <w:rFonts w:ascii="Arial" w:hAnsi="Arial" w:cs="Arial"/>
          <w:b/>
          <w:color w:val="EE0000"/>
          <w:sz w:val="32"/>
          <w:szCs w:val="32"/>
        </w:rPr>
      </w:pPr>
      <w:r w:rsidRPr="003C5725">
        <w:rPr>
          <w:rFonts w:ascii="Arial" w:hAnsi="Arial" w:cs="Arial"/>
          <w:b/>
          <w:color w:val="EE0000"/>
          <w:sz w:val="32"/>
          <w:szCs w:val="32"/>
        </w:rPr>
        <w:t>PUBLIC HEARING</w:t>
      </w:r>
    </w:p>
    <w:p w14:paraId="62D43E69" w14:textId="77777777" w:rsidR="009F3197" w:rsidRDefault="009F3197" w:rsidP="005637F3">
      <w:pPr>
        <w:pStyle w:val="NoSpacing"/>
        <w:spacing w:line="360" w:lineRule="auto"/>
        <w:rPr>
          <w:rFonts w:ascii="Arial" w:hAnsi="Arial" w:cs="Arial"/>
          <w:b/>
          <w:sz w:val="32"/>
          <w:szCs w:val="32"/>
        </w:rPr>
      </w:pPr>
    </w:p>
    <w:p w14:paraId="73C3362D" w14:textId="77777777" w:rsidR="00370A4E" w:rsidRPr="00287C36" w:rsidRDefault="00370A4E" w:rsidP="005637F3">
      <w:pPr>
        <w:pStyle w:val="NoSpacing"/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3ABA642C" w14:textId="7DB383C2" w:rsidR="00316FA4" w:rsidRPr="0015474D" w:rsidRDefault="003C5725" w:rsidP="003C5725">
      <w:pPr>
        <w:pStyle w:val="NoSpacing"/>
        <w:numPr>
          <w:ilvl w:val="0"/>
          <w:numId w:val="7"/>
        </w:numPr>
        <w:spacing w:line="360" w:lineRule="auto"/>
        <w:rPr>
          <w:rFonts w:ascii="Arial" w:hAnsi="Arial" w:cs="Arial"/>
          <w:bCs/>
          <w:sz w:val="28"/>
          <w:szCs w:val="28"/>
        </w:rPr>
      </w:pPr>
      <w:r w:rsidRPr="0015474D">
        <w:rPr>
          <w:rFonts w:ascii="Arial" w:hAnsi="Arial" w:cs="Arial"/>
          <w:bCs/>
          <w:sz w:val="28"/>
          <w:szCs w:val="28"/>
        </w:rPr>
        <w:t>Call meeting to order</w:t>
      </w:r>
    </w:p>
    <w:p w14:paraId="2DA1F719" w14:textId="318F7E47" w:rsidR="003C5725" w:rsidRDefault="003C5725" w:rsidP="003C5725">
      <w:pPr>
        <w:pStyle w:val="NoSpacing"/>
        <w:numPr>
          <w:ilvl w:val="0"/>
          <w:numId w:val="7"/>
        </w:numPr>
        <w:spacing w:line="360" w:lineRule="auto"/>
        <w:rPr>
          <w:rFonts w:ascii="Arial" w:hAnsi="Arial" w:cs="Arial"/>
          <w:bCs/>
          <w:sz w:val="28"/>
          <w:szCs w:val="28"/>
        </w:rPr>
      </w:pPr>
      <w:r w:rsidRPr="0015474D">
        <w:rPr>
          <w:rFonts w:ascii="Arial" w:hAnsi="Arial" w:cs="Arial"/>
          <w:bCs/>
          <w:sz w:val="28"/>
          <w:szCs w:val="28"/>
        </w:rPr>
        <w:t>Roll Call</w:t>
      </w:r>
    </w:p>
    <w:p w14:paraId="10C59447" w14:textId="50CF04F8" w:rsidR="00BF3FF3" w:rsidRDefault="00BF3FF3" w:rsidP="003C5725">
      <w:pPr>
        <w:pStyle w:val="NoSpacing"/>
        <w:numPr>
          <w:ilvl w:val="0"/>
          <w:numId w:val="7"/>
        </w:numPr>
        <w:spacing w:line="360" w:lineRule="auto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Approval of Agenda</w:t>
      </w:r>
    </w:p>
    <w:p w14:paraId="2BFE6C80" w14:textId="71E219FD" w:rsidR="00BF3FF3" w:rsidRPr="0015474D" w:rsidRDefault="00BF3FF3" w:rsidP="003C5725">
      <w:pPr>
        <w:pStyle w:val="NoSpacing"/>
        <w:numPr>
          <w:ilvl w:val="0"/>
          <w:numId w:val="7"/>
        </w:numPr>
        <w:spacing w:line="360" w:lineRule="auto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Approval of May 6</w:t>
      </w:r>
      <w:r w:rsidRPr="00BF3FF3">
        <w:rPr>
          <w:rFonts w:ascii="Arial" w:hAnsi="Arial" w:cs="Arial"/>
          <w:bCs/>
          <w:sz w:val="28"/>
          <w:szCs w:val="28"/>
          <w:vertAlign w:val="superscript"/>
        </w:rPr>
        <w:t>th</w:t>
      </w:r>
      <w:r>
        <w:rPr>
          <w:rFonts w:ascii="Arial" w:hAnsi="Arial" w:cs="Arial"/>
          <w:bCs/>
          <w:sz w:val="28"/>
          <w:szCs w:val="28"/>
        </w:rPr>
        <w:t xml:space="preserve">, </w:t>
      </w:r>
      <w:proofErr w:type="gramStart"/>
      <w:r>
        <w:rPr>
          <w:rFonts w:ascii="Arial" w:hAnsi="Arial" w:cs="Arial"/>
          <w:bCs/>
          <w:sz w:val="28"/>
          <w:szCs w:val="28"/>
        </w:rPr>
        <w:t>2025</w:t>
      </w:r>
      <w:proofErr w:type="gramEnd"/>
      <w:r>
        <w:rPr>
          <w:rFonts w:ascii="Arial" w:hAnsi="Arial" w:cs="Arial"/>
          <w:bCs/>
          <w:sz w:val="28"/>
          <w:szCs w:val="28"/>
        </w:rPr>
        <w:t xml:space="preserve"> Meeting Minutes</w:t>
      </w:r>
    </w:p>
    <w:p w14:paraId="4936832E" w14:textId="6F6E390F" w:rsidR="003C5725" w:rsidRPr="0015474D" w:rsidRDefault="006C3984" w:rsidP="003C5725">
      <w:pPr>
        <w:pStyle w:val="NoSpacing"/>
        <w:numPr>
          <w:ilvl w:val="0"/>
          <w:numId w:val="7"/>
        </w:numPr>
        <w:spacing w:line="360" w:lineRule="auto"/>
        <w:rPr>
          <w:rFonts w:ascii="Arial" w:hAnsi="Arial" w:cs="Arial"/>
          <w:bCs/>
          <w:sz w:val="28"/>
          <w:szCs w:val="28"/>
        </w:rPr>
      </w:pPr>
      <w:r w:rsidRPr="0015474D">
        <w:rPr>
          <w:rFonts w:ascii="Arial" w:hAnsi="Arial" w:cs="Arial"/>
          <w:bCs/>
          <w:sz w:val="28"/>
          <w:szCs w:val="28"/>
        </w:rPr>
        <w:t xml:space="preserve">Consideration of request: </w:t>
      </w:r>
    </w:p>
    <w:p w14:paraId="172B021C" w14:textId="31716EA4" w:rsidR="006C3984" w:rsidRDefault="006C3984" w:rsidP="006C3984">
      <w:pPr>
        <w:pStyle w:val="NoSpacing"/>
        <w:numPr>
          <w:ilvl w:val="1"/>
          <w:numId w:val="7"/>
        </w:numPr>
        <w:spacing w:line="360" w:lineRule="auto"/>
        <w:rPr>
          <w:rFonts w:ascii="Arial" w:hAnsi="Arial" w:cs="Arial"/>
          <w:bCs/>
          <w:sz w:val="28"/>
          <w:szCs w:val="28"/>
        </w:rPr>
      </w:pPr>
      <w:r w:rsidRPr="0015474D">
        <w:rPr>
          <w:rFonts w:ascii="Arial" w:hAnsi="Arial" w:cs="Arial"/>
          <w:bCs/>
          <w:sz w:val="28"/>
          <w:szCs w:val="28"/>
        </w:rPr>
        <w:t xml:space="preserve">Public Hearing: Consideration of a request by </w:t>
      </w:r>
      <w:r w:rsidR="004C3C44">
        <w:rPr>
          <w:rFonts w:ascii="Arial" w:hAnsi="Arial" w:cs="Arial"/>
          <w:bCs/>
          <w:sz w:val="28"/>
          <w:szCs w:val="28"/>
        </w:rPr>
        <w:t>Ken Shanahan</w:t>
      </w:r>
      <w:r w:rsidR="00390570" w:rsidRPr="0015474D">
        <w:rPr>
          <w:rFonts w:ascii="Arial" w:hAnsi="Arial" w:cs="Arial"/>
          <w:bCs/>
          <w:sz w:val="28"/>
          <w:szCs w:val="28"/>
        </w:rPr>
        <w:t xml:space="preserve"> </w:t>
      </w:r>
      <w:r w:rsidRPr="0015474D">
        <w:rPr>
          <w:rFonts w:ascii="Arial" w:hAnsi="Arial" w:cs="Arial"/>
          <w:bCs/>
          <w:sz w:val="28"/>
          <w:szCs w:val="28"/>
        </w:rPr>
        <w:t>for a</w:t>
      </w:r>
      <w:r w:rsidR="00390570" w:rsidRPr="0015474D">
        <w:rPr>
          <w:rFonts w:ascii="Arial" w:hAnsi="Arial" w:cs="Arial"/>
          <w:bCs/>
          <w:sz w:val="28"/>
          <w:szCs w:val="28"/>
        </w:rPr>
        <w:t xml:space="preserve"> </w:t>
      </w:r>
      <w:r w:rsidR="00CA417B">
        <w:rPr>
          <w:rFonts w:ascii="Arial" w:hAnsi="Arial" w:cs="Arial"/>
          <w:bCs/>
          <w:sz w:val="28"/>
          <w:szCs w:val="28"/>
        </w:rPr>
        <w:t>Conditional Use Permit</w:t>
      </w:r>
      <w:r w:rsidRPr="0015474D">
        <w:rPr>
          <w:rFonts w:ascii="Arial" w:hAnsi="Arial" w:cs="Arial"/>
          <w:bCs/>
          <w:sz w:val="28"/>
          <w:szCs w:val="28"/>
        </w:rPr>
        <w:t xml:space="preserve"> </w:t>
      </w:r>
      <w:r w:rsidR="00435FFD" w:rsidRPr="0015474D">
        <w:rPr>
          <w:rFonts w:ascii="Arial" w:hAnsi="Arial" w:cs="Arial"/>
          <w:bCs/>
          <w:sz w:val="28"/>
          <w:szCs w:val="28"/>
        </w:rPr>
        <w:t xml:space="preserve">request which would enable </w:t>
      </w:r>
      <w:r w:rsidR="007D13BF">
        <w:rPr>
          <w:rFonts w:ascii="Arial" w:hAnsi="Arial" w:cs="Arial"/>
          <w:bCs/>
          <w:sz w:val="28"/>
          <w:szCs w:val="28"/>
        </w:rPr>
        <w:t xml:space="preserve">him to </w:t>
      </w:r>
      <w:r w:rsidR="00DA4A20">
        <w:rPr>
          <w:rFonts w:ascii="Arial" w:hAnsi="Arial" w:cs="Arial"/>
          <w:bCs/>
          <w:sz w:val="28"/>
          <w:szCs w:val="28"/>
        </w:rPr>
        <w:t>have a watchman dwelling</w:t>
      </w:r>
      <w:r w:rsidR="00ED2C58">
        <w:rPr>
          <w:rFonts w:ascii="Arial" w:hAnsi="Arial" w:cs="Arial"/>
          <w:bCs/>
          <w:sz w:val="28"/>
          <w:szCs w:val="28"/>
        </w:rPr>
        <w:t xml:space="preserve"> on his property located at 920 </w:t>
      </w:r>
      <w:r w:rsidR="00E5361F">
        <w:rPr>
          <w:rFonts w:ascii="Arial" w:hAnsi="Arial" w:cs="Arial"/>
          <w:bCs/>
          <w:sz w:val="28"/>
          <w:szCs w:val="28"/>
        </w:rPr>
        <w:t xml:space="preserve">N Prairie </w:t>
      </w:r>
      <w:r w:rsidR="00D64F2E">
        <w:rPr>
          <w:rFonts w:ascii="Arial" w:hAnsi="Arial" w:cs="Arial"/>
          <w:bCs/>
          <w:sz w:val="28"/>
          <w:szCs w:val="28"/>
        </w:rPr>
        <w:t>St</w:t>
      </w:r>
      <w:r w:rsidR="00435FFD" w:rsidRPr="0015474D">
        <w:rPr>
          <w:rFonts w:ascii="Arial" w:hAnsi="Arial" w:cs="Arial"/>
          <w:bCs/>
          <w:sz w:val="28"/>
          <w:szCs w:val="28"/>
        </w:rPr>
        <w:t xml:space="preserve">, </w:t>
      </w:r>
      <w:r w:rsidR="00D64F2E">
        <w:rPr>
          <w:rFonts w:ascii="Arial" w:hAnsi="Arial" w:cs="Arial"/>
          <w:bCs/>
          <w:sz w:val="28"/>
          <w:szCs w:val="28"/>
        </w:rPr>
        <w:t>Lone Rock so that he may continue to monitor his business Egge Movers LLC/Bear Valley Excavating</w:t>
      </w:r>
      <w:r w:rsidR="00287C36" w:rsidRPr="0015474D">
        <w:rPr>
          <w:rFonts w:ascii="Arial" w:hAnsi="Arial" w:cs="Arial"/>
          <w:bCs/>
          <w:sz w:val="28"/>
          <w:szCs w:val="28"/>
        </w:rPr>
        <w:t>; parcel #146-</w:t>
      </w:r>
      <w:r w:rsidR="006C421F">
        <w:rPr>
          <w:rFonts w:ascii="Arial" w:hAnsi="Arial" w:cs="Arial"/>
          <w:bCs/>
          <w:sz w:val="28"/>
          <w:szCs w:val="28"/>
        </w:rPr>
        <w:t>3745-1400.</w:t>
      </w:r>
    </w:p>
    <w:p w14:paraId="69A2CEE1" w14:textId="4D6D6456" w:rsidR="009519D1" w:rsidRPr="0015474D" w:rsidRDefault="005E2104" w:rsidP="009519D1">
      <w:pPr>
        <w:pStyle w:val="NoSpacing"/>
        <w:numPr>
          <w:ilvl w:val="0"/>
          <w:numId w:val="7"/>
        </w:numPr>
        <w:spacing w:line="360" w:lineRule="auto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Plan Commission recommendation regarding approval of the Conditional Use Permit for 920 N Prairie St </w:t>
      </w:r>
    </w:p>
    <w:p w14:paraId="78A4E381" w14:textId="2211471A" w:rsidR="00287C36" w:rsidRPr="0015474D" w:rsidRDefault="00BA0ABC" w:rsidP="00287C36">
      <w:pPr>
        <w:pStyle w:val="NoSpacing"/>
        <w:numPr>
          <w:ilvl w:val="0"/>
          <w:numId w:val="7"/>
        </w:numPr>
        <w:spacing w:line="360" w:lineRule="auto"/>
        <w:rPr>
          <w:rFonts w:ascii="Arial" w:hAnsi="Arial" w:cs="Arial"/>
          <w:bCs/>
          <w:sz w:val="28"/>
          <w:szCs w:val="28"/>
        </w:rPr>
      </w:pPr>
      <w:r w:rsidRPr="0015474D">
        <w:rPr>
          <w:rFonts w:ascii="Arial" w:hAnsi="Arial" w:cs="Arial"/>
          <w:bCs/>
          <w:sz w:val="28"/>
          <w:szCs w:val="28"/>
        </w:rPr>
        <w:t>Adjourned</w:t>
      </w:r>
    </w:p>
    <w:p w14:paraId="517955E2" w14:textId="51DB7F68" w:rsidR="00CF6771" w:rsidRPr="00287C36" w:rsidRDefault="00CF6771" w:rsidP="008B68AC">
      <w:pPr>
        <w:pStyle w:val="NoSpacing"/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sectPr w:rsidR="00CF6771" w:rsidRPr="00287C36" w:rsidSect="00287AE8">
      <w:headerReference w:type="default" r:id="rId7"/>
      <w:footerReference w:type="default" r:id="rId8"/>
      <w:pgSz w:w="12240" w:h="15840" w:code="1"/>
      <w:pgMar w:top="864" w:right="1170" w:bottom="1440" w:left="1440" w:header="720" w:footer="720" w:gutter="0"/>
      <w:paperSrc w:first="15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EAC2D" w14:textId="77777777" w:rsidR="008406B0" w:rsidRDefault="008406B0" w:rsidP="008F5093">
      <w:r>
        <w:separator/>
      </w:r>
    </w:p>
  </w:endnote>
  <w:endnote w:type="continuationSeparator" w:id="0">
    <w:p w14:paraId="76ABFD6C" w14:textId="77777777" w:rsidR="008406B0" w:rsidRDefault="008406B0" w:rsidP="008F5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E86F2" w14:textId="78FACE2D" w:rsidR="00AD07A2" w:rsidRPr="00AD07A2" w:rsidRDefault="00AD07A2" w:rsidP="00AD07A2">
    <w:pPr>
      <w:pStyle w:val="Footer"/>
      <w:pBdr>
        <w:top w:val="single" w:sz="4" w:space="1" w:color="auto"/>
      </w:pBdr>
      <w:jc w:val="center"/>
      <w:rPr>
        <w:rFonts w:asciiTheme="majorHAnsi" w:hAnsiTheme="majorHAnsi" w:cstheme="majorHAnsi"/>
      </w:rPr>
    </w:pPr>
    <w:r>
      <w:rPr>
        <w:rFonts w:asciiTheme="majorHAnsi" w:hAnsiTheme="majorHAnsi" w:cstheme="majorHAnsi"/>
        <w:shd w:val="clear" w:color="auto" w:fill="E9F5FE"/>
      </w:rPr>
      <w:t xml:space="preserve">P.O. Box 338, </w:t>
    </w:r>
    <w:r w:rsidRPr="00AD07A2">
      <w:rPr>
        <w:rFonts w:asciiTheme="majorHAnsi" w:hAnsiTheme="majorHAnsi" w:cstheme="majorHAnsi"/>
        <w:shd w:val="clear" w:color="auto" w:fill="E9F5FE"/>
      </w:rPr>
      <w:t>314 E Forest St</w:t>
    </w:r>
    <w:r>
      <w:rPr>
        <w:rFonts w:asciiTheme="majorHAnsi" w:hAnsiTheme="majorHAnsi" w:cstheme="majorHAnsi"/>
        <w:shd w:val="clear" w:color="auto" w:fill="E9F5FE"/>
      </w:rPr>
      <w:t xml:space="preserve">reet, </w:t>
    </w:r>
    <w:r w:rsidRPr="00AD07A2">
      <w:rPr>
        <w:rFonts w:asciiTheme="majorHAnsi" w:hAnsiTheme="majorHAnsi" w:cstheme="majorHAnsi"/>
        <w:shd w:val="clear" w:color="auto" w:fill="E9F5FE"/>
      </w:rPr>
      <w:t xml:space="preserve">Lone Rock, WI </w:t>
    </w:r>
    <w:proofErr w:type="gramStart"/>
    <w:r w:rsidRPr="00AD07A2">
      <w:rPr>
        <w:rFonts w:asciiTheme="majorHAnsi" w:hAnsiTheme="majorHAnsi" w:cstheme="majorHAnsi"/>
        <w:shd w:val="clear" w:color="auto" w:fill="E9F5FE"/>
      </w:rPr>
      <w:t>53556</w:t>
    </w:r>
    <w:r>
      <w:rPr>
        <w:rFonts w:asciiTheme="majorHAnsi" w:hAnsiTheme="majorHAnsi" w:cstheme="majorHAnsi"/>
        <w:shd w:val="clear" w:color="auto" w:fill="E9F5FE"/>
      </w:rPr>
      <w:t xml:space="preserve">  |</w:t>
    </w:r>
    <w:proofErr w:type="gramEnd"/>
    <w:r>
      <w:rPr>
        <w:rFonts w:asciiTheme="majorHAnsi" w:hAnsiTheme="majorHAnsi" w:cstheme="majorHAnsi"/>
        <w:shd w:val="clear" w:color="auto" w:fill="E9F5FE"/>
      </w:rPr>
      <w:t xml:space="preserve">  608-583-</w:t>
    </w:r>
    <w:proofErr w:type="gramStart"/>
    <w:r>
      <w:rPr>
        <w:rFonts w:asciiTheme="majorHAnsi" w:hAnsiTheme="majorHAnsi" w:cstheme="majorHAnsi"/>
        <w:shd w:val="clear" w:color="auto" w:fill="E9F5FE"/>
      </w:rPr>
      <w:t>0088  |</w:t>
    </w:r>
    <w:proofErr w:type="gramEnd"/>
    <w:r>
      <w:rPr>
        <w:rFonts w:asciiTheme="majorHAnsi" w:hAnsiTheme="majorHAnsi" w:cstheme="majorHAnsi"/>
        <w:shd w:val="clear" w:color="auto" w:fill="E9F5FE"/>
      </w:rPr>
      <w:t xml:space="preserve">  villageoflonerock-wi.gov</w:t>
    </w:r>
  </w:p>
  <w:p w14:paraId="66770FBA" w14:textId="77777777" w:rsidR="00AD07A2" w:rsidRDefault="00AD07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67896" w14:textId="77777777" w:rsidR="008406B0" w:rsidRDefault="008406B0" w:rsidP="008F5093">
      <w:r>
        <w:separator/>
      </w:r>
    </w:p>
  </w:footnote>
  <w:footnote w:type="continuationSeparator" w:id="0">
    <w:p w14:paraId="57385800" w14:textId="77777777" w:rsidR="008406B0" w:rsidRDefault="008406B0" w:rsidP="008F5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216E9" w14:textId="16A9DE3D" w:rsidR="008F5093" w:rsidRDefault="00A64A76" w:rsidP="00A64A76">
    <w:pPr>
      <w:pStyle w:val="Header"/>
      <w:jc w:val="center"/>
    </w:pPr>
    <w:r>
      <w:rPr>
        <w:noProof/>
      </w:rPr>
      <w:drawing>
        <wp:inline distT="0" distB="0" distL="0" distR="0" wp14:anchorId="0DBF7A6B" wp14:editId="03052897">
          <wp:extent cx="2654300" cy="915734"/>
          <wp:effectExtent l="0" t="0" r="0" b="0"/>
          <wp:docPr id="1939566578" name="Picture 19395665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931297" name="Picture 15419312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0195" cy="9246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E6FF3"/>
    <w:multiLevelType w:val="hybridMultilevel"/>
    <w:tmpl w:val="10EC8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B5392E"/>
    <w:multiLevelType w:val="hybridMultilevel"/>
    <w:tmpl w:val="EFBEF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425EFC"/>
    <w:multiLevelType w:val="hybridMultilevel"/>
    <w:tmpl w:val="422CF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4A33AB"/>
    <w:multiLevelType w:val="hybridMultilevel"/>
    <w:tmpl w:val="266EB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3F64E6"/>
    <w:multiLevelType w:val="hybridMultilevel"/>
    <w:tmpl w:val="62BAE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422231">
    <w:abstractNumId w:val="2"/>
  </w:num>
  <w:num w:numId="2" w16cid:durableId="18633956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78769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31852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4678720">
    <w:abstractNumId w:val="0"/>
  </w:num>
  <w:num w:numId="6" w16cid:durableId="429202922">
    <w:abstractNumId w:val="1"/>
  </w:num>
  <w:num w:numId="7" w16cid:durableId="4793472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6A6"/>
    <w:rsid w:val="000271E5"/>
    <w:rsid w:val="00033943"/>
    <w:rsid w:val="00043AAE"/>
    <w:rsid w:val="00052592"/>
    <w:rsid w:val="0006065F"/>
    <w:rsid w:val="000853A8"/>
    <w:rsid w:val="0011574E"/>
    <w:rsid w:val="00133C06"/>
    <w:rsid w:val="0015474D"/>
    <w:rsid w:val="0016740B"/>
    <w:rsid w:val="00181201"/>
    <w:rsid w:val="00191D16"/>
    <w:rsid w:val="0019529C"/>
    <w:rsid w:val="00211E04"/>
    <w:rsid w:val="00214054"/>
    <w:rsid w:val="002208BE"/>
    <w:rsid w:val="00236DFE"/>
    <w:rsid w:val="00273A53"/>
    <w:rsid w:val="00277813"/>
    <w:rsid w:val="002830E8"/>
    <w:rsid w:val="00287AE8"/>
    <w:rsid w:val="00287C36"/>
    <w:rsid w:val="002922CA"/>
    <w:rsid w:val="002C1A8E"/>
    <w:rsid w:val="002C66A2"/>
    <w:rsid w:val="002C6D42"/>
    <w:rsid w:val="002F0432"/>
    <w:rsid w:val="00311C72"/>
    <w:rsid w:val="00316FA4"/>
    <w:rsid w:val="00370A4E"/>
    <w:rsid w:val="00390570"/>
    <w:rsid w:val="003C5725"/>
    <w:rsid w:val="003E5C61"/>
    <w:rsid w:val="0043543A"/>
    <w:rsid w:val="00435500"/>
    <w:rsid w:val="00435FFD"/>
    <w:rsid w:val="00447C6C"/>
    <w:rsid w:val="00450004"/>
    <w:rsid w:val="004C3C44"/>
    <w:rsid w:val="005241C0"/>
    <w:rsid w:val="0056233A"/>
    <w:rsid w:val="005637F3"/>
    <w:rsid w:val="005646A6"/>
    <w:rsid w:val="00575AC5"/>
    <w:rsid w:val="005863FA"/>
    <w:rsid w:val="005E2104"/>
    <w:rsid w:val="005F0B83"/>
    <w:rsid w:val="00615E42"/>
    <w:rsid w:val="006167D5"/>
    <w:rsid w:val="006258EB"/>
    <w:rsid w:val="0063741D"/>
    <w:rsid w:val="00647D44"/>
    <w:rsid w:val="00687199"/>
    <w:rsid w:val="00692066"/>
    <w:rsid w:val="006B5360"/>
    <w:rsid w:val="006B6E48"/>
    <w:rsid w:val="006C3984"/>
    <w:rsid w:val="006C421F"/>
    <w:rsid w:val="00701615"/>
    <w:rsid w:val="00704C2D"/>
    <w:rsid w:val="00706E63"/>
    <w:rsid w:val="00740F3B"/>
    <w:rsid w:val="0075345F"/>
    <w:rsid w:val="00757C82"/>
    <w:rsid w:val="0076637E"/>
    <w:rsid w:val="00780C93"/>
    <w:rsid w:val="00790F3A"/>
    <w:rsid w:val="00792F23"/>
    <w:rsid w:val="0079317C"/>
    <w:rsid w:val="007D13BF"/>
    <w:rsid w:val="007D5F26"/>
    <w:rsid w:val="007D75EF"/>
    <w:rsid w:val="008357D6"/>
    <w:rsid w:val="008406B0"/>
    <w:rsid w:val="008903F9"/>
    <w:rsid w:val="008A2138"/>
    <w:rsid w:val="008B68AC"/>
    <w:rsid w:val="008E38BB"/>
    <w:rsid w:val="008F5093"/>
    <w:rsid w:val="009020F3"/>
    <w:rsid w:val="0091589F"/>
    <w:rsid w:val="009519D1"/>
    <w:rsid w:val="009623C1"/>
    <w:rsid w:val="00964E96"/>
    <w:rsid w:val="00983F15"/>
    <w:rsid w:val="009E21D2"/>
    <w:rsid w:val="009F075D"/>
    <w:rsid w:val="009F3197"/>
    <w:rsid w:val="00A410A4"/>
    <w:rsid w:val="00A53E42"/>
    <w:rsid w:val="00A62008"/>
    <w:rsid w:val="00A63286"/>
    <w:rsid w:val="00A64A76"/>
    <w:rsid w:val="00A7010A"/>
    <w:rsid w:val="00A717FF"/>
    <w:rsid w:val="00AD07A2"/>
    <w:rsid w:val="00AF7B50"/>
    <w:rsid w:val="00B1638D"/>
    <w:rsid w:val="00B16CF2"/>
    <w:rsid w:val="00B20B71"/>
    <w:rsid w:val="00B32A6B"/>
    <w:rsid w:val="00B47A1B"/>
    <w:rsid w:val="00B55B62"/>
    <w:rsid w:val="00B854C2"/>
    <w:rsid w:val="00B97CB1"/>
    <w:rsid w:val="00BA0ABC"/>
    <w:rsid w:val="00BB43F4"/>
    <w:rsid w:val="00BB6454"/>
    <w:rsid w:val="00BD2128"/>
    <w:rsid w:val="00BF00A8"/>
    <w:rsid w:val="00BF3FF3"/>
    <w:rsid w:val="00BF5099"/>
    <w:rsid w:val="00C2777D"/>
    <w:rsid w:val="00C400AF"/>
    <w:rsid w:val="00C94F8B"/>
    <w:rsid w:val="00CA417B"/>
    <w:rsid w:val="00CE3779"/>
    <w:rsid w:val="00CF6771"/>
    <w:rsid w:val="00D06153"/>
    <w:rsid w:val="00D17FF3"/>
    <w:rsid w:val="00D54DD9"/>
    <w:rsid w:val="00D606EB"/>
    <w:rsid w:val="00D64F2E"/>
    <w:rsid w:val="00DA4A20"/>
    <w:rsid w:val="00DD1F09"/>
    <w:rsid w:val="00E01EB4"/>
    <w:rsid w:val="00E073DE"/>
    <w:rsid w:val="00E23584"/>
    <w:rsid w:val="00E23720"/>
    <w:rsid w:val="00E25347"/>
    <w:rsid w:val="00E5361F"/>
    <w:rsid w:val="00EA226F"/>
    <w:rsid w:val="00EA6278"/>
    <w:rsid w:val="00EA731E"/>
    <w:rsid w:val="00EB0206"/>
    <w:rsid w:val="00EC6EB1"/>
    <w:rsid w:val="00ED2C58"/>
    <w:rsid w:val="00F94E2D"/>
    <w:rsid w:val="00FA6798"/>
    <w:rsid w:val="00FC0195"/>
    <w:rsid w:val="00FC5678"/>
    <w:rsid w:val="00FF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BFAA61"/>
  <w15:chartTrackingRefBased/>
  <w15:docId w15:val="{281F5345-4A30-4086-BD3B-84480AA5D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43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9020F3"/>
    <w:rPr>
      <w:rFonts w:asciiTheme="majorHAnsi" w:eastAsiaTheme="majorEastAsia" w:hAnsiTheme="majorHAnsi" w:cstheme="majorBidi"/>
      <w:b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020F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NoSpacing">
    <w:name w:val="No Spacing"/>
    <w:uiPriority w:val="1"/>
    <w:qFormat/>
    <w:rsid w:val="00C94F8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F5093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F5093"/>
  </w:style>
  <w:style w:type="paragraph" w:styleId="Footer">
    <w:name w:val="footer"/>
    <w:basedOn w:val="Normal"/>
    <w:link w:val="FooterChar"/>
    <w:uiPriority w:val="99"/>
    <w:unhideWhenUsed/>
    <w:rsid w:val="008F5093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F5093"/>
  </w:style>
  <w:style w:type="paragraph" w:styleId="ListParagraph">
    <w:name w:val="List Paragraph"/>
    <w:basedOn w:val="Normal"/>
    <w:uiPriority w:val="34"/>
    <w:qFormat/>
    <w:rsid w:val="00B32A6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8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tvi\Documents\Custom%20Office%20Templates\VLR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VLR Letterhead</Template>
  <TotalTime>3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Litviak</dc:creator>
  <cp:keywords/>
  <dc:description/>
  <cp:lastModifiedBy>Esther Marshall</cp:lastModifiedBy>
  <cp:revision>2</cp:revision>
  <cp:lastPrinted>2025-07-07T22:48:00Z</cp:lastPrinted>
  <dcterms:created xsi:type="dcterms:W3CDTF">2025-09-29T20:00:00Z</dcterms:created>
  <dcterms:modified xsi:type="dcterms:W3CDTF">2025-09-29T20:00:00Z</dcterms:modified>
</cp:coreProperties>
</file>