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11A88" w14:textId="77777777" w:rsidR="00496EB8" w:rsidRPr="0013353E" w:rsidRDefault="00496EB8" w:rsidP="00496EB8">
      <w:pPr>
        <w:pStyle w:val="Header"/>
        <w:jc w:val="center"/>
        <w:rPr>
          <w:rFonts w:ascii="Arial" w:hAnsi="Arial" w:cs="Arial"/>
          <w:b/>
          <w:sz w:val="16"/>
          <w:szCs w:val="16"/>
        </w:rPr>
      </w:pPr>
      <w:r w:rsidRPr="0013353E"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44154E6D" wp14:editId="539307A8">
            <wp:simplePos x="0" y="0"/>
            <wp:positionH relativeFrom="column">
              <wp:posOffset>1771650</wp:posOffset>
            </wp:positionH>
            <wp:positionV relativeFrom="page">
              <wp:posOffset>161925</wp:posOffset>
            </wp:positionV>
            <wp:extent cx="2185670" cy="1105535"/>
            <wp:effectExtent l="0" t="0" r="5080" b="0"/>
            <wp:wrapTopAndBottom/>
            <wp:docPr id="2" name="Picture 2" descr="C:\Users\dittaw\Desktop\Medina Letterh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ttaw\Desktop\Medina Letterhea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7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353E">
        <w:rPr>
          <w:rFonts w:ascii="Arial" w:hAnsi="Arial" w:cs="Arial"/>
          <w:b/>
          <w:sz w:val="20"/>
          <w:szCs w:val="20"/>
        </w:rPr>
        <w:t>634 State Road 19 PO Box 37, Marshall, WI 53559</w:t>
      </w:r>
    </w:p>
    <w:p w14:paraId="5753C765" w14:textId="219E9796" w:rsidR="00496EB8" w:rsidRPr="0013353E" w:rsidRDefault="00496EB8" w:rsidP="00496EB8">
      <w:pPr>
        <w:pStyle w:val="Header"/>
        <w:jc w:val="center"/>
        <w:rPr>
          <w:rFonts w:ascii="Arial" w:hAnsi="Arial" w:cs="Arial"/>
          <w:b/>
          <w:sz w:val="20"/>
          <w:szCs w:val="20"/>
        </w:rPr>
      </w:pPr>
      <w:r w:rsidRPr="0013353E">
        <w:rPr>
          <w:rFonts w:ascii="Arial" w:hAnsi="Arial" w:cs="Arial"/>
          <w:b/>
          <w:sz w:val="20"/>
          <w:szCs w:val="20"/>
        </w:rPr>
        <w:t>www.townofmedina.</w:t>
      </w:r>
      <w:r w:rsidR="00B935E9">
        <w:rPr>
          <w:rFonts w:ascii="Arial" w:hAnsi="Arial" w:cs="Arial"/>
          <w:b/>
          <w:sz w:val="20"/>
          <w:szCs w:val="20"/>
        </w:rPr>
        <w:t>wi.gov</w:t>
      </w:r>
    </w:p>
    <w:p w14:paraId="782FBED2" w14:textId="77777777" w:rsidR="003754C5" w:rsidRDefault="003754C5" w:rsidP="004B4C5F">
      <w:pPr>
        <w:rPr>
          <w:b/>
          <w:color w:val="FF0000"/>
          <w:sz w:val="52"/>
          <w:szCs w:val="52"/>
        </w:rPr>
      </w:pPr>
    </w:p>
    <w:p w14:paraId="184C493F" w14:textId="58F02341" w:rsidR="004F5765" w:rsidRPr="00B935E9" w:rsidRDefault="007C5BB2" w:rsidP="00016840">
      <w:pPr>
        <w:jc w:val="center"/>
        <w:rPr>
          <w:b/>
          <w:color w:val="FF0000"/>
          <w:sz w:val="72"/>
          <w:szCs w:val="72"/>
        </w:rPr>
      </w:pPr>
      <w:r w:rsidRPr="00B935E9">
        <w:rPr>
          <w:b/>
          <w:color w:val="FF0000"/>
          <w:sz w:val="72"/>
          <w:szCs w:val="72"/>
        </w:rPr>
        <w:t>NOTICE OF</w:t>
      </w:r>
      <w:r w:rsidR="004B4C5F">
        <w:rPr>
          <w:b/>
          <w:color w:val="FF0000"/>
          <w:sz w:val="72"/>
          <w:szCs w:val="72"/>
        </w:rPr>
        <w:t xml:space="preserve"> POSSIBLE</w:t>
      </w:r>
      <w:r w:rsidRPr="00B935E9">
        <w:rPr>
          <w:b/>
          <w:color w:val="FF0000"/>
          <w:sz w:val="72"/>
          <w:szCs w:val="72"/>
        </w:rPr>
        <w:t xml:space="preserve"> TOWN BOARD QUORUM</w:t>
      </w:r>
    </w:p>
    <w:p w14:paraId="143B7D81" w14:textId="22698436" w:rsidR="005B6ABC" w:rsidRPr="00842848" w:rsidRDefault="005B6ABC" w:rsidP="005B6ABC">
      <w:pPr>
        <w:jc w:val="center"/>
        <w:rPr>
          <w:sz w:val="32"/>
          <w:szCs w:val="32"/>
        </w:rPr>
      </w:pPr>
    </w:p>
    <w:p w14:paraId="53D0F7ED" w14:textId="4B68CD87" w:rsidR="00016840" w:rsidRPr="00842848" w:rsidRDefault="007C5BB2" w:rsidP="003F435A">
      <w:pPr>
        <w:jc w:val="center"/>
        <w:rPr>
          <w:b/>
          <w:bCs/>
          <w:sz w:val="44"/>
          <w:szCs w:val="44"/>
        </w:rPr>
      </w:pPr>
      <w:r w:rsidRPr="00842848">
        <w:rPr>
          <w:b/>
          <w:bCs/>
          <w:sz w:val="44"/>
          <w:szCs w:val="44"/>
        </w:rPr>
        <w:t xml:space="preserve">A quorum of the Medina Town Board </w:t>
      </w:r>
      <w:r w:rsidR="0028370C">
        <w:rPr>
          <w:b/>
          <w:bCs/>
          <w:sz w:val="44"/>
          <w:szCs w:val="44"/>
        </w:rPr>
        <w:t>of Supervisors may</w:t>
      </w:r>
      <w:r w:rsidR="0060648B" w:rsidRPr="00842848">
        <w:rPr>
          <w:b/>
          <w:bCs/>
          <w:sz w:val="44"/>
          <w:szCs w:val="44"/>
        </w:rPr>
        <w:t xml:space="preserve"> be present</w:t>
      </w:r>
      <w:r w:rsidR="00022DC9" w:rsidRPr="00842848">
        <w:rPr>
          <w:b/>
          <w:bCs/>
          <w:sz w:val="44"/>
          <w:szCs w:val="44"/>
        </w:rPr>
        <w:t xml:space="preserve"> at </w:t>
      </w:r>
      <w:r w:rsidR="004B4C5F">
        <w:rPr>
          <w:b/>
          <w:bCs/>
          <w:sz w:val="44"/>
          <w:szCs w:val="44"/>
        </w:rPr>
        <w:t>The Round Table BECI Transmission Line Project Informational Open House.</w:t>
      </w:r>
    </w:p>
    <w:p w14:paraId="444F35D6" w14:textId="77777777" w:rsidR="00016840" w:rsidRPr="00842848" w:rsidRDefault="00016840" w:rsidP="003F435A">
      <w:pPr>
        <w:jc w:val="center"/>
        <w:rPr>
          <w:sz w:val="48"/>
          <w:szCs w:val="48"/>
        </w:rPr>
      </w:pPr>
    </w:p>
    <w:p w14:paraId="6EC17A76" w14:textId="64ED0CF7" w:rsidR="00016840" w:rsidRDefault="00022DC9" w:rsidP="003F435A">
      <w:pPr>
        <w:jc w:val="center"/>
        <w:rPr>
          <w:b/>
          <w:bCs/>
          <w:sz w:val="44"/>
          <w:szCs w:val="44"/>
        </w:rPr>
      </w:pPr>
      <w:r w:rsidRPr="00842848">
        <w:rPr>
          <w:sz w:val="48"/>
          <w:szCs w:val="48"/>
        </w:rPr>
        <w:t xml:space="preserve"> </w:t>
      </w:r>
      <w:r w:rsidR="004B4C5F">
        <w:rPr>
          <w:b/>
          <w:bCs/>
          <w:sz w:val="44"/>
          <w:szCs w:val="44"/>
        </w:rPr>
        <w:t>Wednesday August 26th</w:t>
      </w:r>
      <w:r w:rsidR="00623631" w:rsidRPr="00842848">
        <w:rPr>
          <w:b/>
          <w:bCs/>
          <w:sz w:val="44"/>
          <w:szCs w:val="44"/>
        </w:rPr>
        <w:t>, 202</w:t>
      </w:r>
      <w:r w:rsidR="004B4C5F">
        <w:rPr>
          <w:b/>
          <w:bCs/>
          <w:sz w:val="44"/>
          <w:szCs w:val="44"/>
        </w:rPr>
        <w:t>6</w:t>
      </w:r>
    </w:p>
    <w:p w14:paraId="7D53A0E6" w14:textId="1B3017BB" w:rsidR="006B0068" w:rsidRDefault="004B4C5F" w:rsidP="003F435A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The Round Table</w:t>
      </w:r>
    </w:p>
    <w:p w14:paraId="0D7FCECF" w14:textId="269EF678" w:rsidR="006B0068" w:rsidRDefault="004B4C5F" w:rsidP="003F435A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1611 North Bristol Street</w:t>
      </w:r>
    </w:p>
    <w:p w14:paraId="182A476A" w14:textId="19E118A4" w:rsidR="00447E0F" w:rsidRPr="00447E0F" w:rsidRDefault="004B4C5F" w:rsidP="003F435A">
      <w:pPr>
        <w:jc w:val="center"/>
        <w:rPr>
          <w:b/>
          <w:bCs/>
          <w:sz w:val="44"/>
          <w:szCs w:val="44"/>
          <w:u w:val="words"/>
        </w:rPr>
      </w:pPr>
      <w:r>
        <w:rPr>
          <w:b/>
          <w:bCs/>
          <w:sz w:val="44"/>
          <w:szCs w:val="44"/>
        </w:rPr>
        <w:t>Sun Prairie, WI 53590</w:t>
      </w:r>
    </w:p>
    <w:p w14:paraId="06132DF4" w14:textId="6DF0A9D3" w:rsidR="007D15A0" w:rsidRPr="00842848" w:rsidRDefault="004B4C5F" w:rsidP="003F435A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4:00 to 7:00 </w:t>
      </w:r>
      <w:r w:rsidR="007D15A0" w:rsidRPr="00842848">
        <w:rPr>
          <w:b/>
          <w:bCs/>
          <w:sz w:val="44"/>
          <w:szCs w:val="44"/>
        </w:rPr>
        <w:t>PM</w:t>
      </w:r>
    </w:p>
    <w:p w14:paraId="5E812BBB" w14:textId="77777777" w:rsidR="00016840" w:rsidRPr="00842848" w:rsidRDefault="00016840" w:rsidP="00016840">
      <w:pPr>
        <w:jc w:val="center"/>
        <w:rPr>
          <w:sz w:val="48"/>
          <w:szCs w:val="48"/>
        </w:rPr>
      </w:pPr>
    </w:p>
    <w:p w14:paraId="6107201F" w14:textId="1512EF0D" w:rsidR="0028370C" w:rsidRPr="00842848" w:rsidRDefault="004B4C5F" w:rsidP="00241408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This is an informational meeting. No action will be taken by the Town Board at this meeting.</w:t>
      </w:r>
    </w:p>
    <w:p w14:paraId="65196831" w14:textId="1CC2E76D" w:rsidR="00842848" w:rsidRDefault="00426A83" w:rsidP="00842848">
      <w:pPr>
        <w:jc w:val="center"/>
        <w:rPr>
          <w:rFonts w:ascii="Times" w:hAnsi="Times" w:cs="Times"/>
          <w:b/>
          <w:sz w:val="28"/>
          <w:szCs w:val="28"/>
        </w:rPr>
      </w:pPr>
      <w:r w:rsidRPr="00842848">
        <w:rPr>
          <w:b/>
        </w:rPr>
        <w:t xml:space="preserve">                                                                                             </w:t>
      </w:r>
      <w:r w:rsidR="00E14BE8" w:rsidRPr="00842848">
        <w:rPr>
          <w:b/>
        </w:rPr>
        <w:t xml:space="preserve">                                                                                                               </w:t>
      </w:r>
      <w:r w:rsidR="00294F8E" w:rsidRPr="00842848">
        <w:rPr>
          <w:b/>
        </w:rPr>
        <w:t xml:space="preserve">                          </w:t>
      </w:r>
      <w:r w:rsidR="00216937" w:rsidRPr="00842848">
        <w:rPr>
          <w:rFonts w:ascii="Times" w:hAnsi="Times" w:cs="Times"/>
          <w:b/>
          <w:sz w:val="28"/>
          <w:szCs w:val="28"/>
        </w:rPr>
        <w:t xml:space="preserve">Posted </w:t>
      </w:r>
      <w:r w:rsidR="004B4C5F">
        <w:rPr>
          <w:rFonts w:ascii="Times" w:hAnsi="Times" w:cs="Times"/>
          <w:b/>
          <w:sz w:val="28"/>
          <w:szCs w:val="28"/>
        </w:rPr>
        <w:t>Wednesday August 19</w:t>
      </w:r>
      <w:r w:rsidR="004B4C5F" w:rsidRPr="004B4C5F">
        <w:rPr>
          <w:rFonts w:ascii="Times" w:hAnsi="Times" w:cs="Times"/>
          <w:b/>
          <w:sz w:val="28"/>
          <w:szCs w:val="28"/>
          <w:vertAlign w:val="superscript"/>
        </w:rPr>
        <w:t>th</w:t>
      </w:r>
      <w:r w:rsidR="004B4C5F">
        <w:rPr>
          <w:rFonts w:ascii="Times" w:hAnsi="Times" w:cs="Times"/>
          <w:b/>
          <w:sz w:val="28"/>
          <w:szCs w:val="28"/>
        </w:rPr>
        <w:t>, 2026</w:t>
      </w:r>
      <w:r w:rsidR="00907FE8" w:rsidRPr="00842848">
        <w:rPr>
          <w:rFonts w:ascii="Times" w:hAnsi="Times" w:cs="Times"/>
          <w:b/>
          <w:sz w:val="28"/>
          <w:szCs w:val="28"/>
        </w:rPr>
        <w:t xml:space="preserve">; </w:t>
      </w:r>
      <w:r w:rsidR="006F320B" w:rsidRPr="00842848">
        <w:rPr>
          <w:rFonts w:ascii="Times" w:hAnsi="Times" w:cs="Times"/>
          <w:b/>
          <w:sz w:val="28"/>
          <w:szCs w:val="28"/>
        </w:rPr>
        <w:t>townofmedina.</w:t>
      </w:r>
      <w:r w:rsidR="0054374B">
        <w:rPr>
          <w:rFonts w:ascii="Times" w:hAnsi="Times" w:cs="Times"/>
          <w:b/>
          <w:sz w:val="28"/>
          <w:szCs w:val="28"/>
        </w:rPr>
        <w:t>wi.gov</w:t>
      </w:r>
      <w:r w:rsidR="00B74744">
        <w:rPr>
          <w:rFonts w:ascii="Times" w:hAnsi="Times" w:cs="Times"/>
          <w:b/>
          <w:sz w:val="28"/>
          <w:szCs w:val="28"/>
        </w:rPr>
        <w:t>,</w:t>
      </w:r>
      <w:r w:rsidR="006F320B" w:rsidRPr="00842848">
        <w:rPr>
          <w:rFonts w:ascii="Times" w:hAnsi="Times" w:cs="Times"/>
          <w:b/>
          <w:sz w:val="28"/>
          <w:szCs w:val="28"/>
        </w:rPr>
        <w:t xml:space="preserve"> Medina Town Hall</w:t>
      </w:r>
      <w:r w:rsidR="00B74744">
        <w:rPr>
          <w:rFonts w:ascii="Times" w:hAnsi="Times" w:cs="Times"/>
          <w:b/>
          <w:sz w:val="28"/>
          <w:szCs w:val="28"/>
        </w:rPr>
        <w:t xml:space="preserve">, </w:t>
      </w:r>
      <w:r w:rsidR="00B014EB">
        <w:rPr>
          <w:rFonts w:ascii="Times" w:hAnsi="Times" w:cs="Times"/>
          <w:b/>
          <w:sz w:val="28"/>
          <w:szCs w:val="28"/>
        </w:rPr>
        <w:t>Whisper’s Roadhouse and The Barrel Inn</w:t>
      </w:r>
    </w:p>
    <w:p w14:paraId="0B0277F2" w14:textId="77777777" w:rsidR="0054374B" w:rsidRDefault="0054374B" w:rsidP="00842848">
      <w:pPr>
        <w:jc w:val="center"/>
        <w:rPr>
          <w:rFonts w:ascii="Times" w:hAnsi="Times" w:cs="Times"/>
          <w:b/>
          <w:sz w:val="28"/>
          <w:szCs w:val="28"/>
        </w:rPr>
      </w:pPr>
    </w:p>
    <w:p w14:paraId="31EAE8E2" w14:textId="77777777" w:rsidR="0054374B" w:rsidRPr="00842848" w:rsidRDefault="0054374B" w:rsidP="00127413">
      <w:pPr>
        <w:rPr>
          <w:rFonts w:ascii="Times" w:hAnsi="Times" w:cs="Times"/>
          <w:b/>
          <w:sz w:val="28"/>
          <w:szCs w:val="28"/>
        </w:rPr>
      </w:pPr>
    </w:p>
    <w:p w14:paraId="41A6570E" w14:textId="3808502E" w:rsidR="005C124E" w:rsidRPr="00842848" w:rsidRDefault="00B014EB" w:rsidP="00C654B0">
      <w:pPr>
        <w:jc w:val="center"/>
        <w:rPr>
          <w:rFonts w:ascii="Times" w:hAnsi="Times" w:cs="Times"/>
          <w:b/>
          <w:sz w:val="28"/>
          <w:szCs w:val="28"/>
        </w:rPr>
      </w:pPr>
      <w:r>
        <w:rPr>
          <w:rFonts w:ascii="Times" w:eastAsia="Times New Roman" w:hAnsi="Times"/>
          <w:b/>
          <w:color w:val="000000"/>
          <w:sz w:val="28"/>
          <w:szCs w:val="28"/>
        </w:rPr>
        <w:t>Stephanie Lulling,</w:t>
      </w:r>
      <w:r w:rsidR="00016840" w:rsidRPr="00842848">
        <w:rPr>
          <w:rFonts w:ascii="Times" w:eastAsia="Times New Roman" w:hAnsi="Times"/>
          <w:b/>
          <w:color w:val="000000"/>
          <w:sz w:val="28"/>
          <w:szCs w:val="28"/>
        </w:rPr>
        <w:t xml:space="preserve"> Medina Town </w:t>
      </w:r>
      <w:r w:rsidR="00216937" w:rsidRPr="00842848">
        <w:rPr>
          <w:rFonts w:ascii="Times" w:eastAsia="Times New Roman" w:hAnsi="Times"/>
          <w:b/>
          <w:color w:val="000000"/>
          <w:sz w:val="28"/>
          <w:szCs w:val="28"/>
        </w:rPr>
        <w:t>Clerk</w:t>
      </w:r>
      <w:r>
        <w:rPr>
          <w:rFonts w:ascii="Times" w:eastAsia="Times New Roman" w:hAnsi="Times"/>
          <w:b/>
          <w:color w:val="000000"/>
          <w:sz w:val="28"/>
          <w:szCs w:val="28"/>
        </w:rPr>
        <w:t>/</w:t>
      </w:r>
      <w:r w:rsidR="00F609E9">
        <w:rPr>
          <w:rFonts w:ascii="Times" w:eastAsia="Times New Roman" w:hAnsi="Times"/>
          <w:b/>
          <w:color w:val="000000"/>
          <w:sz w:val="28"/>
          <w:szCs w:val="28"/>
        </w:rPr>
        <w:t>Treasurer</w:t>
      </w:r>
    </w:p>
    <w:sectPr w:rsidR="005C124E" w:rsidRPr="00842848" w:rsidSect="002B2272">
      <w:pgSz w:w="12240" w:h="15840"/>
      <w:pgMar w:top="990" w:right="153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64ADB4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9BEB05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76CE3C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96EDBB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F70499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60AB0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58B7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78BB5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4A09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820B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B0524"/>
    <w:multiLevelType w:val="hybridMultilevel"/>
    <w:tmpl w:val="E7926204"/>
    <w:lvl w:ilvl="0" w:tplc="0AD29B0E">
      <w:start w:val="1"/>
      <w:numFmt w:val="decimal"/>
      <w:lvlText w:val="%1."/>
      <w:lvlJc w:val="left"/>
      <w:pPr>
        <w:ind w:left="135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11" w15:restartNumberingAfterBreak="0">
    <w:nsid w:val="0515326E"/>
    <w:multiLevelType w:val="multilevel"/>
    <w:tmpl w:val="9E26B4E8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2" w15:restartNumberingAfterBreak="0">
    <w:nsid w:val="0B6F50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 w15:restartNumberingAfterBreak="0">
    <w:nsid w:val="0E5C0FB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F0F720C"/>
    <w:multiLevelType w:val="multilevel"/>
    <w:tmpl w:val="A8ECDA1C"/>
    <w:lvl w:ilvl="0">
      <w:start w:val="1"/>
      <w:numFmt w:val="upperRoman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5" w15:restartNumberingAfterBreak="0">
    <w:nsid w:val="184F3CBD"/>
    <w:multiLevelType w:val="multilevel"/>
    <w:tmpl w:val="E2068B1C"/>
    <w:lvl w:ilvl="0">
      <w:start w:val="1"/>
      <w:numFmt w:val="upperRoman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6" w15:restartNumberingAfterBreak="0">
    <w:nsid w:val="1B0B237B"/>
    <w:multiLevelType w:val="hybridMultilevel"/>
    <w:tmpl w:val="BE986802"/>
    <w:lvl w:ilvl="0" w:tplc="960CE0EE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26176B9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274367AC"/>
    <w:multiLevelType w:val="hybridMultilevel"/>
    <w:tmpl w:val="AB86B766"/>
    <w:lvl w:ilvl="0" w:tplc="5AB2E5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2D5665CA"/>
    <w:multiLevelType w:val="hybridMultilevel"/>
    <w:tmpl w:val="7040DA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AA0B5F"/>
    <w:multiLevelType w:val="hybridMultilevel"/>
    <w:tmpl w:val="D64A80C6"/>
    <w:lvl w:ilvl="0" w:tplc="07861F9A">
      <w:start w:val="1"/>
      <w:numFmt w:val="upperLetter"/>
      <w:lvlText w:val="%1."/>
      <w:lvlJc w:val="left"/>
      <w:pPr>
        <w:ind w:left="9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  <w:rPr>
        <w:rFonts w:cs="Times New Roman"/>
      </w:rPr>
    </w:lvl>
  </w:abstractNum>
  <w:abstractNum w:abstractNumId="21" w15:restartNumberingAfterBreak="0">
    <w:nsid w:val="4E4C6EC4"/>
    <w:multiLevelType w:val="hybridMultilevel"/>
    <w:tmpl w:val="756A068A"/>
    <w:lvl w:ilvl="0" w:tplc="17743140">
      <w:start w:val="1"/>
      <w:numFmt w:val="upperLetter"/>
      <w:lvlText w:val="%1."/>
      <w:lvlJc w:val="left"/>
      <w:pPr>
        <w:ind w:left="99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22" w15:restartNumberingAfterBreak="0">
    <w:nsid w:val="5E7B579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3" w15:restartNumberingAfterBreak="0">
    <w:nsid w:val="6C1366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084548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 w15:restartNumberingAfterBreak="0">
    <w:nsid w:val="7D9F098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 w16cid:durableId="325981438">
    <w:abstractNumId w:val="9"/>
  </w:num>
  <w:num w:numId="2" w16cid:durableId="1724865388">
    <w:abstractNumId w:val="7"/>
  </w:num>
  <w:num w:numId="3" w16cid:durableId="1237670326">
    <w:abstractNumId w:val="6"/>
  </w:num>
  <w:num w:numId="4" w16cid:durableId="122584215">
    <w:abstractNumId w:val="5"/>
  </w:num>
  <w:num w:numId="5" w16cid:durableId="1797093583">
    <w:abstractNumId w:val="4"/>
  </w:num>
  <w:num w:numId="6" w16cid:durableId="979845895">
    <w:abstractNumId w:val="8"/>
  </w:num>
  <w:num w:numId="7" w16cid:durableId="808089807">
    <w:abstractNumId w:val="3"/>
  </w:num>
  <w:num w:numId="8" w16cid:durableId="1628124005">
    <w:abstractNumId w:val="2"/>
  </w:num>
  <w:num w:numId="9" w16cid:durableId="500319635">
    <w:abstractNumId w:val="1"/>
  </w:num>
  <w:num w:numId="10" w16cid:durableId="2053382728">
    <w:abstractNumId w:val="0"/>
  </w:num>
  <w:num w:numId="11" w16cid:durableId="2098401462">
    <w:abstractNumId w:val="9"/>
  </w:num>
  <w:num w:numId="12" w16cid:durableId="343898143">
    <w:abstractNumId w:val="7"/>
  </w:num>
  <w:num w:numId="13" w16cid:durableId="273296331">
    <w:abstractNumId w:val="6"/>
  </w:num>
  <w:num w:numId="14" w16cid:durableId="830489927">
    <w:abstractNumId w:val="5"/>
  </w:num>
  <w:num w:numId="15" w16cid:durableId="798257685">
    <w:abstractNumId w:val="4"/>
  </w:num>
  <w:num w:numId="16" w16cid:durableId="1430813440">
    <w:abstractNumId w:val="8"/>
  </w:num>
  <w:num w:numId="17" w16cid:durableId="1787311629">
    <w:abstractNumId w:val="3"/>
  </w:num>
  <w:num w:numId="18" w16cid:durableId="393283789">
    <w:abstractNumId w:val="2"/>
  </w:num>
  <w:num w:numId="19" w16cid:durableId="1130444095">
    <w:abstractNumId w:val="1"/>
  </w:num>
  <w:num w:numId="20" w16cid:durableId="54007875">
    <w:abstractNumId w:val="0"/>
  </w:num>
  <w:num w:numId="21" w16cid:durableId="89399297">
    <w:abstractNumId w:val="9"/>
  </w:num>
  <w:num w:numId="22" w16cid:durableId="1289774070">
    <w:abstractNumId w:val="7"/>
  </w:num>
  <w:num w:numId="23" w16cid:durableId="1887982320">
    <w:abstractNumId w:val="6"/>
  </w:num>
  <w:num w:numId="24" w16cid:durableId="1977179347">
    <w:abstractNumId w:val="5"/>
  </w:num>
  <w:num w:numId="25" w16cid:durableId="957293348">
    <w:abstractNumId w:val="4"/>
  </w:num>
  <w:num w:numId="26" w16cid:durableId="1452744851">
    <w:abstractNumId w:val="8"/>
  </w:num>
  <w:num w:numId="27" w16cid:durableId="1899051331">
    <w:abstractNumId w:val="3"/>
  </w:num>
  <w:num w:numId="28" w16cid:durableId="1519276249">
    <w:abstractNumId w:val="2"/>
  </w:num>
  <w:num w:numId="29" w16cid:durableId="1715470559">
    <w:abstractNumId w:val="1"/>
  </w:num>
  <w:num w:numId="30" w16cid:durableId="21638117">
    <w:abstractNumId w:val="0"/>
  </w:num>
  <w:num w:numId="31" w16cid:durableId="590940275">
    <w:abstractNumId w:val="25"/>
  </w:num>
  <w:num w:numId="32" w16cid:durableId="727647260">
    <w:abstractNumId w:val="22"/>
  </w:num>
  <w:num w:numId="33" w16cid:durableId="1407805751">
    <w:abstractNumId w:val="11"/>
  </w:num>
  <w:num w:numId="34" w16cid:durableId="135343499">
    <w:abstractNumId w:val="18"/>
  </w:num>
  <w:num w:numId="35" w16cid:durableId="702360479">
    <w:abstractNumId w:val="20"/>
  </w:num>
  <w:num w:numId="36" w16cid:durableId="636881525">
    <w:abstractNumId w:val="21"/>
  </w:num>
  <w:num w:numId="37" w16cid:durableId="477961735">
    <w:abstractNumId w:val="16"/>
  </w:num>
  <w:num w:numId="38" w16cid:durableId="1993482108">
    <w:abstractNumId w:val="14"/>
  </w:num>
  <w:num w:numId="39" w16cid:durableId="53896038">
    <w:abstractNumId w:val="15"/>
  </w:num>
  <w:num w:numId="40" w16cid:durableId="268247463">
    <w:abstractNumId w:val="12"/>
  </w:num>
  <w:num w:numId="41" w16cid:durableId="203833774">
    <w:abstractNumId w:val="24"/>
  </w:num>
  <w:num w:numId="42" w16cid:durableId="2107073468">
    <w:abstractNumId w:val="10"/>
  </w:num>
  <w:num w:numId="43" w16cid:durableId="644628567">
    <w:abstractNumId w:val="17"/>
  </w:num>
  <w:num w:numId="44" w16cid:durableId="1189024101">
    <w:abstractNumId w:val="13"/>
  </w:num>
  <w:num w:numId="45" w16cid:durableId="107623475">
    <w:abstractNumId w:val="23"/>
  </w:num>
  <w:num w:numId="46" w16cid:durableId="260646940">
    <w:abstractNumId w:val="1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080"/>
    <w:rsid w:val="00011BDC"/>
    <w:rsid w:val="000131C8"/>
    <w:rsid w:val="00016840"/>
    <w:rsid w:val="000178B6"/>
    <w:rsid w:val="0002198C"/>
    <w:rsid w:val="00022DC9"/>
    <w:rsid w:val="00034BE0"/>
    <w:rsid w:val="00036188"/>
    <w:rsid w:val="00043555"/>
    <w:rsid w:val="00052849"/>
    <w:rsid w:val="00054900"/>
    <w:rsid w:val="00061F12"/>
    <w:rsid w:val="00062919"/>
    <w:rsid w:val="0006621E"/>
    <w:rsid w:val="00067EC5"/>
    <w:rsid w:val="00073903"/>
    <w:rsid w:val="00081927"/>
    <w:rsid w:val="00082B30"/>
    <w:rsid w:val="00085B4F"/>
    <w:rsid w:val="00086AED"/>
    <w:rsid w:val="00086C7D"/>
    <w:rsid w:val="000A12FB"/>
    <w:rsid w:val="000A2158"/>
    <w:rsid w:val="000A28D6"/>
    <w:rsid w:val="000A5206"/>
    <w:rsid w:val="000A70A8"/>
    <w:rsid w:val="000B6C79"/>
    <w:rsid w:val="000C114B"/>
    <w:rsid w:val="000C13D6"/>
    <w:rsid w:val="000C2896"/>
    <w:rsid w:val="000E583F"/>
    <w:rsid w:val="000F11E5"/>
    <w:rsid w:val="000F5294"/>
    <w:rsid w:val="000F7608"/>
    <w:rsid w:val="000F7A20"/>
    <w:rsid w:val="001004DE"/>
    <w:rsid w:val="001012D3"/>
    <w:rsid w:val="00106D65"/>
    <w:rsid w:val="00111844"/>
    <w:rsid w:val="00127413"/>
    <w:rsid w:val="001431FD"/>
    <w:rsid w:val="001435B3"/>
    <w:rsid w:val="0014567B"/>
    <w:rsid w:val="00146059"/>
    <w:rsid w:val="00150EE0"/>
    <w:rsid w:val="00152F83"/>
    <w:rsid w:val="001578BF"/>
    <w:rsid w:val="001736BB"/>
    <w:rsid w:val="00175E4E"/>
    <w:rsid w:val="00177F85"/>
    <w:rsid w:val="00191F8F"/>
    <w:rsid w:val="001A2D85"/>
    <w:rsid w:val="001B0CB4"/>
    <w:rsid w:val="001B5E4B"/>
    <w:rsid w:val="001C1370"/>
    <w:rsid w:val="001C5676"/>
    <w:rsid w:val="001D6EFB"/>
    <w:rsid w:val="001E5DAC"/>
    <w:rsid w:val="001F37A0"/>
    <w:rsid w:val="001F54AE"/>
    <w:rsid w:val="001F65FC"/>
    <w:rsid w:val="0020527D"/>
    <w:rsid w:val="00211EFD"/>
    <w:rsid w:val="0021510E"/>
    <w:rsid w:val="00215EF2"/>
    <w:rsid w:val="00216937"/>
    <w:rsid w:val="00231538"/>
    <w:rsid w:val="00234EA6"/>
    <w:rsid w:val="00241408"/>
    <w:rsid w:val="002431E2"/>
    <w:rsid w:val="00256645"/>
    <w:rsid w:val="00265AC1"/>
    <w:rsid w:val="00271FAC"/>
    <w:rsid w:val="00275866"/>
    <w:rsid w:val="00276E3D"/>
    <w:rsid w:val="002821DC"/>
    <w:rsid w:val="0028370C"/>
    <w:rsid w:val="002839B6"/>
    <w:rsid w:val="00294F8E"/>
    <w:rsid w:val="00297FAB"/>
    <w:rsid w:val="002A0BA3"/>
    <w:rsid w:val="002B2272"/>
    <w:rsid w:val="002B3B9B"/>
    <w:rsid w:val="002B540B"/>
    <w:rsid w:val="002C268D"/>
    <w:rsid w:val="002D789D"/>
    <w:rsid w:val="002E2CF6"/>
    <w:rsid w:val="002E4688"/>
    <w:rsid w:val="002F3832"/>
    <w:rsid w:val="002F7CF8"/>
    <w:rsid w:val="00300C2A"/>
    <w:rsid w:val="00323082"/>
    <w:rsid w:val="00323A96"/>
    <w:rsid w:val="003254D9"/>
    <w:rsid w:val="00327CE0"/>
    <w:rsid w:val="0033349B"/>
    <w:rsid w:val="00335C65"/>
    <w:rsid w:val="003367C5"/>
    <w:rsid w:val="00342BCD"/>
    <w:rsid w:val="00353681"/>
    <w:rsid w:val="003543B9"/>
    <w:rsid w:val="0035473A"/>
    <w:rsid w:val="00361BAA"/>
    <w:rsid w:val="00361F9F"/>
    <w:rsid w:val="003651BF"/>
    <w:rsid w:val="00365C00"/>
    <w:rsid w:val="0037509B"/>
    <w:rsid w:val="003754C5"/>
    <w:rsid w:val="00380299"/>
    <w:rsid w:val="0038077C"/>
    <w:rsid w:val="00385784"/>
    <w:rsid w:val="00387F37"/>
    <w:rsid w:val="003917CC"/>
    <w:rsid w:val="003A04B1"/>
    <w:rsid w:val="003A55B9"/>
    <w:rsid w:val="003B2124"/>
    <w:rsid w:val="003B277E"/>
    <w:rsid w:val="003B7556"/>
    <w:rsid w:val="003C0458"/>
    <w:rsid w:val="003D46F9"/>
    <w:rsid w:val="003D6A71"/>
    <w:rsid w:val="003F435A"/>
    <w:rsid w:val="00402623"/>
    <w:rsid w:val="004067A6"/>
    <w:rsid w:val="0040732A"/>
    <w:rsid w:val="004141E0"/>
    <w:rsid w:val="00415830"/>
    <w:rsid w:val="00421A79"/>
    <w:rsid w:val="00426A83"/>
    <w:rsid w:val="0043025A"/>
    <w:rsid w:val="00432F33"/>
    <w:rsid w:val="00434B21"/>
    <w:rsid w:val="00441EB8"/>
    <w:rsid w:val="0044457A"/>
    <w:rsid w:val="004472C8"/>
    <w:rsid w:val="00447E0F"/>
    <w:rsid w:val="00456943"/>
    <w:rsid w:val="00462371"/>
    <w:rsid w:val="00475D40"/>
    <w:rsid w:val="00480D73"/>
    <w:rsid w:val="00481E8E"/>
    <w:rsid w:val="0049553D"/>
    <w:rsid w:val="00496EB8"/>
    <w:rsid w:val="004A1B68"/>
    <w:rsid w:val="004B4C5F"/>
    <w:rsid w:val="004D0023"/>
    <w:rsid w:val="004D1EA2"/>
    <w:rsid w:val="004D5E7D"/>
    <w:rsid w:val="004E4E39"/>
    <w:rsid w:val="004E505E"/>
    <w:rsid w:val="004F472C"/>
    <w:rsid w:val="004F53E6"/>
    <w:rsid w:val="004F5765"/>
    <w:rsid w:val="00503D53"/>
    <w:rsid w:val="00507FCB"/>
    <w:rsid w:val="005215C3"/>
    <w:rsid w:val="005319EA"/>
    <w:rsid w:val="00532A77"/>
    <w:rsid w:val="0054374B"/>
    <w:rsid w:val="00544650"/>
    <w:rsid w:val="005458A3"/>
    <w:rsid w:val="00553C4F"/>
    <w:rsid w:val="005559BE"/>
    <w:rsid w:val="00563E6C"/>
    <w:rsid w:val="00565A65"/>
    <w:rsid w:val="00565C17"/>
    <w:rsid w:val="005706A8"/>
    <w:rsid w:val="00574A7E"/>
    <w:rsid w:val="00576B20"/>
    <w:rsid w:val="00580C10"/>
    <w:rsid w:val="00584166"/>
    <w:rsid w:val="005854FE"/>
    <w:rsid w:val="00586F2E"/>
    <w:rsid w:val="005A3AB6"/>
    <w:rsid w:val="005B6729"/>
    <w:rsid w:val="005B6ABC"/>
    <w:rsid w:val="005C124E"/>
    <w:rsid w:val="005D24F7"/>
    <w:rsid w:val="005E23CD"/>
    <w:rsid w:val="005E3F21"/>
    <w:rsid w:val="0060648B"/>
    <w:rsid w:val="006075C7"/>
    <w:rsid w:val="00614AB9"/>
    <w:rsid w:val="0061560A"/>
    <w:rsid w:val="006233FB"/>
    <w:rsid w:val="00623631"/>
    <w:rsid w:val="00630A62"/>
    <w:rsid w:val="00631119"/>
    <w:rsid w:val="006518F8"/>
    <w:rsid w:val="00653486"/>
    <w:rsid w:val="00654500"/>
    <w:rsid w:val="006673B2"/>
    <w:rsid w:val="00670170"/>
    <w:rsid w:val="0067053D"/>
    <w:rsid w:val="00683E81"/>
    <w:rsid w:val="00690719"/>
    <w:rsid w:val="00696808"/>
    <w:rsid w:val="006A3E6B"/>
    <w:rsid w:val="006A41BD"/>
    <w:rsid w:val="006B0068"/>
    <w:rsid w:val="006C699B"/>
    <w:rsid w:val="006F320B"/>
    <w:rsid w:val="007054E7"/>
    <w:rsid w:val="0073386C"/>
    <w:rsid w:val="00743AF5"/>
    <w:rsid w:val="007541F7"/>
    <w:rsid w:val="00755817"/>
    <w:rsid w:val="00764415"/>
    <w:rsid w:val="00764D38"/>
    <w:rsid w:val="007722DC"/>
    <w:rsid w:val="00774705"/>
    <w:rsid w:val="007829B8"/>
    <w:rsid w:val="007971FD"/>
    <w:rsid w:val="007A47C8"/>
    <w:rsid w:val="007B05B7"/>
    <w:rsid w:val="007B4858"/>
    <w:rsid w:val="007C1080"/>
    <w:rsid w:val="007C5BB2"/>
    <w:rsid w:val="007D15A0"/>
    <w:rsid w:val="007D4BBA"/>
    <w:rsid w:val="007D6715"/>
    <w:rsid w:val="007E58AB"/>
    <w:rsid w:val="007F7077"/>
    <w:rsid w:val="00802CEF"/>
    <w:rsid w:val="00802F07"/>
    <w:rsid w:val="00803878"/>
    <w:rsid w:val="00810866"/>
    <w:rsid w:val="00813DAF"/>
    <w:rsid w:val="00816768"/>
    <w:rsid w:val="00826B05"/>
    <w:rsid w:val="0083299A"/>
    <w:rsid w:val="008356AC"/>
    <w:rsid w:val="0084017A"/>
    <w:rsid w:val="00841781"/>
    <w:rsid w:val="00842353"/>
    <w:rsid w:val="00842848"/>
    <w:rsid w:val="00847880"/>
    <w:rsid w:val="0085009B"/>
    <w:rsid w:val="008520CE"/>
    <w:rsid w:val="00855273"/>
    <w:rsid w:val="00857B8F"/>
    <w:rsid w:val="00864817"/>
    <w:rsid w:val="00864CD2"/>
    <w:rsid w:val="00867409"/>
    <w:rsid w:val="008866AB"/>
    <w:rsid w:val="00887012"/>
    <w:rsid w:val="0089013A"/>
    <w:rsid w:val="00890FFE"/>
    <w:rsid w:val="00891772"/>
    <w:rsid w:val="0089379D"/>
    <w:rsid w:val="00895459"/>
    <w:rsid w:val="008A058D"/>
    <w:rsid w:val="008A21A2"/>
    <w:rsid w:val="008A59A2"/>
    <w:rsid w:val="008A68F1"/>
    <w:rsid w:val="008A693A"/>
    <w:rsid w:val="008C4B33"/>
    <w:rsid w:val="008D1365"/>
    <w:rsid w:val="008E3A50"/>
    <w:rsid w:val="008F62B0"/>
    <w:rsid w:val="00904BB5"/>
    <w:rsid w:val="00904CAF"/>
    <w:rsid w:val="00907FE8"/>
    <w:rsid w:val="00913C63"/>
    <w:rsid w:val="00922629"/>
    <w:rsid w:val="0092764D"/>
    <w:rsid w:val="009371A5"/>
    <w:rsid w:val="00942323"/>
    <w:rsid w:val="00942870"/>
    <w:rsid w:val="00946366"/>
    <w:rsid w:val="00947DD3"/>
    <w:rsid w:val="00953308"/>
    <w:rsid w:val="00957FA9"/>
    <w:rsid w:val="00966AA0"/>
    <w:rsid w:val="00973CA9"/>
    <w:rsid w:val="009814B8"/>
    <w:rsid w:val="009A0896"/>
    <w:rsid w:val="009B0EBE"/>
    <w:rsid w:val="009B429B"/>
    <w:rsid w:val="009C07BA"/>
    <w:rsid w:val="009C33A3"/>
    <w:rsid w:val="009C3BCC"/>
    <w:rsid w:val="009D4AEC"/>
    <w:rsid w:val="009D6743"/>
    <w:rsid w:val="009E3793"/>
    <w:rsid w:val="009F120D"/>
    <w:rsid w:val="009F28DE"/>
    <w:rsid w:val="00A0193D"/>
    <w:rsid w:val="00A06C46"/>
    <w:rsid w:val="00A106DA"/>
    <w:rsid w:val="00A145A6"/>
    <w:rsid w:val="00A27EBD"/>
    <w:rsid w:val="00A306F3"/>
    <w:rsid w:val="00A328A7"/>
    <w:rsid w:val="00A34810"/>
    <w:rsid w:val="00A3649E"/>
    <w:rsid w:val="00A46D3C"/>
    <w:rsid w:val="00A53388"/>
    <w:rsid w:val="00A55DF1"/>
    <w:rsid w:val="00A57F76"/>
    <w:rsid w:val="00A6131C"/>
    <w:rsid w:val="00A83BDA"/>
    <w:rsid w:val="00A86E78"/>
    <w:rsid w:val="00AA564D"/>
    <w:rsid w:val="00AA757B"/>
    <w:rsid w:val="00AC513B"/>
    <w:rsid w:val="00AD220F"/>
    <w:rsid w:val="00AE25AF"/>
    <w:rsid w:val="00AE4639"/>
    <w:rsid w:val="00AE6821"/>
    <w:rsid w:val="00AF4152"/>
    <w:rsid w:val="00B014EB"/>
    <w:rsid w:val="00B07E07"/>
    <w:rsid w:val="00B10C63"/>
    <w:rsid w:val="00B20906"/>
    <w:rsid w:val="00B2098B"/>
    <w:rsid w:val="00B2110F"/>
    <w:rsid w:val="00B21277"/>
    <w:rsid w:val="00B22972"/>
    <w:rsid w:val="00B22B62"/>
    <w:rsid w:val="00B25F78"/>
    <w:rsid w:val="00B30FA3"/>
    <w:rsid w:val="00B31F55"/>
    <w:rsid w:val="00B35B60"/>
    <w:rsid w:val="00B44EC0"/>
    <w:rsid w:val="00B50B85"/>
    <w:rsid w:val="00B5180A"/>
    <w:rsid w:val="00B7083F"/>
    <w:rsid w:val="00B74744"/>
    <w:rsid w:val="00B755C1"/>
    <w:rsid w:val="00B870F0"/>
    <w:rsid w:val="00B935E9"/>
    <w:rsid w:val="00B949D2"/>
    <w:rsid w:val="00B97D29"/>
    <w:rsid w:val="00BA0033"/>
    <w:rsid w:val="00BA4969"/>
    <w:rsid w:val="00BB6DD6"/>
    <w:rsid w:val="00BC0BAF"/>
    <w:rsid w:val="00BC56F3"/>
    <w:rsid w:val="00BC6510"/>
    <w:rsid w:val="00BC7082"/>
    <w:rsid w:val="00BD731B"/>
    <w:rsid w:val="00BE5C9A"/>
    <w:rsid w:val="00BF01A9"/>
    <w:rsid w:val="00BF02DA"/>
    <w:rsid w:val="00C034C6"/>
    <w:rsid w:val="00C159B5"/>
    <w:rsid w:val="00C26CD1"/>
    <w:rsid w:val="00C31B58"/>
    <w:rsid w:val="00C4282F"/>
    <w:rsid w:val="00C4326F"/>
    <w:rsid w:val="00C62B99"/>
    <w:rsid w:val="00C654B0"/>
    <w:rsid w:val="00C70577"/>
    <w:rsid w:val="00C8752D"/>
    <w:rsid w:val="00C94680"/>
    <w:rsid w:val="00C9769B"/>
    <w:rsid w:val="00CA131D"/>
    <w:rsid w:val="00CB1A7F"/>
    <w:rsid w:val="00CB4CBC"/>
    <w:rsid w:val="00CD534B"/>
    <w:rsid w:val="00CE27CF"/>
    <w:rsid w:val="00CF0B3D"/>
    <w:rsid w:val="00CF14BD"/>
    <w:rsid w:val="00D01131"/>
    <w:rsid w:val="00D0248E"/>
    <w:rsid w:val="00D11B09"/>
    <w:rsid w:val="00D14055"/>
    <w:rsid w:val="00D14506"/>
    <w:rsid w:val="00D1745C"/>
    <w:rsid w:val="00D2156E"/>
    <w:rsid w:val="00D2359E"/>
    <w:rsid w:val="00D24CDF"/>
    <w:rsid w:val="00D26FF9"/>
    <w:rsid w:val="00D30B73"/>
    <w:rsid w:val="00D44F59"/>
    <w:rsid w:val="00D543DB"/>
    <w:rsid w:val="00D65982"/>
    <w:rsid w:val="00D81A6E"/>
    <w:rsid w:val="00D81ABB"/>
    <w:rsid w:val="00D82ED2"/>
    <w:rsid w:val="00D83EDF"/>
    <w:rsid w:val="00D95693"/>
    <w:rsid w:val="00D95AAC"/>
    <w:rsid w:val="00D95BAC"/>
    <w:rsid w:val="00DA2D29"/>
    <w:rsid w:val="00DA608A"/>
    <w:rsid w:val="00DA62B2"/>
    <w:rsid w:val="00DB68EE"/>
    <w:rsid w:val="00DB75B6"/>
    <w:rsid w:val="00DD4E8F"/>
    <w:rsid w:val="00DD6C4E"/>
    <w:rsid w:val="00DD6EE6"/>
    <w:rsid w:val="00DD7FEA"/>
    <w:rsid w:val="00DE01AB"/>
    <w:rsid w:val="00DE62C7"/>
    <w:rsid w:val="00DF4AA0"/>
    <w:rsid w:val="00E14BE8"/>
    <w:rsid w:val="00E21FA9"/>
    <w:rsid w:val="00E2217E"/>
    <w:rsid w:val="00E54E6F"/>
    <w:rsid w:val="00E55B76"/>
    <w:rsid w:val="00E63FDA"/>
    <w:rsid w:val="00E8216A"/>
    <w:rsid w:val="00EB4196"/>
    <w:rsid w:val="00EC3526"/>
    <w:rsid w:val="00ED166E"/>
    <w:rsid w:val="00ED7FB4"/>
    <w:rsid w:val="00EF776D"/>
    <w:rsid w:val="00EF7EF7"/>
    <w:rsid w:val="00F03788"/>
    <w:rsid w:val="00F03E9E"/>
    <w:rsid w:val="00F044B0"/>
    <w:rsid w:val="00F07D88"/>
    <w:rsid w:val="00F21CC0"/>
    <w:rsid w:val="00F23744"/>
    <w:rsid w:val="00F30703"/>
    <w:rsid w:val="00F422FF"/>
    <w:rsid w:val="00F47035"/>
    <w:rsid w:val="00F47DEB"/>
    <w:rsid w:val="00F511FA"/>
    <w:rsid w:val="00F609E9"/>
    <w:rsid w:val="00F6342C"/>
    <w:rsid w:val="00F66C5C"/>
    <w:rsid w:val="00F73BF4"/>
    <w:rsid w:val="00F856C7"/>
    <w:rsid w:val="00FA0F77"/>
    <w:rsid w:val="00FA7E16"/>
    <w:rsid w:val="00FB166C"/>
    <w:rsid w:val="00FB262C"/>
    <w:rsid w:val="00FB6A15"/>
    <w:rsid w:val="00FC6B7C"/>
    <w:rsid w:val="00FD4442"/>
    <w:rsid w:val="00FD4804"/>
    <w:rsid w:val="00FD4EEE"/>
    <w:rsid w:val="00FE19AB"/>
    <w:rsid w:val="00FF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A5CFC3"/>
  <w14:defaultImageDpi w14:val="0"/>
  <w15:chartTrackingRefBased/>
  <w15:docId w15:val="{FB16C2DA-F33A-4089-879A-EA84F354E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Block Text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F7EF7"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7EF7"/>
    <w:pPr>
      <w:keepNext/>
      <w:numPr>
        <w:numId w:val="4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7EF7"/>
    <w:pPr>
      <w:keepNext/>
      <w:numPr>
        <w:ilvl w:val="1"/>
        <w:numId w:val="4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7EF7"/>
    <w:pPr>
      <w:keepNext/>
      <w:numPr>
        <w:ilvl w:val="2"/>
        <w:numId w:val="4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F7EF7"/>
    <w:pPr>
      <w:keepNext/>
      <w:numPr>
        <w:ilvl w:val="3"/>
        <w:numId w:val="43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EF7EF7"/>
    <w:pPr>
      <w:numPr>
        <w:ilvl w:val="4"/>
        <w:numId w:val="4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EF7EF7"/>
    <w:pPr>
      <w:numPr>
        <w:ilvl w:val="5"/>
        <w:numId w:val="43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EF7EF7"/>
    <w:pPr>
      <w:numPr>
        <w:ilvl w:val="6"/>
        <w:numId w:val="43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EF7EF7"/>
    <w:pPr>
      <w:numPr>
        <w:ilvl w:val="7"/>
        <w:numId w:val="43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EF7EF7"/>
    <w:pPr>
      <w:numPr>
        <w:ilvl w:val="8"/>
        <w:numId w:val="4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Arial" w:hAnsi="Arial" w:cs="Arial"/>
      <w:b/>
      <w:bCs/>
      <w:kern w:val="32"/>
      <w:sz w:val="32"/>
      <w:szCs w:val="32"/>
      <w:lang w:eastAsia="ja-JP"/>
    </w:rPr>
  </w:style>
  <w:style w:type="character" w:customStyle="1" w:styleId="Heading2Char">
    <w:name w:val="Heading 2 Char"/>
    <w:link w:val="Heading2"/>
    <w:uiPriority w:val="9"/>
    <w:locked/>
    <w:rPr>
      <w:rFonts w:ascii="Arial" w:hAnsi="Arial" w:cs="Arial"/>
      <w:b/>
      <w:bCs/>
      <w:i/>
      <w:iCs/>
      <w:sz w:val="28"/>
      <w:szCs w:val="28"/>
      <w:lang w:eastAsia="ja-JP"/>
    </w:rPr>
  </w:style>
  <w:style w:type="character" w:customStyle="1" w:styleId="Heading3Char">
    <w:name w:val="Heading 3 Char"/>
    <w:link w:val="Heading3"/>
    <w:uiPriority w:val="9"/>
    <w:locked/>
    <w:rPr>
      <w:rFonts w:ascii="Arial" w:hAnsi="Arial" w:cs="Arial"/>
      <w:b/>
      <w:bCs/>
      <w:sz w:val="26"/>
      <w:szCs w:val="26"/>
      <w:lang w:eastAsia="ja-JP"/>
    </w:rPr>
  </w:style>
  <w:style w:type="character" w:customStyle="1" w:styleId="Heading4Char">
    <w:name w:val="Heading 4 Char"/>
    <w:link w:val="Heading4"/>
    <w:uiPriority w:val="9"/>
    <w:semiHidden/>
    <w:locked/>
    <w:rPr>
      <w:b/>
      <w:bCs/>
      <w:sz w:val="28"/>
      <w:szCs w:val="28"/>
      <w:lang w:eastAsia="ja-JP"/>
    </w:rPr>
  </w:style>
  <w:style w:type="character" w:customStyle="1" w:styleId="Heading5Char">
    <w:name w:val="Heading 5 Char"/>
    <w:link w:val="Heading5"/>
    <w:uiPriority w:val="9"/>
    <w:semiHidden/>
    <w:locked/>
    <w:rPr>
      <w:b/>
      <w:bCs/>
      <w:i/>
      <w:iCs/>
      <w:sz w:val="26"/>
      <w:szCs w:val="26"/>
      <w:lang w:eastAsia="ja-JP"/>
    </w:rPr>
  </w:style>
  <w:style w:type="character" w:customStyle="1" w:styleId="Heading6Char">
    <w:name w:val="Heading 6 Char"/>
    <w:link w:val="Heading6"/>
    <w:uiPriority w:val="9"/>
    <w:semiHidden/>
    <w:locked/>
    <w:rPr>
      <w:b/>
      <w:bCs/>
      <w:sz w:val="22"/>
      <w:szCs w:val="22"/>
      <w:lang w:eastAsia="ja-JP"/>
    </w:rPr>
  </w:style>
  <w:style w:type="character" w:customStyle="1" w:styleId="Heading7Char">
    <w:name w:val="Heading 7 Char"/>
    <w:link w:val="Heading7"/>
    <w:uiPriority w:val="9"/>
    <w:semiHidden/>
    <w:locked/>
    <w:rPr>
      <w:sz w:val="24"/>
      <w:szCs w:val="24"/>
      <w:lang w:eastAsia="ja-JP"/>
    </w:rPr>
  </w:style>
  <w:style w:type="character" w:customStyle="1" w:styleId="Heading8Char">
    <w:name w:val="Heading 8 Char"/>
    <w:link w:val="Heading8"/>
    <w:uiPriority w:val="9"/>
    <w:semiHidden/>
    <w:locked/>
    <w:rPr>
      <w:i/>
      <w:iCs/>
      <w:sz w:val="24"/>
      <w:szCs w:val="24"/>
      <w:lang w:eastAsia="ja-JP"/>
    </w:rPr>
  </w:style>
  <w:style w:type="character" w:customStyle="1" w:styleId="Heading9Char">
    <w:name w:val="Heading 9 Char"/>
    <w:link w:val="Heading9"/>
    <w:uiPriority w:val="9"/>
    <w:semiHidden/>
    <w:locked/>
    <w:rPr>
      <w:rFonts w:ascii="Arial" w:hAnsi="Arial" w:cs="Arial"/>
      <w:sz w:val="22"/>
      <w:szCs w:val="22"/>
      <w:lang w:eastAsia="ja-JP"/>
    </w:rPr>
  </w:style>
  <w:style w:type="paragraph" w:styleId="BlockText">
    <w:name w:val="Block Text"/>
    <w:basedOn w:val="Normal"/>
    <w:uiPriority w:val="99"/>
    <w:semiHidden/>
    <w:unhideWhenUsed/>
    <w:qFormat/>
    <w:rsid w:val="00EF7EF7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EF7EF7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4"/>
      <w:szCs w:val="24"/>
      <w:lang w:val="x-none" w:eastAsia="ja-JP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F7EF7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4"/>
      <w:szCs w:val="24"/>
      <w:lang w:val="x-none" w:eastAsia="ja-JP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F7EF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Pr>
      <w:rFonts w:cs="Times New Roman"/>
      <w:sz w:val="16"/>
      <w:szCs w:val="16"/>
      <w:lang w:val="x-none" w:eastAsia="ja-JP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7EF7"/>
    <w:pPr>
      <w:ind w:firstLine="210"/>
    </w:pPr>
  </w:style>
  <w:style w:type="character" w:customStyle="1" w:styleId="BodyTextFirstIndentChar">
    <w:name w:val="Body Text First Indent Char"/>
    <w:link w:val="BodyTextFirstIndent"/>
    <w:uiPriority w:val="99"/>
    <w:semiHidden/>
    <w:locked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7EF7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locked/>
    <w:rPr>
      <w:rFonts w:cs="Times New Roman"/>
      <w:sz w:val="24"/>
      <w:szCs w:val="24"/>
      <w:lang w:val="x-none" w:eastAsia="ja-JP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7EF7"/>
    <w:pPr>
      <w:ind w:firstLine="210"/>
    </w:pPr>
  </w:style>
  <w:style w:type="character" w:customStyle="1" w:styleId="BodyTextFirstIndent2Char">
    <w:name w:val="Body Text First Indent 2 Char"/>
    <w:link w:val="BodyTextFirstIndent2"/>
    <w:uiPriority w:val="99"/>
    <w:semiHidden/>
    <w:lock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7EF7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locked/>
    <w:rPr>
      <w:rFonts w:cs="Times New Roman"/>
      <w:sz w:val="24"/>
      <w:szCs w:val="24"/>
      <w:lang w:val="x-none"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7EF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cs="Times New Roman"/>
      <w:sz w:val="16"/>
      <w:szCs w:val="16"/>
      <w:lang w:val="x-none" w:eastAsia="ja-JP"/>
    </w:rPr>
  </w:style>
  <w:style w:type="paragraph" w:styleId="Closing">
    <w:name w:val="Closing"/>
    <w:basedOn w:val="Normal"/>
    <w:link w:val="ClosingChar"/>
    <w:uiPriority w:val="99"/>
    <w:semiHidden/>
    <w:unhideWhenUsed/>
    <w:rsid w:val="00EF7EF7"/>
    <w:pPr>
      <w:ind w:left="4320"/>
    </w:pPr>
  </w:style>
  <w:style w:type="character" w:customStyle="1" w:styleId="ClosingChar">
    <w:name w:val="Closing Char"/>
    <w:link w:val="Closing"/>
    <w:uiPriority w:val="99"/>
    <w:semiHidden/>
    <w:locked/>
    <w:rPr>
      <w:rFonts w:cs="Times New Roman"/>
      <w:sz w:val="24"/>
      <w:szCs w:val="24"/>
      <w:lang w:val="x-none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7EF7"/>
  </w:style>
  <w:style w:type="character" w:customStyle="1" w:styleId="DateChar">
    <w:name w:val="Date Char"/>
    <w:link w:val="Date"/>
    <w:uiPriority w:val="99"/>
    <w:semiHidden/>
    <w:locked/>
    <w:rPr>
      <w:rFonts w:cs="Times New Roman"/>
      <w:sz w:val="24"/>
      <w:szCs w:val="24"/>
      <w:lang w:val="x-none" w:eastAsia="ja-JP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7EF7"/>
  </w:style>
  <w:style w:type="character" w:customStyle="1" w:styleId="E-mailSignatureChar">
    <w:name w:val="E-mail Signature Char"/>
    <w:link w:val="E-mailSignature"/>
    <w:uiPriority w:val="99"/>
    <w:semiHidden/>
    <w:locked/>
    <w:rPr>
      <w:rFonts w:cs="Times New Roman"/>
      <w:sz w:val="24"/>
      <w:szCs w:val="24"/>
      <w:lang w:val="x-none" w:eastAsia="ja-JP"/>
    </w:rPr>
  </w:style>
  <w:style w:type="character" w:styleId="Emphasis">
    <w:name w:val="Emphasis"/>
    <w:uiPriority w:val="20"/>
    <w:qFormat/>
    <w:rsid w:val="00EF7EF7"/>
    <w:rPr>
      <w:rFonts w:cs="Times New Roman"/>
      <w:i/>
    </w:rPr>
  </w:style>
  <w:style w:type="paragraph" w:styleId="EnvelopeAddress">
    <w:name w:val="envelope address"/>
    <w:basedOn w:val="Normal"/>
    <w:uiPriority w:val="99"/>
    <w:semiHidden/>
    <w:unhideWhenUsed/>
    <w:rsid w:val="00EF7EF7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sid w:val="00EF7EF7"/>
    <w:rPr>
      <w:rFonts w:ascii="Arial" w:hAnsi="Arial" w:cs="Arial"/>
      <w:sz w:val="20"/>
      <w:szCs w:val="20"/>
    </w:rPr>
  </w:style>
  <w:style w:type="character" w:styleId="FollowedHyperlink">
    <w:name w:val="FollowedHyperlink"/>
    <w:uiPriority w:val="99"/>
    <w:semiHidden/>
    <w:unhideWhenUsed/>
    <w:rsid w:val="00EF7EF7"/>
    <w:rPr>
      <w:rFonts w:cs="Times New Roman"/>
      <w:color w:val="800080"/>
      <w:u w:val="single"/>
    </w:rPr>
  </w:style>
  <w:style w:type="paragraph" w:styleId="Footer">
    <w:name w:val="footer"/>
    <w:basedOn w:val="Normal"/>
    <w:link w:val="FooterChar"/>
    <w:uiPriority w:val="99"/>
    <w:semiHidden/>
    <w:unhideWhenUsed/>
    <w:rsid w:val="00EF7EF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  <w:lang w:val="x-none" w:eastAsia="ja-JP"/>
    </w:rPr>
  </w:style>
  <w:style w:type="paragraph" w:styleId="Header">
    <w:name w:val="header"/>
    <w:basedOn w:val="Normal"/>
    <w:link w:val="HeaderChar"/>
    <w:uiPriority w:val="99"/>
    <w:unhideWhenUsed/>
    <w:rsid w:val="00EF7EF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4"/>
      <w:szCs w:val="24"/>
      <w:lang w:val="x-none" w:eastAsia="ja-JP"/>
    </w:rPr>
  </w:style>
  <w:style w:type="character" w:styleId="HTMLAcronym">
    <w:name w:val="HTML Acronym"/>
    <w:uiPriority w:val="99"/>
    <w:semiHidden/>
    <w:unhideWhenUsed/>
    <w:rsid w:val="00EF7EF7"/>
    <w:rPr>
      <w:rFonts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7EF7"/>
    <w:rPr>
      <w:i/>
      <w:iCs/>
    </w:rPr>
  </w:style>
  <w:style w:type="character" w:customStyle="1" w:styleId="HTMLAddressChar">
    <w:name w:val="HTML Address Char"/>
    <w:link w:val="HTMLAddress"/>
    <w:uiPriority w:val="99"/>
    <w:semiHidden/>
    <w:locked/>
    <w:rPr>
      <w:rFonts w:cs="Times New Roman"/>
      <w:i/>
      <w:iCs/>
      <w:sz w:val="24"/>
      <w:szCs w:val="24"/>
      <w:lang w:val="x-none" w:eastAsia="ja-JP"/>
    </w:rPr>
  </w:style>
  <w:style w:type="character" w:styleId="HTMLCite">
    <w:name w:val="HTML Cite"/>
    <w:uiPriority w:val="99"/>
    <w:semiHidden/>
    <w:unhideWhenUsed/>
    <w:rsid w:val="00EF7EF7"/>
    <w:rPr>
      <w:rFonts w:cs="Times New Roman"/>
      <w:i/>
    </w:rPr>
  </w:style>
  <w:style w:type="character" w:styleId="HTMLCode">
    <w:name w:val="HTML Code"/>
    <w:uiPriority w:val="99"/>
    <w:semiHidden/>
    <w:unhideWhenUsed/>
    <w:rsid w:val="00EF7EF7"/>
    <w:rPr>
      <w:rFonts w:ascii="Courier New" w:hAnsi="Courier New" w:cs="Times New Roman"/>
      <w:sz w:val="20"/>
    </w:rPr>
  </w:style>
  <w:style w:type="character" w:styleId="HTMLDefinition">
    <w:name w:val="HTML Definition"/>
    <w:uiPriority w:val="99"/>
    <w:semiHidden/>
    <w:unhideWhenUsed/>
    <w:rsid w:val="00EF7EF7"/>
    <w:rPr>
      <w:rFonts w:cs="Times New Roman"/>
      <w:i/>
    </w:rPr>
  </w:style>
  <w:style w:type="character" w:styleId="HTMLKeyboard">
    <w:name w:val="HTML Keyboard"/>
    <w:uiPriority w:val="99"/>
    <w:semiHidden/>
    <w:unhideWhenUsed/>
    <w:rsid w:val="00EF7EF7"/>
    <w:rPr>
      <w:rFonts w:ascii="Courier New" w:hAnsi="Courier New" w:cs="Times New Roman"/>
      <w:sz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7EF7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locked/>
    <w:rPr>
      <w:rFonts w:ascii="Courier" w:hAnsi="Courier" w:cs="Times New Roman"/>
      <w:lang w:val="x-none" w:eastAsia="ja-JP"/>
    </w:rPr>
  </w:style>
  <w:style w:type="character" w:styleId="HTMLSample">
    <w:name w:val="HTML Sample"/>
    <w:uiPriority w:val="99"/>
    <w:semiHidden/>
    <w:unhideWhenUsed/>
    <w:rsid w:val="00EF7EF7"/>
    <w:rPr>
      <w:rFonts w:ascii="Courier New" w:hAnsi="Courier New" w:cs="Times New Roman"/>
    </w:rPr>
  </w:style>
  <w:style w:type="character" w:styleId="HTMLTypewriter">
    <w:name w:val="HTML Typewriter"/>
    <w:uiPriority w:val="99"/>
    <w:semiHidden/>
    <w:unhideWhenUsed/>
    <w:rsid w:val="00EF7EF7"/>
    <w:rPr>
      <w:rFonts w:ascii="Courier New" w:hAnsi="Courier New" w:cs="Times New Roman"/>
      <w:sz w:val="20"/>
    </w:rPr>
  </w:style>
  <w:style w:type="character" w:styleId="HTMLVariable">
    <w:name w:val="HTML Variable"/>
    <w:uiPriority w:val="99"/>
    <w:semiHidden/>
    <w:unhideWhenUsed/>
    <w:rsid w:val="00EF7EF7"/>
    <w:rPr>
      <w:rFonts w:cs="Times New Roman"/>
      <w:i/>
    </w:rPr>
  </w:style>
  <w:style w:type="character" w:styleId="Hyperlink">
    <w:name w:val="Hyperlink"/>
    <w:uiPriority w:val="99"/>
    <w:semiHidden/>
    <w:unhideWhenUsed/>
    <w:rsid w:val="00EF7EF7"/>
    <w:rPr>
      <w:rFonts w:cs="Times New Roman"/>
      <w:color w:val="0000FF"/>
      <w:u w:val="single"/>
    </w:rPr>
  </w:style>
  <w:style w:type="character" w:styleId="LineNumber">
    <w:name w:val="line number"/>
    <w:uiPriority w:val="99"/>
    <w:semiHidden/>
    <w:unhideWhenUsed/>
    <w:rsid w:val="00EF7EF7"/>
    <w:rPr>
      <w:rFonts w:cs="Times New Roman"/>
    </w:rPr>
  </w:style>
  <w:style w:type="paragraph" w:styleId="List">
    <w:name w:val="List"/>
    <w:basedOn w:val="Normal"/>
    <w:uiPriority w:val="99"/>
    <w:semiHidden/>
    <w:unhideWhenUsed/>
    <w:rsid w:val="00EF7EF7"/>
    <w:pPr>
      <w:ind w:left="360" w:hanging="360"/>
    </w:pPr>
  </w:style>
  <w:style w:type="paragraph" w:styleId="List2">
    <w:name w:val="List 2"/>
    <w:basedOn w:val="Normal"/>
    <w:uiPriority w:val="99"/>
    <w:semiHidden/>
    <w:unhideWhenUsed/>
    <w:rsid w:val="00EF7EF7"/>
    <w:pPr>
      <w:ind w:left="720" w:hanging="360"/>
    </w:pPr>
  </w:style>
  <w:style w:type="paragraph" w:styleId="List3">
    <w:name w:val="List 3"/>
    <w:basedOn w:val="Normal"/>
    <w:uiPriority w:val="99"/>
    <w:semiHidden/>
    <w:unhideWhenUsed/>
    <w:rsid w:val="00EF7EF7"/>
    <w:pPr>
      <w:ind w:left="1080" w:hanging="360"/>
    </w:pPr>
  </w:style>
  <w:style w:type="paragraph" w:styleId="List4">
    <w:name w:val="List 4"/>
    <w:basedOn w:val="Normal"/>
    <w:uiPriority w:val="99"/>
    <w:semiHidden/>
    <w:unhideWhenUsed/>
    <w:rsid w:val="00EF7EF7"/>
    <w:pPr>
      <w:ind w:left="1440" w:hanging="360"/>
    </w:pPr>
  </w:style>
  <w:style w:type="paragraph" w:styleId="List5">
    <w:name w:val="List 5"/>
    <w:basedOn w:val="Normal"/>
    <w:uiPriority w:val="99"/>
    <w:semiHidden/>
    <w:unhideWhenUsed/>
    <w:rsid w:val="00EF7EF7"/>
    <w:pPr>
      <w:ind w:left="1800" w:hanging="360"/>
    </w:pPr>
  </w:style>
  <w:style w:type="paragraph" w:styleId="ListBullet">
    <w:name w:val="List Bullet"/>
    <w:basedOn w:val="Normal"/>
    <w:uiPriority w:val="99"/>
    <w:semiHidden/>
    <w:unhideWhenUsed/>
    <w:rsid w:val="00EF7EF7"/>
    <w:pPr>
      <w:numPr>
        <w:numId w:val="1"/>
      </w:numPr>
      <w:tabs>
        <w:tab w:val="clear" w:pos="360"/>
        <w:tab w:val="num" w:pos="1440"/>
      </w:tabs>
    </w:pPr>
  </w:style>
  <w:style w:type="paragraph" w:styleId="ListBullet2">
    <w:name w:val="List Bullet 2"/>
    <w:basedOn w:val="Normal"/>
    <w:uiPriority w:val="99"/>
    <w:semiHidden/>
    <w:unhideWhenUsed/>
    <w:rsid w:val="00EF7EF7"/>
    <w:pPr>
      <w:numPr>
        <w:numId w:val="2"/>
      </w:numPr>
      <w:tabs>
        <w:tab w:val="num" w:pos="1800"/>
      </w:tabs>
    </w:pPr>
  </w:style>
  <w:style w:type="paragraph" w:styleId="ListBullet3">
    <w:name w:val="List Bullet 3"/>
    <w:basedOn w:val="Normal"/>
    <w:uiPriority w:val="99"/>
    <w:semiHidden/>
    <w:unhideWhenUsed/>
    <w:rsid w:val="00EF7EF7"/>
    <w:pPr>
      <w:numPr>
        <w:numId w:val="3"/>
      </w:numPr>
    </w:pPr>
  </w:style>
  <w:style w:type="paragraph" w:styleId="ListBullet4">
    <w:name w:val="List Bullet 4"/>
    <w:basedOn w:val="Normal"/>
    <w:uiPriority w:val="99"/>
    <w:semiHidden/>
    <w:unhideWhenUsed/>
    <w:rsid w:val="00EF7EF7"/>
    <w:pPr>
      <w:numPr>
        <w:numId w:val="4"/>
      </w:numPr>
      <w:tabs>
        <w:tab w:val="num" w:pos="720"/>
      </w:tabs>
    </w:pPr>
  </w:style>
  <w:style w:type="paragraph" w:styleId="ListBullet5">
    <w:name w:val="List Bullet 5"/>
    <w:basedOn w:val="Normal"/>
    <w:uiPriority w:val="99"/>
    <w:semiHidden/>
    <w:unhideWhenUsed/>
    <w:rsid w:val="00EF7EF7"/>
    <w:pPr>
      <w:numPr>
        <w:numId w:val="5"/>
      </w:numPr>
      <w:tabs>
        <w:tab w:val="num" w:pos="1080"/>
      </w:tabs>
    </w:pPr>
  </w:style>
  <w:style w:type="paragraph" w:styleId="ListContinue">
    <w:name w:val="List Continue"/>
    <w:basedOn w:val="Normal"/>
    <w:uiPriority w:val="99"/>
    <w:semiHidden/>
    <w:unhideWhenUsed/>
    <w:rsid w:val="00EF7EF7"/>
    <w:pPr>
      <w:spacing w:after="120"/>
      <w:ind w:left="360"/>
    </w:pPr>
  </w:style>
  <w:style w:type="paragraph" w:styleId="ListContinue2">
    <w:name w:val="List Continue 2"/>
    <w:basedOn w:val="Normal"/>
    <w:uiPriority w:val="99"/>
    <w:semiHidden/>
    <w:unhideWhenUsed/>
    <w:rsid w:val="00EF7EF7"/>
    <w:pPr>
      <w:spacing w:after="120"/>
      <w:ind w:left="720"/>
    </w:pPr>
  </w:style>
  <w:style w:type="paragraph" w:styleId="ListContinue3">
    <w:name w:val="List Continue 3"/>
    <w:basedOn w:val="Normal"/>
    <w:uiPriority w:val="99"/>
    <w:semiHidden/>
    <w:unhideWhenUsed/>
    <w:rsid w:val="00EF7EF7"/>
    <w:pPr>
      <w:spacing w:after="120"/>
      <w:ind w:left="1080"/>
    </w:pPr>
  </w:style>
  <w:style w:type="paragraph" w:styleId="ListContinue4">
    <w:name w:val="List Continue 4"/>
    <w:basedOn w:val="Normal"/>
    <w:uiPriority w:val="99"/>
    <w:semiHidden/>
    <w:unhideWhenUsed/>
    <w:rsid w:val="00EF7EF7"/>
    <w:pPr>
      <w:spacing w:after="120"/>
      <w:ind w:left="1440"/>
    </w:pPr>
  </w:style>
  <w:style w:type="paragraph" w:styleId="ListContinue5">
    <w:name w:val="List Continue 5"/>
    <w:basedOn w:val="Normal"/>
    <w:uiPriority w:val="99"/>
    <w:semiHidden/>
    <w:unhideWhenUsed/>
    <w:rsid w:val="00EF7EF7"/>
    <w:pPr>
      <w:spacing w:after="120"/>
      <w:ind w:left="1800"/>
    </w:pPr>
  </w:style>
  <w:style w:type="paragraph" w:styleId="ListNumber">
    <w:name w:val="List Number"/>
    <w:basedOn w:val="Normal"/>
    <w:uiPriority w:val="99"/>
    <w:semiHidden/>
    <w:unhideWhenUsed/>
    <w:rsid w:val="00EF7EF7"/>
    <w:pPr>
      <w:numPr>
        <w:numId w:val="6"/>
      </w:numPr>
      <w:tabs>
        <w:tab w:val="clear" w:pos="360"/>
        <w:tab w:val="num" w:pos="1440"/>
      </w:tabs>
    </w:pPr>
  </w:style>
  <w:style w:type="paragraph" w:styleId="ListNumber2">
    <w:name w:val="List Number 2"/>
    <w:basedOn w:val="Normal"/>
    <w:uiPriority w:val="99"/>
    <w:semiHidden/>
    <w:unhideWhenUsed/>
    <w:rsid w:val="00EF7EF7"/>
    <w:pPr>
      <w:numPr>
        <w:numId w:val="7"/>
      </w:numPr>
      <w:tabs>
        <w:tab w:val="num" w:pos="1800"/>
      </w:tabs>
    </w:pPr>
  </w:style>
  <w:style w:type="paragraph" w:styleId="ListNumber3">
    <w:name w:val="List Number 3"/>
    <w:basedOn w:val="Normal"/>
    <w:uiPriority w:val="99"/>
    <w:semiHidden/>
    <w:unhideWhenUsed/>
    <w:rsid w:val="00EF7EF7"/>
    <w:pPr>
      <w:numPr>
        <w:numId w:val="8"/>
      </w:numPr>
    </w:pPr>
  </w:style>
  <w:style w:type="paragraph" w:styleId="ListNumber4">
    <w:name w:val="List Number 4"/>
    <w:basedOn w:val="Normal"/>
    <w:uiPriority w:val="99"/>
    <w:semiHidden/>
    <w:unhideWhenUsed/>
    <w:rsid w:val="00EF7EF7"/>
    <w:pPr>
      <w:numPr>
        <w:numId w:val="9"/>
      </w:numPr>
      <w:tabs>
        <w:tab w:val="num" w:pos="720"/>
      </w:tabs>
    </w:pPr>
  </w:style>
  <w:style w:type="paragraph" w:styleId="ListNumber5">
    <w:name w:val="List Number 5"/>
    <w:basedOn w:val="Normal"/>
    <w:uiPriority w:val="99"/>
    <w:semiHidden/>
    <w:unhideWhenUsed/>
    <w:rsid w:val="00EF7EF7"/>
    <w:pPr>
      <w:numPr>
        <w:numId w:val="10"/>
      </w:numPr>
      <w:tabs>
        <w:tab w:val="num" w:pos="1080"/>
        <w:tab w:val="num" w:pos="1440"/>
      </w:tabs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7EF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character" w:customStyle="1" w:styleId="MessageHeaderChar">
    <w:name w:val="Message Header Char"/>
    <w:link w:val="MessageHeader"/>
    <w:uiPriority w:val="99"/>
    <w:semiHidden/>
    <w:locked/>
    <w:rPr>
      <w:rFonts w:ascii="Calibri" w:eastAsia="MS Gothic" w:hAnsi="Calibri" w:cs="Times New Roman"/>
      <w:sz w:val="24"/>
      <w:szCs w:val="24"/>
      <w:shd w:val="pct20" w:color="auto" w:fill="auto"/>
      <w:lang w:val="x-none" w:eastAsia="ja-JP"/>
    </w:rPr>
  </w:style>
  <w:style w:type="paragraph" w:styleId="NormalWeb">
    <w:name w:val="Normal (Web)"/>
    <w:basedOn w:val="Normal"/>
    <w:uiPriority w:val="99"/>
    <w:semiHidden/>
    <w:unhideWhenUsed/>
    <w:rsid w:val="00EF7EF7"/>
  </w:style>
  <w:style w:type="paragraph" w:styleId="NormalIndent">
    <w:name w:val="Normal Indent"/>
    <w:basedOn w:val="Normal"/>
    <w:uiPriority w:val="99"/>
    <w:semiHidden/>
    <w:unhideWhenUsed/>
    <w:rsid w:val="00EF7EF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7EF7"/>
  </w:style>
  <w:style w:type="character" w:customStyle="1" w:styleId="NoteHeadingChar">
    <w:name w:val="Note Heading Char"/>
    <w:link w:val="NoteHeading"/>
    <w:uiPriority w:val="99"/>
    <w:semiHidden/>
    <w:locked/>
    <w:rPr>
      <w:rFonts w:cs="Times New Roman"/>
      <w:sz w:val="24"/>
      <w:szCs w:val="24"/>
      <w:lang w:val="x-none" w:eastAsia="ja-JP"/>
    </w:rPr>
  </w:style>
  <w:style w:type="character" w:styleId="PageNumber">
    <w:name w:val="page number"/>
    <w:uiPriority w:val="99"/>
    <w:semiHidden/>
    <w:unhideWhenUsed/>
    <w:rsid w:val="00EF7EF7"/>
    <w:rPr>
      <w:rFonts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F7EF7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" w:hAnsi="Courier" w:cs="Times New Roman"/>
      <w:lang w:val="x-none" w:eastAsia="ja-JP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7EF7"/>
  </w:style>
  <w:style w:type="character" w:customStyle="1" w:styleId="SalutationChar">
    <w:name w:val="Salutation Char"/>
    <w:link w:val="Salutation"/>
    <w:uiPriority w:val="99"/>
    <w:semiHidden/>
    <w:locked/>
    <w:rPr>
      <w:rFonts w:cs="Times New Roman"/>
      <w:sz w:val="24"/>
      <w:szCs w:val="24"/>
      <w:lang w:val="x-none" w:eastAsia="ja-JP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7EF7"/>
    <w:pPr>
      <w:ind w:left="4320"/>
    </w:pPr>
  </w:style>
  <w:style w:type="character" w:customStyle="1" w:styleId="SignatureChar">
    <w:name w:val="Signature Char"/>
    <w:link w:val="Signature"/>
    <w:uiPriority w:val="99"/>
    <w:semiHidden/>
    <w:locked/>
    <w:rPr>
      <w:rFonts w:cs="Times New Roman"/>
      <w:sz w:val="24"/>
      <w:szCs w:val="24"/>
      <w:lang w:val="x-none" w:eastAsia="ja-JP"/>
    </w:rPr>
  </w:style>
  <w:style w:type="character" w:styleId="Strong">
    <w:name w:val="Strong"/>
    <w:uiPriority w:val="23"/>
    <w:qFormat/>
    <w:rsid w:val="00EF7EF7"/>
    <w:rPr>
      <w:rFonts w:cs="Times New Roman"/>
      <w:b/>
    </w:rPr>
  </w:style>
  <w:style w:type="paragraph" w:styleId="Subtitle">
    <w:name w:val="Subtitle"/>
    <w:basedOn w:val="Normal"/>
    <w:link w:val="SubtitleChar"/>
    <w:uiPriority w:val="11"/>
    <w:qFormat/>
    <w:rsid w:val="00EF7EF7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link w:val="Subtitle"/>
    <w:uiPriority w:val="11"/>
    <w:locked/>
    <w:rPr>
      <w:rFonts w:ascii="Calibri" w:eastAsia="MS Gothic" w:hAnsi="Calibri" w:cs="Times New Roman"/>
      <w:sz w:val="24"/>
      <w:szCs w:val="24"/>
      <w:lang w:val="x-none" w:eastAsia="ja-JP"/>
    </w:rPr>
  </w:style>
  <w:style w:type="table" w:styleId="Table3Deffects1">
    <w:name w:val="Table 3D effects 1"/>
    <w:basedOn w:val="TableNormal"/>
    <w:uiPriority w:val="99"/>
    <w:rsid w:val="00EF7EF7"/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rsid w:val="00EF7EF7"/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rsid w:val="00EF7EF7"/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rsid w:val="00EF7EF7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rsid w:val="00EF7EF7"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rsid w:val="00EF7EF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rsid w:val="00EF7EF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rsid w:val="00EF7EF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rsid w:val="00EF7EF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rsid w:val="00EF7EF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rsid w:val="00EF7EF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rsid w:val="00EF7EF7"/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rsid w:val="00EF7EF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rsid w:val="00EF7EF7"/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rsid w:val="00EF7EF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rsid w:val="00EF7EF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rsid w:val="00EF7EF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EF7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rsid w:val="00EF7EF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rsid w:val="00EF7EF7"/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rsid w:val="00EF7EF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rsid w:val="00EF7EF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rsid w:val="00EF7EF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rsid w:val="00EF7EF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rsid w:val="00EF7EF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rsid w:val="00EF7EF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rsid w:val="00EF7EF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rsid w:val="00EF7EF7"/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rsid w:val="00EF7EF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rsid w:val="00EF7EF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rsid w:val="00EF7EF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rsid w:val="00EF7EF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rsid w:val="00EF7EF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rsid w:val="00EF7EF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rsid w:val="00EF7EF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rsid w:val="00EF7EF7"/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rsid w:val="00EF7EF7"/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rsid w:val="00EF7EF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rsid w:val="00EF7EF7"/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EF7EF7"/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rsid w:val="00EF7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rsid w:val="00EF7EF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rsid w:val="00EF7EF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EF7EF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0"/>
    <w:qFormat/>
    <w:rsid w:val="00EF7EF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locked/>
    <w:rPr>
      <w:rFonts w:ascii="Calibri" w:eastAsia="MS Gothic" w:hAnsi="Calibri" w:cs="Times New Roman"/>
      <w:b/>
      <w:bCs/>
      <w:kern w:val="28"/>
      <w:sz w:val="32"/>
      <w:szCs w:val="32"/>
      <w:lang w:val="x-none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E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Lucida Grande" w:hAnsi="Lucida Grande" w:cs="Lucida Grande"/>
      <w:sz w:val="18"/>
      <w:szCs w:val="18"/>
      <w:lang w:val="x-none" w:eastAsia="ja-JP"/>
    </w:rPr>
  </w:style>
  <w:style w:type="paragraph" w:styleId="Caption">
    <w:name w:val="caption"/>
    <w:basedOn w:val="Normal"/>
    <w:next w:val="Normal"/>
    <w:uiPriority w:val="35"/>
    <w:qFormat/>
    <w:rsid w:val="00EF7EF7"/>
    <w:rPr>
      <w:b/>
      <w:bCs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EF7EF7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EF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Pr>
      <w:rFonts w:cs="Times New Roman"/>
      <w:sz w:val="24"/>
      <w:szCs w:val="24"/>
      <w:lang w:val="x-none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E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Pr>
      <w:rFonts w:cs="Times New Roman"/>
      <w:b/>
      <w:bCs/>
      <w:sz w:val="24"/>
      <w:szCs w:val="24"/>
      <w:lang w:val="x-none"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7EF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Pr>
      <w:rFonts w:ascii="Lucida Grande" w:hAnsi="Lucida Grande" w:cs="Lucida Grande"/>
      <w:sz w:val="24"/>
      <w:szCs w:val="24"/>
      <w:lang w:val="x-none" w:eastAsia="ja-JP"/>
    </w:rPr>
  </w:style>
  <w:style w:type="character" w:styleId="EndnoteReference">
    <w:name w:val="endnote reference"/>
    <w:uiPriority w:val="99"/>
    <w:semiHidden/>
    <w:unhideWhenUsed/>
    <w:rsid w:val="00EF7EF7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F7EF7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locked/>
    <w:rPr>
      <w:rFonts w:cs="Times New Roman"/>
      <w:sz w:val="24"/>
      <w:szCs w:val="24"/>
      <w:lang w:val="x-none" w:eastAsia="ja-JP"/>
    </w:rPr>
  </w:style>
  <w:style w:type="character" w:styleId="FootnoteReference">
    <w:name w:val="footnote reference"/>
    <w:uiPriority w:val="99"/>
    <w:semiHidden/>
    <w:unhideWhenUsed/>
    <w:rsid w:val="00EF7EF7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7EF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cs="Times New Roman"/>
      <w:sz w:val="24"/>
      <w:szCs w:val="24"/>
      <w:lang w:val="x-none" w:eastAsia="ja-JP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F7EF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F7EF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F7EF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F7EF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F7EF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F7EF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F7EF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F7EF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F7EF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7EF7"/>
    <w:rPr>
      <w:rFonts w:ascii="Arial" w:hAnsi="Arial" w:cs="Arial"/>
      <w:b/>
      <w:bCs/>
    </w:rPr>
  </w:style>
  <w:style w:type="paragraph" w:styleId="MacroText">
    <w:name w:val="macro"/>
    <w:link w:val="MacroTextChar"/>
    <w:uiPriority w:val="99"/>
    <w:semiHidden/>
    <w:unhideWhenUsed/>
    <w:rsid w:val="00EF7E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ja-JP"/>
    </w:rPr>
  </w:style>
  <w:style w:type="character" w:customStyle="1" w:styleId="MacroTextChar">
    <w:name w:val="Macro Text Char"/>
    <w:link w:val="MacroText"/>
    <w:uiPriority w:val="99"/>
    <w:semiHidden/>
    <w:locked/>
    <w:rPr>
      <w:rFonts w:ascii="Courier" w:hAnsi="Courier" w:cs="Times New Roman"/>
      <w:lang w:val="x-none" w:eastAsia="ja-JP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F7EF7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F7EF7"/>
  </w:style>
  <w:style w:type="paragraph" w:styleId="TOAHeading">
    <w:name w:val="toa heading"/>
    <w:basedOn w:val="Normal"/>
    <w:next w:val="Normal"/>
    <w:uiPriority w:val="99"/>
    <w:semiHidden/>
    <w:unhideWhenUsed/>
    <w:rsid w:val="00EF7EF7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uiPriority w:val="99"/>
    <w:semiHidden/>
    <w:unhideWhenUsed/>
    <w:rsid w:val="00EF7EF7"/>
  </w:style>
  <w:style w:type="paragraph" w:styleId="TOC2">
    <w:name w:val="toc 2"/>
    <w:basedOn w:val="Normal"/>
    <w:next w:val="Normal"/>
    <w:autoRedefine/>
    <w:uiPriority w:val="99"/>
    <w:semiHidden/>
    <w:unhideWhenUsed/>
    <w:rsid w:val="00EF7EF7"/>
    <w:pPr>
      <w:ind w:left="240"/>
    </w:pPr>
  </w:style>
  <w:style w:type="paragraph" w:styleId="TOC3">
    <w:name w:val="toc 3"/>
    <w:basedOn w:val="Normal"/>
    <w:next w:val="Normal"/>
    <w:autoRedefine/>
    <w:uiPriority w:val="99"/>
    <w:semiHidden/>
    <w:unhideWhenUsed/>
    <w:rsid w:val="00EF7EF7"/>
    <w:pPr>
      <w:ind w:left="480"/>
    </w:pPr>
  </w:style>
  <w:style w:type="paragraph" w:styleId="TOC4">
    <w:name w:val="toc 4"/>
    <w:basedOn w:val="Normal"/>
    <w:next w:val="Normal"/>
    <w:autoRedefine/>
    <w:uiPriority w:val="99"/>
    <w:semiHidden/>
    <w:unhideWhenUsed/>
    <w:rsid w:val="00EF7EF7"/>
    <w:pPr>
      <w:ind w:left="720"/>
    </w:pPr>
  </w:style>
  <w:style w:type="paragraph" w:styleId="TOC5">
    <w:name w:val="toc 5"/>
    <w:basedOn w:val="Normal"/>
    <w:next w:val="Normal"/>
    <w:autoRedefine/>
    <w:uiPriority w:val="99"/>
    <w:semiHidden/>
    <w:unhideWhenUsed/>
    <w:rsid w:val="00EF7EF7"/>
    <w:pPr>
      <w:ind w:left="960"/>
    </w:pPr>
  </w:style>
  <w:style w:type="paragraph" w:styleId="TOC6">
    <w:name w:val="toc 6"/>
    <w:basedOn w:val="Normal"/>
    <w:next w:val="Normal"/>
    <w:autoRedefine/>
    <w:uiPriority w:val="99"/>
    <w:semiHidden/>
    <w:unhideWhenUsed/>
    <w:rsid w:val="00EF7EF7"/>
    <w:pPr>
      <w:ind w:left="1200"/>
    </w:pPr>
  </w:style>
  <w:style w:type="paragraph" w:styleId="TOC7">
    <w:name w:val="toc 7"/>
    <w:basedOn w:val="Normal"/>
    <w:next w:val="Normal"/>
    <w:autoRedefine/>
    <w:uiPriority w:val="99"/>
    <w:semiHidden/>
    <w:unhideWhenUsed/>
    <w:rsid w:val="00EF7EF7"/>
    <w:pPr>
      <w:ind w:left="1440"/>
    </w:pPr>
  </w:style>
  <w:style w:type="paragraph" w:styleId="TOC8">
    <w:name w:val="toc 8"/>
    <w:basedOn w:val="Normal"/>
    <w:next w:val="Normal"/>
    <w:autoRedefine/>
    <w:uiPriority w:val="99"/>
    <w:semiHidden/>
    <w:unhideWhenUsed/>
    <w:rsid w:val="00EF7EF7"/>
    <w:pPr>
      <w:ind w:left="1680"/>
    </w:pPr>
  </w:style>
  <w:style w:type="paragraph" w:styleId="TOC9">
    <w:name w:val="toc 9"/>
    <w:basedOn w:val="Normal"/>
    <w:next w:val="Normal"/>
    <w:autoRedefine/>
    <w:uiPriority w:val="99"/>
    <w:semiHidden/>
    <w:unhideWhenUsed/>
    <w:rsid w:val="00EF7EF7"/>
    <w:pPr>
      <w:ind w:left="1920"/>
    </w:pPr>
  </w:style>
  <w:style w:type="paragraph" w:customStyle="1" w:styleId="ColorfulList-Accent11">
    <w:name w:val="Colorful List - Accent 11"/>
    <w:basedOn w:val="Normal"/>
    <w:uiPriority w:val="34"/>
    <w:qFormat/>
    <w:rsid w:val="007C1080"/>
    <w:pPr>
      <w:ind w:left="720"/>
      <w:contextualSpacing/>
    </w:pPr>
  </w:style>
  <w:style w:type="numbering" w:styleId="ArticleSection">
    <w:name w:val="Outline List 3"/>
    <w:basedOn w:val="NoList"/>
    <w:uiPriority w:val="99"/>
    <w:semiHidden/>
    <w:unhideWhenUsed/>
    <w:pPr>
      <w:numPr>
        <w:numId w:val="33"/>
      </w:numPr>
    </w:pPr>
  </w:style>
  <w:style w:type="numbering" w:styleId="1ai">
    <w:name w:val="Outline List 1"/>
    <w:basedOn w:val="NoList"/>
    <w:uiPriority w:val="99"/>
    <w:semiHidden/>
    <w:unhideWhenUsed/>
    <w:pPr>
      <w:numPr>
        <w:numId w:val="32"/>
      </w:numPr>
    </w:pPr>
  </w:style>
  <w:style w:type="numbering" w:styleId="111111">
    <w:name w:val="Outline List 2"/>
    <w:basedOn w:val="NoList"/>
    <w:uiPriority w:val="99"/>
    <w:semiHidden/>
    <w:unhideWhenUsed/>
    <w:pPr>
      <w:numPr>
        <w:numId w:val="31"/>
      </w:numPr>
    </w:pPr>
  </w:style>
  <w:style w:type="paragraph" w:styleId="ListParagraph">
    <w:name w:val="List Paragraph"/>
    <w:basedOn w:val="Normal"/>
    <w:uiPriority w:val="34"/>
    <w:qFormat/>
    <w:rsid w:val="005B6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Office%20Word%202003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E84013-DD0F-41B1-A946-BAB87A2EA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Office Word 2003 Look.dotx</Template>
  <TotalTime>5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</dc:creator>
  <cp:keywords/>
  <dc:description/>
  <cp:lastModifiedBy>Stephanie Lulling</cp:lastModifiedBy>
  <cp:revision>2</cp:revision>
  <cp:lastPrinted>2022-03-04T17:38:00Z</cp:lastPrinted>
  <dcterms:created xsi:type="dcterms:W3CDTF">2026-08-19T14:29:00Z</dcterms:created>
  <dcterms:modified xsi:type="dcterms:W3CDTF">2026-08-19T14:29:00Z</dcterms:modified>
</cp:coreProperties>
</file>