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B00DE" w14:textId="0A2E5203" w:rsidR="005C4C2F" w:rsidRDefault="00DD3413">
      <w:pPr>
        <w:pStyle w:val="Title"/>
      </w:pPr>
      <w:r>
        <w:rPr>
          <w:noProof/>
        </w:rPr>
        <w:drawing>
          <wp:inline distT="0" distB="0" distL="0" distR="0" wp14:anchorId="609A453C" wp14:editId="749EC667">
            <wp:extent cx="5939155" cy="1190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CFA85" w14:textId="77777777" w:rsidR="005C4C2F" w:rsidRDefault="005C4C2F">
      <w:pPr>
        <w:pStyle w:val="Title"/>
      </w:pPr>
      <w:smartTag w:uri="urn:schemas-microsoft-com:office:smarttags" w:element="place">
        <w:smartTag w:uri="urn:schemas-microsoft-com:office:smarttags" w:element="City">
          <w:r>
            <w:t>CAMBRIDGE</w:t>
          </w:r>
        </w:smartTag>
      </w:smartTag>
      <w:r>
        <w:t xml:space="preserve"> BOARD OF REVIEW</w:t>
      </w:r>
    </w:p>
    <w:p w14:paraId="0723B12A" w14:textId="0407D8B5" w:rsidR="005C4C2F" w:rsidRDefault="005C4C2F">
      <w:pPr>
        <w:jc w:val="center"/>
      </w:pPr>
      <w:r>
        <w:t xml:space="preserve">200 SPRING STREET </w:t>
      </w:r>
      <w:r w:rsidR="001252D2">
        <w:t>–</w:t>
      </w:r>
      <w:r>
        <w:t xml:space="preserve"> </w:t>
      </w:r>
      <w:r w:rsidR="001252D2">
        <w:t>COMMUNITY ROOM</w:t>
      </w:r>
    </w:p>
    <w:p w14:paraId="7F503A7F" w14:textId="2A50A13B" w:rsidR="00B1314D" w:rsidRDefault="006F1D40">
      <w:pPr>
        <w:jc w:val="center"/>
      </w:pPr>
      <w:r>
        <w:t xml:space="preserve">TUESDAY, </w:t>
      </w:r>
      <w:r w:rsidR="00117B85">
        <w:t>June 10, 2025</w:t>
      </w:r>
    </w:p>
    <w:p w14:paraId="43E11AB7" w14:textId="77777777" w:rsidR="005C4C2F" w:rsidRDefault="00B1314D">
      <w:pPr>
        <w:jc w:val="center"/>
      </w:pPr>
      <w:r>
        <w:t>6:</w:t>
      </w:r>
      <w:r w:rsidR="009F2728">
        <w:t>25</w:t>
      </w:r>
      <w:r>
        <w:t xml:space="preserve"> p.m.</w:t>
      </w:r>
    </w:p>
    <w:p w14:paraId="2DCAACA2" w14:textId="77777777" w:rsidR="00D04DA0" w:rsidRDefault="00D04DA0">
      <w:pPr>
        <w:pStyle w:val="Heading3"/>
      </w:pPr>
    </w:p>
    <w:p w14:paraId="4C80AB77" w14:textId="77777777" w:rsidR="00B1314D" w:rsidRDefault="00B1314D" w:rsidP="00B1314D"/>
    <w:p w14:paraId="7F3ECAB2" w14:textId="77777777" w:rsidR="00B1314D" w:rsidRPr="00B1314D" w:rsidRDefault="00B1314D" w:rsidP="00B1314D"/>
    <w:p w14:paraId="26F30008" w14:textId="77777777" w:rsidR="005C4C2F" w:rsidRDefault="000E04B1">
      <w:pPr>
        <w:pStyle w:val="Heading3"/>
      </w:pPr>
      <w:r>
        <w:t>AGENDA</w:t>
      </w:r>
    </w:p>
    <w:p w14:paraId="53550600" w14:textId="77777777" w:rsidR="005C4C2F" w:rsidRDefault="005C4C2F">
      <w:pPr>
        <w:pStyle w:val="Heading2"/>
      </w:pPr>
      <w:r>
        <w:t xml:space="preserve">  </w:t>
      </w:r>
    </w:p>
    <w:p w14:paraId="7FD418B2" w14:textId="77777777" w:rsidR="005C4C2F" w:rsidRPr="00010643" w:rsidRDefault="005C4C2F">
      <w:pPr>
        <w:numPr>
          <w:ilvl w:val="0"/>
          <w:numId w:val="2"/>
        </w:numPr>
        <w:spacing w:before="120" w:after="120"/>
        <w:rPr>
          <w:bCs/>
        </w:rPr>
      </w:pPr>
      <w:r>
        <w:t>C</w:t>
      </w:r>
      <w:r w:rsidR="00D04DA0">
        <w:t>all Meeting to Order/Roll Call</w:t>
      </w:r>
    </w:p>
    <w:p w14:paraId="06C457AF" w14:textId="77777777" w:rsidR="00B41A45" w:rsidRPr="00B41A45" w:rsidRDefault="005C4C2F" w:rsidP="00B41A45">
      <w:pPr>
        <w:numPr>
          <w:ilvl w:val="0"/>
          <w:numId w:val="2"/>
        </w:numPr>
        <w:spacing w:before="120" w:after="120"/>
        <w:jc w:val="both"/>
        <w:rPr>
          <w:bCs/>
        </w:rPr>
      </w:pPr>
      <w:r>
        <w:t>Proof of posting</w:t>
      </w:r>
    </w:p>
    <w:p w14:paraId="35648128" w14:textId="56C781C9" w:rsidR="00E816CA" w:rsidRDefault="005C4C2F">
      <w:pPr>
        <w:numPr>
          <w:ilvl w:val="0"/>
          <w:numId w:val="2"/>
        </w:numPr>
        <w:spacing w:before="120" w:after="120"/>
      </w:pPr>
      <w:r>
        <w:t xml:space="preserve">Set Next Meeting Date and Time </w:t>
      </w:r>
      <w:r w:rsidR="00E816CA">
        <w:t>–</w:t>
      </w:r>
      <w:bookmarkStart w:id="0" w:name="QuickMark"/>
      <w:bookmarkEnd w:id="0"/>
      <w:r w:rsidR="00E816CA">
        <w:t xml:space="preserve"> </w:t>
      </w:r>
      <w:r w:rsidR="00117B85">
        <w:t>Tuesday, July 15</w:t>
      </w:r>
      <w:r w:rsidR="009F2728">
        <w:t>, 12:00 p.m.-2:00 p.m.</w:t>
      </w:r>
    </w:p>
    <w:p w14:paraId="6BBBB84A" w14:textId="34D8DF18" w:rsidR="005C4C2F" w:rsidRDefault="00E816CA" w:rsidP="00E816CA">
      <w:pPr>
        <w:spacing w:before="120" w:after="120"/>
        <w:ind w:left="360"/>
      </w:pPr>
      <w:r>
        <w:t>(</w:t>
      </w:r>
      <w:r w:rsidR="00B41A45">
        <w:t xml:space="preserve">Open Book </w:t>
      </w:r>
      <w:r w:rsidR="005E5912">
        <w:t xml:space="preserve">will be held on </w:t>
      </w:r>
      <w:r w:rsidR="00117B85">
        <w:t xml:space="preserve">Thursday, June 26, </w:t>
      </w:r>
      <w:proofErr w:type="gramStart"/>
      <w:r w:rsidR="00117B85">
        <w:t>2025</w:t>
      </w:r>
      <w:proofErr w:type="gramEnd"/>
      <w:r w:rsidR="00117B85">
        <w:t xml:space="preserve"> 12:00 p.m. – 2:00 p.m., by telephone</w:t>
      </w:r>
      <w:r w:rsidR="005E5912">
        <w:t>)</w:t>
      </w:r>
    </w:p>
    <w:p w14:paraId="1B99EA24" w14:textId="77777777" w:rsidR="00D04DA0" w:rsidRDefault="005C4C2F" w:rsidP="00D04DA0">
      <w:pPr>
        <w:numPr>
          <w:ilvl w:val="0"/>
          <w:numId w:val="2"/>
        </w:numPr>
        <w:spacing w:before="120" w:after="120"/>
      </w:pPr>
      <w:r>
        <w:t>Adjournment</w:t>
      </w:r>
    </w:p>
    <w:p w14:paraId="7AB83945" w14:textId="77777777" w:rsidR="000E04B1" w:rsidRDefault="000E04B1" w:rsidP="000E04B1">
      <w:pPr>
        <w:spacing w:before="120" w:after="120"/>
      </w:pPr>
    </w:p>
    <w:p w14:paraId="087A163D" w14:textId="77777777" w:rsidR="00010643" w:rsidRDefault="00B33702">
      <w:r>
        <w:t>Lisa Moen</w:t>
      </w:r>
    </w:p>
    <w:p w14:paraId="4EB3D38A" w14:textId="77777777" w:rsidR="00B33702" w:rsidRDefault="00B33702">
      <w:r>
        <w:t>Village Clerk</w:t>
      </w:r>
    </w:p>
    <w:p w14:paraId="63C72382" w14:textId="77777777" w:rsidR="00010643" w:rsidRDefault="00010643"/>
    <w:sectPr w:rsidR="00010643">
      <w:footerReference w:type="default" r:id="rId8"/>
      <w:pgSz w:w="12240" w:h="15840"/>
      <w:pgMar w:top="1440" w:right="1440" w:bottom="1152" w:left="1440" w:header="144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150D6" w14:textId="77777777" w:rsidR="003D525E" w:rsidRDefault="003D525E">
      <w:r>
        <w:separator/>
      </w:r>
    </w:p>
  </w:endnote>
  <w:endnote w:type="continuationSeparator" w:id="0">
    <w:p w14:paraId="01EA6579" w14:textId="77777777" w:rsidR="003D525E" w:rsidRDefault="003D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37B9" w14:textId="6C58A4E2" w:rsidR="005C4C2F" w:rsidRDefault="005C4C2F">
    <w:pPr>
      <w:pStyle w:val="Footer"/>
      <w:rPr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FILENAME \p </w:instrText>
    </w:r>
    <w:r>
      <w:rPr>
        <w:sz w:val="18"/>
      </w:rPr>
      <w:fldChar w:fldCharType="separate"/>
    </w:r>
    <w:r w:rsidR="00117B85">
      <w:rPr>
        <w:noProof/>
        <w:sz w:val="18"/>
      </w:rPr>
      <w:t>G:\2025 VILLAGE\Open Book-Board of Reveiw\BOR 06-10-2025 meet and adjourn.docx</w:t>
    </w:r>
    <w:r>
      <w:rPr>
        <w:sz w:val="18"/>
      </w:rPr>
      <w:fldChar w:fldCharType="end"/>
    </w:r>
    <w:r>
      <w:rPr>
        <w:sz w:val="18"/>
      </w:rPr>
      <w:tab/>
    </w:r>
    <w:r>
      <w:rPr>
        <w:sz w:val="18"/>
      </w:rPr>
      <w:tab/>
      <w:t xml:space="preserve">Page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933748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of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933748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A0BEA" w14:textId="77777777" w:rsidR="003D525E" w:rsidRDefault="003D525E">
      <w:r>
        <w:separator/>
      </w:r>
    </w:p>
  </w:footnote>
  <w:footnote w:type="continuationSeparator" w:id="0">
    <w:p w14:paraId="5062BF71" w14:textId="77777777" w:rsidR="003D525E" w:rsidRDefault="003D5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A75C9"/>
    <w:multiLevelType w:val="hybridMultilevel"/>
    <w:tmpl w:val="67689A14"/>
    <w:lvl w:ilvl="0" w:tplc="3CAE4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7F631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3A546E"/>
    <w:multiLevelType w:val="multilevel"/>
    <w:tmpl w:val="7F545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631641566">
    <w:abstractNumId w:val="1"/>
  </w:num>
  <w:num w:numId="2" w16cid:durableId="788354705">
    <w:abstractNumId w:val="2"/>
  </w:num>
  <w:num w:numId="3" w16cid:durableId="776289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43"/>
    <w:rsid w:val="00010643"/>
    <w:rsid w:val="00053240"/>
    <w:rsid w:val="000575B5"/>
    <w:rsid w:val="000B1D07"/>
    <w:rsid w:val="000E04B1"/>
    <w:rsid w:val="00117B85"/>
    <w:rsid w:val="001252D2"/>
    <w:rsid w:val="00132A54"/>
    <w:rsid w:val="00172E23"/>
    <w:rsid w:val="001901AA"/>
    <w:rsid w:val="001A25FC"/>
    <w:rsid w:val="001D7F7C"/>
    <w:rsid w:val="001F5F06"/>
    <w:rsid w:val="00215603"/>
    <w:rsid w:val="00226DBA"/>
    <w:rsid w:val="00246562"/>
    <w:rsid w:val="00280E31"/>
    <w:rsid w:val="002C55A0"/>
    <w:rsid w:val="002F289D"/>
    <w:rsid w:val="002F6CF1"/>
    <w:rsid w:val="003B0100"/>
    <w:rsid w:val="003B618E"/>
    <w:rsid w:val="003D525E"/>
    <w:rsid w:val="00460930"/>
    <w:rsid w:val="00490434"/>
    <w:rsid w:val="004D5CE0"/>
    <w:rsid w:val="004E6A0F"/>
    <w:rsid w:val="004F29DF"/>
    <w:rsid w:val="00556B61"/>
    <w:rsid w:val="0055786C"/>
    <w:rsid w:val="00575333"/>
    <w:rsid w:val="005C4C2F"/>
    <w:rsid w:val="005E5912"/>
    <w:rsid w:val="005F4462"/>
    <w:rsid w:val="00611093"/>
    <w:rsid w:val="0061678B"/>
    <w:rsid w:val="00675D30"/>
    <w:rsid w:val="006826E3"/>
    <w:rsid w:val="006B67C0"/>
    <w:rsid w:val="006C2A40"/>
    <w:rsid w:val="006F1143"/>
    <w:rsid w:val="006F1D40"/>
    <w:rsid w:val="00733DF9"/>
    <w:rsid w:val="00734F7E"/>
    <w:rsid w:val="00737645"/>
    <w:rsid w:val="00770617"/>
    <w:rsid w:val="007824F4"/>
    <w:rsid w:val="00790935"/>
    <w:rsid w:val="007C660C"/>
    <w:rsid w:val="007F2F5E"/>
    <w:rsid w:val="008135B4"/>
    <w:rsid w:val="00846757"/>
    <w:rsid w:val="008917FF"/>
    <w:rsid w:val="008A7ABF"/>
    <w:rsid w:val="008B2543"/>
    <w:rsid w:val="00901B9A"/>
    <w:rsid w:val="00922DCF"/>
    <w:rsid w:val="00923ED6"/>
    <w:rsid w:val="009335FD"/>
    <w:rsid w:val="00933748"/>
    <w:rsid w:val="0097156F"/>
    <w:rsid w:val="009C60AE"/>
    <w:rsid w:val="009F2728"/>
    <w:rsid w:val="00AD1484"/>
    <w:rsid w:val="00B1314D"/>
    <w:rsid w:val="00B31A9A"/>
    <w:rsid w:val="00B33702"/>
    <w:rsid w:val="00B40763"/>
    <w:rsid w:val="00B41A45"/>
    <w:rsid w:val="00BF0C44"/>
    <w:rsid w:val="00C64630"/>
    <w:rsid w:val="00CE10E6"/>
    <w:rsid w:val="00D04987"/>
    <w:rsid w:val="00D04DA0"/>
    <w:rsid w:val="00DD3413"/>
    <w:rsid w:val="00E10715"/>
    <w:rsid w:val="00E146BB"/>
    <w:rsid w:val="00E211AB"/>
    <w:rsid w:val="00E4693C"/>
    <w:rsid w:val="00E816CA"/>
    <w:rsid w:val="00EF4151"/>
    <w:rsid w:val="00F05859"/>
    <w:rsid w:val="00F240C8"/>
    <w:rsid w:val="00F377A6"/>
    <w:rsid w:val="00F42533"/>
    <w:rsid w:val="00F52373"/>
    <w:rsid w:val="00F57674"/>
    <w:rsid w:val="00F61090"/>
    <w:rsid w:val="00FE378F"/>
    <w:rsid w:val="00FF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A7333E2"/>
  <w15:chartTrackingRefBased/>
  <w15:docId w15:val="{9536F175-F4EE-4EC9-9987-F711A09D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bCs/>
      <w:sz w:val="28"/>
    </w:rPr>
  </w:style>
  <w:style w:type="paragraph" w:styleId="Heading2">
    <w:name w:val="heading 2"/>
    <w:basedOn w:val="Normal"/>
    <w:next w:val="Normal"/>
    <w:qFormat/>
    <w:pPr>
      <w:keepNext/>
      <w:ind w:left="3600"/>
      <w:outlineLvl w:val="1"/>
    </w:pPr>
    <w:rPr>
      <w:sz w:val="32"/>
    </w:rPr>
  </w:style>
  <w:style w:type="paragraph" w:styleId="Heading3">
    <w:name w:val="heading 3"/>
    <w:basedOn w:val="Normal"/>
    <w:next w:val="Normal"/>
    <w:autoRedefine/>
    <w:qFormat/>
    <w:pPr>
      <w:keepNext/>
      <w:jc w:val="center"/>
      <w:outlineLvl w:val="2"/>
    </w:pPr>
    <w:rPr>
      <w:rFonts w:ascii="Arial Black" w:hAnsi="Arial Black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autoRedefine/>
    <w:pPr>
      <w:tabs>
        <w:tab w:val="center" w:pos="4320"/>
        <w:tab w:val="right" w:pos="8640"/>
      </w:tabs>
    </w:pPr>
    <w:rPr>
      <w:i/>
      <w:sz w:val="20"/>
    </w:rPr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b/>
      <w:bCs/>
      <w:sz w:val="28"/>
    </w:rPr>
  </w:style>
  <w:style w:type="paragraph" w:styleId="Subtitle">
    <w:name w:val="Subtitle"/>
    <w:basedOn w:val="Normal"/>
    <w:qFormat/>
    <w:pPr>
      <w:widowControl w:val="0"/>
      <w:autoSpaceDE w:val="0"/>
      <w:autoSpaceDN w:val="0"/>
      <w:adjustRightInd w:val="0"/>
      <w:jc w:val="center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prill\Application%20Data\Microsoft\Templates\VB%20Agenda%20200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VB Agenda 2006</Template>
  <TotalTime>4</TotalTime>
  <Pages>1</Pages>
  <Words>61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VILLAGE BOARD</vt:lpstr>
    </vt:vector>
  </TitlesOfParts>
  <Company>Village of Cambridge</Company>
  <LinksUpToDate>false</LinksUpToDate>
  <CharactersWithSpaces>356</CharactersWithSpaces>
  <SharedDoc>false</SharedDoc>
  <HLinks>
    <vt:vector size="6" baseType="variant">
      <vt:variant>
        <vt:i4>1048585</vt:i4>
      </vt:variant>
      <vt:variant>
        <vt:i4>0</vt:i4>
      </vt:variant>
      <vt:variant>
        <vt:i4>0</vt:i4>
      </vt:variant>
      <vt:variant>
        <vt:i4>5</vt:i4>
      </vt:variant>
      <vt:variant>
        <vt:lpwstr>https://join.freeconferencecall.com/bgoeckner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VILLAGE BOARD</dc:title>
  <dc:subject/>
  <dc:creator>April Little</dc:creator>
  <cp:keywords/>
  <cp:lastModifiedBy>Lisa Moen</cp:lastModifiedBy>
  <cp:revision>3</cp:revision>
  <cp:lastPrinted>2025-06-03T00:17:00Z</cp:lastPrinted>
  <dcterms:created xsi:type="dcterms:W3CDTF">2025-06-03T00:15:00Z</dcterms:created>
  <dcterms:modified xsi:type="dcterms:W3CDTF">2025-06-03T00:17:00Z</dcterms:modified>
</cp:coreProperties>
</file>