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FD9D0F" w14:textId="50FF1B8C" w:rsidR="00233AA3" w:rsidRPr="00646AA2" w:rsidRDefault="00233AA3" w:rsidP="00646AA2">
      <w:pPr>
        <w:pStyle w:val="Title"/>
        <w:outlineLvl w:val="0"/>
        <w:rPr>
          <w:rFonts w:ascii="Calibri" w:hAnsi="Calibri" w:cs="Arial"/>
          <w:bCs w:val="0"/>
          <w:sz w:val="18"/>
          <w:szCs w:val="18"/>
          <w:u w:val="single"/>
        </w:rPr>
      </w:pPr>
      <w:r w:rsidRPr="00E06390">
        <w:rPr>
          <w:rFonts w:ascii="Arial" w:hAnsi="Arial" w:cs="Arial"/>
        </w:rPr>
        <w:t>VILLAGE OF BIRON REGULAR BOARD MEETING</w:t>
      </w:r>
      <w:r w:rsidRPr="00E06390">
        <w:rPr>
          <w:rFonts w:ascii="Arial" w:hAnsi="Arial" w:cs="Arial"/>
        </w:rPr>
        <w:br/>
        <w:t xml:space="preserve">MINUTES </w:t>
      </w:r>
      <w:r w:rsidR="006E122B" w:rsidRPr="00E06390">
        <w:rPr>
          <w:rFonts w:ascii="Arial" w:hAnsi="Arial" w:cs="Arial"/>
        </w:rPr>
        <w:t>–</w:t>
      </w:r>
      <w:r w:rsidR="00955ECE">
        <w:rPr>
          <w:rFonts w:ascii="Arial" w:hAnsi="Arial" w:cs="Arial"/>
        </w:rPr>
        <w:t xml:space="preserve"> </w:t>
      </w:r>
      <w:r w:rsidR="00CA282C">
        <w:rPr>
          <w:rFonts w:ascii="Arial" w:hAnsi="Arial" w:cs="Arial"/>
        </w:rPr>
        <w:t>August 10</w:t>
      </w:r>
      <w:r w:rsidR="00CA282C" w:rsidRPr="00CA282C">
        <w:rPr>
          <w:rFonts w:ascii="Arial" w:hAnsi="Arial" w:cs="Arial"/>
          <w:vertAlign w:val="superscript"/>
        </w:rPr>
        <w:t>th</w:t>
      </w:r>
      <w:r w:rsidR="00CF32D0">
        <w:rPr>
          <w:rFonts w:ascii="Arial" w:hAnsi="Arial" w:cs="Arial"/>
        </w:rPr>
        <w:t xml:space="preserve">, </w:t>
      </w:r>
      <w:r w:rsidR="005D62C4">
        <w:rPr>
          <w:rFonts w:ascii="Arial" w:hAnsi="Arial" w:cs="Arial"/>
        </w:rPr>
        <w:t>2026</w:t>
      </w:r>
    </w:p>
    <w:p w14:paraId="2B037438" w14:textId="6092F862" w:rsidR="00B33934" w:rsidRPr="00E06390" w:rsidRDefault="00E95BEB" w:rsidP="00373289">
      <w:pPr>
        <w:pStyle w:val="BodyText"/>
        <w:jc w:val="left"/>
        <w:rPr>
          <w:rFonts w:ascii="Arial" w:hAnsi="Arial" w:cs="Arial"/>
          <w:lang w:val="en-US"/>
        </w:rPr>
      </w:pPr>
      <w:r w:rsidRPr="00E06390">
        <w:rPr>
          <w:rFonts w:ascii="Arial" w:hAnsi="Arial" w:cs="Arial"/>
        </w:rPr>
        <w:t>The</w:t>
      </w:r>
      <w:r w:rsidR="00955ECE">
        <w:rPr>
          <w:rFonts w:ascii="Arial" w:hAnsi="Arial" w:cs="Arial"/>
          <w:lang w:val="en-US"/>
        </w:rPr>
        <w:t xml:space="preserve"> </w:t>
      </w:r>
      <w:r w:rsidR="00CA282C">
        <w:rPr>
          <w:rFonts w:ascii="Arial" w:hAnsi="Arial" w:cs="Arial"/>
          <w:lang w:val="en-US"/>
        </w:rPr>
        <w:t>August 10</w:t>
      </w:r>
      <w:r w:rsidR="00CA282C" w:rsidRPr="00CA282C">
        <w:rPr>
          <w:rFonts w:ascii="Arial" w:hAnsi="Arial" w:cs="Arial"/>
          <w:vertAlign w:val="superscript"/>
          <w:lang w:val="en-US"/>
        </w:rPr>
        <w:t>th</w:t>
      </w:r>
      <w:r w:rsidR="00CA282C">
        <w:rPr>
          <w:rFonts w:ascii="Arial" w:hAnsi="Arial" w:cs="Arial"/>
          <w:lang w:val="en-US"/>
        </w:rPr>
        <w:t xml:space="preserve">, </w:t>
      </w:r>
      <w:r w:rsidR="005D62C4">
        <w:rPr>
          <w:rFonts w:ascii="Arial" w:hAnsi="Arial" w:cs="Arial"/>
          <w:lang w:val="en-US"/>
        </w:rPr>
        <w:t>2026</w:t>
      </w:r>
      <w:r w:rsidR="0066715C">
        <w:rPr>
          <w:rFonts w:ascii="Arial" w:hAnsi="Arial" w:cs="Arial"/>
          <w:lang w:val="en-US"/>
        </w:rPr>
        <w:t xml:space="preserve"> </w:t>
      </w:r>
      <w:r w:rsidR="00627ED0" w:rsidRPr="00E06390">
        <w:rPr>
          <w:rFonts w:ascii="Arial" w:hAnsi="Arial" w:cs="Arial"/>
        </w:rPr>
        <w:t xml:space="preserve">Regular </w:t>
      </w:r>
      <w:r w:rsidR="00EF5D2C" w:rsidRPr="00E06390">
        <w:rPr>
          <w:rFonts w:ascii="Arial" w:hAnsi="Arial" w:cs="Arial"/>
          <w:lang w:val="en-US"/>
        </w:rPr>
        <w:t xml:space="preserve">Village </w:t>
      </w:r>
      <w:r w:rsidR="00627ED0" w:rsidRPr="00E06390">
        <w:rPr>
          <w:rFonts w:ascii="Arial" w:hAnsi="Arial" w:cs="Arial"/>
        </w:rPr>
        <w:t>Board meeting was called to order</w:t>
      </w:r>
      <w:r w:rsidR="00C53962" w:rsidRPr="00E06390">
        <w:rPr>
          <w:rFonts w:ascii="Arial" w:hAnsi="Arial" w:cs="Arial"/>
          <w:lang w:val="en-US"/>
        </w:rPr>
        <w:t xml:space="preserve"> at </w:t>
      </w:r>
      <w:r w:rsidR="00955ECE">
        <w:rPr>
          <w:rFonts w:ascii="Arial" w:hAnsi="Arial" w:cs="Arial"/>
          <w:lang w:val="en-US"/>
        </w:rPr>
        <w:t>6:</w:t>
      </w:r>
      <w:r w:rsidR="00640100">
        <w:rPr>
          <w:rFonts w:ascii="Arial" w:hAnsi="Arial" w:cs="Arial"/>
          <w:lang w:val="en-US"/>
        </w:rPr>
        <w:t>3</w:t>
      </w:r>
      <w:r w:rsidR="00CA282C">
        <w:rPr>
          <w:rFonts w:ascii="Arial" w:hAnsi="Arial" w:cs="Arial"/>
          <w:lang w:val="en-US"/>
        </w:rPr>
        <w:t>5</w:t>
      </w:r>
      <w:r w:rsidR="00955ECE">
        <w:rPr>
          <w:rFonts w:ascii="Arial" w:hAnsi="Arial" w:cs="Arial"/>
          <w:lang w:val="en-US"/>
        </w:rPr>
        <w:t>pm</w:t>
      </w:r>
      <w:r w:rsidR="00627ED0" w:rsidRPr="00E06390">
        <w:rPr>
          <w:rFonts w:ascii="Arial" w:hAnsi="Arial" w:cs="Arial"/>
        </w:rPr>
        <w:t xml:space="preserve"> by </w:t>
      </w:r>
      <w:r w:rsidR="00910FED">
        <w:rPr>
          <w:rFonts w:ascii="Arial" w:hAnsi="Arial" w:cs="Arial"/>
        </w:rPr>
        <w:t xml:space="preserve">President Jon Evenson </w:t>
      </w:r>
      <w:r w:rsidR="00627ED0" w:rsidRPr="00E06390">
        <w:rPr>
          <w:rFonts w:ascii="Arial" w:hAnsi="Arial" w:cs="Arial"/>
        </w:rPr>
        <w:t>at the Biron Municipal Center</w:t>
      </w:r>
      <w:r w:rsidR="004B752F" w:rsidRPr="00E06390">
        <w:rPr>
          <w:rFonts w:ascii="Arial" w:hAnsi="Arial" w:cs="Arial"/>
          <w:lang w:val="en-US"/>
        </w:rPr>
        <w:t>.</w:t>
      </w:r>
      <w:r w:rsidR="00A16B8E" w:rsidRPr="00E06390">
        <w:rPr>
          <w:rFonts w:ascii="Arial" w:hAnsi="Arial" w:cs="Arial"/>
          <w:lang w:val="en-US"/>
        </w:rPr>
        <w:t xml:space="preserve">  </w:t>
      </w:r>
    </w:p>
    <w:p w14:paraId="0E95E25E" w14:textId="77777777" w:rsidR="00CF32D0" w:rsidRDefault="00CF32D0" w:rsidP="00CF32D0">
      <w:pPr>
        <w:pStyle w:val="BodyText"/>
        <w:jc w:val="left"/>
        <w:rPr>
          <w:rFonts w:ascii="Arial" w:hAnsi="Arial" w:cs="Arial"/>
          <w:b/>
          <w:u w:val="single"/>
        </w:rPr>
      </w:pPr>
    </w:p>
    <w:p w14:paraId="274B6206" w14:textId="2DA0F592" w:rsidR="00CF32D0" w:rsidRPr="00E06390" w:rsidRDefault="008E1265" w:rsidP="00CF32D0">
      <w:pPr>
        <w:pStyle w:val="BodyText"/>
        <w:jc w:val="left"/>
        <w:rPr>
          <w:rFonts w:ascii="Arial" w:hAnsi="Arial" w:cs="Arial"/>
          <w:lang w:val="en-US"/>
        </w:rPr>
      </w:pPr>
      <w:r>
        <w:rPr>
          <w:rFonts w:ascii="Arial" w:hAnsi="Arial" w:cs="Arial"/>
          <w:b/>
          <w:u w:val="single"/>
        </w:rPr>
        <w:t>ROLL CALL:</w:t>
      </w:r>
      <w:r w:rsidR="00FD2751" w:rsidRPr="00E06390">
        <w:rPr>
          <w:rFonts w:ascii="Arial" w:hAnsi="Arial" w:cs="Arial"/>
          <w:b/>
          <w:lang w:val="en-US"/>
        </w:rPr>
        <w:t xml:space="preserve">  </w:t>
      </w:r>
      <w:r w:rsidR="00D63CDC">
        <w:rPr>
          <w:rFonts w:ascii="Arial" w:hAnsi="Arial" w:cs="Arial"/>
          <w:bCs/>
          <w:lang w:val="en-US"/>
        </w:rPr>
        <w:t>Mark Honkomp</w:t>
      </w:r>
      <w:r w:rsidR="005D62C4">
        <w:rPr>
          <w:rFonts w:ascii="Arial" w:hAnsi="Arial" w:cs="Arial"/>
          <w:bCs/>
          <w:lang w:val="en-US"/>
        </w:rPr>
        <w:t>,</w:t>
      </w:r>
      <w:r w:rsidR="00916B7B">
        <w:rPr>
          <w:rFonts w:ascii="Arial" w:hAnsi="Arial" w:cs="Arial"/>
          <w:bCs/>
          <w:lang w:val="en-US"/>
        </w:rPr>
        <w:t xml:space="preserve"> Mike Guillemot, Jamie Biegel, Jon Evenson</w:t>
      </w:r>
      <w:r w:rsidR="00085A2A">
        <w:rPr>
          <w:rFonts w:ascii="Arial" w:hAnsi="Arial" w:cs="Arial"/>
          <w:bCs/>
          <w:lang w:val="en-US"/>
        </w:rPr>
        <w:t xml:space="preserve">. </w:t>
      </w:r>
      <w:r>
        <w:rPr>
          <w:rFonts w:ascii="Arial" w:hAnsi="Arial" w:cs="Arial"/>
          <w:bCs/>
          <w:lang w:val="en-US"/>
        </w:rPr>
        <w:t xml:space="preserve"> </w:t>
      </w:r>
      <w:r w:rsidR="00D210C3">
        <w:rPr>
          <w:rFonts w:ascii="Arial" w:hAnsi="Arial" w:cs="Arial"/>
          <w:bCs/>
          <w:lang w:val="en-US"/>
        </w:rPr>
        <w:t>Also</w:t>
      </w:r>
      <w:r w:rsidR="00085A2A">
        <w:rPr>
          <w:rFonts w:ascii="Arial" w:hAnsi="Arial" w:cs="Arial"/>
          <w:bCs/>
          <w:lang w:val="en-US"/>
        </w:rPr>
        <w:t xml:space="preserve"> present, </w:t>
      </w:r>
      <w:r w:rsidR="00E17FAF">
        <w:rPr>
          <w:rFonts w:ascii="Arial" w:hAnsi="Arial" w:cs="Arial"/>
          <w:bCs/>
          <w:lang w:val="en-US"/>
        </w:rPr>
        <w:t xml:space="preserve">Peggy Doughty, </w:t>
      </w:r>
      <w:r w:rsidR="00CF32D0">
        <w:rPr>
          <w:rFonts w:ascii="Arial" w:hAnsi="Arial" w:cs="Arial"/>
          <w:bCs/>
          <w:lang w:val="en-US"/>
        </w:rPr>
        <w:t>DPW Kay</w:t>
      </w:r>
      <w:r w:rsidR="00910FED">
        <w:rPr>
          <w:rFonts w:ascii="Arial" w:hAnsi="Arial" w:cs="Arial"/>
          <w:bCs/>
          <w:lang w:val="en-US"/>
        </w:rPr>
        <w:t>la</w:t>
      </w:r>
      <w:r w:rsidR="00CF32D0">
        <w:rPr>
          <w:rFonts w:ascii="Arial" w:hAnsi="Arial" w:cs="Arial"/>
          <w:bCs/>
          <w:lang w:val="en-US"/>
        </w:rPr>
        <w:t xml:space="preserve"> Lumaye</w:t>
      </w:r>
      <w:r w:rsidR="00CA282C">
        <w:rPr>
          <w:rFonts w:ascii="Arial" w:hAnsi="Arial" w:cs="Arial"/>
          <w:bCs/>
          <w:lang w:val="en-US"/>
        </w:rPr>
        <w:t>, Samantha Daugherty Clerk/Treasurer, Tim McKellips excused, Dan Sullivan excused, Tammy Steward excused.</w:t>
      </w:r>
    </w:p>
    <w:p w14:paraId="700EE069" w14:textId="11FC4F15" w:rsidR="00640100" w:rsidRDefault="00640100" w:rsidP="00373289">
      <w:pPr>
        <w:pStyle w:val="BodyText"/>
        <w:jc w:val="left"/>
        <w:rPr>
          <w:rFonts w:ascii="Arial" w:hAnsi="Arial" w:cs="Arial"/>
          <w:bCs/>
          <w:lang w:val="en-US"/>
        </w:rPr>
      </w:pPr>
    </w:p>
    <w:p w14:paraId="2CAC6788" w14:textId="3C510872" w:rsidR="00640100" w:rsidRDefault="008E1265" w:rsidP="00640100">
      <w:pPr>
        <w:rPr>
          <w:rFonts w:ascii="Arial" w:hAnsi="Arial" w:cs="Arial"/>
          <w:noProof/>
          <w:sz w:val="24"/>
          <w:szCs w:val="24"/>
        </w:rPr>
      </w:pPr>
      <w:r>
        <w:rPr>
          <w:rFonts w:ascii="Arial" w:hAnsi="Arial" w:cs="Arial"/>
          <w:b/>
          <w:noProof/>
          <w:sz w:val="24"/>
          <w:szCs w:val="24"/>
          <w:u w:val="single"/>
        </w:rPr>
        <w:t xml:space="preserve">APPROVE MINUTES </w:t>
      </w:r>
      <w:r w:rsidR="00CA282C">
        <w:rPr>
          <w:rFonts w:ascii="Arial" w:hAnsi="Arial" w:cs="Arial"/>
          <w:b/>
          <w:noProof/>
          <w:sz w:val="24"/>
          <w:szCs w:val="24"/>
          <w:u w:val="single"/>
        </w:rPr>
        <w:t>JULY 14</w:t>
      </w:r>
      <w:r w:rsidR="00CA282C" w:rsidRPr="00CA282C">
        <w:rPr>
          <w:rFonts w:ascii="Arial" w:hAnsi="Arial" w:cs="Arial"/>
          <w:b/>
          <w:noProof/>
          <w:sz w:val="24"/>
          <w:szCs w:val="24"/>
          <w:u w:val="single"/>
          <w:vertAlign w:val="superscript"/>
        </w:rPr>
        <w:t>TH</w:t>
      </w:r>
      <w:r w:rsidR="00916B7B">
        <w:rPr>
          <w:rFonts w:ascii="Arial" w:hAnsi="Arial" w:cs="Arial"/>
          <w:b/>
          <w:noProof/>
          <w:sz w:val="24"/>
          <w:szCs w:val="24"/>
          <w:u w:val="single"/>
        </w:rPr>
        <w:t>,</w:t>
      </w:r>
      <w:r w:rsidR="00F61ADA">
        <w:rPr>
          <w:rFonts w:ascii="Arial" w:hAnsi="Arial" w:cs="Arial"/>
          <w:b/>
          <w:noProof/>
          <w:sz w:val="24"/>
          <w:szCs w:val="24"/>
          <w:u w:val="single"/>
        </w:rPr>
        <w:t xml:space="preserve"> 2026</w:t>
      </w:r>
      <w:r w:rsidR="005D62C4">
        <w:rPr>
          <w:rFonts w:ascii="Arial" w:hAnsi="Arial" w:cs="Arial"/>
          <w:b/>
          <w:noProof/>
          <w:sz w:val="24"/>
          <w:szCs w:val="24"/>
          <w:u w:val="single"/>
        </w:rPr>
        <w:t xml:space="preserve"> </w:t>
      </w:r>
      <w:r>
        <w:rPr>
          <w:rFonts w:ascii="Arial" w:hAnsi="Arial" w:cs="Arial"/>
          <w:b/>
          <w:noProof/>
          <w:sz w:val="24"/>
          <w:szCs w:val="24"/>
          <w:u w:val="single"/>
        </w:rPr>
        <w:t>REGULAR BOARD MEETING</w:t>
      </w:r>
      <w:r w:rsidR="00640100" w:rsidRPr="00E06390">
        <w:rPr>
          <w:rFonts w:ascii="Arial" w:hAnsi="Arial" w:cs="Arial"/>
          <w:b/>
          <w:noProof/>
          <w:sz w:val="24"/>
          <w:szCs w:val="24"/>
          <w:u w:val="single"/>
        </w:rPr>
        <w:t>:</w:t>
      </w:r>
      <w:r w:rsidR="00640100" w:rsidRPr="00E06390">
        <w:rPr>
          <w:rFonts w:ascii="Arial" w:hAnsi="Arial" w:cs="Arial"/>
          <w:noProof/>
          <w:sz w:val="24"/>
          <w:szCs w:val="24"/>
        </w:rPr>
        <w:t xml:space="preserve">  </w:t>
      </w:r>
      <w:r>
        <w:rPr>
          <w:rFonts w:ascii="Arial" w:hAnsi="Arial" w:cs="Arial"/>
          <w:noProof/>
          <w:sz w:val="24"/>
          <w:szCs w:val="24"/>
        </w:rPr>
        <w:t>Motion</w:t>
      </w:r>
      <w:r w:rsidR="00096EDA">
        <w:rPr>
          <w:rFonts w:ascii="Arial" w:hAnsi="Arial" w:cs="Arial"/>
          <w:noProof/>
          <w:sz w:val="24"/>
          <w:szCs w:val="24"/>
        </w:rPr>
        <w:t xml:space="preserve"> </w:t>
      </w:r>
      <w:r w:rsidR="00CF32D0">
        <w:rPr>
          <w:rFonts w:ascii="Arial" w:hAnsi="Arial" w:cs="Arial"/>
          <w:noProof/>
          <w:sz w:val="24"/>
          <w:szCs w:val="24"/>
        </w:rPr>
        <w:t>Honkomp</w:t>
      </w:r>
      <w:r>
        <w:rPr>
          <w:rFonts w:ascii="Arial" w:hAnsi="Arial" w:cs="Arial"/>
          <w:noProof/>
          <w:sz w:val="24"/>
          <w:szCs w:val="24"/>
        </w:rPr>
        <w:t xml:space="preserve"> Second </w:t>
      </w:r>
      <w:r w:rsidR="00CA282C">
        <w:rPr>
          <w:rFonts w:ascii="Arial" w:hAnsi="Arial" w:cs="Arial"/>
          <w:noProof/>
          <w:sz w:val="24"/>
          <w:szCs w:val="24"/>
        </w:rPr>
        <w:t>Guillemot</w:t>
      </w:r>
      <w:r w:rsidR="00CF32D0">
        <w:rPr>
          <w:rFonts w:ascii="Arial" w:hAnsi="Arial" w:cs="Arial"/>
          <w:noProof/>
          <w:sz w:val="24"/>
          <w:szCs w:val="24"/>
        </w:rPr>
        <w:t xml:space="preserve"> </w:t>
      </w:r>
      <w:r>
        <w:rPr>
          <w:rFonts w:ascii="Arial" w:hAnsi="Arial" w:cs="Arial"/>
          <w:noProof/>
          <w:sz w:val="24"/>
          <w:szCs w:val="24"/>
        </w:rPr>
        <w:t>to approve the minutes as printed. Motion carried.</w:t>
      </w:r>
    </w:p>
    <w:p w14:paraId="4ED17E0A" w14:textId="77777777" w:rsidR="00E17FAF" w:rsidRDefault="00E17FAF" w:rsidP="00640100">
      <w:pPr>
        <w:rPr>
          <w:rFonts w:ascii="Arial" w:hAnsi="Arial" w:cs="Arial"/>
          <w:b/>
          <w:bCs/>
          <w:noProof/>
          <w:sz w:val="24"/>
          <w:szCs w:val="24"/>
          <w:u w:val="single"/>
        </w:rPr>
      </w:pPr>
    </w:p>
    <w:p w14:paraId="5F20AF89" w14:textId="66C10B5A" w:rsidR="008E1265" w:rsidRDefault="008E1265" w:rsidP="00640100">
      <w:pPr>
        <w:rPr>
          <w:rFonts w:ascii="Arial" w:hAnsi="Arial" w:cs="Arial"/>
          <w:noProof/>
          <w:sz w:val="24"/>
          <w:szCs w:val="24"/>
        </w:rPr>
      </w:pPr>
      <w:r>
        <w:rPr>
          <w:rFonts w:ascii="Arial" w:hAnsi="Arial" w:cs="Arial"/>
          <w:b/>
          <w:bCs/>
          <w:noProof/>
          <w:sz w:val="24"/>
          <w:szCs w:val="24"/>
          <w:u w:val="single"/>
        </w:rPr>
        <w:t>PUBLIC COMMENT:</w:t>
      </w:r>
      <w:r w:rsidR="00E17FAF">
        <w:rPr>
          <w:rFonts w:ascii="Arial" w:hAnsi="Arial" w:cs="Arial"/>
          <w:b/>
          <w:bCs/>
          <w:noProof/>
          <w:sz w:val="24"/>
          <w:szCs w:val="24"/>
          <w:u w:val="single"/>
        </w:rPr>
        <w:t xml:space="preserve"> </w:t>
      </w:r>
      <w:r w:rsidR="00E17FAF">
        <w:rPr>
          <w:rFonts w:ascii="Arial" w:hAnsi="Arial" w:cs="Arial"/>
          <w:noProof/>
          <w:sz w:val="24"/>
          <w:szCs w:val="24"/>
        </w:rPr>
        <w:t xml:space="preserve"> </w:t>
      </w:r>
      <w:r w:rsidR="00CA282C">
        <w:rPr>
          <w:rFonts w:ascii="Arial" w:hAnsi="Arial" w:cs="Arial"/>
          <w:noProof/>
          <w:sz w:val="24"/>
          <w:szCs w:val="24"/>
        </w:rPr>
        <w:t>no public members</w:t>
      </w:r>
    </w:p>
    <w:p w14:paraId="70C65A05" w14:textId="77777777" w:rsidR="008E1265" w:rsidRDefault="008E1265" w:rsidP="00640100">
      <w:pPr>
        <w:rPr>
          <w:rFonts w:ascii="Arial" w:hAnsi="Arial" w:cs="Arial"/>
          <w:noProof/>
          <w:sz w:val="24"/>
          <w:szCs w:val="24"/>
        </w:rPr>
      </w:pPr>
    </w:p>
    <w:p w14:paraId="52FC1A36" w14:textId="3E3C6CAE" w:rsidR="00C66595" w:rsidRPr="00CA282C" w:rsidRDefault="008E1265" w:rsidP="00E17FAF">
      <w:pPr>
        <w:rPr>
          <w:rFonts w:ascii="Arial" w:hAnsi="Arial" w:cs="Arial"/>
          <w:sz w:val="24"/>
          <w:szCs w:val="24"/>
        </w:rPr>
      </w:pPr>
      <w:r w:rsidRPr="00E06390">
        <w:rPr>
          <w:rFonts w:ascii="Arial" w:hAnsi="Arial" w:cs="Arial"/>
          <w:b/>
          <w:bCs/>
          <w:sz w:val="24"/>
          <w:szCs w:val="24"/>
          <w:u w:val="single"/>
        </w:rPr>
        <w:t>FINANCE COMMITTEE:</w:t>
      </w:r>
      <w:r w:rsidRPr="00E06390">
        <w:rPr>
          <w:rFonts w:ascii="Arial" w:hAnsi="Arial" w:cs="Arial"/>
          <w:b/>
          <w:bCs/>
          <w:sz w:val="24"/>
          <w:szCs w:val="24"/>
        </w:rPr>
        <w:t xml:space="preserve"> </w:t>
      </w:r>
      <w:r w:rsidR="00CA282C">
        <w:rPr>
          <w:rFonts w:ascii="Arial" w:hAnsi="Arial" w:cs="Arial"/>
          <w:sz w:val="24"/>
          <w:szCs w:val="24"/>
        </w:rPr>
        <w:t xml:space="preserve">The committee is </w:t>
      </w:r>
      <w:proofErr w:type="gramStart"/>
      <w:r w:rsidR="00CA282C">
        <w:rPr>
          <w:rFonts w:ascii="Arial" w:hAnsi="Arial" w:cs="Arial"/>
          <w:sz w:val="24"/>
          <w:szCs w:val="24"/>
        </w:rPr>
        <w:t>meeting</w:t>
      </w:r>
      <w:proofErr w:type="gramEnd"/>
      <w:r w:rsidR="00CA282C">
        <w:rPr>
          <w:rFonts w:ascii="Arial" w:hAnsi="Arial" w:cs="Arial"/>
          <w:sz w:val="24"/>
          <w:szCs w:val="24"/>
        </w:rPr>
        <w:t xml:space="preserve"> August 17</w:t>
      </w:r>
      <w:r w:rsidR="00CA282C" w:rsidRPr="00CA282C">
        <w:rPr>
          <w:rFonts w:ascii="Arial" w:hAnsi="Arial" w:cs="Arial"/>
          <w:sz w:val="24"/>
          <w:szCs w:val="24"/>
          <w:vertAlign w:val="superscript"/>
        </w:rPr>
        <w:t>th</w:t>
      </w:r>
      <w:r w:rsidR="00CA282C">
        <w:rPr>
          <w:rFonts w:ascii="Arial" w:hAnsi="Arial" w:cs="Arial"/>
          <w:sz w:val="24"/>
          <w:szCs w:val="24"/>
        </w:rPr>
        <w:t xml:space="preserve"> to review July activity.</w:t>
      </w:r>
    </w:p>
    <w:p w14:paraId="3E14C979" w14:textId="77777777" w:rsidR="00C66595" w:rsidRDefault="00C66595" w:rsidP="008E1265">
      <w:pPr>
        <w:rPr>
          <w:rFonts w:ascii="Arial" w:hAnsi="Arial" w:cs="Arial"/>
          <w:sz w:val="24"/>
          <w:szCs w:val="24"/>
        </w:rPr>
      </w:pPr>
    </w:p>
    <w:p w14:paraId="6895DF5B" w14:textId="3DFEC70A" w:rsidR="00207B84" w:rsidRDefault="00207B84" w:rsidP="00207B84">
      <w:pPr>
        <w:rPr>
          <w:rFonts w:ascii="Arial" w:hAnsi="Arial" w:cs="Arial"/>
          <w:sz w:val="24"/>
          <w:szCs w:val="24"/>
        </w:rPr>
      </w:pPr>
      <w:r>
        <w:rPr>
          <w:rFonts w:ascii="Arial" w:hAnsi="Arial" w:cs="Arial"/>
          <w:b/>
          <w:bCs/>
          <w:sz w:val="24"/>
          <w:szCs w:val="24"/>
          <w:u w:val="single"/>
        </w:rPr>
        <w:t>CLERK/</w:t>
      </w:r>
      <w:r w:rsidRPr="00E06390">
        <w:rPr>
          <w:rFonts w:ascii="Arial" w:hAnsi="Arial" w:cs="Arial"/>
          <w:b/>
          <w:bCs/>
          <w:sz w:val="24"/>
          <w:szCs w:val="24"/>
          <w:u w:val="single"/>
        </w:rPr>
        <w:t>TREASURER REPORT</w:t>
      </w:r>
      <w:proofErr w:type="gramStart"/>
      <w:r w:rsidRPr="00E06390">
        <w:rPr>
          <w:rFonts w:ascii="Arial" w:hAnsi="Arial" w:cs="Arial"/>
          <w:b/>
          <w:bCs/>
          <w:sz w:val="24"/>
          <w:szCs w:val="24"/>
          <w:u w:val="single"/>
        </w:rPr>
        <w:t>:</w:t>
      </w:r>
      <w:r w:rsidRPr="00E06390">
        <w:rPr>
          <w:rFonts w:ascii="Arial" w:hAnsi="Arial" w:cs="Arial"/>
          <w:sz w:val="24"/>
          <w:szCs w:val="24"/>
          <w:u w:val="single"/>
        </w:rPr>
        <w:t xml:space="preserve"> </w:t>
      </w:r>
      <w:r w:rsidR="00EE0794">
        <w:rPr>
          <w:rFonts w:ascii="Arial" w:hAnsi="Arial" w:cs="Arial"/>
          <w:sz w:val="24"/>
          <w:szCs w:val="24"/>
        </w:rPr>
        <w:t xml:space="preserve"> </w:t>
      </w:r>
      <w:r w:rsidRPr="00E06390">
        <w:rPr>
          <w:rFonts w:ascii="Arial" w:hAnsi="Arial" w:cs="Arial"/>
          <w:sz w:val="24"/>
          <w:szCs w:val="24"/>
        </w:rPr>
        <w:t>Samantha</w:t>
      </w:r>
      <w:proofErr w:type="gramEnd"/>
      <w:r w:rsidRPr="00E06390">
        <w:rPr>
          <w:rFonts w:ascii="Arial" w:hAnsi="Arial" w:cs="Arial"/>
          <w:sz w:val="24"/>
          <w:szCs w:val="24"/>
        </w:rPr>
        <w:t xml:space="preserve"> </w:t>
      </w:r>
      <w:r w:rsidR="00CA282C">
        <w:rPr>
          <w:rFonts w:ascii="Arial" w:hAnsi="Arial" w:cs="Arial"/>
          <w:sz w:val="24"/>
          <w:szCs w:val="24"/>
        </w:rPr>
        <w:t>reporting</w:t>
      </w:r>
      <w:r w:rsidRPr="00E06390">
        <w:rPr>
          <w:rFonts w:ascii="Arial" w:hAnsi="Arial" w:cs="Arial"/>
          <w:sz w:val="24"/>
          <w:szCs w:val="24"/>
        </w:rPr>
        <w:t>. Receipts for</w:t>
      </w:r>
      <w:r>
        <w:rPr>
          <w:rFonts w:ascii="Arial" w:hAnsi="Arial" w:cs="Arial"/>
          <w:sz w:val="24"/>
          <w:szCs w:val="24"/>
        </w:rPr>
        <w:t xml:space="preserve"> </w:t>
      </w:r>
      <w:r w:rsidR="00EE0794">
        <w:rPr>
          <w:rFonts w:ascii="Arial" w:hAnsi="Arial" w:cs="Arial"/>
          <w:sz w:val="24"/>
          <w:szCs w:val="24"/>
        </w:rPr>
        <w:t>Ju</w:t>
      </w:r>
      <w:r w:rsidR="00CA282C">
        <w:rPr>
          <w:rFonts w:ascii="Arial" w:hAnsi="Arial" w:cs="Arial"/>
          <w:sz w:val="24"/>
          <w:szCs w:val="24"/>
        </w:rPr>
        <w:t>ly</w:t>
      </w:r>
      <w:r>
        <w:rPr>
          <w:rFonts w:ascii="Arial" w:hAnsi="Arial" w:cs="Arial"/>
          <w:sz w:val="24"/>
          <w:szCs w:val="24"/>
        </w:rPr>
        <w:t>: $</w:t>
      </w:r>
      <w:r w:rsidR="00CA282C">
        <w:rPr>
          <w:rFonts w:ascii="Arial" w:hAnsi="Arial" w:cs="Arial"/>
          <w:sz w:val="24"/>
          <w:szCs w:val="24"/>
        </w:rPr>
        <w:t>111,603.53</w:t>
      </w:r>
      <w:r w:rsidRPr="00E06390">
        <w:rPr>
          <w:rFonts w:ascii="Arial" w:hAnsi="Arial" w:cs="Arial"/>
          <w:sz w:val="24"/>
          <w:szCs w:val="24"/>
        </w:rPr>
        <w:t>:</w:t>
      </w:r>
      <w:r>
        <w:rPr>
          <w:rFonts w:ascii="Arial" w:hAnsi="Arial" w:cs="Arial"/>
          <w:sz w:val="24"/>
          <w:szCs w:val="24"/>
        </w:rPr>
        <w:t xml:space="preserve"> Expenses for </w:t>
      </w:r>
      <w:r w:rsidR="008B5BD8">
        <w:rPr>
          <w:rFonts w:ascii="Arial" w:hAnsi="Arial" w:cs="Arial"/>
          <w:sz w:val="24"/>
          <w:szCs w:val="24"/>
        </w:rPr>
        <w:t>Ju</w:t>
      </w:r>
      <w:r w:rsidR="00CA282C">
        <w:rPr>
          <w:rFonts w:ascii="Arial" w:hAnsi="Arial" w:cs="Arial"/>
          <w:sz w:val="24"/>
          <w:szCs w:val="24"/>
        </w:rPr>
        <w:t>ly</w:t>
      </w:r>
      <w:r>
        <w:rPr>
          <w:rFonts w:ascii="Arial" w:hAnsi="Arial" w:cs="Arial"/>
          <w:sz w:val="24"/>
          <w:szCs w:val="24"/>
        </w:rPr>
        <w:t>: $</w:t>
      </w:r>
      <w:r w:rsidR="00CA282C">
        <w:rPr>
          <w:rFonts w:ascii="Arial" w:hAnsi="Arial" w:cs="Arial"/>
          <w:sz w:val="24"/>
          <w:szCs w:val="24"/>
        </w:rPr>
        <w:t>179,154.63</w:t>
      </w:r>
      <w:r>
        <w:rPr>
          <w:rFonts w:ascii="Arial" w:hAnsi="Arial" w:cs="Arial"/>
          <w:sz w:val="24"/>
          <w:szCs w:val="24"/>
        </w:rPr>
        <w:t xml:space="preserve">. </w:t>
      </w:r>
      <w:r w:rsidR="00CA282C">
        <w:rPr>
          <w:rFonts w:ascii="Arial" w:hAnsi="Arial" w:cs="Arial"/>
          <w:sz w:val="24"/>
          <w:szCs w:val="24"/>
        </w:rPr>
        <w:t xml:space="preserve">Two </w:t>
      </w:r>
      <w:r>
        <w:rPr>
          <w:rFonts w:ascii="Arial" w:hAnsi="Arial" w:cs="Arial"/>
          <w:sz w:val="24"/>
          <w:szCs w:val="24"/>
        </w:rPr>
        <w:t xml:space="preserve">account </w:t>
      </w:r>
      <w:r w:rsidR="00EE0794">
        <w:rPr>
          <w:rFonts w:ascii="Arial" w:hAnsi="Arial" w:cs="Arial"/>
          <w:sz w:val="24"/>
          <w:szCs w:val="24"/>
        </w:rPr>
        <w:t>transfer</w:t>
      </w:r>
      <w:r w:rsidR="00CA282C">
        <w:rPr>
          <w:rFonts w:ascii="Arial" w:hAnsi="Arial" w:cs="Arial"/>
          <w:sz w:val="24"/>
          <w:szCs w:val="24"/>
        </w:rPr>
        <w:t>s</w:t>
      </w:r>
      <w:r>
        <w:rPr>
          <w:rFonts w:ascii="Arial" w:hAnsi="Arial" w:cs="Arial"/>
          <w:sz w:val="24"/>
          <w:szCs w:val="24"/>
        </w:rPr>
        <w:t xml:space="preserve"> from </w:t>
      </w:r>
      <w:r w:rsidR="00DA7D4B">
        <w:rPr>
          <w:rFonts w:ascii="Arial" w:hAnsi="Arial" w:cs="Arial"/>
          <w:sz w:val="24"/>
          <w:szCs w:val="24"/>
        </w:rPr>
        <w:t>non-lapsing</w:t>
      </w:r>
      <w:r>
        <w:rPr>
          <w:rFonts w:ascii="Arial" w:hAnsi="Arial" w:cs="Arial"/>
          <w:sz w:val="24"/>
          <w:szCs w:val="24"/>
        </w:rPr>
        <w:t xml:space="preserve"> savings to general checking for </w:t>
      </w:r>
      <w:r w:rsidR="00E53676">
        <w:rPr>
          <w:rFonts w:ascii="Arial" w:hAnsi="Arial" w:cs="Arial"/>
          <w:sz w:val="24"/>
          <w:szCs w:val="24"/>
        </w:rPr>
        <w:t xml:space="preserve">a total of </w:t>
      </w:r>
      <w:r>
        <w:rPr>
          <w:rFonts w:ascii="Arial" w:hAnsi="Arial" w:cs="Arial"/>
          <w:sz w:val="24"/>
          <w:szCs w:val="24"/>
        </w:rPr>
        <w:t>$</w:t>
      </w:r>
      <w:r w:rsidR="00CA282C">
        <w:rPr>
          <w:rFonts w:ascii="Arial" w:hAnsi="Arial" w:cs="Arial"/>
          <w:sz w:val="24"/>
          <w:szCs w:val="24"/>
        </w:rPr>
        <w:t>49,271</w:t>
      </w:r>
      <w:r>
        <w:rPr>
          <w:rFonts w:ascii="Arial" w:hAnsi="Arial" w:cs="Arial"/>
          <w:sz w:val="24"/>
          <w:szCs w:val="24"/>
        </w:rPr>
        <w:t>.</w:t>
      </w:r>
      <w:r w:rsidR="00DA7D4B">
        <w:rPr>
          <w:rFonts w:ascii="Arial" w:hAnsi="Arial" w:cs="Arial"/>
          <w:sz w:val="24"/>
          <w:szCs w:val="24"/>
        </w:rPr>
        <w:t xml:space="preserve"> </w:t>
      </w:r>
      <w:r w:rsidR="00CA282C">
        <w:rPr>
          <w:rFonts w:ascii="Arial" w:hAnsi="Arial" w:cs="Arial"/>
          <w:sz w:val="24"/>
          <w:szCs w:val="24"/>
        </w:rPr>
        <w:t xml:space="preserve">One </w:t>
      </w:r>
      <w:r w:rsidR="00DA7D4B">
        <w:rPr>
          <w:rFonts w:ascii="Arial" w:hAnsi="Arial" w:cs="Arial"/>
          <w:sz w:val="24"/>
          <w:szCs w:val="24"/>
        </w:rPr>
        <w:t xml:space="preserve">account </w:t>
      </w:r>
      <w:proofErr w:type="gramStart"/>
      <w:r w:rsidR="00DA7D4B">
        <w:rPr>
          <w:rFonts w:ascii="Arial" w:hAnsi="Arial" w:cs="Arial"/>
          <w:sz w:val="24"/>
          <w:szCs w:val="24"/>
        </w:rPr>
        <w:t>transfer</w:t>
      </w:r>
      <w:r w:rsidR="00EE0794">
        <w:rPr>
          <w:rFonts w:ascii="Arial" w:hAnsi="Arial" w:cs="Arial"/>
          <w:sz w:val="24"/>
          <w:szCs w:val="24"/>
        </w:rPr>
        <w:t>s</w:t>
      </w:r>
      <w:proofErr w:type="gramEnd"/>
      <w:r w:rsidR="00DA7D4B">
        <w:rPr>
          <w:rFonts w:ascii="Arial" w:hAnsi="Arial" w:cs="Arial"/>
          <w:sz w:val="24"/>
          <w:szCs w:val="24"/>
        </w:rPr>
        <w:t xml:space="preserve"> from passbook savings</w:t>
      </w:r>
      <w:r w:rsidR="008B5BD8">
        <w:rPr>
          <w:rFonts w:ascii="Arial" w:hAnsi="Arial" w:cs="Arial"/>
          <w:sz w:val="24"/>
          <w:szCs w:val="24"/>
        </w:rPr>
        <w:t xml:space="preserve"> to general checking</w:t>
      </w:r>
      <w:r w:rsidR="00DA7D4B">
        <w:rPr>
          <w:rFonts w:ascii="Arial" w:hAnsi="Arial" w:cs="Arial"/>
          <w:sz w:val="24"/>
          <w:szCs w:val="24"/>
        </w:rPr>
        <w:t xml:space="preserve"> for </w:t>
      </w:r>
      <w:r w:rsidR="008B5BD8">
        <w:rPr>
          <w:rFonts w:ascii="Arial" w:hAnsi="Arial" w:cs="Arial"/>
          <w:sz w:val="24"/>
          <w:szCs w:val="24"/>
        </w:rPr>
        <w:t xml:space="preserve">a total of </w:t>
      </w:r>
      <w:r w:rsidR="00DA7D4B">
        <w:rPr>
          <w:rFonts w:ascii="Arial" w:hAnsi="Arial" w:cs="Arial"/>
          <w:sz w:val="24"/>
          <w:szCs w:val="24"/>
        </w:rPr>
        <w:t>$</w:t>
      </w:r>
      <w:r w:rsidR="00CA282C">
        <w:rPr>
          <w:rFonts w:ascii="Arial" w:hAnsi="Arial" w:cs="Arial"/>
          <w:sz w:val="24"/>
          <w:szCs w:val="24"/>
        </w:rPr>
        <w:t>50,000</w:t>
      </w:r>
      <w:r w:rsidR="00DA7D4B">
        <w:rPr>
          <w:rFonts w:ascii="Arial" w:hAnsi="Arial" w:cs="Arial"/>
          <w:sz w:val="24"/>
          <w:szCs w:val="24"/>
        </w:rPr>
        <w:t>.</w:t>
      </w:r>
      <w:r>
        <w:rPr>
          <w:rFonts w:ascii="Arial" w:hAnsi="Arial" w:cs="Arial"/>
          <w:sz w:val="24"/>
          <w:szCs w:val="24"/>
        </w:rPr>
        <w:t xml:space="preserve"> </w:t>
      </w:r>
      <w:r w:rsidR="00CA282C">
        <w:rPr>
          <w:rFonts w:ascii="Arial" w:hAnsi="Arial" w:cs="Arial"/>
          <w:sz w:val="24"/>
          <w:szCs w:val="24"/>
        </w:rPr>
        <w:t xml:space="preserve">One account transfer from general checking to non-lapsing savings for a total of $10,000.  </w:t>
      </w:r>
      <w:r w:rsidRPr="00E06390">
        <w:rPr>
          <w:rFonts w:ascii="Arial" w:hAnsi="Arial" w:cs="Arial"/>
          <w:sz w:val="24"/>
          <w:szCs w:val="24"/>
        </w:rPr>
        <w:t>General checking bills were paid on checks</w:t>
      </w:r>
      <w:r>
        <w:rPr>
          <w:rFonts w:ascii="Arial" w:hAnsi="Arial" w:cs="Arial"/>
          <w:sz w:val="24"/>
          <w:szCs w:val="24"/>
        </w:rPr>
        <w:t xml:space="preserve"> </w:t>
      </w:r>
      <w:r w:rsidR="00EE0794">
        <w:rPr>
          <w:rFonts w:ascii="Arial" w:hAnsi="Arial" w:cs="Arial"/>
          <w:sz w:val="24"/>
          <w:szCs w:val="24"/>
        </w:rPr>
        <w:t>273</w:t>
      </w:r>
      <w:r w:rsidR="00CA282C">
        <w:rPr>
          <w:rFonts w:ascii="Arial" w:hAnsi="Arial" w:cs="Arial"/>
          <w:sz w:val="24"/>
          <w:szCs w:val="24"/>
        </w:rPr>
        <w:t>80-27434</w:t>
      </w:r>
      <w:r>
        <w:rPr>
          <w:rFonts w:ascii="Arial" w:hAnsi="Arial" w:cs="Arial"/>
          <w:sz w:val="24"/>
          <w:szCs w:val="24"/>
        </w:rPr>
        <w:t xml:space="preserve"> </w:t>
      </w:r>
      <w:r w:rsidRPr="00B52448">
        <w:rPr>
          <w:rFonts w:ascii="Arial" w:hAnsi="Arial" w:cs="Arial"/>
          <w:sz w:val="24"/>
          <w:szCs w:val="24"/>
        </w:rPr>
        <w:t xml:space="preserve">with </w:t>
      </w:r>
      <w:proofErr w:type="gramStart"/>
      <w:r w:rsidR="00CA282C">
        <w:rPr>
          <w:rFonts w:ascii="Arial" w:hAnsi="Arial" w:cs="Arial"/>
          <w:sz w:val="24"/>
          <w:szCs w:val="24"/>
        </w:rPr>
        <w:t>twenty one</w:t>
      </w:r>
      <w:proofErr w:type="gramEnd"/>
      <w:r w:rsidR="00DA7D4B">
        <w:rPr>
          <w:rFonts w:ascii="Arial" w:hAnsi="Arial" w:cs="Arial"/>
          <w:sz w:val="24"/>
          <w:szCs w:val="24"/>
        </w:rPr>
        <w:t xml:space="preserve"> </w:t>
      </w:r>
      <w:r w:rsidRPr="00B52448">
        <w:rPr>
          <w:rFonts w:ascii="Arial" w:hAnsi="Arial" w:cs="Arial"/>
          <w:sz w:val="24"/>
          <w:szCs w:val="24"/>
        </w:rPr>
        <w:t xml:space="preserve">online </w:t>
      </w:r>
      <w:r>
        <w:rPr>
          <w:rFonts w:ascii="Arial" w:hAnsi="Arial" w:cs="Arial"/>
          <w:sz w:val="24"/>
          <w:szCs w:val="24"/>
        </w:rPr>
        <w:t xml:space="preserve">payments </w:t>
      </w:r>
      <w:r w:rsidRPr="00E06390">
        <w:rPr>
          <w:rFonts w:ascii="Arial" w:hAnsi="Arial" w:cs="Arial"/>
          <w:sz w:val="24"/>
          <w:szCs w:val="24"/>
        </w:rPr>
        <w:t xml:space="preserve">to </w:t>
      </w:r>
      <w:r>
        <w:rPr>
          <w:rFonts w:ascii="Arial" w:hAnsi="Arial" w:cs="Arial"/>
          <w:sz w:val="24"/>
          <w:szCs w:val="24"/>
        </w:rPr>
        <w:t xml:space="preserve">WWL&amp;C, </w:t>
      </w:r>
      <w:r w:rsidRPr="00E06390">
        <w:rPr>
          <w:rFonts w:ascii="Arial" w:hAnsi="Arial" w:cs="Arial"/>
          <w:sz w:val="24"/>
          <w:szCs w:val="24"/>
        </w:rPr>
        <w:t xml:space="preserve">IRS, </w:t>
      </w:r>
      <w:r>
        <w:rPr>
          <w:rFonts w:ascii="Arial" w:hAnsi="Arial" w:cs="Arial"/>
          <w:sz w:val="24"/>
          <w:szCs w:val="24"/>
        </w:rPr>
        <w:t xml:space="preserve">Empower, </w:t>
      </w:r>
      <w:r w:rsidRPr="00E06390">
        <w:rPr>
          <w:rFonts w:ascii="Arial" w:hAnsi="Arial" w:cs="Arial"/>
          <w:sz w:val="24"/>
          <w:szCs w:val="24"/>
        </w:rPr>
        <w:t>WRS</w:t>
      </w:r>
      <w:r>
        <w:rPr>
          <w:rFonts w:ascii="Arial" w:hAnsi="Arial" w:cs="Arial"/>
          <w:sz w:val="24"/>
          <w:szCs w:val="24"/>
        </w:rPr>
        <w:t xml:space="preserve">, Kwik Trip, WI DOR, Elan Financial, WM, Bauernfeind, We Energies, Gannett, </w:t>
      </w:r>
      <w:proofErr w:type="spellStart"/>
      <w:r>
        <w:rPr>
          <w:rFonts w:ascii="Arial" w:hAnsi="Arial" w:cs="Arial"/>
          <w:sz w:val="24"/>
          <w:szCs w:val="24"/>
        </w:rPr>
        <w:t>Thryv</w:t>
      </w:r>
      <w:proofErr w:type="spellEnd"/>
      <w:r>
        <w:rPr>
          <w:rFonts w:ascii="Arial" w:hAnsi="Arial" w:cs="Arial"/>
          <w:sz w:val="24"/>
          <w:szCs w:val="24"/>
        </w:rPr>
        <w:t>, Central States Fund</w:t>
      </w:r>
      <w:r w:rsidR="00DA7D4B">
        <w:rPr>
          <w:rFonts w:ascii="Arial" w:hAnsi="Arial" w:cs="Arial"/>
          <w:sz w:val="24"/>
          <w:szCs w:val="24"/>
        </w:rPr>
        <w:t>s</w:t>
      </w:r>
      <w:r w:rsidR="00EE0794">
        <w:rPr>
          <w:rFonts w:ascii="Arial" w:hAnsi="Arial" w:cs="Arial"/>
          <w:sz w:val="24"/>
          <w:szCs w:val="24"/>
        </w:rPr>
        <w:t xml:space="preserve"> and Colonial Life. </w:t>
      </w:r>
      <w:r>
        <w:rPr>
          <w:rFonts w:ascii="Arial" w:hAnsi="Arial" w:cs="Arial"/>
          <w:sz w:val="24"/>
          <w:szCs w:val="24"/>
        </w:rPr>
        <w:t xml:space="preserve">End of month balances; </w:t>
      </w:r>
      <w:r w:rsidRPr="00E06390">
        <w:rPr>
          <w:rFonts w:ascii="Arial" w:hAnsi="Arial" w:cs="Arial"/>
          <w:sz w:val="24"/>
          <w:szCs w:val="24"/>
        </w:rPr>
        <w:t>Village Non-Lapsing</w:t>
      </w:r>
      <w:r>
        <w:rPr>
          <w:rFonts w:ascii="Arial" w:hAnsi="Arial" w:cs="Arial"/>
          <w:sz w:val="24"/>
          <w:szCs w:val="24"/>
        </w:rPr>
        <w:t>:</w:t>
      </w:r>
      <w:r w:rsidRPr="00E06390">
        <w:rPr>
          <w:rFonts w:ascii="Arial" w:hAnsi="Arial" w:cs="Arial"/>
          <w:sz w:val="24"/>
          <w:szCs w:val="24"/>
        </w:rPr>
        <w:t xml:space="preserve"> </w:t>
      </w:r>
      <w:r>
        <w:rPr>
          <w:rFonts w:ascii="Arial" w:hAnsi="Arial" w:cs="Arial"/>
          <w:sz w:val="24"/>
          <w:szCs w:val="24"/>
        </w:rPr>
        <w:t>$</w:t>
      </w:r>
      <w:r w:rsidR="008045B4">
        <w:rPr>
          <w:rFonts w:ascii="Arial" w:hAnsi="Arial" w:cs="Arial"/>
          <w:sz w:val="24"/>
          <w:szCs w:val="24"/>
        </w:rPr>
        <w:t>726,850.29</w:t>
      </w:r>
      <w:r>
        <w:rPr>
          <w:rFonts w:ascii="Arial" w:hAnsi="Arial" w:cs="Arial"/>
          <w:sz w:val="24"/>
          <w:szCs w:val="24"/>
        </w:rPr>
        <w:t xml:space="preserve">; </w:t>
      </w:r>
      <w:r w:rsidRPr="00E06390">
        <w:rPr>
          <w:rFonts w:ascii="Arial" w:hAnsi="Arial" w:cs="Arial"/>
          <w:sz w:val="24"/>
          <w:szCs w:val="24"/>
        </w:rPr>
        <w:t>Utilities Checking:</w:t>
      </w:r>
      <w:r w:rsidRPr="00E06390">
        <w:rPr>
          <w:rFonts w:ascii="Arial" w:hAnsi="Arial" w:cs="Arial"/>
          <w:b/>
          <w:sz w:val="24"/>
          <w:szCs w:val="24"/>
        </w:rPr>
        <w:t xml:space="preserve"> </w:t>
      </w:r>
      <w:r w:rsidRPr="000A764C">
        <w:rPr>
          <w:rFonts w:ascii="Arial" w:hAnsi="Arial" w:cs="Arial"/>
          <w:bCs/>
          <w:sz w:val="24"/>
          <w:szCs w:val="24"/>
        </w:rPr>
        <w:t>$</w:t>
      </w:r>
      <w:r w:rsidR="008045B4">
        <w:rPr>
          <w:rFonts w:ascii="Arial" w:hAnsi="Arial" w:cs="Arial"/>
          <w:bCs/>
          <w:sz w:val="24"/>
          <w:szCs w:val="24"/>
        </w:rPr>
        <w:t>19,260.46</w:t>
      </w:r>
      <w:r>
        <w:rPr>
          <w:rFonts w:ascii="Arial" w:hAnsi="Arial" w:cs="Arial"/>
          <w:sz w:val="24"/>
          <w:szCs w:val="24"/>
        </w:rPr>
        <w:t xml:space="preserve">; </w:t>
      </w:r>
      <w:r w:rsidRPr="00E06390">
        <w:rPr>
          <w:rFonts w:ascii="Arial" w:hAnsi="Arial" w:cs="Arial"/>
          <w:sz w:val="24"/>
          <w:szCs w:val="24"/>
        </w:rPr>
        <w:t>Water Money Market</w:t>
      </w:r>
      <w:r>
        <w:rPr>
          <w:rFonts w:ascii="Arial" w:hAnsi="Arial" w:cs="Arial"/>
          <w:sz w:val="24"/>
          <w:szCs w:val="24"/>
        </w:rPr>
        <w:t>:</w:t>
      </w:r>
      <w:r w:rsidRPr="00E06390">
        <w:rPr>
          <w:rFonts w:ascii="Arial" w:hAnsi="Arial" w:cs="Arial"/>
          <w:sz w:val="24"/>
          <w:szCs w:val="24"/>
        </w:rPr>
        <w:t xml:space="preserve"> </w:t>
      </w:r>
      <w:r>
        <w:rPr>
          <w:rFonts w:ascii="Arial" w:hAnsi="Arial" w:cs="Arial"/>
          <w:sz w:val="24"/>
          <w:szCs w:val="24"/>
        </w:rPr>
        <w:t>$</w:t>
      </w:r>
      <w:r w:rsidR="008045B4">
        <w:rPr>
          <w:rFonts w:ascii="Arial" w:hAnsi="Arial" w:cs="Arial"/>
          <w:sz w:val="24"/>
          <w:szCs w:val="24"/>
        </w:rPr>
        <w:t>710,561.23</w:t>
      </w:r>
      <w:r>
        <w:rPr>
          <w:rFonts w:ascii="Arial" w:hAnsi="Arial" w:cs="Arial"/>
          <w:sz w:val="24"/>
          <w:szCs w:val="24"/>
        </w:rPr>
        <w:t>; Village Passbook: $</w:t>
      </w:r>
      <w:r w:rsidR="008045B4">
        <w:rPr>
          <w:rFonts w:ascii="Arial" w:hAnsi="Arial" w:cs="Arial"/>
          <w:sz w:val="24"/>
          <w:szCs w:val="24"/>
        </w:rPr>
        <w:t>755,828.48</w:t>
      </w:r>
      <w:r>
        <w:rPr>
          <w:rFonts w:ascii="Arial" w:hAnsi="Arial" w:cs="Arial"/>
          <w:sz w:val="24"/>
          <w:szCs w:val="24"/>
        </w:rPr>
        <w:t>; Village Checking $</w:t>
      </w:r>
      <w:r w:rsidR="008045B4">
        <w:rPr>
          <w:rFonts w:ascii="Arial" w:hAnsi="Arial" w:cs="Arial"/>
          <w:sz w:val="24"/>
          <w:szCs w:val="24"/>
        </w:rPr>
        <w:t>88,431.22</w:t>
      </w:r>
      <w:r>
        <w:rPr>
          <w:rFonts w:ascii="Arial" w:hAnsi="Arial" w:cs="Arial"/>
          <w:sz w:val="24"/>
          <w:szCs w:val="24"/>
        </w:rPr>
        <w:t xml:space="preserve">; </w:t>
      </w:r>
      <w:r w:rsidRPr="00E06390">
        <w:rPr>
          <w:rFonts w:ascii="Arial" w:hAnsi="Arial" w:cs="Arial"/>
          <w:sz w:val="24"/>
          <w:szCs w:val="24"/>
        </w:rPr>
        <w:t xml:space="preserve">Utility bills were paid </w:t>
      </w:r>
      <w:r>
        <w:rPr>
          <w:rFonts w:ascii="Arial" w:hAnsi="Arial" w:cs="Arial"/>
          <w:sz w:val="24"/>
          <w:szCs w:val="24"/>
        </w:rPr>
        <w:t xml:space="preserve">with checks </w:t>
      </w:r>
      <w:r w:rsidR="00EE0794">
        <w:rPr>
          <w:rFonts w:ascii="Arial" w:hAnsi="Arial" w:cs="Arial"/>
          <w:sz w:val="24"/>
          <w:szCs w:val="24"/>
        </w:rPr>
        <w:t>556</w:t>
      </w:r>
      <w:r w:rsidR="008045B4">
        <w:rPr>
          <w:rFonts w:ascii="Arial" w:hAnsi="Arial" w:cs="Arial"/>
          <w:sz w:val="24"/>
          <w:szCs w:val="24"/>
        </w:rPr>
        <w:t>9-5579</w:t>
      </w:r>
      <w:r w:rsidR="00DA7D4B">
        <w:rPr>
          <w:rFonts w:ascii="Arial" w:hAnsi="Arial" w:cs="Arial"/>
          <w:sz w:val="24"/>
          <w:szCs w:val="24"/>
        </w:rPr>
        <w:t xml:space="preserve"> with one online payment to Elan Financial with expenses totaling $</w:t>
      </w:r>
      <w:r w:rsidR="00EE0794">
        <w:rPr>
          <w:rFonts w:ascii="Arial" w:hAnsi="Arial" w:cs="Arial"/>
          <w:sz w:val="24"/>
          <w:szCs w:val="24"/>
        </w:rPr>
        <w:t>56,838.28</w:t>
      </w:r>
      <w:r>
        <w:rPr>
          <w:rFonts w:ascii="Arial" w:hAnsi="Arial" w:cs="Arial"/>
          <w:sz w:val="24"/>
          <w:szCs w:val="24"/>
        </w:rPr>
        <w:t>.</w:t>
      </w:r>
      <w:r w:rsidRPr="00E06390">
        <w:rPr>
          <w:rFonts w:ascii="Arial" w:hAnsi="Arial" w:cs="Arial"/>
          <w:sz w:val="24"/>
          <w:szCs w:val="24"/>
        </w:rPr>
        <w:t xml:space="preserve"> </w:t>
      </w:r>
      <w:r w:rsidR="008045B4">
        <w:rPr>
          <w:rFonts w:ascii="Arial" w:hAnsi="Arial" w:cs="Arial"/>
          <w:sz w:val="24"/>
          <w:szCs w:val="24"/>
        </w:rPr>
        <w:t xml:space="preserve">Samantha reported the legal review by </w:t>
      </w:r>
      <w:proofErr w:type="spellStart"/>
      <w:r w:rsidR="008045B4">
        <w:rPr>
          <w:rFonts w:ascii="Arial" w:hAnsi="Arial" w:cs="Arial"/>
          <w:sz w:val="24"/>
          <w:szCs w:val="24"/>
        </w:rPr>
        <w:t>Municode</w:t>
      </w:r>
      <w:proofErr w:type="spellEnd"/>
      <w:r w:rsidR="008045B4">
        <w:rPr>
          <w:rFonts w:ascii="Arial" w:hAnsi="Arial" w:cs="Arial"/>
          <w:sz w:val="24"/>
          <w:szCs w:val="24"/>
        </w:rPr>
        <w:t xml:space="preserve"> of our ordinances is complete.  Members should continue to review and send revisions by August 20</w:t>
      </w:r>
      <w:r w:rsidR="008045B4" w:rsidRPr="008045B4">
        <w:rPr>
          <w:rFonts w:ascii="Arial" w:hAnsi="Arial" w:cs="Arial"/>
          <w:sz w:val="24"/>
          <w:szCs w:val="24"/>
          <w:vertAlign w:val="superscript"/>
        </w:rPr>
        <w:t>th</w:t>
      </w:r>
      <w:r w:rsidR="008045B4">
        <w:rPr>
          <w:rFonts w:ascii="Arial" w:hAnsi="Arial" w:cs="Arial"/>
          <w:sz w:val="24"/>
          <w:szCs w:val="24"/>
        </w:rPr>
        <w:t xml:space="preserve"> as we have a meeting with the team on August 24</w:t>
      </w:r>
      <w:r w:rsidR="008045B4" w:rsidRPr="008045B4">
        <w:rPr>
          <w:rFonts w:ascii="Arial" w:hAnsi="Arial" w:cs="Arial"/>
          <w:sz w:val="24"/>
          <w:szCs w:val="24"/>
          <w:vertAlign w:val="superscript"/>
        </w:rPr>
        <w:t>th</w:t>
      </w:r>
      <w:r w:rsidR="008045B4">
        <w:rPr>
          <w:rFonts w:ascii="Arial" w:hAnsi="Arial" w:cs="Arial"/>
          <w:sz w:val="24"/>
          <w:szCs w:val="24"/>
        </w:rPr>
        <w:t xml:space="preserve"> during the LOZ meeting.  Healthy Lakes and Rivers grant was approved by the DNR for the Sunset Park project. The Village is hosting the fall legislative breakfast on October 23</w:t>
      </w:r>
      <w:r w:rsidR="008045B4" w:rsidRPr="008045B4">
        <w:rPr>
          <w:rFonts w:ascii="Arial" w:hAnsi="Arial" w:cs="Arial"/>
          <w:sz w:val="24"/>
          <w:szCs w:val="24"/>
          <w:vertAlign w:val="superscript"/>
        </w:rPr>
        <w:t>rd</w:t>
      </w:r>
      <w:r w:rsidR="008045B4">
        <w:rPr>
          <w:rFonts w:ascii="Arial" w:hAnsi="Arial" w:cs="Arial"/>
          <w:sz w:val="24"/>
          <w:szCs w:val="24"/>
        </w:rPr>
        <w:t xml:space="preserve">.  Newsletter will go out first week of September. </w:t>
      </w:r>
      <w:r>
        <w:rPr>
          <w:rFonts w:ascii="Arial" w:hAnsi="Arial" w:cs="Arial"/>
          <w:sz w:val="24"/>
          <w:szCs w:val="24"/>
        </w:rPr>
        <w:t>Motion</w:t>
      </w:r>
      <w:r w:rsidRPr="00E06390">
        <w:rPr>
          <w:rFonts w:ascii="Arial" w:hAnsi="Arial" w:cs="Arial"/>
          <w:sz w:val="24"/>
          <w:szCs w:val="24"/>
        </w:rPr>
        <w:t xml:space="preserve"> </w:t>
      </w:r>
      <w:r w:rsidR="008045B4">
        <w:rPr>
          <w:rFonts w:ascii="Arial" w:hAnsi="Arial" w:cs="Arial"/>
          <w:sz w:val="24"/>
          <w:szCs w:val="24"/>
        </w:rPr>
        <w:t>Evenson</w:t>
      </w:r>
      <w:r w:rsidR="00EE0794">
        <w:rPr>
          <w:rFonts w:ascii="Arial" w:hAnsi="Arial" w:cs="Arial"/>
          <w:sz w:val="24"/>
          <w:szCs w:val="24"/>
        </w:rPr>
        <w:t>,</w:t>
      </w:r>
      <w:r w:rsidR="00AE5565">
        <w:rPr>
          <w:rFonts w:ascii="Arial" w:hAnsi="Arial" w:cs="Arial"/>
          <w:sz w:val="24"/>
          <w:szCs w:val="24"/>
        </w:rPr>
        <w:t xml:space="preserve"> </w:t>
      </w:r>
      <w:r>
        <w:rPr>
          <w:rFonts w:ascii="Arial" w:hAnsi="Arial" w:cs="Arial"/>
          <w:sz w:val="24"/>
          <w:szCs w:val="24"/>
        </w:rPr>
        <w:t>second</w:t>
      </w:r>
      <w:r w:rsidR="00AE5565">
        <w:rPr>
          <w:rFonts w:ascii="Arial" w:hAnsi="Arial" w:cs="Arial"/>
          <w:sz w:val="24"/>
          <w:szCs w:val="24"/>
        </w:rPr>
        <w:t xml:space="preserve"> </w:t>
      </w:r>
      <w:r w:rsidR="008045B4">
        <w:rPr>
          <w:rFonts w:ascii="Arial" w:hAnsi="Arial" w:cs="Arial"/>
          <w:sz w:val="24"/>
          <w:szCs w:val="24"/>
        </w:rPr>
        <w:t>Biegel</w:t>
      </w:r>
      <w:r>
        <w:rPr>
          <w:rFonts w:ascii="Arial" w:hAnsi="Arial" w:cs="Arial"/>
          <w:sz w:val="24"/>
          <w:szCs w:val="24"/>
        </w:rPr>
        <w:t xml:space="preserve"> </w:t>
      </w:r>
      <w:r w:rsidRPr="00E06390">
        <w:rPr>
          <w:rFonts w:ascii="Arial" w:hAnsi="Arial" w:cs="Arial"/>
          <w:sz w:val="24"/>
          <w:szCs w:val="24"/>
        </w:rPr>
        <w:t xml:space="preserve">to approve the </w:t>
      </w:r>
      <w:r>
        <w:rPr>
          <w:rFonts w:ascii="Arial" w:hAnsi="Arial" w:cs="Arial"/>
          <w:sz w:val="24"/>
          <w:szCs w:val="24"/>
        </w:rPr>
        <w:t>Clerk/</w:t>
      </w:r>
      <w:r w:rsidRPr="00E06390">
        <w:rPr>
          <w:rFonts w:ascii="Arial" w:hAnsi="Arial" w:cs="Arial"/>
          <w:sz w:val="24"/>
          <w:szCs w:val="24"/>
        </w:rPr>
        <w:t>Treasurer’s report. Motion carried.</w:t>
      </w:r>
    </w:p>
    <w:p w14:paraId="742C751D" w14:textId="77777777" w:rsidR="00207B84" w:rsidRDefault="00207B84" w:rsidP="008E1265">
      <w:pPr>
        <w:rPr>
          <w:rFonts w:ascii="Arial" w:hAnsi="Arial" w:cs="Arial"/>
          <w:sz w:val="24"/>
          <w:szCs w:val="24"/>
        </w:rPr>
      </w:pPr>
    </w:p>
    <w:p w14:paraId="3E82012C" w14:textId="37CC8FA2" w:rsidR="00C66595" w:rsidRDefault="00C66595" w:rsidP="00C66595">
      <w:pPr>
        <w:pStyle w:val="BodyText"/>
        <w:jc w:val="left"/>
        <w:rPr>
          <w:rFonts w:ascii="Arial" w:hAnsi="Arial" w:cs="Arial"/>
          <w:lang w:val="en-US"/>
        </w:rPr>
      </w:pPr>
      <w:r w:rsidRPr="00E06390">
        <w:rPr>
          <w:rFonts w:ascii="Arial" w:hAnsi="Arial" w:cs="Arial"/>
          <w:b/>
          <w:u w:val="single"/>
        </w:rPr>
        <w:t>BIRON VOLUNTEER FIRE DEPARTMENT REPORT</w:t>
      </w:r>
      <w:r w:rsidRPr="00E06390">
        <w:rPr>
          <w:rFonts w:ascii="Arial" w:hAnsi="Arial" w:cs="Arial"/>
          <w:lang w:val="en-US"/>
        </w:rPr>
        <w:t xml:space="preserve">: </w:t>
      </w:r>
      <w:r>
        <w:rPr>
          <w:rFonts w:ascii="Arial" w:hAnsi="Arial" w:cs="Arial"/>
          <w:lang w:val="en-US"/>
        </w:rPr>
        <w:t xml:space="preserve">Chief Dillingham </w:t>
      </w:r>
      <w:r w:rsidR="008045B4">
        <w:rPr>
          <w:rFonts w:ascii="Arial" w:hAnsi="Arial" w:cs="Arial"/>
          <w:lang w:val="en-US"/>
        </w:rPr>
        <w:t>not present</w:t>
      </w:r>
      <w:r>
        <w:rPr>
          <w:rFonts w:ascii="Arial" w:hAnsi="Arial" w:cs="Arial"/>
          <w:lang w:val="en-US"/>
        </w:rPr>
        <w:t>.</w:t>
      </w:r>
      <w:r w:rsidR="008045B4">
        <w:rPr>
          <w:rFonts w:ascii="Arial" w:hAnsi="Arial" w:cs="Arial"/>
          <w:lang w:val="en-US"/>
        </w:rPr>
        <w:t xml:space="preserve">  Board reviewed the FD report</w:t>
      </w:r>
      <w:r>
        <w:rPr>
          <w:rFonts w:ascii="Arial" w:hAnsi="Arial" w:cs="Arial"/>
          <w:lang w:val="en-US"/>
        </w:rPr>
        <w:t xml:space="preserve"> </w:t>
      </w:r>
    </w:p>
    <w:p w14:paraId="4798B116" w14:textId="77777777" w:rsidR="000C55D2" w:rsidRDefault="000C55D2" w:rsidP="00C66595">
      <w:pPr>
        <w:pStyle w:val="BodyText"/>
        <w:jc w:val="left"/>
        <w:rPr>
          <w:rFonts w:ascii="Arial" w:hAnsi="Arial" w:cs="Arial"/>
          <w:lang w:val="en-US"/>
        </w:rPr>
      </w:pPr>
    </w:p>
    <w:p w14:paraId="54EA722D" w14:textId="19F4A527" w:rsidR="005A396A" w:rsidRPr="008A6A0F" w:rsidRDefault="000779B1" w:rsidP="008A6A0F">
      <w:pPr>
        <w:rPr>
          <w:rFonts w:ascii="Arial" w:hAnsi="Arial" w:cs="Arial"/>
          <w:sz w:val="24"/>
          <w:szCs w:val="24"/>
        </w:rPr>
      </w:pPr>
      <w:r w:rsidRPr="00E06390">
        <w:rPr>
          <w:rFonts w:ascii="Arial" w:hAnsi="Arial" w:cs="Arial"/>
          <w:b/>
          <w:sz w:val="24"/>
          <w:szCs w:val="24"/>
          <w:u w:val="single"/>
        </w:rPr>
        <w:t>PERSONNEL COMMITTEE REPORT:</w:t>
      </w:r>
      <w:r w:rsidR="00F06FFE" w:rsidRPr="00E06390">
        <w:rPr>
          <w:rFonts w:ascii="Arial" w:hAnsi="Arial" w:cs="Arial"/>
          <w:bCs/>
          <w:sz w:val="24"/>
          <w:szCs w:val="24"/>
        </w:rPr>
        <w:t xml:space="preserve"> </w:t>
      </w:r>
      <w:r w:rsidR="000D54DB">
        <w:rPr>
          <w:rFonts w:ascii="Arial" w:hAnsi="Arial" w:cs="Arial"/>
          <w:bCs/>
          <w:sz w:val="24"/>
          <w:szCs w:val="24"/>
        </w:rPr>
        <w:t xml:space="preserve">Chairperson Honkomp </w:t>
      </w:r>
      <w:r w:rsidR="00BA3F59">
        <w:rPr>
          <w:rFonts w:ascii="Arial" w:hAnsi="Arial" w:cs="Arial"/>
          <w:bCs/>
          <w:sz w:val="24"/>
          <w:szCs w:val="24"/>
        </w:rPr>
        <w:t>reporting.</w:t>
      </w:r>
      <w:r w:rsidR="00105CDB">
        <w:rPr>
          <w:rFonts w:ascii="Arial" w:hAnsi="Arial" w:cs="Arial"/>
          <w:bCs/>
          <w:sz w:val="24"/>
          <w:szCs w:val="24"/>
        </w:rPr>
        <w:t xml:space="preserve"> </w:t>
      </w:r>
      <w:r w:rsidR="008045B4">
        <w:rPr>
          <w:rFonts w:ascii="Arial" w:hAnsi="Arial" w:cs="Arial"/>
          <w:bCs/>
          <w:sz w:val="24"/>
          <w:szCs w:val="24"/>
        </w:rPr>
        <w:t xml:space="preserve">No meeting in July. </w:t>
      </w:r>
    </w:p>
    <w:p w14:paraId="6DFD65AF" w14:textId="77777777" w:rsidR="000C55D2" w:rsidRDefault="000C55D2" w:rsidP="00CF638C">
      <w:pPr>
        <w:pStyle w:val="Standard1"/>
        <w:tabs>
          <w:tab w:val="left" w:pos="450"/>
          <w:tab w:val="left" w:pos="990"/>
        </w:tabs>
        <w:rPr>
          <w:rFonts w:ascii="Arial" w:hAnsi="Arial" w:cs="Arial"/>
          <w:b/>
          <w:sz w:val="24"/>
          <w:szCs w:val="24"/>
          <w:u w:val="single"/>
        </w:rPr>
      </w:pPr>
    </w:p>
    <w:p w14:paraId="1A15DD6C" w14:textId="1C97D3D8" w:rsidR="003B18C0" w:rsidRDefault="003B18C0" w:rsidP="00CF638C">
      <w:pPr>
        <w:pStyle w:val="Standard1"/>
        <w:tabs>
          <w:tab w:val="left" w:pos="450"/>
          <w:tab w:val="left" w:pos="990"/>
        </w:tabs>
        <w:rPr>
          <w:rFonts w:ascii="Arial" w:hAnsi="Arial" w:cs="Arial"/>
          <w:bCs/>
          <w:sz w:val="24"/>
          <w:szCs w:val="24"/>
        </w:rPr>
      </w:pPr>
      <w:r>
        <w:rPr>
          <w:rFonts w:ascii="Arial" w:hAnsi="Arial" w:cs="Arial"/>
          <w:b/>
          <w:sz w:val="24"/>
          <w:szCs w:val="24"/>
          <w:u w:val="single"/>
        </w:rPr>
        <w:t xml:space="preserve">LEGISLATIVE, ORDINANCE AND ZONING COMMITTEE REPORT: </w:t>
      </w:r>
      <w:r>
        <w:rPr>
          <w:rFonts w:ascii="Arial" w:hAnsi="Arial" w:cs="Arial"/>
          <w:bCs/>
          <w:sz w:val="24"/>
          <w:szCs w:val="24"/>
        </w:rPr>
        <w:t xml:space="preserve"> </w:t>
      </w:r>
      <w:r w:rsidR="00E25A52">
        <w:rPr>
          <w:rFonts w:ascii="Arial" w:hAnsi="Arial" w:cs="Arial"/>
          <w:bCs/>
          <w:sz w:val="24"/>
          <w:szCs w:val="24"/>
        </w:rPr>
        <w:t xml:space="preserve">Chairperson </w:t>
      </w:r>
      <w:r w:rsidR="003A2F67">
        <w:rPr>
          <w:rFonts w:ascii="Arial" w:hAnsi="Arial" w:cs="Arial"/>
          <w:bCs/>
          <w:sz w:val="24"/>
          <w:szCs w:val="24"/>
        </w:rPr>
        <w:t>McKellips</w:t>
      </w:r>
      <w:r w:rsidR="00E25A52">
        <w:rPr>
          <w:rFonts w:ascii="Arial" w:hAnsi="Arial" w:cs="Arial"/>
          <w:bCs/>
          <w:sz w:val="24"/>
          <w:szCs w:val="24"/>
        </w:rPr>
        <w:t xml:space="preserve"> </w:t>
      </w:r>
      <w:r w:rsidR="008045B4">
        <w:rPr>
          <w:rFonts w:ascii="Arial" w:hAnsi="Arial" w:cs="Arial"/>
          <w:bCs/>
          <w:sz w:val="24"/>
          <w:szCs w:val="24"/>
        </w:rPr>
        <w:t xml:space="preserve">not present. </w:t>
      </w:r>
      <w:r w:rsidR="003A2F67">
        <w:rPr>
          <w:rFonts w:ascii="Arial" w:hAnsi="Arial" w:cs="Arial"/>
          <w:bCs/>
          <w:sz w:val="24"/>
          <w:szCs w:val="24"/>
        </w:rPr>
        <w:t xml:space="preserve">Committee </w:t>
      </w:r>
      <w:r w:rsidR="00552B65">
        <w:rPr>
          <w:rFonts w:ascii="Arial" w:hAnsi="Arial" w:cs="Arial"/>
          <w:bCs/>
          <w:sz w:val="24"/>
          <w:szCs w:val="24"/>
        </w:rPr>
        <w:t xml:space="preserve">met </w:t>
      </w:r>
      <w:r w:rsidR="00C710C9">
        <w:rPr>
          <w:rFonts w:ascii="Arial" w:hAnsi="Arial" w:cs="Arial"/>
          <w:bCs/>
          <w:sz w:val="24"/>
          <w:szCs w:val="24"/>
        </w:rPr>
        <w:t>July 8</w:t>
      </w:r>
      <w:r w:rsidR="00C710C9" w:rsidRPr="00C710C9">
        <w:rPr>
          <w:rFonts w:ascii="Arial" w:hAnsi="Arial" w:cs="Arial"/>
          <w:bCs/>
          <w:sz w:val="24"/>
          <w:szCs w:val="24"/>
          <w:vertAlign w:val="superscript"/>
        </w:rPr>
        <w:t>th</w:t>
      </w:r>
      <w:r w:rsidR="00552B65">
        <w:rPr>
          <w:rFonts w:ascii="Arial" w:hAnsi="Arial" w:cs="Arial"/>
          <w:bCs/>
          <w:sz w:val="24"/>
          <w:szCs w:val="24"/>
        </w:rPr>
        <w:t xml:space="preserve">. </w:t>
      </w:r>
      <w:r w:rsidR="008045B4">
        <w:rPr>
          <w:rFonts w:ascii="Arial" w:hAnsi="Arial" w:cs="Arial"/>
          <w:bCs/>
          <w:sz w:val="24"/>
          <w:szCs w:val="24"/>
        </w:rPr>
        <w:t xml:space="preserve">Samantha presented an operator license application for Donna Shroda.  </w:t>
      </w:r>
      <w:r w:rsidR="002B43F1">
        <w:rPr>
          <w:rFonts w:ascii="Arial" w:hAnsi="Arial" w:cs="Arial"/>
          <w:bCs/>
          <w:sz w:val="24"/>
          <w:szCs w:val="24"/>
        </w:rPr>
        <w:t xml:space="preserve">Motion Honkomp second Guillemot, Biegel recused to approve the bartender applicaton for Donna Shroda.  Motion carried. </w:t>
      </w:r>
      <w:r w:rsidR="008A6A0F">
        <w:rPr>
          <w:rFonts w:ascii="Arial" w:hAnsi="Arial" w:cs="Arial"/>
          <w:bCs/>
          <w:sz w:val="24"/>
          <w:szCs w:val="24"/>
        </w:rPr>
        <w:t xml:space="preserve">Motion </w:t>
      </w:r>
      <w:r w:rsidR="002B43F1">
        <w:rPr>
          <w:rFonts w:ascii="Arial" w:hAnsi="Arial" w:cs="Arial"/>
          <w:bCs/>
          <w:sz w:val="24"/>
          <w:szCs w:val="24"/>
        </w:rPr>
        <w:t xml:space="preserve">Evenson </w:t>
      </w:r>
      <w:r w:rsidR="008A6A0F">
        <w:rPr>
          <w:rFonts w:ascii="Arial" w:hAnsi="Arial" w:cs="Arial"/>
          <w:bCs/>
          <w:sz w:val="24"/>
          <w:szCs w:val="24"/>
        </w:rPr>
        <w:t>second</w:t>
      </w:r>
      <w:r w:rsidR="002B43F1">
        <w:rPr>
          <w:rFonts w:ascii="Arial" w:hAnsi="Arial" w:cs="Arial"/>
          <w:bCs/>
          <w:sz w:val="24"/>
          <w:szCs w:val="24"/>
        </w:rPr>
        <w:t xml:space="preserve"> Honkomp</w:t>
      </w:r>
      <w:r w:rsidR="008A6A0F">
        <w:rPr>
          <w:rFonts w:ascii="Arial" w:hAnsi="Arial" w:cs="Arial"/>
          <w:bCs/>
          <w:sz w:val="24"/>
          <w:szCs w:val="24"/>
        </w:rPr>
        <w:t xml:space="preserve"> to approve the Legislative, Ordinance and Zoning Committee report.  Motion carried.</w:t>
      </w:r>
    </w:p>
    <w:p w14:paraId="275E6FB8" w14:textId="09CD7B22" w:rsidR="0043366F" w:rsidRPr="0043366F" w:rsidRDefault="0043366F" w:rsidP="00CF638C">
      <w:pPr>
        <w:pStyle w:val="Standard1"/>
        <w:tabs>
          <w:tab w:val="left" w:pos="450"/>
          <w:tab w:val="left" w:pos="990"/>
        </w:tabs>
        <w:rPr>
          <w:rFonts w:ascii="Arial" w:hAnsi="Arial" w:cs="Arial"/>
          <w:bCs/>
          <w:sz w:val="24"/>
          <w:szCs w:val="24"/>
        </w:rPr>
      </w:pPr>
      <w:r>
        <w:rPr>
          <w:rFonts w:ascii="Arial" w:hAnsi="Arial" w:cs="Arial"/>
          <w:b/>
          <w:sz w:val="24"/>
          <w:szCs w:val="24"/>
          <w:u w:val="single"/>
        </w:rPr>
        <w:t xml:space="preserve">PLAN COMMISSION RECOMMENDATIONS: </w:t>
      </w:r>
      <w:r>
        <w:rPr>
          <w:rFonts w:ascii="Arial" w:hAnsi="Arial" w:cs="Arial"/>
          <w:bCs/>
          <w:sz w:val="24"/>
          <w:szCs w:val="24"/>
        </w:rPr>
        <w:t xml:space="preserve"> </w:t>
      </w:r>
      <w:r w:rsidR="002B43F1">
        <w:rPr>
          <w:rFonts w:ascii="Arial" w:hAnsi="Arial" w:cs="Arial"/>
          <w:bCs/>
          <w:sz w:val="24"/>
          <w:szCs w:val="24"/>
        </w:rPr>
        <w:t>Commission met on July 29</w:t>
      </w:r>
      <w:r w:rsidR="002B43F1" w:rsidRPr="002B43F1">
        <w:rPr>
          <w:rFonts w:ascii="Arial" w:hAnsi="Arial" w:cs="Arial"/>
          <w:bCs/>
          <w:sz w:val="24"/>
          <w:szCs w:val="24"/>
          <w:vertAlign w:val="superscript"/>
        </w:rPr>
        <w:t>th</w:t>
      </w:r>
      <w:r w:rsidR="002B43F1">
        <w:rPr>
          <w:rFonts w:ascii="Arial" w:hAnsi="Arial" w:cs="Arial"/>
          <w:bCs/>
          <w:sz w:val="24"/>
          <w:szCs w:val="24"/>
        </w:rPr>
        <w:t xml:space="preserve">. Reviewed final draft of Comprehensive plan and found some additional updates that were needed before adoption.  The Commission felt once these were done then adoption could be done and approved Resolution 26-08.  Some discussion at the board took place on the amendments and adoption steps.  Motion </w:t>
      </w:r>
      <w:r w:rsidR="002B43F1">
        <w:rPr>
          <w:rFonts w:ascii="Arial" w:hAnsi="Arial" w:cs="Arial"/>
          <w:bCs/>
          <w:sz w:val="24"/>
          <w:szCs w:val="24"/>
        </w:rPr>
        <w:lastRenderedPageBreak/>
        <w:t>Evenson second Honkomp to approve Resolution 26-08 approving the draft of the 2030-2040 comprehensive plan.  Motion carried.</w:t>
      </w:r>
      <w:r w:rsidR="00413AEC">
        <w:rPr>
          <w:rFonts w:ascii="Arial" w:hAnsi="Arial" w:cs="Arial"/>
          <w:bCs/>
          <w:sz w:val="24"/>
          <w:szCs w:val="24"/>
        </w:rPr>
        <w:t xml:space="preserve"> </w:t>
      </w:r>
      <w:r w:rsidR="006F568F">
        <w:rPr>
          <w:rFonts w:ascii="Arial" w:hAnsi="Arial" w:cs="Arial"/>
          <w:bCs/>
          <w:sz w:val="24"/>
          <w:szCs w:val="24"/>
        </w:rPr>
        <w:t xml:space="preserve"> </w:t>
      </w:r>
    </w:p>
    <w:p w14:paraId="2C2B5849" w14:textId="77777777" w:rsidR="008A6A0F" w:rsidRDefault="008A6A0F" w:rsidP="00F51508">
      <w:pPr>
        <w:rPr>
          <w:rFonts w:ascii="Arial" w:hAnsi="Arial" w:cs="Arial"/>
          <w:b/>
          <w:bCs/>
          <w:sz w:val="24"/>
          <w:szCs w:val="24"/>
          <w:u w:val="single"/>
        </w:rPr>
      </w:pPr>
    </w:p>
    <w:p w14:paraId="238EEA8A" w14:textId="08F964B8" w:rsidR="00F51508" w:rsidRDefault="00F51508" w:rsidP="00F51508">
      <w:pPr>
        <w:rPr>
          <w:rFonts w:ascii="Arial" w:hAnsi="Arial" w:cs="Arial"/>
          <w:sz w:val="24"/>
          <w:szCs w:val="24"/>
        </w:rPr>
      </w:pPr>
      <w:r w:rsidRPr="00E06390">
        <w:rPr>
          <w:rFonts w:ascii="Arial" w:hAnsi="Arial" w:cs="Arial"/>
          <w:b/>
          <w:bCs/>
          <w:sz w:val="24"/>
          <w:szCs w:val="24"/>
          <w:u w:val="single"/>
        </w:rPr>
        <w:t>PUBLIC WORKS COMMITTEE REPORT</w:t>
      </w:r>
      <w:proofErr w:type="gramStart"/>
      <w:r w:rsidR="00A21F91" w:rsidRPr="00E06390">
        <w:rPr>
          <w:rFonts w:ascii="Arial" w:hAnsi="Arial" w:cs="Arial"/>
          <w:b/>
          <w:bCs/>
          <w:sz w:val="24"/>
          <w:szCs w:val="24"/>
          <w:u w:val="single"/>
        </w:rPr>
        <w:t>:</w:t>
      </w:r>
      <w:r w:rsidR="00A21F91" w:rsidRPr="00E06390">
        <w:rPr>
          <w:rFonts w:ascii="Arial" w:hAnsi="Arial" w:cs="Arial"/>
          <w:b/>
          <w:bCs/>
          <w:sz w:val="24"/>
          <w:szCs w:val="24"/>
        </w:rPr>
        <w:t xml:space="preserve"> </w:t>
      </w:r>
      <w:r w:rsidR="0037497C">
        <w:rPr>
          <w:rFonts w:ascii="Arial" w:hAnsi="Arial" w:cs="Arial"/>
          <w:b/>
          <w:bCs/>
          <w:sz w:val="24"/>
          <w:szCs w:val="24"/>
        </w:rPr>
        <w:t xml:space="preserve"> </w:t>
      </w:r>
      <w:r w:rsidR="00C51BF3" w:rsidRPr="00C51BF3">
        <w:rPr>
          <w:rFonts w:ascii="Arial" w:hAnsi="Arial" w:cs="Arial"/>
          <w:sz w:val="24"/>
          <w:szCs w:val="24"/>
        </w:rPr>
        <w:t>Kayla</w:t>
      </w:r>
      <w:proofErr w:type="gramEnd"/>
      <w:r w:rsidR="0037497C">
        <w:rPr>
          <w:rFonts w:ascii="Arial" w:hAnsi="Arial" w:cs="Arial"/>
          <w:sz w:val="24"/>
          <w:szCs w:val="24"/>
        </w:rPr>
        <w:t xml:space="preserve"> reporting.  Committee met on August 4</w:t>
      </w:r>
      <w:r w:rsidR="0037497C" w:rsidRPr="0037497C">
        <w:rPr>
          <w:rFonts w:ascii="Arial" w:hAnsi="Arial" w:cs="Arial"/>
          <w:sz w:val="24"/>
          <w:szCs w:val="24"/>
          <w:vertAlign w:val="superscript"/>
        </w:rPr>
        <w:t>th</w:t>
      </w:r>
      <w:r w:rsidR="0037497C">
        <w:rPr>
          <w:rFonts w:ascii="Arial" w:hAnsi="Arial" w:cs="Arial"/>
          <w:sz w:val="24"/>
          <w:szCs w:val="24"/>
        </w:rPr>
        <w:t xml:space="preserve">. Kayla stated there is a change order from </w:t>
      </w:r>
      <w:proofErr w:type="spellStart"/>
      <w:r w:rsidR="0037497C">
        <w:rPr>
          <w:rFonts w:ascii="Arial" w:hAnsi="Arial" w:cs="Arial"/>
          <w:sz w:val="24"/>
          <w:szCs w:val="24"/>
        </w:rPr>
        <w:t>Altronex</w:t>
      </w:r>
      <w:proofErr w:type="spellEnd"/>
      <w:r w:rsidR="0037497C">
        <w:rPr>
          <w:rFonts w:ascii="Arial" w:hAnsi="Arial" w:cs="Arial"/>
          <w:sz w:val="24"/>
          <w:szCs w:val="24"/>
        </w:rPr>
        <w:t xml:space="preserve"> Control Systems for work completed on the flow metering station for a total of $4453 and requested using non-lapsing funds to pay.  Motion Evenson second Biegel to approve the change order 12377-C001 for a total of $4453 and to use non-lapsing Storm/Sanitary fund.  Motion carried.  Discussion </w:t>
      </w:r>
      <w:r w:rsidR="006C231F">
        <w:rPr>
          <w:rFonts w:ascii="Arial" w:hAnsi="Arial" w:cs="Arial"/>
          <w:sz w:val="24"/>
          <w:szCs w:val="24"/>
        </w:rPr>
        <w:t>about</w:t>
      </w:r>
      <w:r w:rsidR="0037497C">
        <w:rPr>
          <w:rFonts w:ascii="Arial" w:hAnsi="Arial" w:cs="Arial"/>
          <w:sz w:val="24"/>
          <w:szCs w:val="24"/>
        </w:rPr>
        <w:t xml:space="preserve"> Huffman Road and numerous complaints from residents about the increased traffic and how fast drivers are going</w:t>
      </w:r>
      <w:r w:rsidR="006C231F">
        <w:rPr>
          <w:rFonts w:ascii="Arial" w:hAnsi="Arial" w:cs="Arial"/>
          <w:sz w:val="24"/>
          <w:szCs w:val="24"/>
        </w:rPr>
        <w:t xml:space="preserve"> and what we can do to try and resolve.</w:t>
      </w:r>
      <w:r w:rsidR="0037497C">
        <w:rPr>
          <w:rFonts w:ascii="Arial" w:hAnsi="Arial" w:cs="Arial"/>
          <w:sz w:val="24"/>
          <w:szCs w:val="24"/>
        </w:rPr>
        <w:t xml:space="preserve">  Board discussed adding </w:t>
      </w:r>
      <w:r w:rsidR="00492479">
        <w:rPr>
          <w:rFonts w:ascii="Arial" w:hAnsi="Arial" w:cs="Arial"/>
          <w:sz w:val="24"/>
          <w:szCs w:val="24"/>
        </w:rPr>
        <w:t>flashing</w:t>
      </w:r>
      <w:r w:rsidR="0037497C">
        <w:rPr>
          <w:rFonts w:ascii="Arial" w:hAnsi="Arial" w:cs="Arial"/>
          <w:sz w:val="24"/>
          <w:szCs w:val="24"/>
        </w:rPr>
        <w:t xml:space="preserve"> signs or checking with Wood County Highway Dept to see if they can </w:t>
      </w:r>
      <w:r w:rsidR="002C5509">
        <w:rPr>
          <w:rFonts w:ascii="Arial" w:hAnsi="Arial" w:cs="Arial"/>
          <w:sz w:val="24"/>
          <w:szCs w:val="24"/>
        </w:rPr>
        <w:t>set up</w:t>
      </w:r>
      <w:r w:rsidR="0037497C">
        <w:rPr>
          <w:rFonts w:ascii="Arial" w:hAnsi="Arial" w:cs="Arial"/>
          <w:sz w:val="24"/>
          <w:szCs w:val="24"/>
        </w:rPr>
        <w:t xml:space="preserve"> a </w:t>
      </w:r>
      <w:r w:rsidR="006C231F">
        <w:rPr>
          <w:rFonts w:ascii="Arial" w:hAnsi="Arial" w:cs="Arial"/>
          <w:sz w:val="24"/>
          <w:szCs w:val="24"/>
        </w:rPr>
        <w:t xml:space="preserve">mobile speed </w:t>
      </w:r>
      <w:r w:rsidR="0037497C">
        <w:rPr>
          <w:rFonts w:ascii="Arial" w:hAnsi="Arial" w:cs="Arial"/>
          <w:sz w:val="24"/>
          <w:szCs w:val="24"/>
        </w:rPr>
        <w:t>radar</w:t>
      </w:r>
      <w:r w:rsidR="006C231F">
        <w:rPr>
          <w:rFonts w:ascii="Arial" w:hAnsi="Arial" w:cs="Arial"/>
          <w:sz w:val="24"/>
          <w:szCs w:val="24"/>
        </w:rPr>
        <w:t xml:space="preserve"> unit. One suggestion was to lower the speed limit</w:t>
      </w:r>
      <w:r w:rsidR="00C51BF3" w:rsidRPr="00C51BF3">
        <w:rPr>
          <w:rFonts w:ascii="Arial" w:hAnsi="Arial" w:cs="Arial"/>
          <w:sz w:val="24"/>
          <w:szCs w:val="24"/>
        </w:rPr>
        <w:t xml:space="preserve"> </w:t>
      </w:r>
      <w:r w:rsidR="006C231F">
        <w:rPr>
          <w:rFonts w:ascii="Arial" w:hAnsi="Arial" w:cs="Arial"/>
          <w:sz w:val="24"/>
          <w:szCs w:val="24"/>
        </w:rPr>
        <w:t xml:space="preserve">to 25 from current 35.  Kayla presented Resolution 26-10 temporarily reducing the speed limit to 25 during this construction period. This would allow for enforcement by the Wood County Sherriff Dept for enforcement.  The Board didn’t think this would really resolve the issues but wanted to allow staff to check into </w:t>
      </w:r>
      <w:r w:rsidR="00492479">
        <w:rPr>
          <w:rFonts w:ascii="Arial" w:hAnsi="Arial" w:cs="Arial"/>
          <w:sz w:val="24"/>
          <w:szCs w:val="24"/>
        </w:rPr>
        <w:t xml:space="preserve">other solutions </w:t>
      </w:r>
      <w:proofErr w:type="gramStart"/>
      <w:r w:rsidR="00492479">
        <w:rPr>
          <w:rFonts w:ascii="Arial" w:hAnsi="Arial" w:cs="Arial"/>
          <w:sz w:val="24"/>
          <w:szCs w:val="24"/>
        </w:rPr>
        <w:t xml:space="preserve">before </w:t>
      </w:r>
      <w:r w:rsidR="006C231F">
        <w:rPr>
          <w:rFonts w:ascii="Arial" w:hAnsi="Arial" w:cs="Arial"/>
          <w:sz w:val="24"/>
          <w:szCs w:val="24"/>
        </w:rPr>
        <w:t>pursu</w:t>
      </w:r>
      <w:r w:rsidR="00492479">
        <w:rPr>
          <w:rFonts w:ascii="Arial" w:hAnsi="Arial" w:cs="Arial"/>
          <w:sz w:val="24"/>
          <w:szCs w:val="24"/>
        </w:rPr>
        <w:t>ing</w:t>
      </w:r>
      <w:proofErr w:type="gramEnd"/>
      <w:r w:rsidR="006C231F">
        <w:rPr>
          <w:rFonts w:ascii="Arial" w:hAnsi="Arial" w:cs="Arial"/>
          <w:sz w:val="24"/>
          <w:szCs w:val="24"/>
        </w:rPr>
        <w:t xml:space="preserve"> reducing the speed limit. Motion </w:t>
      </w:r>
      <w:r w:rsidR="00FB39F3">
        <w:rPr>
          <w:rFonts w:ascii="Arial" w:hAnsi="Arial" w:cs="Arial"/>
          <w:sz w:val="24"/>
          <w:szCs w:val="24"/>
        </w:rPr>
        <w:t xml:space="preserve">Evenson second Guillemot to approve Resolution 26-10 temporarily reducing the speed limit on Huffman Road to 25mph once staff </w:t>
      </w:r>
      <w:r w:rsidR="002C5509">
        <w:rPr>
          <w:rFonts w:ascii="Arial" w:hAnsi="Arial" w:cs="Arial"/>
          <w:sz w:val="24"/>
          <w:szCs w:val="24"/>
        </w:rPr>
        <w:t>check</w:t>
      </w:r>
      <w:r w:rsidR="00FB39F3">
        <w:rPr>
          <w:rFonts w:ascii="Arial" w:hAnsi="Arial" w:cs="Arial"/>
          <w:sz w:val="24"/>
          <w:szCs w:val="24"/>
        </w:rPr>
        <w:t xml:space="preserve"> on </w:t>
      </w:r>
      <w:r w:rsidR="00492479">
        <w:rPr>
          <w:rFonts w:ascii="Arial" w:hAnsi="Arial" w:cs="Arial"/>
          <w:sz w:val="24"/>
          <w:szCs w:val="24"/>
        </w:rPr>
        <w:t>other options</w:t>
      </w:r>
      <w:r w:rsidR="00FB39F3">
        <w:rPr>
          <w:rFonts w:ascii="Arial" w:hAnsi="Arial" w:cs="Arial"/>
          <w:sz w:val="24"/>
          <w:szCs w:val="24"/>
        </w:rPr>
        <w:t>. Motion carried. Kayla stated the rate case study with Wisconsin Rapids has been extended until November 13</w:t>
      </w:r>
      <w:r w:rsidR="00FB39F3" w:rsidRPr="00FB39F3">
        <w:rPr>
          <w:rFonts w:ascii="Arial" w:hAnsi="Arial" w:cs="Arial"/>
          <w:sz w:val="24"/>
          <w:szCs w:val="24"/>
          <w:vertAlign w:val="superscript"/>
        </w:rPr>
        <w:t>th</w:t>
      </w:r>
      <w:r w:rsidR="00FB39F3">
        <w:rPr>
          <w:rFonts w:ascii="Arial" w:hAnsi="Arial" w:cs="Arial"/>
          <w:sz w:val="24"/>
          <w:szCs w:val="24"/>
        </w:rPr>
        <w:t xml:space="preserve"> due to a request from Wisconsin Rapids’ team. Jon stated he has reached out to Mayor Zacher to talk about non rate items in the agreement.  Jon and Kayla will meet with Wisconsin Rapids team on August 13</w:t>
      </w:r>
      <w:r w:rsidR="00FB39F3" w:rsidRPr="00FB39F3">
        <w:rPr>
          <w:rFonts w:ascii="Arial" w:hAnsi="Arial" w:cs="Arial"/>
          <w:sz w:val="24"/>
          <w:szCs w:val="24"/>
          <w:vertAlign w:val="superscript"/>
        </w:rPr>
        <w:t>th</w:t>
      </w:r>
      <w:r w:rsidR="00FB39F3">
        <w:rPr>
          <w:rFonts w:ascii="Arial" w:hAnsi="Arial" w:cs="Arial"/>
          <w:sz w:val="24"/>
          <w:szCs w:val="24"/>
        </w:rPr>
        <w:t xml:space="preserve"> to begin those discussions. Kayla </w:t>
      </w:r>
      <w:r w:rsidR="003B3B27">
        <w:rPr>
          <w:rFonts w:ascii="Arial" w:hAnsi="Arial" w:cs="Arial"/>
          <w:sz w:val="24"/>
          <w:szCs w:val="24"/>
        </w:rPr>
        <w:t xml:space="preserve">also </w:t>
      </w:r>
      <w:r w:rsidR="00FB39F3">
        <w:rPr>
          <w:rFonts w:ascii="Arial" w:hAnsi="Arial" w:cs="Arial"/>
          <w:sz w:val="24"/>
          <w:szCs w:val="24"/>
        </w:rPr>
        <w:t xml:space="preserve">discussed </w:t>
      </w:r>
      <w:r w:rsidR="003B3B27">
        <w:rPr>
          <w:rFonts w:ascii="Arial" w:hAnsi="Arial" w:cs="Arial"/>
          <w:sz w:val="24"/>
          <w:szCs w:val="24"/>
        </w:rPr>
        <w:t>the CTH U project and that she is working with ND Papers, Wis. Rapids</w:t>
      </w:r>
      <w:r w:rsidR="002C5509">
        <w:rPr>
          <w:rFonts w:ascii="Arial" w:hAnsi="Arial" w:cs="Arial"/>
          <w:sz w:val="24"/>
          <w:szCs w:val="24"/>
        </w:rPr>
        <w:t xml:space="preserve"> and Wood County to resolve draining issues that have contributed to flooding near the corner of North and South Biron Drive. They televised the line and crew jetted the line and pulled out pieces of pipe which led them to believe the pipe may have collapsed. They will continue to work through this to resolve. </w:t>
      </w:r>
      <w:r w:rsidR="00C47249">
        <w:rPr>
          <w:rFonts w:ascii="Arial" w:hAnsi="Arial" w:cs="Arial"/>
          <w:sz w:val="24"/>
          <w:szCs w:val="24"/>
        </w:rPr>
        <w:t xml:space="preserve">Motion </w:t>
      </w:r>
      <w:r w:rsidR="00FB39F3">
        <w:rPr>
          <w:rFonts w:ascii="Arial" w:hAnsi="Arial" w:cs="Arial"/>
          <w:sz w:val="24"/>
          <w:szCs w:val="24"/>
        </w:rPr>
        <w:t>Evenson</w:t>
      </w:r>
      <w:r w:rsidR="00C710C9">
        <w:rPr>
          <w:rFonts w:ascii="Arial" w:hAnsi="Arial" w:cs="Arial"/>
          <w:sz w:val="24"/>
          <w:szCs w:val="24"/>
        </w:rPr>
        <w:t>,</w:t>
      </w:r>
      <w:r w:rsidR="00C47249">
        <w:rPr>
          <w:rFonts w:ascii="Arial" w:hAnsi="Arial" w:cs="Arial"/>
          <w:sz w:val="24"/>
          <w:szCs w:val="24"/>
        </w:rPr>
        <w:t xml:space="preserve"> </w:t>
      </w:r>
      <w:r w:rsidR="00D71D66">
        <w:rPr>
          <w:rFonts w:ascii="Arial" w:hAnsi="Arial" w:cs="Arial"/>
          <w:sz w:val="24"/>
          <w:szCs w:val="24"/>
        </w:rPr>
        <w:t>second</w:t>
      </w:r>
      <w:r w:rsidR="003B3EDA">
        <w:rPr>
          <w:rFonts w:ascii="Arial" w:hAnsi="Arial" w:cs="Arial"/>
          <w:sz w:val="24"/>
          <w:szCs w:val="24"/>
        </w:rPr>
        <w:t xml:space="preserve"> </w:t>
      </w:r>
      <w:r w:rsidR="00FB39F3">
        <w:rPr>
          <w:rFonts w:ascii="Arial" w:hAnsi="Arial" w:cs="Arial"/>
          <w:sz w:val="24"/>
          <w:szCs w:val="24"/>
        </w:rPr>
        <w:t>Guillemot</w:t>
      </w:r>
      <w:r w:rsidR="003B3EDA">
        <w:rPr>
          <w:rFonts w:ascii="Arial" w:hAnsi="Arial" w:cs="Arial"/>
          <w:sz w:val="24"/>
          <w:szCs w:val="24"/>
        </w:rPr>
        <w:t xml:space="preserve"> </w:t>
      </w:r>
      <w:r w:rsidR="00D71D66">
        <w:rPr>
          <w:rFonts w:ascii="Arial" w:hAnsi="Arial" w:cs="Arial"/>
          <w:sz w:val="24"/>
          <w:szCs w:val="24"/>
        </w:rPr>
        <w:t xml:space="preserve">to approve the Public Works committee report. Motion carried. </w:t>
      </w:r>
      <w:r>
        <w:rPr>
          <w:rFonts w:ascii="Arial" w:hAnsi="Arial" w:cs="Arial"/>
          <w:sz w:val="24"/>
          <w:szCs w:val="24"/>
        </w:rPr>
        <w:t xml:space="preserve">  </w:t>
      </w:r>
    </w:p>
    <w:p w14:paraId="6C7C46EF" w14:textId="77777777" w:rsidR="00B325F0" w:rsidRDefault="00B325F0" w:rsidP="00F51508">
      <w:pPr>
        <w:rPr>
          <w:rFonts w:ascii="Arial" w:hAnsi="Arial" w:cs="Arial"/>
          <w:sz w:val="24"/>
          <w:szCs w:val="24"/>
        </w:rPr>
      </w:pPr>
    </w:p>
    <w:p w14:paraId="6710D01B" w14:textId="1A9C64F7" w:rsidR="00B325F0" w:rsidRDefault="00B325F0" w:rsidP="0036613B">
      <w:pPr>
        <w:rPr>
          <w:rFonts w:ascii="Arial" w:hAnsi="Arial" w:cs="Arial"/>
          <w:bCs/>
          <w:sz w:val="24"/>
          <w:szCs w:val="24"/>
        </w:rPr>
      </w:pPr>
      <w:r w:rsidRPr="00E06390">
        <w:rPr>
          <w:rFonts w:ascii="Arial" w:hAnsi="Arial" w:cs="Arial"/>
          <w:b/>
          <w:bCs/>
          <w:sz w:val="24"/>
          <w:szCs w:val="24"/>
          <w:u w:val="single"/>
        </w:rPr>
        <w:t>PUBLIC PROPERTY, SAFETY &amp; RECREATION COMMITTEE REPORT:</w:t>
      </w:r>
      <w:r w:rsidRPr="00E06390">
        <w:rPr>
          <w:rFonts w:ascii="Arial" w:hAnsi="Arial" w:cs="Arial"/>
          <w:bCs/>
          <w:sz w:val="24"/>
          <w:szCs w:val="24"/>
        </w:rPr>
        <w:t xml:space="preserve"> Chairperson</w:t>
      </w:r>
      <w:r>
        <w:rPr>
          <w:rFonts w:ascii="Arial" w:hAnsi="Arial" w:cs="Arial"/>
          <w:bCs/>
          <w:sz w:val="24"/>
          <w:szCs w:val="24"/>
        </w:rPr>
        <w:t xml:space="preserve"> Guillemot reporting. The committee </w:t>
      </w:r>
      <w:r w:rsidR="00342D6C">
        <w:rPr>
          <w:rFonts w:ascii="Arial" w:hAnsi="Arial" w:cs="Arial"/>
          <w:bCs/>
          <w:sz w:val="24"/>
          <w:szCs w:val="24"/>
        </w:rPr>
        <w:t>met on</w:t>
      </w:r>
      <w:r w:rsidR="006A31EC">
        <w:rPr>
          <w:rFonts w:ascii="Arial" w:hAnsi="Arial" w:cs="Arial"/>
          <w:bCs/>
          <w:sz w:val="24"/>
          <w:szCs w:val="24"/>
        </w:rPr>
        <w:t xml:space="preserve"> </w:t>
      </w:r>
      <w:r w:rsidR="00FB39F3">
        <w:rPr>
          <w:rFonts w:ascii="Arial" w:hAnsi="Arial" w:cs="Arial"/>
          <w:bCs/>
          <w:sz w:val="24"/>
          <w:szCs w:val="24"/>
        </w:rPr>
        <w:t>August 4</w:t>
      </w:r>
      <w:r w:rsidR="00FB39F3" w:rsidRPr="00FB39F3">
        <w:rPr>
          <w:rFonts w:ascii="Arial" w:hAnsi="Arial" w:cs="Arial"/>
          <w:bCs/>
          <w:sz w:val="24"/>
          <w:szCs w:val="24"/>
          <w:vertAlign w:val="superscript"/>
        </w:rPr>
        <w:t>th</w:t>
      </w:r>
      <w:r w:rsidR="00E156CB">
        <w:rPr>
          <w:rFonts w:ascii="Arial" w:hAnsi="Arial" w:cs="Arial"/>
          <w:bCs/>
          <w:sz w:val="24"/>
          <w:szCs w:val="24"/>
        </w:rPr>
        <w:t xml:space="preserve"> and heard from resident</w:t>
      </w:r>
      <w:r w:rsidR="00492479">
        <w:rPr>
          <w:rFonts w:ascii="Arial" w:hAnsi="Arial" w:cs="Arial"/>
          <w:bCs/>
          <w:sz w:val="24"/>
          <w:szCs w:val="24"/>
        </w:rPr>
        <w:t>s</w:t>
      </w:r>
      <w:r w:rsidR="00E156CB">
        <w:rPr>
          <w:rFonts w:ascii="Arial" w:hAnsi="Arial" w:cs="Arial"/>
          <w:bCs/>
          <w:sz w:val="24"/>
          <w:szCs w:val="24"/>
        </w:rPr>
        <w:t xml:space="preserve"> relating to Cranberry Creek and slow no wake options as there have been times when boaters come down the creek too fast.  After the committee meeting Kayla had talked with </w:t>
      </w:r>
      <w:proofErr w:type="spellStart"/>
      <w:r w:rsidR="00E156CB">
        <w:rPr>
          <w:rFonts w:ascii="Arial" w:hAnsi="Arial" w:cs="Arial"/>
          <w:bCs/>
          <w:sz w:val="24"/>
          <w:szCs w:val="24"/>
        </w:rPr>
        <w:t>CWPCo</w:t>
      </w:r>
      <w:proofErr w:type="spellEnd"/>
      <w:r w:rsidR="00E156CB">
        <w:rPr>
          <w:rFonts w:ascii="Arial" w:hAnsi="Arial" w:cs="Arial"/>
          <w:bCs/>
          <w:sz w:val="24"/>
          <w:szCs w:val="24"/>
        </w:rPr>
        <w:t xml:space="preserve"> about adding a sign on the bridge to alert boats that the creek is not an outlet. Mike also will reach out to the DNR about slow no wake zone. </w:t>
      </w:r>
      <w:r w:rsidR="00492479">
        <w:rPr>
          <w:rFonts w:ascii="Arial" w:hAnsi="Arial" w:cs="Arial"/>
          <w:bCs/>
          <w:sz w:val="24"/>
          <w:szCs w:val="24"/>
        </w:rPr>
        <w:t xml:space="preserve">Will continue discussion at committee level. </w:t>
      </w:r>
      <w:r w:rsidR="00E156CB">
        <w:rPr>
          <w:rFonts w:ascii="Arial" w:hAnsi="Arial" w:cs="Arial"/>
          <w:bCs/>
          <w:sz w:val="24"/>
          <w:szCs w:val="24"/>
        </w:rPr>
        <w:t xml:space="preserve">Board reviewed quotes for air conditioner replacement for the Municipal Center. There are 2 units that need replacing. Motion </w:t>
      </w:r>
      <w:r w:rsidR="006F5ACA">
        <w:rPr>
          <w:rFonts w:ascii="Arial" w:hAnsi="Arial" w:cs="Arial"/>
          <w:bCs/>
          <w:sz w:val="24"/>
          <w:szCs w:val="24"/>
        </w:rPr>
        <w:t xml:space="preserve">Evenson second Guillemot to approve the quote from </w:t>
      </w:r>
      <w:proofErr w:type="spellStart"/>
      <w:r w:rsidR="006F5ACA">
        <w:rPr>
          <w:rFonts w:ascii="Arial" w:hAnsi="Arial" w:cs="Arial"/>
          <w:bCs/>
          <w:sz w:val="24"/>
          <w:szCs w:val="24"/>
        </w:rPr>
        <w:t>Guezlows</w:t>
      </w:r>
      <w:proofErr w:type="spellEnd"/>
      <w:r w:rsidR="006F5ACA">
        <w:rPr>
          <w:rFonts w:ascii="Arial" w:hAnsi="Arial" w:cs="Arial"/>
          <w:bCs/>
          <w:sz w:val="24"/>
          <w:szCs w:val="24"/>
        </w:rPr>
        <w:t xml:space="preserve"> for up to $26,840</w:t>
      </w:r>
      <w:r w:rsidR="00785767">
        <w:rPr>
          <w:rFonts w:ascii="Arial" w:hAnsi="Arial" w:cs="Arial"/>
          <w:bCs/>
          <w:sz w:val="24"/>
          <w:szCs w:val="24"/>
        </w:rPr>
        <w:t xml:space="preserve"> using non-lapsing funds MC Upgrade.  Motion carried. </w:t>
      </w:r>
      <w:r>
        <w:rPr>
          <w:rFonts w:ascii="Arial" w:hAnsi="Arial" w:cs="Arial"/>
          <w:bCs/>
          <w:sz w:val="24"/>
          <w:szCs w:val="24"/>
        </w:rPr>
        <w:t xml:space="preserve">Motion </w:t>
      </w:r>
      <w:r w:rsidR="00785767">
        <w:rPr>
          <w:rFonts w:ascii="Arial" w:hAnsi="Arial" w:cs="Arial"/>
          <w:bCs/>
          <w:sz w:val="24"/>
          <w:szCs w:val="24"/>
        </w:rPr>
        <w:t>Evenson</w:t>
      </w:r>
      <w:r w:rsidR="00C710C9">
        <w:rPr>
          <w:rFonts w:ascii="Arial" w:hAnsi="Arial" w:cs="Arial"/>
          <w:bCs/>
          <w:sz w:val="24"/>
          <w:szCs w:val="24"/>
        </w:rPr>
        <w:t xml:space="preserve">, </w:t>
      </w:r>
      <w:r w:rsidR="00284C4A">
        <w:rPr>
          <w:rFonts w:ascii="Arial" w:hAnsi="Arial" w:cs="Arial"/>
          <w:bCs/>
          <w:sz w:val="24"/>
          <w:szCs w:val="24"/>
        </w:rPr>
        <w:t xml:space="preserve">second </w:t>
      </w:r>
      <w:r w:rsidR="00785767">
        <w:rPr>
          <w:rFonts w:ascii="Arial" w:hAnsi="Arial" w:cs="Arial"/>
          <w:bCs/>
          <w:sz w:val="24"/>
          <w:szCs w:val="24"/>
        </w:rPr>
        <w:t>Biegel</w:t>
      </w:r>
      <w:r w:rsidR="003F7954">
        <w:rPr>
          <w:rFonts w:ascii="Arial" w:hAnsi="Arial" w:cs="Arial"/>
          <w:bCs/>
          <w:sz w:val="24"/>
          <w:szCs w:val="24"/>
        </w:rPr>
        <w:t xml:space="preserve"> </w:t>
      </w:r>
      <w:r>
        <w:rPr>
          <w:rFonts w:ascii="Arial" w:hAnsi="Arial" w:cs="Arial"/>
          <w:bCs/>
          <w:sz w:val="24"/>
          <w:szCs w:val="24"/>
        </w:rPr>
        <w:t xml:space="preserve">to approve </w:t>
      </w:r>
      <w:r w:rsidRPr="00E06390">
        <w:rPr>
          <w:rFonts w:ascii="Arial" w:hAnsi="Arial" w:cs="Arial"/>
          <w:bCs/>
          <w:sz w:val="24"/>
          <w:szCs w:val="24"/>
        </w:rPr>
        <w:t>the Public Property Committee report. Motion carried.</w:t>
      </w:r>
    </w:p>
    <w:p w14:paraId="6F71EABC" w14:textId="77777777" w:rsidR="00987AB0" w:rsidRDefault="00987AB0" w:rsidP="0036613B">
      <w:pPr>
        <w:rPr>
          <w:rFonts w:ascii="Arial" w:hAnsi="Arial" w:cs="Arial"/>
          <w:bCs/>
          <w:sz w:val="24"/>
          <w:szCs w:val="24"/>
        </w:rPr>
      </w:pPr>
    </w:p>
    <w:p w14:paraId="6EBC1573" w14:textId="02B077C2" w:rsidR="00FF2C05" w:rsidRDefault="00092211" w:rsidP="00E32F74">
      <w:pPr>
        <w:tabs>
          <w:tab w:val="left" w:pos="450"/>
        </w:tabs>
        <w:spacing w:before="60" w:after="60"/>
        <w:contextualSpacing/>
        <w:rPr>
          <w:rFonts w:ascii="Arial" w:hAnsi="Arial" w:cs="Arial"/>
          <w:sz w:val="24"/>
          <w:szCs w:val="24"/>
        </w:rPr>
      </w:pPr>
      <w:r w:rsidRPr="00E32F74">
        <w:rPr>
          <w:rFonts w:ascii="Arial" w:hAnsi="Arial" w:cs="Arial"/>
          <w:b/>
          <w:sz w:val="24"/>
          <w:szCs w:val="24"/>
          <w:u w:val="single"/>
        </w:rPr>
        <w:t>WATER UTILITY COMMITTEE REPORT:</w:t>
      </w:r>
      <w:r w:rsidRPr="00E32F74">
        <w:rPr>
          <w:rFonts w:ascii="Arial" w:hAnsi="Arial" w:cs="Arial"/>
          <w:sz w:val="24"/>
          <w:szCs w:val="24"/>
        </w:rPr>
        <w:t xml:space="preserve"> </w:t>
      </w:r>
      <w:r w:rsidR="0046454A">
        <w:rPr>
          <w:rFonts w:ascii="Arial" w:hAnsi="Arial" w:cs="Arial"/>
          <w:sz w:val="24"/>
          <w:szCs w:val="24"/>
        </w:rPr>
        <w:t xml:space="preserve">Chair Biegel reporting. </w:t>
      </w:r>
      <w:r w:rsidR="00A644B4" w:rsidRPr="00E32F74">
        <w:rPr>
          <w:rFonts w:ascii="Arial" w:hAnsi="Arial" w:cs="Arial"/>
          <w:sz w:val="24"/>
          <w:szCs w:val="24"/>
        </w:rPr>
        <w:t xml:space="preserve">The committee met </w:t>
      </w:r>
      <w:r w:rsidR="00BA4D67" w:rsidRPr="00E32F74">
        <w:rPr>
          <w:rFonts w:ascii="Arial" w:hAnsi="Arial" w:cs="Arial"/>
          <w:sz w:val="24"/>
          <w:szCs w:val="24"/>
        </w:rPr>
        <w:t xml:space="preserve">on </w:t>
      </w:r>
      <w:r w:rsidR="00785767">
        <w:rPr>
          <w:rFonts w:ascii="Arial" w:hAnsi="Arial" w:cs="Arial"/>
          <w:sz w:val="24"/>
          <w:szCs w:val="24"/>
        </w:rPr>
        <w:t>August 4</w:t>
      </w:r>
      <w:r w:rsidR="00785767" w:rsidRPr="00785767">
        <w:rPr>
          <w:rFonts w:ascii="Arial" w:hAnsi="Arial" w:cs="Arial"/>
          <w:sz w:val="24"/>
          <w:szCs w:val="24"/>
          <w:vertAlign w:val="superscript"/>
        </w:rPr>
        <w:t>th</w:t>
      </w:r>
      <w:r w:rsidR="00F738B9">
        <w:rPr>
          <w:rFonts w:ascii="Arial" w:hAnsi="Arial" w:cs="Arial"/>
          <w:sz w:val="24"/>
          <w:szCs w:val="24"/>
        </w:rPr>
        <w:t xml:space="preserve">. </w:t>
      </w:r>
      <w:r w:rsidR="00C51BF3" w:rsidRPr="00C51BF3">
        <w:rPr>
          <w:rFonts w:ascii="Arial" w:hAnsi="Arial" w:cs="Arial"/>
          <w:sz w:val="24"/>
          <w:szCs w:val="24"/>
        </w:rPr>
        <w:t xml:space="preserve">Kayla reported that Well 2 relay </w:t>
      </w:r>
      <w:r w:rsidR="00B63088">
        <w:rPr>
          <w:rFonts w:ascii="Arial" w:hAnsi="Arial" w:cs="Arial"/>
          <w:sz w:val="24"/>
          <w:szCs w:val="24"/>
        </w:rPr>
        <w:t xml:space="preserve">was replaced and has seemed to resolve the issues. </w:t>
      </w:r>
      <w:r w:rsidR="00C51BF3" w:rsidRPr="00C51BF3">
        <w:rPr>
          <w:rFonts w:ascii="Arial" w:hAnsi="Arial" w:cs="Arial"/>
          <w:sz w:val="24"/>
          <w:szCs w:val="24"/>
        </w:rPr>
        <w:t xml:space="preserve"> Kayla</w:t>
      </w:r>
      <w:r w:rsidR="00B63088">
        <w:rPr>
          <w:rFonts w:ascii="Arial" w:hAnsi="Arial" w:cs="Arial"/>
          <w:sz w:val="24"/>
          <w:szCs w:val="24"/>
        </w:rPr>
        <w:t xml:space="preserve"> pr</w:t>
      </w:r>
      <w:r w:rsidR="00C51BF3" w:rsidRPr="00C51BF3">
        <w:rPr>
          <w:rFonts w:ascii="Arial" w:hAnsi="Arial" w:cs="Arial"/>
          <w:sz w:val="24"/>
          <w:szCs w:val="24"/>
        </w:rPr>
        <w:t xml:space="preserve">ovided an update on the Safe Drinking Water Loan (SDWL). </w:t>
      </w:r>
      <w:r w:rsidR="00B63088">
        <w:rPr>
          <w:rFonts w:ascii="Arial" w:hAnsi="Arial" w:cs="Arial"/>
          <w:sz w:val="24"/>
          <w:szCs w:val="24"/>
        </w:rPr>
        <w:t xml:space="preserve">The closing documents were received from bond console and </w:t>
      </w:r>
      <w:proofErr w:type="gramStart"/>
      <w:r w:rsidR="00B63088">
        <w:rPr>
          <w:rFonts w:ascii="Arial" w:hAnsi="Arial" w:cs="Arial"/>
          <w:sz w:val="24"/>
          <w:szCs w:val="24"/>
        </w:rPr>
        <w:t>the DNR</w:t>
      </w:r>
      <w:proofErr w:type="gramEnd"/>
      <w:r w:rsidR="00B23E78">
        <w:rPr>
          <w:rFonts w:ascii="Arial" w:hAnsi="Arial" w:cs="Arial"/>
          <w:sz w:val="24"/>
          <w:szCs w:val="24"/>
        </w:rPr>
        <w:t xml:space="preserve"> and</w:t>
      </w:r>
      <w:r w:rsidR="00131C02">
        <w:rPr>
          <w:rFonts w:ascii="Arial" w:hAnsi="Arial" w:cs="Arial"/>
          <w:sz w:val="24"/>
          <w:szCs w:val="24"/>
        </w:rPr>
        <w:t xml:space="preserve"> were</w:t>
      </w:r>
      <w:r w:rsidR="00B23E78">
        <w:rPr>
          <w:rFonts w:ascii="Arial" w:hAnsi="Arial" w:cs="Arial"/>
          <w:sz w:val="24"/>
          <w:szCs w:val="24"/>
        </w:rPr>
        <w:t xml:space="preserve"> reviewed by committee</w:t>
      </w:r>
      <w:r w:rsidR="00131C02">
        <w:rPr>
          <w:rFonts w:ascii="Arial" w:hAnsi="Arial" w:cs="Arial"/>
          <w:sz w:val="24"/>
          <w:szCs w:val="24"/>
        </w:rPr>
        <w:t xml:space="preserve"> and during board </w:t>
      </w:r>
      <w:proofErr w:type="gramStart"/>
      <w:r w:rsidR="00131C02">
        <w:rPr>
          <w:rFonts w:ascii="Arial" w:hAnsi="Arial" w:cs="Arial"/>
          <w:sz w:val="24"/>
          <w:szCs w:val="24"/>
        </w:rPr>
        <w:t>meeting</w:t>
      </w:r>
      <w:proofErr w:type="gramEnd"/>
      <w:r w:rsidR="00B23E78">
        <w:rPr>
          <w:rFonts w:ascii="Arial" w:hAnsi="Arial" w:cs="Arial"/>
          <w:sz w:val="24"/>
          <w:szCs w:val="24"/>
        </w:rPr>
        <w:t xml:space="preserve">.  </w:t>
      </w:r>
      <w:r w:rsidR="00131C02">
        <w:rPr>
          <w:rFonts w:ascii="Arial" w:hAnsi="Arial" w:cs="Arial"/>
          <w:sz w:val="24"/>
          <w:szCs w:val="24"/>
        </w:rPr>
        <w:t xml:space="preserve">Motion Honkomp second Guillemot to approve Resolution 26-09 Authorizing the Issuance and Sale of up to $448,097 Water System Revenue Bonds, Series 2026, and </w:t>
      </w:r>
      <w:proofErr w:type="gramStart"/>
      <w:r w:rsidR="00131C02">
        <w:rPr>
          <w:rFonts w:ascii="Arial" w:hAnsi="Arial" w:cs="Arial"/>
          <w:sz w:val="24"/>
          <w:szCs w:val="24"/>
        </w:rPr>
        <w:t>Providing</w:t>
      </w:r>
      <w:proofErr w:type="gramEnd"/>
      <w:r w:rsidR="00131C02">
        <w:rPr>
          <w:rFonts w:ascii="Arial" w:hAnsi="Arial" w:cs="Arial"/>
          <w:sz w:val="24"/>
          <w:szCs w:val="24"/>
        </w:rPr>
        <w:t xml:space="preserve"> for other details and Covenants with Respect Thereto, and Approval of Related Financial Assistance Agreement Motion carried with all ayes. </w:t>
      </w:r>
      <w:r w:rsidR="00C51BF3" w:rsidRPr="00C51BF3">
        <w:rPr>
          <w:rFonts w:ascii="Arial" w:hAnsi="Arial" w:cs="Arial"/>
          <w:sz w:val="24"/>
          <w:szCs w:val="24"/>
        </w:rPr>
        <w:t xml:space="preserve"> </w:t>
      </w:r>
      <w:r w:rsidR="001E454B">
        <w:rPr>
          <w:rFonts w:ascii="Arial" w:hAnsi="Arial" w:cs="Arial"/>
          <w:sz w:val="24"/>
          <w:szCs w:val="24"/>
        </w:rPr>
        <w:t xml:space="preserve">Kayla presented a proposal from Maguire Water for detention tank inspections which is an </w:t>
      </w:r>
      <w:proofErr w:type="gramStart"/>
      <w:r w:rsidR="001E454B">
        <w:rPr>
          <w:rFonts w:ascii="Arial" w:hAnsi="Arial" w:cs="Arial"/>
          <w:sz w:val="24"/>
          <w:szCs w:val="24"/>
        </w:rPr>
        <w:t>8 year</w:t>
      </w:r>
      <w:proofErr w:type="gramEnd"/>
      <w:r w:rsidR="001E454B">
        <w:rPr>
          <w:rFonts w:ascii="Arial" w:hAnsi="Arial" w:cs="Arial"/>
          <w:sz w:val="24"/>
          <w:szCs w:val="24"/>
        </w:rPr>
        <w:t xml:space="preserve"> contract with work being done first in 2028 to keep tank compliant. Motion Evenson </w:t>
      </w:r>
      <w:proofErr w:type="gramStart"/>
      <w:r w:rsidR="001E454B">
        <w:rPr>
          <w:rFonts w:ascii="Arial" w:hAnsi="Arial" w:cs="Arial"/>
          <w:sz w:val="24"/>
          <w:szCs w:val="24"/>
        </w:rPr>
        <w:t>second</w:t>
      </w:r>
      <w:proofErr w:type="gramEnd"/>
      <w:r w:rsidR="001E454B">
        <w:rPr>
          <w:rFonts w:ascii="Arial" w:hAnsi="Arial" w:cs="Arial"/>
          <w:sz w:val="24"/>
          <w:szCs w:val="24"/>
        </w:rPr>
        <w:t xml:space="preserve"> Honkomp to approve the proposal from Maguire Water. Motion carried.  Discussion on the rate case study that has been ongoing with PSC.  Kayla and </w:t>
      </w:r>
      <w:r w:rsidR="001E454B">
        <w:rPr>
          <w:rFonts w:ascii="Arial" w:hAnsi="Arial" w:cs="Arial"/>
          <w:sz w:val="24"/>
          <w:szCs w:val="24"/>
        </w:rPr>
        <w:lastRenderedPageBreak/>
        <w:t>Peggy provided updates on discussions with PSC and auditors on options to pay the Public Fire Protection fee.  Motion Biegel second Guillemot to leave public fire protection fee paid by general fund. Motion carried.</w:t>
      </w:r>
      <w:r w:rsidR="006F7963">
        <w:rPr>
          <w:rFonts w:ascii="Arial" w:hAnsi="Arial" w:cs="Arial"/>
          <w:sz w:val="24"/>
          <w:szCs w:val="24"/>
        </w:rPr>
        <w:t xml:space="preserve">  </w:t>
      </w:r>
      <w:r w:rsidR="00D16D5D">
        <w:rPr>
          <w:rFonts w:ascii="Arial" w:hAnsi="Arial" w:cs="Arial"/>
          <w:sz w:val="24"/>
          <w:szCs w:val="24"/>
        </w:rPr>
        <w:t xml:space="preserve">Motion </w:t>
      </w:r>
      <w:r w:rsidR="006F7963">
        <w:rPr>
          <w:rFonts w:ascii="Arial" w:hAnsi="Arial" w:cs="Arial"/>
          <w:sz w:val="24"/>
          <w:szCs w:val="24"/>
        </w:rPr>
        <w:t>Honkomp</w:t>
      </w:r>
      <w:r w:rsidR="00F738B9">
        <w:rPr>
          <w:rFonts w:ascii="Arial" w:hAnsi="Arial" w:cs="Arial"/>
          <w:sz w:val="24"/>
          <w:szCs w:val="24"/>
        </w:rPr>
        <w:t xml:space="preserve">, </w:t>
      </w:r>
      <w:r w:rsidR="006B6155">
        <w:rPr>
          <w:rFonts w:ascii="Arial" w:hAnsi="Arial" w:cs="Arial"/>
          <w:sz w:val="24"/>
          <w:szCs w:val="24"/>
        </w:rPr>
        <w:t xml:space="preserve">second </w:t>
      </w:r>
      <w:r w:rsidR="00F738B9">
        <w:rPr>
          <w:rFonts w:ascii="Arial" w:hAnsi="Arial" w:cs="Arial"/>
          <w:sz w:val="24"/>
          <w:szCs w:val="24"/>
        </w:rPr>
        <w:t xml:space="preserve">Evenson </w:t>
      </w:r>
      <w:r w:rsidR="00D16D5D">
        <w:rPr>
          <w:rFonts w:ascii="Arial" w:hAnsi="Arial" w:cs="Arial"/>
          <w:sz w:val="24"/>
          <w:szCs w:val="24"/>
        </w:rPr>
        <w:t xml:space="preserve">to approve the Water committee report. Motion carried.  </w:t>
      </w:r>
      <w:r w:rsidR="00CB0ACB">
        <w:rPr>
          <w:rFonts w:ascii="Arial" w:hAnsi="Arial" w:cs="Arial"/>
          <w:sz w:val="24"/>
          <w:szCs w:val="24"/>
        </w:rPr>
        <w:t xml:space="preserve"> </w:t>
      </w:r>
      <w:r w:rsidR="005B724E">
        <w:rPr>
          <w:rFonts w:ascii="Arial" w:hAnsi="Arial" w:cs="Arial"/>
          <w:sz w:val="24"/>
          <w:szCs w:val="24"/>
        </w:rPr>
        <w:t xml:space="preserve"> </w:t>
      </w:r>
    </w:p>
    <w:p w14:paraId="14074D1E" w14:textId="77777777" w:rsidR="00987AB0" w:rsidRPr="00E06390" w:rsidRDefault="00987AB0" w:rsidP="00E32F74">
      <w:pPr>
        <w:tabs>
          <w:tab w:val="left" w:pos="450"/>
        </w:tabs>
        <w:spacing w:before="60" w:after="60"/>
        <w:contextualSpacing/>
        <w:rPr>
          <w:rFonts w:ascii="Arial" w:hAnsi="Arial" w:cs="Arial"/>
          <w:sz w:val="24"/>
          <w:szCs w:val="24"/>
        </w:rPr>
      </w:pPr>
    </w:p>
    <w:p w14:paraId="6614C6A3" w14:textId="7BEC4570" w:rsidR="00CA6B2B" w:rsidRPr="00E06390" w:rsidRDefault="00CF6BB0" w:rsidP="00733331">
      <w:pPr>
        <w:rPr>
          <w:rFonts w:ascii="Arial" w:hAnsi="Arial" w:cs="Arial"/>
          <w:sz w:val="24"/>
          <w:szCs w:val="24"/>
        </w:rPr>
      </w:pPr>
      <w:r w:rsidRPr="00E06390">
        <w:rPr>
          <w:rFonts w:ascii="Arial" w:hAnsi="Arial" w:cs="Arial"/>
          <w:b/>
          <w:sz w:val="24"/>
          <w:szCs w:val="24"/>
          <w:u w:val="single"/>
        </w:rPr>
        <w:t>WASTEWATER COMMISSION REPORT</w:t>
      </w:r>
      <w:r w:rsidR="00132124" w:rsidRPr="00E06390">
        <w:rPr>
          <w:rFonts w:ascii="Arial" w:hAnsi="Arial" w:cs="Arial"/>
          <w:b/>
          <w:sz w:val="24"/>
          <w:szCs w:val="24"/>
          <w:u w:val="single"/>
        </w:rPr>
        <w:t>:</w:t>
      </w:r>
      <w:r w:rsidR="00132124" w:rsidRPr="00E06390">
        <w:rPr>
          <w:rFonts w:ascii="Arial" w:hAnsi="Arial" w:cs="Arial"/>
          <w:sz w:val="24"/>
          <w:szCs w:val="24"/>
        </w:rPr>
        <w:t xml:space="preserve"> Note</w:t>
      </w:r>
      <w:r w:rsidR="0070052C" w:rsidRPr="00E06390">
        <w:rPr>
          <w:rFonts w:ascii="Arial" w:hAnsi="Arial" w:cs="Arial"/>
          <w:i/>
          <w:sz w:val="24"/>
          <w:szCs w:val="24"/>
        </w:rPr>
        <w:t>: The Waste</w:t>
      </w:r>
      <w:r w:rsidR="00C81F20" w:rsidRPr="00E06390">
        <w:rPr>
          <w:rFonts w:ascii="Arial" w:hAnsi="Arial" w:cs="Arial"/>
          <w:i/>
          <w:sz w:val="24"/>
          <w:szCs w:val="24"/>
        </w:rPr>
        <w:t>w</w:t>
      </w:r>
      <w:r w:rsidR="0070052C" w:rsidRPr="00E06390">
        <w:rPr>
          <w:rFonts w:ascii="Arial" w:hAnsi="Arial" w:cs="Arial"/>
          <w:i/>
          <w:sz w:val="24"/>
          <w:szCs w:val="24"/>
        </w:rPr>
        <w:t>ater Treatment Plant is operated &amp; staffed by the City of Wisconsin Rapids.  One member of the Village of Biron Board of Trustees is an acting member of the Commission</w:t>
      </w:r>
      <w:r w:rsidR="008C18F6" w:rsidRPr="00E06390">
        <w:rPr>
          <w:rFonts w:ascii="Arial" w:hAnsi="Arial" w:cs="Arial"/>
          <w:sz w:val="24"/>
          <w:szCs w:val="24"/>
        </w:rPr>
        <w:t>.</w:t>
      </w:r>
      <w:r w:rsidR="00C16CF7" w:rsidRPr="00E06390">
        <w:rPr>
          <w:rFonts w:ascii="Arial" w:hAnsi="Arial" w:cs="Arial"/>
          <w:sz w:val="24"/>
          <w:szCs w:val="24"/>
        </w:rPr>
        <w:t xml:space="preserve"> </w:t>
      </w:r>
      <w:r w:rsidR="00E40A8D">
        <w:rPr>
          <w:rFonts w:ascii="Arial" w:hAnsi="Arial" w:cs="Arial"/>
          <w:sz w:val="24"/>
          <w:szCs w:val="24"/>
        </w:rPr>
        <w:t xml:space="preserve"> </w:t>
      </w:r>
      <w:r w:rsidR="00D10C33">
        <w:rPr>
          <w:rFonts w:ascii="Arial" w:hAnsi="Arial" w:cs="Arial"/>
          <w:sz w:val="24"/>
          <w:szCs w:val="24"/>
        </w:rPr>
        <w:t xml:space="preserve">Reviewed minutes from the </w:t>
      </w:r>
      <w:r w:rsidR="00F738B9">
        <w:rPr>
          <w:rFonts w:ascii="Arial" w:hAnsi="Arial" w:cs="Arial"/>
          <w:sz w:val="24"/>
          <w:szCs w:val="24"/>
        </w:rPr>
        <w:t>Ju</w:t>
      </w:r>
      <w:r w:rsidR="00785767">
        <w:rPr>
          <w:rFonts w:ascii="Arial" w:hAnsi="Arial" w:cs="Arial"/>
          <w:sz w:val="24"/>
          <w:szCs w:val="24"/>
        </w:rPr>
        <w:t>ly</w:t>
      </w:r>
      <w:r w:rsidR="00F738B9">
        <w:rPr>
          <w:rFonts w:ascii="Arial" w:hAnsi="Arial" w:cs="Arial"/>
          <w:sz w:val="24"/>
          <w:szCs w:val="24"/>
        </w:rPr>
        <w:t xml:space="preserve"> </w:t>
      </w:r>
      <w:r w:rsidR="00785767">
        <w:rPr>
          <w:rFonts w:ascii="Arial" w:hAnsi="Arial" w:cs="Arial"/>
          <w:sz w:val="24"/>
          <w:szCs w:val="24"/>
        </w:rPr>
        <w:t>8</w:t>
      </w:r>
      <w:r w:rsidR="00F738B9" w:rsidRPr="00F738B9">
        <w:rPr>
          <w:rFonts w:ascii="Arial" w:hAnsi="Arial" w:cs="Arial"/>
          <w:sz w:val="24"/>
          <w:szCs w:val="24"/>
          <w:vertAlign w:val="superscript"/>
        </w:rPr>
        <w:t>th</w:t>
      </w:r>
      <w:r w:rsidR="00E32F74">
        <w:rPr>
          <w:rFonts w:ascii="Arial" w:hAnsi="Arial" w:cs="Arial"/>
          <w:sz w:val="24"/>
          <w:szCs w:val="24"/>
        </w:rPr>
        <w:t xml:space="preserve"> </w:t>
      </w:r>
      <w:r w:rsidR="00D10C33">
        <w:rPr>
          <w:rFonts w:ascii="Arial" w:hAnsi="Arial" w:cs="Arial"/>
          <w:sz w:val="24"/>
          <w:szCs w:val="24"/>
        </w:rPr>
        <w:t xml:space="preserve">meeting. </w:t>
      </w:r>
      <w:r w:rsidR="008A0094">
        <w:rPr>
          <w:rFonts w:ascii="Arial" w:hAnsi="Arial" w:cs="Arial"/>
          <w:sz w:val="24"/>
          <w:szCs w:val="24"/>
        </w:rPr>
        <w:t xml:space="preserve"> Motion </w:t>
      </w:r>
      <w:r w:rsidR="00F738B9">
        <w:rPr>
          <w:rFonts w:ascii="Arial" w:hAnsi="Arial" w:cs="Arial"/>
          <w:sz w:val="24"/>
          <w:szCs w:val="24"/>
        </w:rPr>
        <w:t>Evenson,</w:t>
      </w:r>
      <w:r w:rsidR="008A0094">
        <w:rPr>
          <w:rFonts w:ascii="Arial" w:hAnsi="Arial" w:cs="Arial"/>
          <w:sz w:val="24"/>
          <w:szCs w:val="24"/>
        </w:rPr>
        <w:t xml:space="preserve"> second </w:t>
      </w:r>
      <w:r w:rsidR="00F738B9">
        <w:rPr>
          <w:rFonts w:ascii="Arial" w:hAnsi="Arial" w:cs="Arial"/>
          <w:sz w:val="24"/>
          <w:szCs w:val="24"/>
        </w:rPr>
        <w:t>Honkomp</w:t>
      </w:r>
      <w:r w:rsidR="008A0094">
        <w:rPr>
          <w:rFonts w:ascii="Arial" w:hAnsi="Arial" w:cs="Arial"/>
          <w:sz w:val="24"/>
          <w:szCs w:val="24"/>
        </w:rPr>
        <w:t xml:space="preserve"> to add the minutes to our record</w:t>
      </w:r>
      <w:r w:rsidR="00F738B9">
        <w:rPr>
          <w:rFonts w:ascii="Arial" w:hAnsi="Arial" w:cs="Arial"/>
          <w:sz w:val="24"/>
          <w:szCs w:val="24"/>
        </w:rPr>
        <w:t xml:space="preserve"> and to approve the Wastewater Commission report</w:t>
      </w:r>
      <w:r w:rsidR="008A0094">
        <w:rPr>
          <w:rFonts w:ascii="Arial" w:hAnsi="Arial" w:cs="Arial"/>
          <w:sz w:val="24"/>
          <w:szCs w:val="24"/>
        </w:rPr>
        <w:t>.  Motion carried.</w:t>
      </w:r>
    </w:p>
    <w:p w14:paraId="71A81455" w14:textId="77777777" w:rsidR="008A6A0F" w:rsidRDefault="008A6A0F" w:rsidP="00C84EEE">
      <w:pPr>
        <w:rPr>
          <w:rFonts w:ascii="Arial" w:hAnsi="Arial" w:cs="Arial"/>
          <w:b/>
          <w:bCs/>
          <w:sz w:val="24"/>
          <w:szCs w:val="24"/>
          <w:u w:val="single"/>
        </w:rPr>
      </w:pPr>
    </w:p>
    <w:p w14:paraId="0EF0A1B9" w14:textId="77777777" w:rsidR="00F738B9" w:rsidRDefault="00ED2124" w:rsidP="00C84EEE">
      <w:pPr>
        <w:rPr>
          <w:rFonts w:ascii="Arial" w:hAnsi="Arial" w:cs="Arial"/>
          <w:sz w:val="24"/>
          <w:szCs w:val="24"/>
        </w:rPr>
      </w:pPr>
      <w:r w:rsidRPr="00E06390">
        <w:rPr>
          <w:rFonts w:ascii="Arial" w:hAnsi="Arial" w:cs="Arial"/>
          <w:b/>
          <w:bCs/>
          <w:sz w:val="24"/>
          <w:szCs w:val="24"/>
          <w:u w:val="single"/>
        </w:rPr>
        <w:t>NEW BUSINESS</w:t>
      </w:r>
      <w:r w:rsidR="00A21F91">
        <w:rPr>
          <w:rFonts w:ascii="Arial" w:hAnsi="Arial" w:cs="Arial"/>
          <w:b/>
          <w:bCs/>
          <w:sz w:val="24"/>
          <w:szCs w:val="24"/>
          <w:u w:val="single"/>
        </w:rPr>
        <w:t>:</w:t>
      </w:r>
      <w:r w:rsidR="00A21F91" w:rsidRPr="00F13764">
        <w:rPr>
          <w:rFonts w:ascii="Arial" w:hAnsi="Arial" w:cs="Arial"/>
          <w:sz w:val="24"/>
          <w:szCs w:val="24"/>
        </w:rPr>
        <w:t xml:space="preserve"> </w:t>
      </w:r>
      <w:r w:rsidR="00F738B9">
        <w:rPr>
          <w:rFonts w:ascii="Arial" w:hAnsi="Arial" w:cs="Arial"/>
          <w:sz w:val="24"/>
          <w:szCs w:val="24"/>
        </w:rPr>
        <w:t>None.</w:t>
      </w:r>
    </w:p>
    <w:p w14:paraId="040191CA" w14:textId="482357EB" w:rsidR="00D87348" w:rsidRDefault="008A0094" w:rsidP="00C84EEE">
      <w:pPr>
        <w:rPr>
          <w:rFonts w:ascii="Arial" w:hAnsi="Arial" w:cs="Arial"/>
          <w:sz w:val="24"/>
          <w:szCs w:val="24"/>
        </w:rPr>
      </w:pPr>
      <w:r>
        <w:rPr>
          <w:rFonts w:ascii="Arial" w:hAnsi="Arial" w:cs="Arial"/>
          <w:sz w:val="24"/>
          <w:szCs w:val="24"/>
        </w:rPr>
        <w:t xml:space="preserve">  </w:t>
      </w:r>
    </w:p>
    <w:p w14:paraId="7BB7B893" w14:textId="0E97AF38" w:rsidR="00F738B9" w:rsidRDefault="00FA3892" w:rsidP="00D16D5D">
      <w:pPr>
        <w:pStyle w:val="Standard1"/>
        <w:tabs>
          <w:tab w:val="left" w:pos="990"/>
        </w:tabs>
        <w:rPr>
          <w:rFonts w:ascii="Arial" w:hAnsi="Arial" w:cs="Arial"/>
          <w:bCs/>
          <w:sz w:val="24"/>
          <w:szCs w:val="24"/>
        </w:rPr>
      </w:pPr>
      <w:r w:rsidRPr="00E06390">
        <w:rPr>
          <w:rFonts w:ascii="Arial" w:hAnsi="Arial" w:cs="Arial"/>
          <w:b/>
          <w:sz w:val="24"/>
          <w:szCs w:val="24"/>
          <w:u w:val="single"/>
        </w:rPr>
        <w:t xml:space="preserve">PRESIDENT’S </w:t>
      </w:r>
      <w:r w:rsidR="005D4DF7" w:rsidRPr="00E06390">
        <w:rPr>
          <w:rFonts w:ascii="Arial" w:hAnsi="Arial" w:cs="Arial"/>
          <w:b/>
          <w:sz w:val="24"/>
          <w:szCs w:val="24"/>
          <w:u w:val="single"/>
        </w:rPr>
        <w:t>REPORT</w:t>
      </w:r>
      <w:r w:rsidR="00C534D5" w:rsidRPr="00E06390">
        <w:rPr>
          <w:rFonts w:ascii="Arial" w:hAnsi="Arial" w:cs="Arial"/>
          <w:b/>
          <w:sz w:val="24"/>
          <w:szCs w:val="24"/>
          <w:u w:val="single"/>
        </w:rPr>
        <w:t>:</w:t>
      </w:r>
      <w:r w:rsidR="006B6155">
        <w:rPr>
          <w:rFonts w:ascii="Arial" w:hAnsi="Arial" w:cs="Arial"/>
          <w:bCs/>
          <w:sz w:val="24"/>
          <w:szCs w:val="24"/>
        </w:rPr>
        <w:t xml:space="preserve"> </w:t>
      </w:r>
      <w:r w:rsidR="00646AA2">
        <w:rPr>
          <w:rFonts w:ascii="Arial" w:hAnsi="Arial" w:cs="Arial"/>
          <w:bCs/>
          <w:sz w:val="24"/>
          <w:szCs w:val="24"/>
        </w:rPr>
        <w:t xml:space="preserve"> </w:t>
      </w:r>
      <w:r w:rsidR="00F738B9">
        <w:rPr>
          <w:rFonts w:ascii="Arial" w:hAnsi="Arial" w:cs="Arial"/>
          <w:bCs/>
          <w:sz w:val="24"/>
          <w:szCs w:val="24"/>
        </w:rPr>
        <w:t>Jon</w:t>
      </w:r>
      <w:r w:rsidR="00C51BF3" w:rsidRPr="00C51BF3">
        <w:rPr>
          <w:rFonts w:ascii="Arial" w:hAnsi="Arial" w:cs="Arial"/>
          <w:bCs/>
          <w:sz w:val="24"/>
          <w:szCs w:val="24"/>
        </w:rPr>
        <w:t xml:space="preserve"> reported that he </w:t>
      </w:r>
      <w:r w:rsidR="006F7963">
        <w:rPr>
          <w:rFonts w:ascii="Arial" w:hAnsi="Arial" w:cs="Arial"/>
          <w:bCs/>
          <w:sz w:val="24"/>
          <w:szCs w:val="24"/>
        </w:rPr>
        <w:t xml:space="preserve">will be meeting with </w:t>
      </w:r>
      <w:r w:rsidR="00C51BF3" w:rsidRPr="00C51BF3">
        <w:rPr>
          <w:rFonts w:ascii="Arial" w:hAnsi="Arial" w:cs="Arial"/>
          <w:bCs/>
          <w:sz w:val="24"/>
          <w:szCs w:val="24"/>
        </w:rPr>
        <w:t>Keith</w:t>
      </w:r>
      <w:r w:rsidR="006F7963">
        <w:rPr>
          <w:rFonts w:ascii="Arial" w:hAnsi="Arial" w:cs="Arial"/>
          <w:bCs/>
          <w:sz w:val="24"/>
          <w:szCs w:val="24"/>
        </w:rPr>
        <w:t xml:space="preserve"> Helmrick from Classic Development</w:t>
      </w:r>
      <w:r w:rsidR="00C51BF3" w:rsidRPr="00C51BF3">
        <w:rPr>
          <w:rFonts w:ascii="Arial" w:hAnsi="Arial" w:cs="Arial"/>
          <w:bCs/>
          <w:sz w:val="24"/>
          <w:szCs w:val="24"/>
        </w:rPr>
        <w:t xml:space="preserve"> for their annual review </w:t>
      </w:r>
      <w:r w:rsidR="006F7963">
        <w:rPr>
          <w:rFonts w:ascii="Arial" w:hAnsi="Arial" w:cs="Arial"/>
          <w:bCs/>
          <w:sz w:val="24"/>
          <w:szCs w:val="24"/>
        </w:rPr>
        <w:t>on August 13</w:t>
      </w:r>
      <w:r w:rsidR="006F7963" w:rsidRPr="006F7963">
        <w:rPr>
          <w:rFonts w:ascii="Arial" w:hAnsi="Arial" w:cs="Arial"/>
          <w:bCs/>
          <w:sz w:val="24"/>
          <w:szCs w:val="24"/>
          <w:vertAlign w:val="superscript"/>
        </w:rPr>
        <w:t>th</w:t>
      </w:r>
      <w:r w:rsidR="006F7963">
        <w:rPr>
          <w:rFonts w:ascii="Arial" w:hAnsi="Arial" w:cs="Arial"/>
          <w:bCs/>
          <w:sz w:val="24"/>
          <w:szCs w:val="24"/>
        </w:rPr>
        <w:t xml:space="preserve">. </w:t>
      </w:r>
    </w:p>
    <w:p w14:paraId="49DA74C1" w14:textId="77777777" w:rsidR="00C51BF3" w:rsidRDefault="00C51BF3" w:rsidP="00D16D5D">
      <w:pPr>
        <w:pStyle w:val="Standard1"/>
        <w:tabs>
          <w:tab w:val="left" w:pos="990"/>
        </w:tabs>
        <w:rPr>
          <w:rFonts w:ascii="Arial" w:hAnsi="Arial" w:cs="Arial"/>
          <w:bCs/>
          <w:sz w:val="24"/>
          <w:szCs w:val="24"/>
        </w:rPr>
      </w:pPr>
    </w:p>
    <w:p w14:paraId="15C30453" w14:textId="444BA4F0" w:rsidR="00CD409A" w:rsidRDefault="00410174" w:rsidP="00362B2B">
      <w:pPr>
        <w:pStyle w:val="v1msonormal"/>
        <w:shd w:val="clear" w:color="auto" w:fill="FFFFFF"/>
        <w:spacing w:before="0" w:beforeAutospacing="0" w:after="0" w:afterAutospacing="0"/>
        <w:rPr>
          <w:rFonts w:ascii="Arial" w:hAnsi="Arial" w:cs="Arial"/>
        </w:rPr>
      </w:pPr>
      <w:r w:rsidRPr="00E06390">
        <w:rPr>
          <w:rFonts w:ascii="Arial" w:hAnsi="Arial" w:cs="Arial"/>
          <w:b/>
          <w:u w:val="single"/>
        </w:rPr>
        <w:t>A</w:t>
      </w:r>
      <w:r w:rsidR="00EE1773" w:rsidRPr="00E06390">
        <w:rPr>
          <w:rFonts w:ascii="Arial" w:hAnsi="Arial" w:cs="Arial"/>
          <w:b/>
          <w:u w:val="single"/>
        </w:rPr>
        <w:t>DJOURN</w:t>
      </w:r>
      <w:r w:rsidR="008B1C81" w:rsidRPr="00E06390">
        <w:rPr>
          <w:rFonts w:ascii="Arial" w:hAnsi="Arial" w:cs="Arial"/>
          <w:b/>
          <w:u w:val="single"/>
        </w:rPr>
        <w:t>:</w:t>
      </w:r>
      <w:r w:rsidR="008B1C81" w:rsidRPr="00E06390">
        <w:rPr>
          <w:rFonts w:ascii="Arial" w:hAnsi="Arial" w:cs="Arial"/>
          <w:b/>
        </w:rPr>
        <w:t xml:space="preserve"> </w:t>
      </w:r>
      <w:r w:rsidR="008B1C81" w:rsidRPr="00E06390">
        <w:rPr>
          <w:rFonts w:ascii="Arial" w:hAnsi="Arial" w:cs="Arial"/>
        </w:rPr>
        <w:t>Motion</w:t>
      </w:r>
      <w:r w:rsidR="00922E01" w:rsidRPr="00922E01">
        <w:rPr>
          <w:rFonts w:ascii="Arial" w:hAnsi="Arial" w:cs="Arial"/>
          <w:color w:val="2C363A"/>
        </w:rPr>
        <w:t xml:space="preserve"> </w:t>
      </w:r>
      <w:r w:rsidR="00A339CE">
        <w:rPr>
          <w:rFonts w:ascii="Arial" w:hAnsi="Arial" w:cs="Arial"/>
          <w:color w:val="2C363A"/>
        </w:rPr>
        <w:t>Honkomp,</w:t>
      </w:r>
      <w:r w:rsidR="00D16D5D">
        <w:rPr>
          <w:rFonts w:ascii="Arial" w:hAnsi="Arial" w:cs="Arial"/>
          <w:color w:val="2C363A"/>
        </w:rPr>
        <w:t xml:space="preserve"> </w:t>
      </w:r>
      <w:r w:rsidR="00D10C33">
        <w:rPr>
          <w:rFonts w:ascii="Arial" w:hAnsi="Arial" w:cs="Arial"/>
          <w:color w:val="2C363A"/>
        </w:rPr>
        <w:t xml:space="preserve">second </w:t>
      </w:r>
      <w:r w:rsidR="003B3EDA">
        <w:rPr>
          <w:rFonts w:ascii="Arial" w:hAnsi="Arial" w:cs="Arial"/>
          <w:color w:val="2C363A"/>
        </w:rPr>
        <w:t>Biegel</w:t>
      </w:r>
      <w:r w:rsidR="00D10C33">
        <w:rPr>
          <w:rFonts w:ascii="Arial" w:hAnsi="Arial" w:cs="Arial"/>
          <w:color w:val="2C363A"/>
        </w:rPr>
        <w:t xml:space="preserve"> </w:t>
      </w:r>
      <w:r w:rsidR="00922E01" w:rsidRPr="00922E01">
        <w:rPr>
          <w:rFonts w:ascii="Arial" w:hAnsi="Arial" w:cs="Arial"/>
          <w:color w:val="2C363A"/>
        </w:rPr>
        <w:t>to adjourn</w:t>
      </w:r>
      <w:r w:rsidR="00371F61">
        <w:rPr>
          <w:rFonts w:ascii="Arial" w:hAnsi="Arial" w:cs="Arial"/>
          <w:color w:val="2C363A"/>
        </w:rPr>
        <w:t xml:space="preserve"> at</w:t>
      </w:r>
      <w:r w:rsidR="00960F39">
        <w:rPr>
          <w:rFonts w:ascii="Arial" w:hAnsi="Arial" w:cs="Arial"/>
          <w:color w:val="2C363A"/>
        </w:rPr>
        <w:t xml:space="preserve"> </w:t>
      </w:r>
      <w:r w:rsidR="006F7963">
        <w:rPr>
          <w:rFonts w:ascii="Arial" w:hAnsi="Arial" w:cs="Arial"/>
          <w:color w:val="2C363A"/>
        </w:rPr>
        <w:t>8</w:t>
      </w:r>
      <w:r w:rsidR="00566A3B">
        <w:rPr>
          <w:rFonts w:ascii="Arial" w:hAnsi="Arial" w:cs="Arial"/>
          <w:color w:val="2C363A"/>
        </w:rPr>
        <w:t>:</w:t>
      </w:r>
      <w:r w:rsidR="006F7963">
        <w:rPr>
          <w:rFonts w:ascii="Arial" w:hAnsi="Arial" w:cs="Arial"/>
          <w:color w:val="2C363A"/>
        </w:rPr>
        <w:t>02</w:t>
      </w:r>
      <w:r w:rsidR="00D10C33">
        <w:rPr>
          <w:rFonts w:ascii="Arial" w:hAnsi="Arial" w:cs="Arial"/>
          <w:color w:val="2C363A"/>
        </w:rPr>
        <w:t>pm</w:t>
      </w:r>
      <w:r w:rsidR="005B5F60">
        <w:rPr>
          <w:rFonts w:ascii="Arial" w:hAnsi="Arial" w:cs="Arial"/>
          <w:color w:val="2C363A"/>
        </w:rPr>
        <w:t xml:space="preserve"> Motion carried.</w:t>
      </w:r>
    </w:p>
    <w:p w14:paraId="5F23D19C" w14:textId="77777777" w:rsidR="00355EE4" w:rsidRDefault="00355EE4" w:rsidP="00362B2B">
      <w:pPr>
        <w:rPr>
          <w:rFonts w:ascii="Arial" w:hAnsi="Arial" w:cs="Arial"/>
          <w:sz w:val="24"/>
          <w:szCs w:val="24"/>
        </w:rPr>
      </w:pPr>
    </w:p>
    <w:p w14:paraId="66A9BC46" w14:textId="08E1F294" w:rsidR="00945F40" w:rsidRPr="00E06390" w:rsidRDefault="00CD5277" w:rsidP="00362B2B">
      <w:pPr>
        <w:rPr>
          <w:rFonts w:ascii="Arial" w:hAnsi="Arial" w:cs="Arial"/>
          <w:sz w:val="24"/>
          <w:szCs w:val="24"/>
        </w:rPr>
      </w:pPr>
      <w:r w:rsidRPr="00E06390">
        <w:rPr>
          <w:rFonts w:ascii="Arial" w:hAnsi="Arial" w:cs="Arial"/>
          <w:sz w:val="24"/>
          <w:szCs w:val="24"/>
        </w:rPr>
        <w:t>Respectfully Submitted,</w:t>
      </w:r>
      <w:r w:rsidR="00EF70BB" w:rsidRPr="00E06390">
        <w:rPr>
          <w:rFonts w:ascii="Arial" w:hAnsi="Arial" w:cs="Arial"/>
          <w:sz w:val="24"/>
          <w:szCs w:val="24"/>
        </w:rPr>
        <w:tab/>
      </w:r>
      <w:r w:rsidR="00EF70BB" w:rsidRPr="00E06390">
        <w:rPr>
          <w:rFonts w:ascii="Arial" w:hAnsi="Arial" w:cs="Arial"/>
          <w:sz w:val="24"/>
          <w:szCs w:val="24"/>
        </w:rPr>
        <w:tab/>
      </w:r>
      <w:r w:rsidR="00EF70BB" w:rsidRPr="00E06390">
        <w:rPr>
          <w:rFonts w:ascii="Arial" w:hAnsi="Arial" w:cs="Arial"/>
          <w:sz w:val="24"/>
          <w:szCs w:val="24"/>
        </w:rPr>
        <w:tab/>
      </w:r>
      <w:r w:rsidR="00EF70BB" w:rsidRPr="00E06390">
        <w:rPr>
          <w:rFonts w:ascii="Arial" w:hAnsi="Arial" w:cs="Arial"/>
          <w:sz w:val="24"/>
          <w:szCs w:val="24"/>
        </w:rPr>
        <w:tab/>
      </w:r>
      <w:r w:rsidR="00EF70BB" w:rsidRPr="00E06390">
        <w:rPr>
          <w:rFonts w:ascii="Arial" w:hAnsi="Arial" w:cs="Arial"/>
          <w:sz w:val="24"/>
          <w:szCs w:val="24"/>
        </w:rPr>
        <w:tab/>
      </w:r>
      <w:proofErr w:type="gramStart"/>
      <w:r w:rsidR="00EF70BB" w:rsidRPr="00E06390">
        <w:rPr>
          <w:rFonts w:ascii="Arial" w:hAnsi="Arial" w:cs="Arial"/>
          <w:sz w:val="24"/>
          <w:szCs w:val="24"/>
        </w:rPr>
        <w:t>Approved</w:t>
      </w:r>
      <w:proofErr w:type="gramEnd"/>
      <w:r w:rsidR="00EF70BB" w:rsidRPr="00E06390">
        <w:rPr>
          <w:rFonts w:ascii="Arial" w:hAnsi="Arial" w:cs="Arial"/>
          <w:sz w:val="24"/>
          <w:szCs w:val="24"/>
        </w:rPr>
        <w:t xml:space="preserve"> by Biron Board of </w:t>
      </w:r>
      <w:r w:rsidR="00362B2B">
        <w:rPr>
          <w:rFonts w:ascii="Arial" w:hAnsi="Arial" w:cs="Arial"/>
          <w:sz w:val="24"/>
          <w:szCs w:val="24"/>
        </w:rPr>
        <w:t xml:space="preserve">Trustees </w:t>
      </w:r>
      <w:r w:rsidR="00802874">
        <w:rPr>
          <w:rFonts w:ascii="Arial" w:hAnsi="Arial" w:cs="Arial"/>
          <w:sz w:val="24"/>
          <w:szCs w:val="24"/>
        </w:rPr>
        <w:t>Samantha Daugherty</w:t>
      </w:r>
      <w:r w:rsidR="004436A1" w:rsidRPr="00E06390">
        <w:rPr>
          <w:rFonts w:ascii="Arial" w:hAnsi="Arial" w:cs="Arial"/>
          <w:sz w:val="24"/>
          <w:szCs w:val="24"/>
        </w:rPr>
        <w:t>, Clerk</w:t>
      </w:r>
      <w:r w:rsidR="00945F40" w:rsidRPr="00E06390">
        <w:rPr>
          <w:rFonts w:ascii="Arial" w:hAnsi="Arial" w:cs="Arial"/>
          <w:sz w:val="24"/>
          <w:szCs w:val="24"/>
        </w:rPr>
        <w:tab/>
      </w:r>
      <w:r w:rsidR="00945F40" w:rsidRPr="00E06390">
        <w:rPr>
          <w:rFonts w:ascii="Arial" w:hAnsi="Arial" w:cs="Arial"/>
          <w:sz w:val="24"/>
          <w:szCs w:val="24"/>
        </w:rPr>
        <w:tab/>
      </w:r>
      <w:r w:rsidR="00945F40" w:rsidRPr="00E06390">
        <w:rPr>
          <w:rFonts w:ascii="Arial" w:hAnsi="Arial" w:cs="Arial"/>
          <w:sz w:val="24"/>
          <w:szCs w:val="24"/>
        </w:rPr>
        <w:tab/>
      </w:r>
      <w:r w:rsidR="00945F40" w:rsidRPr="00E06390">
        <w:rPr>
          <w:rFonts w:ascii="Arial" w:hAnsi="Arial" w:cs="Arial"/>
          <w:sz w:val="24"/>
          <w:szCs w:val="24"/>
        </w:rPr>
        <w:tab/>
      </w:r>
      <w:r w:rsidR="00945F40" w:rsidRPr="00E06390">
        <w:rPr>
          <w:rFonts w:ascii="Arial" w:hAnsi="Arial" w:cs="Arial"/>
          <w:sz w:val="24"/>
          <w:szCs w:val="24"/>
        </w:rPr>
        <w:tab/>
      </w:r>
      <w:r w:rsidR="00945F40" w:rsidRPr="00E06390">
        <w:rPr>
          <w:rFonts w:ascii="Arial" w:hAnsi="Arial" w:cs="Arial"/>
          <w:sz w:val="24"/>
          <w:szCs w:val="24"/>
        </w:rPr>
        <w:br/>
      </w:r>
      <w:r w:rsidR="00945F40" w:rsidRPr="00E06390">
        <w:rPr>
          <w:rFonts w:ascii="Arial" w:hAnsi="Arial" w:cs="Arial"/>
          <w:sz w:val="24"/>
          <w:szCs w:val="24"/>
        </w:rPr>
        <w:tab/>
      </w:r>
      <w:r w:rsidR="00945F40" w:rsidRPr="00E06390">
        <w:rPr>
          <w:rFonts w:ascii="Arial" w:hAnsi="Arial" w:cs="Arial"/>
          <w:sz w:val="24"/>
          <w:szCs w:val="24"/>
        </w:rPr>
        <w:tab/>
      </w:r>
      <w:r w:rsidR="00945F40" w:rsidRPr="00E06390">
        <w:rPr>
          <w:rFonts w:ascii="Arial" w:hAnsi="Arial" w:cs="Arial"/>
          <w:sz w:val="24"/>
          <w:szCs w:val="24"/>
        </w:rPr>
        <w:tab/>
      </w:r>
      <w:r w:rsidR="00945F40" w:rsidRPr="00E06390">
        <w:rPr>
          <w:rFonts w:ascii="Arial" w:hAnsi="Arial" w:cs="Arial"/>
          <w:sz w:val="24"/>
          <w:szCs w:val="24"/>
        </w:rPr>
        <w:tab/>
      </w:r>
      <w:r w:rsidR="00945F40" w:rsidRPr="00E06390">
        <w:rPr>
          <w:rFonts w:ascii="Arial" w:hAnsi="Arial" w:cs="Arial"/>
          <w:sz w:val="24"/>
          <w:szCs w:val="24"/>
        </w:rPr>
        <w:tab/>
      </w:r>
      <w:r w:rsidR="00945F40" w:rsidRPr="00E06390">
        <w:rPr>
          <w:rFonts w:ascii="Arial" w:hAnsi="Arial" w:cs="Arial"/>
          <w:sz w:val="24"/>
          <w:szCs w:val="24"/>
        </w:rPr>
        <w:tab/>
      </w:r>
      <w:r w:rsidR="00945F40" w:rsidRPr="00E06390">
        <w:rPr>
          <w:rFonts w:ascii="Arial" w:hAnsi="Arial" w:cs="Arial"/>
          <w:sz w:val="24"/>
          <w:szCs w:val="24"/>
        </w:rPr>
        <w:tab/>
      </w:r>
      <w:r w:rsidR="00945F40" w:rsidRPr="00E06390">
        <w:rPr>
          <w:rFonts w:ascii="Arial" w:hAnsi="Arial" w:cs="Arial"/>
          <w:sz w:val="24"/>
          <w:szCs w:val="24"/>
        </w:rPr>
        <w:tab/>
      </w:r>
      <w:r w:rsidR="00EF70BB" w:rsidRPr="00E06390">
        <w:rPr>
          <w:rFonts w:ascii="Arial" w:hAnsi="Arial" w:cs="Arial"/>
          <w:sz w:val="24"/>
          <w:szCs w:val="24"/>
        </w:rPr>
        <w:t>Signed:  _</w:t>
      </w:r>
      <w:r w:rsidR="008437F7" w:rsidRPr="00E06390">
        <w:rPr>
          <w:rFonts w:ascii="Arial" w:hAnsi="Arial" w:cs="Arial"/>
          <w:sz w:val="24"/>
          <w:szCs w:val="24"/>
        </w:rPr>
        <w:t>_______________________</w:t>
      </w:r>
      <w:r w:rsidR="008437F7" w:rsidRPr="00E06390">
        <w:rPr>
          <w:rFonts w:ascii="Arial" w:hAnsi="Arial" w:cs="Arial"/>
          <w:sz w:val="24"/>
          <w:szCs w:val="24"/>
        </w:rPr>
        <w:tab/>
      </w:r>
      <w:r w:rsidR="008437F7" w:rsidRPr="00E06390">
        <w:rPr>
          <w:rFonts w:ascii="Arial" w:hAnsi="Arial" w:cs="Arial"/>
          <w:sz w:val="24"/>
          <w:szCs w:val="24"/>
        </w:rPr>
        <w:tab/>
      </w:r>
      <w:r w:rsidR="008437F7" w:rsidRPr="00E06390">
        <w:rPr>
          <w:rFonts w:ascii="Arial" w:hAnsi="Arial" w:cs="Arial"/>
          <w:sz w:val="24"/>
          <w:szCs w:val="24"/>
        </w:rPr>
        <w:tab/>
      </w:r>
      <w:r w:rsidR="008437F7" w:rsidRPr="00E06390">
        <w:rPr>
          <w:rFonts w:ascii="Arial" w:hAnsi="Arial" w:cs="Arial"/>
          <w:sz w:val="24"/>
          <w:szCs w:val="24"/>
        </w:rPr>
        <w:tab/>
        <w:t xml:space="preserve">     </w:t>
      </w:r>
      <w:r w:rsidR="00945F40" w:rsidRPr="00E06390">
        <w:rPr>
          <w:rFonts w:ascii="Arial" w:hAnsi="Arial" w:cs="Arial"/>
          <w:sz w:val="24"/>
          <w:szCs w:val="24"/>
        </w:rPr>
        <w:tab/>
      </w:r>
      <w:r w:rsidR="008437F7" w:rsidRPr="00E06390">
        <w:rPr>
          <w:rFonts w:ascii="Arial" w:hAnsi="Arial" w:cs="Arial"/>
          <w:sz w:val="24"/>
          <w:szCs w:val="24"/>
        </w:rPr>
        <w:t xml:space="preserve"> </w:t>
      </w:r>
      <w:r w:rsidR="00627570" w:rsidRPr="00E06390">
        <w:rPr>
          <w:rFonts w:ascii="Arial" w:hAnsi="Arial" w:cs="Arial"/>
          <w:sz w:val="24"/>
          <w:szCs w:val="24"/>
        </w:rPr>
        <w:tab/>
      </w:r>
      <w:r w:rsidR="00627570" w:rsidRPr="00E06390">
        <w:rPr>
          <w:rFonts w:ascii="Arial" w:hAnsi="Arial" w:cs="Arial"/>
          <w:sz w:val="24"/>
          <w:szCs w:val="24"/>
        </w:rPr>
        <w:tab/>
      </w:r>
      <w:r w:rsidR="00627570" w:rsidRPr="00E06390">
        <w:rPr>
          <w:rFonts w:ascii="Arial" w:hAnsi="Arial" w:cs="Arial"/>
          <w:sz w:val="24"/>
          <w:szCs w:val="24"/>
        </w:rPr>
        <w:tab/>
      </w:r>
      <w:r w:rsidR="00627570" w:rsidRPr="00E06390">
        <w:rPr>
          <w:rFonts w:ascii="Arial" w:hAnsi="Arial" w:cs="Arial"/>
          <w:sz w:val="24"/>
          <w:szCs w:val="24"/>
        </w:rPr>
        <w:tab/>
      </w:r>
      <w:r w:rsidR="00627570" w:rsidRPr="00E06390">
        <w:rPr>
          <w:rFonts w:ascii="Arial" w:hAnsi="Arial" w:cs="Arial"/>
          <w:sz w:val="24"/>
          <w:szCs w:val="24"/>
        </w:rPr>
        <w:tab/>
        <w:t xml:space="preserve">     </w:t>
      </w:r>
      <w:r w:rsidR="00945F40" w:rsidRPr="00E06390">
        <w:rPr>
          <w:rFonts w:ascii="Arial" w:hAnsi="Arial" w:cs="Arial"/>
          <w:sz w:val="24"/>
          <w:szCs w:val="24"/>
        </w:rPr>
        <w:t xml:space="preserve"> </w:t>
      </w:r>
      <w:r w:rsidR="00EF70BB" w:rsidRPr="00E06390">
        <w:rPr>
          <w:rFonts w:ascii="Arial" w:hAnsi="Arial" w:cs="Arial"/>
          <w:sz w:val="24"/>
          <w:szCs w:val="24"/>
        </w:rPr>
        <w:t>Jon T. Evenson, President</w:t>
      </w:r>
    </w:p>
    <w:p w14:paraId="18A8C13E" w14:textId="77777777" w:rsidR="00B84FA6" w:rsidRPr="00E06390" w:rsidRDefault="00B84FA6">
      <w:pPr>
        <w:rPr>
          <w:rFonts w:ascii="Arial" w:hAnsi="Arial" w:cs="Arial"/>
          <w:sz w:val="24"/>
          <w:szCs w:val="24"/>
        </w:rPr>
      </w:pPr>
    </w:p>
    <w:sectPr w:rsidR="00B84FA6" w:rsidRPr="00E06390" w:rsidSect="000115C6">
      <w:headerReference w:type="default" r:id="rId8"/>
      <w:footerReference w:type="even" r:id="rId9"/>
      <w:pgSz w:w="12240" w:h="15840" w:code="1"/>
      <w:pgMar w:top="1008" w:right="540" w:bottom="720" w:left="1080"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E93A16" w14:textId="77777777" w:rsidR="00227CF0" w:rsidRDefault="00227CF0">
      <w:r>
        <w:separator/>
      </w:r>
    </w:p>
  </w:endnote>
  <w:endnote w:type="continuationSeparator" w:id="0">
    <w:p w14:paraId="547D9E3E" w14:textId="77777777" w:rsidR="00227CF0" w:rsidRDefault="00227CF0">
      <w:r>
        <w:continuationSeparator/>
      </w:r>
    </w:p>
  </w:endnote>
  <w:endnote w:type="continuationNotice" w:id="1">
    <w:p w14:paraId="3199C566" w14:textId="77777777" w:rsidR="00227CF0" w:rsidRDefault="00227CF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C38C53" w14:textId="77777777" w:rsidR="006F1576" w:rsidRDefault="006F1576" w:rsidP="0096430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46EB3D5E" w14:textId="77777777" w:rsidR="006F1576" w:rsidRDefault="006F157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8CBD5A" w14:textId="77777777" w:rsidR="00227CF0" w:rsidRDefault="00227CF0">
      <w:r>
        <w:separator/>
      </w:r>
    </w:p>
  </w:footnote>
  <w:footnote w:type="continuationSeparator" w:id="0">
    <w:p w14:paraId="1996FB69" w14:textId="77777777" w:rsidR="00227CF0" w:rsidRDefault="00227CF0">
      <w:r>
        <w:continuationSeparator/>
      </w:r>
    </w:p>
  </w:footnote>
  <w:footnote w:type="continuationNotice" w:id="1">
    <w:p w14:paraId="018AC2E7" w14:textId="77777777" w:rsidR="00227CF0" w:rsidRDefault="00227CF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2D2998" w14:textId="72FD62EA" w:rsidR="00646AA2" w:rsidRPr="008E7206" w:rsidRDefault="00000000" w:rsidP="00646AA2">
    <w:pPr>
      <w:pStyle w:val="Title"/>
      <w:jc w:val="right"/>
      <w:outlineLvl w:val="0"/>
      <w:rPr>
        <w:rFonts w:ascii="Calibri" w:hAnsi="Calibri" w:cs="Arial"/>
        <w:bCs w:val="0"/>
        <w:sz w:val="18"/>
        <w:szCs w:val="18"/>
        <w:u w:val="single"/>
      </w:rPr>
    </w:pPr>
    <w:sdt>
      <w:sdtPr>
        <w:rPr>
          <w:rFonts w:ascii="Calibri" w:hAnsi="Calibri" w:cs="Arial"/>
          <w:bCs w:val="0"/>
          <w:sz w:val="18"/>
          <w:szCs w:val="18"/>
          <w:u w:val="single"/>
        </w:rPr>
        <w:id w:val="-1829439614"/>
        <w:docPartObj>
          <w:docPartGallery w:val="Watermarks"/>
          <w:docPartUnique/>
        </w:docPartObj>
      </w:sdtPr>
      <w:sdtContent>
        <w:r>
          <w:rPr>
            <w:rFonts w:ascii="Calibri" w:hAnsi="Calibri" w:cs="Arial"/>
            <w:bCs w:val="0"/>
            <w:noProof/>
            <w:sz w:val="18"/>
            <w:szCs w:val="18"/>
            <w:u w:val="single"/>
          </w:rPr>
          <w:pict w14:anchorId="7297E52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left:0;text-align:left;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sdtContent>
    </w:sdt>
    <w:r w:rsidR="00646AA2" w:rsidRPr="008E7206">
      <w:rPr>
        <w:rFonts w:ascii="Calibri" w:hAnsi="Calibri" w:cs="Arial"/>
        <w:bCs w:val="0"/>
        <w:sz w:val="18"/>
        <w:szCs w:val="18"/>
        <w:u w:val="single"/>
      </w:rPr>
      <w:t>MINUTES SUBJECT TO VILLAGE BOARD APPROVAL</w:t>
    </w:r>
  </w:p>
  <w:p w14:paraId="765165AB" w14:textId="4AAEF12A" w:rsidR="00646AA2" w:rsidRDefault="00646AA2">
    <w:pPr>
      <w:pStyle w:val="Header"/>
    </w:pPr>
  </w:p>
  <w:p w14:paraId="3EB323C0" w14:textId="05B84CEF" w:rsidR="008C6EAF" w:rsidRDefault="008C6EA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B1F6AE76"/>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E45D89"/>
    <w:multiLevelType w:val="hybridMultilevel"/>
    <w:tmpl w:val="738A1778"/>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4EA2F74"/>
    <w:multiLevelType w:val="multilevel"/>
    <w:tmpl w:val="0214FBF6"/>
    <w:lvl w:ilvl="0">
      <w:numFmt w:val="none"/>
      <w:lvlText w:val=""/>
      <w:lvlJc w:val="left"/>
      <w:pPr>
        <w:tabs>
          <w:tab w:val="num" w:pos="360"/>
        </w:tabs>
      </w:pPr>
    </w:lvl>
    <w:lvl w:ilvl="1">
      <w:start w:val="1"/>
      <w:numFmt w:val="lowerLetter"/>
      <w:lvlText w:val="%2."/>
      <w:lvlJc w:val="left"/>
      <w:pPr>
        <w:tabs>
          <w:tab w:val="num" w:pos="2160"/>
        </w:tabs>
        <w:ind w:left="2160" w:hanging="720"/>
      </w:pPr>
      <w:rPr>
        <w:rFonts w:hint="default"/>
      </w:rPr>
    </w:lvl>
    <w:lvl w:ilvl="2">
      <w:start w:val="1"/>
      <w:numFmt w:val="decimal"/>
      <w:lvlText w:val="(%3)"/>
      <w:lvlJc w:val="left"/>
      <w:pPr>
        <w:tabs>
          <w:tab w:val="num" w:pos="2880"/>
        </w:tabs>
        <w:ind w:left="2880" w:hanging="720"/>
      </w:pPr>
      <w:rPr>
        <w:rFonts w:hint="default"/>
      </w:rPr>
    </w:lvl>
    <w:lvl w:ilvl="3">
      <w:start w:val="1"/>
      <w:numFmt w:val="lowerLetter"/>
      <w:lvlText w:val="(%4)"/>
      <w:lvlJc w:val="left"/>
      <w:pPr>
        <w:tabs>
          <w:tab w:val="num" w:pos="3600"/>
        </w:tabs>
        <w:ind w:left="3600" w:hanging="720"/>
      </w:pPr>
      <w:rPr>
        <w:rFonts w:hint="default"/>
      </w:rPr>
    </w:lvl>
    <w:lvl w:ilvl="4">
      <w:start w:val="1"/>
      <w:numFmt w:val="decimal"/>
      <w:lvlText w:val="%5)"/>
      <w:lvlJc w:val="left"/>
      <w:pPr>
        <w:tabs>
          <w:tab w:val="num" w:pos="4320"/>
        </w:tabs>
        <w:ind w:left="4320" w:hanging="72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096B0D7F"/>
    <w:multiLevelType w:val="hybridMultilevel"/>
    <w:tmpl w:val="E7F2AB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AC423C3"/>
    <w:multiLevelType w:val="hybridMultilevel"/>
    <w:tmpl w:val="C4EE5946"/>
    <w:lvl w:ilvl="0" w:tplc="0D46873E">
      <w:start w:val="1"/>
      <w:numFmt w:val="decimal"/>
      <w:lvlText w:val="(%1)"/>
      <w:lvlJc w:val="left"/>
      <w:pPr>
        <w:tabs>
          <w:tab w:val="num" w:pos="1110"/>
        </w:tabs>
        <w:ind w:left="1110" w:hanging="39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5" w15:restartNumberingAfterBreak="0">
    <w:nsid w:val="0B0903D3"/>
    <w:multiLevelType w:val="hybridMultilevel"/>
    <w:tmpl w:val="09A66D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E532F72"/>
    <w:multiLevelType w:val="hybridMultilevel"/>
    <w:tmpl w:val="E47C2EC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109B2C5E"/>
    <w:multiLevelType w:val="hybridMultilevel"/>
    <w:tmpl w:val="28B8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5EB0E53"/>
    <w:multiLevelType w:val="hybridMultilevel"/>
    <w:tmpl w:val="01B6F01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A9D7595"/>
    <w:multiLevelType w:val="singleLevel"/>
    <w:tmpl w:val="671C1DF6"/>
    <w:lvl w:ilvl="0">
      <w:start w:val="1"/>
      <w:numFmt w:val="decimal"/>
      <w:lvlText w:val="%1."/>
      <w:lvlJc w:val="left"/>
      <w:pPr>
        <w:tabs>
          <w:tab w:val="num" w:pos="1080"/>
        </w:tabs>
        <w:ind w:left="1080" w:hanging="360"/>
      </w:pPr>
      <w:rPr>
        <w:rFonts w:hint="default"/>
      </w:rPr>
    </w:lvl>
  </w:abstractNum>
  <w:abstractNum w:abstractNumId="10" w15:restartNumberingAfterBreak="0">
    <w:nsid w:val="2BD1344E"/>
    <w:multiLevelType w:val="multilevel"/>
    <w:tmpl w:val="956AB30C"/>
    <w:lvl w:ilvl="0">
      <w:start w:val="12"/>
      <w:numFmt w:val="decimal"/>
      <w:lvlText w:val="%1"/>
      <w:lvlJc w:val="left"/>
      <w:pPr>
        <w:tabs>
          <w:tab w:val="num" w:pos="825"/>
        </w:tabs>
        <w:ind w:left="825" w:hanging="825"/>
      </w:pPr>
      <w:rPr>
        <w:rFonts w:hint="default"/>
      </w:rPr>
    </w:lvl>
    <w:lvl w:ilvl="1">
      <w:start w:val="9"/>
      <w:numFmt w:val="decimalZero"/>
      <w:lvlText w:val="%1.%2"/>
      <w:lvlJc w:val="left"/>
      <w:pPr>
        <w:tabs>
          <w:tab w:val="num" w:pos="825"/>
        </w:tabs>
        <w:ind w:left="825" w:hanging="825"/>
      </w:pPr>
      <w:rPr>
        <w:rFonts w:hint="default"/>
      </w:rPr>
    </w:lvl>
    <w:lvl w:ilvl="2">
      <w:start w:val="1"/>
      <w:numFmt w:val="decimal"/>
      <w:lvlText w:val="%1.%2.%3"/>
      <w:lvlJc w:val="left"/>
      <w:pPr>
        <w:tabs>
          <w:tab w:val="num" w:pos="825"/>
        </w:tabs>
        <w:ind w:left="825" w:hanging="825"/>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1" w15:restartNumberingAfterBreak="0">
    <w:nsid w:val="2E5D5A86"/>
    <w:multiLevelType w:val="hybridMultilevel"/>
    <w:tmpl w:val="F760C658"/>
    <w:lvl w:ilvl="0" w:tplc="38D484FA">
      <w:start w:val="1"/>
      <w:numFmt w:val="decimal"/>
      <w:lvlText w:val="%1."/>
      <w:lvlJc w:val="left"/>
      <w:pPr>
        <w:tabs>
          <w:tab w:val="num" w:pos="1080"/>
        </w:tabs>
        <w:ind w:left="1080" w:hanging="360"/>
      </w:pPr>
      <w:rPr>
        <w:rFonts w:hint="default"/>
      </w:r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12" w15:restartNumberingAfterBreak="0">
    <w:nsid w:val="37266660"/>
    <w:multiLevelType w:val="hybridMultilevel"/>
    <w:tmpl w:val="60DC2C4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3" w15:restartNumberingAfterBreak="0">
    <w:nsid w:val="38FA061E"/>
    <w:multiLevelType w:val="hybridMultilevel"/>
    <w:tmpl w:val="C11AB20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4" w15:restartNumberingAfterBreak="0">
    <w:nsid w:val="421D256E"/>
    <w:multiLevelType w:val="singleLevel"/>
    <w:tmpl w:val="67B64238"/>
    <w:lvl w:ilvl="0">
      <w:start w:val="2"/>
      <w:numFmt w:val="decimal"/>
      <w:lvlText w:val="%1."/>
      <w:lvlJc w:val="left"/>
      <w:pPr>
        <w:tabs>
          <w:tab w:val="num" w:pos="1950"/>
        </w:tabs>
        <w:ind w:left="1950" w:hanging="510"/>
      </w:pPr>
      <w:rPr>
        <w:rFonts w:hint="default"/>
      </w:rPr>
    </w:lvl>
  </w:abstractNum>
  <w:abstractNum w:abstractNumId="15" w15:restartNumberingAfterBreak="0">
    <w:nsid w:val="4A4865BE"/>
    <w:multiLevelType w:val="multilevel"/>
    <w:tmpl w:val="511CF1B8"/>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Letter"/>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6" w15:restartNumberingAfterBreak="0">
    <w:nsid w:val="54547087"/>
    <w:multiLevelType w:val="hybridMultilevel"/>
    <w:tmpl w:val="A5182DC2"/>
    <w:lvl w:ilvl="0" w:tplc="0EFE8304">
      <w:start w:val="3"/>
      <w:numFmt w:val="lowerLetter"/>
      <w:lvlText w:val="(%1)"/>
      <w:lvlJc w:val="left"/>
      <w:pPr>
        <w:tabs>
          <w:tab w:val="num" w:pos="735"/>
        </w:tabs>
        <w:ind w:left="735" w:hanging="375"/>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54CA09F5"/>
    <w:multiLevelType w:val="singleLevel"/>
    <w:tmpl w:val="3EA0F5EA"/>
    <w:lvl w:ilvl="0">
      <w:start w:val="1"/>
      <w:numFmt w:val="lowerLetter"/>
      <w:lvlText w:val="(%1)"/>
      <w:lvlJc w:val="left"/>
      <w:pPr>
        <w:tabs>
          <w:tab w:val="num" w:pos="1590"/>
        </w:tabs>
        <w:ind w:left="1590" w:hanging="405"/>
      </w:pPr>
      <w:rPr>
        <w:rFonts w:hint="default"/>
      </w:rPr>
    </w:lvl>
  </w:abstractNum>
  <w:abstractNum w:abstractNumId="18" w15:restartNumberingAfterBreak="0">
    <w:nsid w:val="55E46308"/>
    <w:multiLevelType w:val="singleLevel"/>
    <w:tmpl w:val="FD60EE6A"/>
    <w:lvl w:ilvl="0">
      <w:start w:val="1"/>
      <w:numFmt w:val="lowerLetter"/>
      <w:lvlText w:val="(%1)"/>
      <w:lvlJc w:val="left"/>
      <w:pPr>
        <w:tabs>
          <w:tab w:val="num" w:pos="975"/>
        </w:tabs>
        <w:ind w:left="975" w:hanging="465"/>
      </w:pPr>
      <w:rPr>
        <w:rFonts w:hint="default"/>
      </w:rPr>
    </w:lvl>
  </w:abstractNum>
  <w:abstractNum w:abstractNumId="19" w15:restartNumberingAfterBreak="0">
    <w:nsid w:val="59C76DEF"/>
    <w:multiLevelType w:val="singleLevel"/>
    <w:tmpl w:val="8B3C219E"/>
    <w:lvl w:ilvl="0">
      <w:start w:val="1"/>
      <w:numFmt w:val="lowerLetter"/>
      <w:lvlText w:val="(%1)"/>
      <w:lvlJc w:val="left"/>
      <w:pPr>
        <w:tabs>
          <w:tab w:val="num" w:pos="1080"/>
        </w:tabs>
        <w:ind w:left="1080" w:hanging="360"/>
      </w:pPr>
      <w:rPr>
        <w:rFonts w:hint="default"/>
      </w:rPr>
    </w:lvl>
  </w:abstractNum>
  <w:abstractNum w:abstractNumId="20" w15:restartNumberingAfterBreak="0">
    <w:nsid w:val="5D2E01F9"/>
    <w:multiLevelType w:val="singleLevel"/>
    <w:tmpl w:val="93968ADC"/>
    <w:lvl w:ilvl="0">
      <w:start w:val="1"/>
      <w:numFmt w:val="decimal"/>
      <w:lvlText w:val="%1."/>
      <w:lvlJc w:val="left"/>
      <w:pPr>
        <w:tabs>
          <w:tab w:val="num" w:pos="1800"/>
        </w:tabs>
        <w:ind w:left="1800" w:hanging="360"/>
      </w:pPr>
      <w:rPr>
        <w:rFonts w:hint="default"/>
      </w:rPr>
    </w:lvl>
  </w:abstractNum>
  <w:abstractNum w:abstractNumId="21" w15:restartNumberingAfterBreak="0">
    <w:nsid w:val="64991435"/>
    <w:multiLevelType w:val="singleLevel"/>
    <w:tmpl w:val="F84E6A32"/>
    <w:lvl w:ilvl="0">
      <w:start w:val="1"/>
      <w:numFmt w:val="lowerLetter"/>
      <w:lvlText w:val="(%1)"/>
      <w:lvlJc w:val="left"/>
      <w:pPr>
        <w:tabs>
          <w:tab w:val="num" w:pos="1635"/>
        </w:tabs>
        <w:ind w:left="1635" w:hanging="450"/>
      </w:pPr>
      <w:rPr>
        <w:rFonts w:hint="default"/>
      </w:rPr>
    </w:lvl>
  </w:abstractNum>
  <w:abstractNum w:abstractNumId="22" w15:restartNumberingAfterBreak="0">
    <w:nsid w:val="66E35C45"/>
    <w:multiLevelType w:val="hybridMultilevel"/>
    <w:tmpl w:val="37D08E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70A299A"/>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6A8A6B89"/>
    <w:multiLevelType w:val="hybridMultilevel"/>
    <w:tmpl w:val="E9701B3A"/>
    <w:lvl w:ilvl="0" w:tplc="0409000F">
      <w:start w:val="1"/>
      <w:numFmt w:val="decimal"/>
      <w:lvlText w:val="%1."/>
      <w:lvlJc w:val="left"/>
      <w:pPr>
        <w:tabs>
          <w:tab w:val="num" w:pos="720"/>
        </w:tabs>
        <w:ind w:left="720" w:hanging="360"/>
      </w:pPr>
      <w:rPr>
        <w:rFonts w:hint="default"/>
      </w:rPr>
    </w:lvl>
    <w:lvl w:ilvl="1" w:tplc="EAD0D006">
      <w:start w:val="1"/>
      <w:numFmt w:val="lowerLetter"/>
      <w:lvlText w:val="%2."/>
      <w:lvlJc w:val="left"/>
      <w:pPr>
        <w:tabs>
          <w:tab w:val="num" w:pos="1665"/>
        </w:tabs>
        <w:ind w:left="1665" w:hanging="585"/>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6FF31F68"/>
    <w:multiLevelType w:val="singleLevel"/>
    <w:tmpl w:val="43F44062"/>
    <w:lvl w:ilvl="0">
      <w:start w:val="2"/>
      <w:numFmt w:val="lowerLetter"/>
      <w:lvlText w:val="(%1)"/>
      <w:lvlJc w:val="left"/>
      <w:pPr>
        <w:tabs>
          <w:tab w:val="num" w:pos="510"/>
        </w:tabs>
        <w:ind w:left="510" w:hanging="510"/>
      </w:pPr>
      <w:rPr>
        <w:rFonts w:hint="default"/>
      </w:rPr>
    </w:lvl>
  </w:abstractNum>
  <w:abstractNum w:abstractNumId="26" w15:restartNumberingAfterBreak="0">
    <w:nsid w:val="79B1477E"/>
    <w:multiLevelType w:val="singleLevel"/>
    <w:tmpl w:val="DF52F9C6"/>
    <w:lvl w:ilvl="0">
      <w:start w:val="1"/>
      <w:numFmt w:val="decimal"/>
      <w:lvlText w:val="(%1)"/>
      <w:lvlJc w:val="left"/>
      <w:pPr>
        <w:tabs>
          <w:tab w:val="num" w:pos="1185"/>
        </w:tabs>
        <w:ind w:left="1185" w:hanging="465"/>
      </w:pPr>
      <w:rPr>
        <w:rFonts w:hint="default"/>
      </w:rPr>
    </w:lvl>
  </w:abstractNum>
  <w:abstractNum w:abstractNumId="27" w15:restartNumberingAfterBreak="0">
    <w:nsid w:val="7E746F16"/>
    <w:multiLevelType w:val="hybridMultilevel"/>
    <w:tmpl w:val="669CD3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83979266">
    <w:abstractNumId w:val="25"/>
  </w:num>
  <w:num w:numId="2" w16cid:durableId="353271153">
    <w:abstractNumId w:val="10"/>
  </w:num>
  <w:num w:numId="3" w16cid:durableId="604920455">
    <w:abstractNumId w:val="18"/>
  </w:num>
  <w:num w:numId="4" w16cid:durableId="305666068">
    <w:abstractNumId w:val="26"/>
  </w:num>
  <w:num w:numId="5" w16cid:durableId="1150514465">
    <w:abstractNumId w:val="21"/>
  </w:num>
  <w:num w:numId="6" w16cid:durableId="2082829289">
    <w:abstractNumId w:val="14"/>
  </w:num>
  <w:num w:numId="7" w16cid:durableId="1506437623">
    <w:abstractNumId w:val="20"/>
  </w:num>
  <w:num w:numId="8" w16cid:durableId="752163410">
    <w:abstractNumId w:val="17"/>
  </w:num>
  <w:num w:numId="9" w16cid:durableId="1082067209">
    <w:abstractNumId w:val="19"/>
  </w:num>
  <w:num w:numId="10" w16cid:durableId="1877541331">
    <w:abstractNumId w:val="2"/>
  </w:num>
  <w:num w:numId="11" w16cid:durableId="658189595">
    <w:abstractNumId w:val="15"/>
  </w:num>
  <w:num w:numId="12" w16cid:durableId="1961720579">
    <w:abstractNumId w:val="23"/>
  </w:num>
  <w:num w:numId="13" w16cid:durableId="1588734576">
    <w:abstractNumId w:val="11"/>
  </w:num>
  <w:num w:numId="14" w16cid:durableId="1868566486">
    <w:abstractNumId w:val="4"/>
  </w:num>
  <w:num w:numId="15" w16cid:durableId="890849352">
    <w:abstractNumId w:val="16"/>
  </w:num>
  <w:num w:numId="16" w16cid:durableId="1843663398">
    <w:abstractNumId w:val="6"/>
  </w:num>
  <w:num w:numId="17" w16cid:durableId="313604315">
    <w:abstractNumId w:val="24"/>
  </w:num>
  <w:num w:numId="18" w16cid:durableId="446824496">
    <w:abstractNumId w:val="22"/>
  </w:num>
  <w:num w:numId="19" w16cid:durableId="1226642874">
    <w:abstractNumId w:val="8"/>
  </w:num>
  <w:num w:numId="20" w16cid:durableId="1949655948">
    <w:abstractNumId w:val="3"/>
  </w:num>
  <w:num w:numId="21" w16cid:durableId="1115054140">
    <w:abstractNumId w:val="0"/>
  </w:num>
  <w:num w:numId="22" w16cid:durableId="472255989">
    <w:abstractNumId w:val="5"/>
  </w:num>
  <w:num w:numId="23" w16cid:durableId="957179350">
    <w:abstractNumId w:val="9"/>
  </w:num>
  <w:num w:numId="24" w16cid:durableId="1719552991">
    <w:abstractNumId w:val="12"/>
  </w:num>
  <w:num w:numId="25" w16cid:durableId="210463030">
    <w:abstractNumId w:val="13"/>
  </w:num>
  <w:num w:numId="26" w16cid:durableId="29960547">
    <w:abstractNumId w:val="1"/>
  </w:num>
  <w:num w:numId="27" w16cid:durableId="1219393453">
    <w:abstractNumId w:val="27"/>
  </w:num>
  <w:num w:numId="28" w16cid:durableId="96504024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0"/>
  <w:displayHorizontalDrawingGridEvery w:val="0"/>
  <w:displayVerticalDrawingGridEvery w:val="0"/>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323F"/>
    <w:rsid w:val="000001B2"/>
    <w:rsid w:val="000003DE"/>
    <w:rsid w:val="00000432"/>
    <w:rsid w:val="000006D4"/>
    <w:rsid w:val="000008B4"/>
    <w:rsid w:val="000009FA"/>
    <w:rsid w:val="00000A56"/>
    <w:rsid w:val="0000100E"/>
    <w:rsid w:val="0000133E"/>
    <w:rsid w:val="00001395"/>
    <w:rsid w:val="000017F6"/>
    <w:rsid w:val="0000199E"/>
    <w:rsid w:val="00001BB5"/>
    <w:rsid w:val="00001BF5"/>
    <w:rsid w:val="00001EAF"/>
    <w:rsid w:val="0000227D"/>
    <w:rsid w:val="000023D3"/>
    <w:rsid w:val="000023F0"/>
    <w:rsid w:val="00002421"/>
    <w:rsid w:val="000025BB"/>
    <w:rsid w:val="00002812"/>
    <w:rsid w:val="00002A6E"/>
    <w:rsid w:val="00002BB0"/>
    <w:rsid w:val="00002BFF"/>
    <w:rsid w:val="00002E86"/>
    <w:rsid w:val="00002FAE"/>
    <w:rsid w:val="00003203"/>
    <w:rsid w:val="000033BE"/>
    <w:rsid w:val="00003420"/>
    <w:rsid w:val="000034AC"/>
    <w:rsid w:val="0000368F"/>
    <w:rsid w:val="00003A33"/>
    <w:rsid w:val="00003B23"/>
    <w:rsid w:val="00003B3D"/>
    <w:rsid w:val="00003C9F"/>
    <w:rsid w:val="00003CBD"/>
    <w:rsid w:val="000040F9"/>
    <w:rsid w:val="000042F4"/>
    <w:rsid w:val="00004B3D"/>
    <w:rsid w:val="00004D8F"/>
    <w:rsid w:val="00005682"/>
    <w:rsid w:val="00005933"/>
    <w:rsid w:val="0000599B"/>
    <w:rsid w:val="00005AE9"/>
    <w:rsid w:val="00005C74"/>
    <w:rsid w:val="00005CE1"/>
    <w:rsid w:val="00006048"/>
    <w:rsid w:val="00006285"/>
    <w:rsid w:val="000062DB"/>
    <w:rsid w:val="0000634F"/>
    <w:rsid w:val="000064BC"/>
    <w:rsid w:val="00006691"/>
    <w:rsid w:val="000074D2"/>
    <w:rsid w:val="00007547"/>
    <w:rsid w:val="000075AF"/>
    <w:rsid w:val="00007770"/>
    <w:rsid w:val="00007BBD"/>
    <w:rsid w:val="00007F94"/>
    <w:rsid w:val="00010591"/>
    <w:rsid w:val="00010648"/>
    <w:rsid w:val="000109C0"/>
    <w:rsid w:val="00010A6D"/>
    <w:rsid w:val="00010B97"/>
    <w:rsid w:val="00010C56"/>
    <w:rsid w:val="00010D02"/>
    <w:rsid w:val="00010F05"/>
    <w:rsid w:val="00010FC0"/>
    <w:rsid w:val="0001146C"/>
    <w:rsid w:val="000114CC"/>
    <w:rsid w:val="000115C6"/>
    <w:rsid w:val="00011866"/>
    <w:rsid w:val="000118CB"/>
    <w:rsid w:val="000118E3"/>
    <w:rsid w:val="00011B09"/>
    <w:rsid w:val="00011CA7"/>
    <w:rsid w:val="00011DA4"/>
    <w:rsid w:val="000120A0"/>
    <w:rsid w:val="00012247"/>
    <w:rsid w:val="000122B2"/>
    <w:rsid w:val="0001237E"/>
    <w:rsid w:val="00012834"/>
    <w:rsid w:val="000129D4"/>
    <w:rsid w:val="00012A63"/>
    <w:rsid w:val="00012A86"/>
    <w:rsid w:val="00012F33"/>
    <w:rsid w:val="00013154"/>
    <w:rsid w:val="0001315D"/>
    <w:rsid w:val="00013381"/>
    <w:rsid w:val="0001342C"/>
    <w:rsid w:val="00013793"/>
    <w:rsid w:val="000137F6"/>
    <w:rsid w:val="0001397B"/>
    <w:rsid w:val="00013AF5"/>
    <w:rsid w:val="00013B11"/>
    <w:rsid w:val="00013D0A"/>
    <w:rsid w:val="00013ED5"/>
    <w:rsid w:val="00013F82"/>
    <w:rsid w:val="0001404D"/>
    <w:rsid w:val="000144A0"/>
    <w:rsid w:val="00014752"/>
    <w:rsid w:val="00014829"/>
    <w:rsid w:val="00014A99"/>
    <w:rsid w:val="00014EA0"/>
    <w:rsid w:val="00014F58"/>
    <w:rsid w:val="00014FC6"/>
    <w:rsid w:val="00014FDC"/>
    <w:rsid w:val="000151B2"/>
    <w:rsid w:val="00015521"/>
    <w:rsid w:val="000155B5"/>
    <w:rsid w:val="00015C6D"/>
    <w:rsid w:val="00015E63"/>
    <w:rsid w:val="000163CC"/>
    <w:rsid w:val="00016522"/>
    <w:rsid w:val="00016658"/>
    <w:rsid w:val="00016A53"/>
    <w:rsid w:val="00016D22"/>
    <w:rsid w:val="00016D2C"/>
    <w:rsid w:val="00016DF3"/>
    <w:rsid w:val="00016E24"/>
    <w:rsid w:val="0001706F"/>
    <w:rsid w:val="00017103"/>
    <w:rsid w:val="000171AE"/>
    <w:rsid w:val="000172C8"/>
    <w:rsid w:val="00017840"/>
    <w:rsid w:val="0001789A"/>
    <w:rsid w:val="00017B16"/>
    <w:rsid w:val="00017B3B"/>
    <w:rsid w:val="00017ECB"/>
    <w:rsid w:val="000202C9"/>
    <w:rsid w:val="000203D1"/>
    <w:rsid w:val="000204F1"/>
    <w:rsid w:val="00020699"/>
    <w:rsid w:val="000207C6"/>
    <w:rsid w:val="000207E3"/>
    <w:rsid w:val="000207FD"/>
    <w:rsid w:val="0002081F"/>
    <w:rsid w:val="000208A9"/>
    <w:rsid w:val="00020A06"/>
    <w:rsid w:val="00020B6C"/>
    <w:rsid w:val="00020E0D"/>
    <w:rsid w:val="000212B1"/>
    <w:rsid w:val="000215AC"/>
    <w:rsid w:val="00021930"/>
    <w:rsid w:val="00021A83"/>
    <w:rsid w:val="00021A99"/>
    <w:rsid w:val="00021CE9"/>
    <w:rsid w:val="00021E42"/>
    <w:rsid w:val="000221A5"/>
    <w:rsid w:val="000222ED"/>
    <w:rsid w:val="00022449"/>
    <w:rsid w:val="00022602"/>
    <w:rsid w:val="000228C5"/>
    <w:rsid w:val="00022A21"/>
    <w:rsid w:val="00022E30"/>
    <w:rsid w:val="0002301F"/>
    <w:rsid w:val="00023643"/>
    <w:rsid w:val="00023697"/>
    <w:rsid w:val="000236E9"/>
    <w:rsid w:val="000237AE"/>
    <w:rsid w:val="0002386A"/>
    <w:rsid w:val="000238B7"/>
    <w:rsid w:val="00023A2E"/>
    <w:rsid w:val="00023C77"/>
    <w:rsid w:val="00023DFA"/>
    <w:rsid w:val="000242FE"/>
    <w:rsid w:val="0002437F"/>
    <w:rsid w:val="0002457C"/>
    <w:rsid w:val="0002458F"/>
    <w:rsid w:val="00024AE5"/>
    <w:rsid w:val="00024EA5"/>
    <w:rsid w:val="00024FFE"/>
    <w:rsid w:val="00025128"/>
    <w:rsid w:val="00025248"/>
    <w:rsid w:val="00025586"/>
    <w:rsid w:val="00025701"/>
    <w:rsid w:val="00025747"/>
    <w:rsid w:val="00025B01"/>
    <w:rsid w:val="00025B0A"/>
    <w:rsid w:val="00025CCD"/>
    <w:rsid w:val="00025DDB"/>
    <w:rsid w:val="000261F6"/>
    <w:rsid w:val="00026302"/>
    <w:rsid w:val="000265CB"/>
    <w:rsid w:val="00026952"/>
    <w:rsid w:val="00026B10"/>
    <w:rsid w:val="00026DCF"/>
    <w:rsid w:val="00026ED6"/>
    <w:rsid w:val="00026FE8"/>
    <w:rsid w:val="000271A3"/>
    <w:rsid w:val="0002749C"/>
    <w:rsid w:val="000279AC"/>
    <w:rsid w:val="00027AFC"/>
    <w:rsid w:val="00027D0E"/>
    <w:rsid w:val="00030168"/>
    <w:rsid w:val="0003062F"/>
    <w:rsid w:val="00030630"/>
    <w:rsid w:val="00030634"/>
    <w:rsid w:val="0003068D"/>
    <w:rsid w:val="0003070D"/>
    <w:rsid w:val="00030A1C"/>
    <w:rsid w:val="00030AEE"/>
    <w:rsid w:val="0003132C"/>
    <w:rsid w:val="00031425"/>
    <w:rsid w:val="00031770"/>
    <w:rsid w:val="00031968"/>
    <w:rsid w:val="00031A18"/>
    <w:rsid w:val="00031C26"/>
    <w:rsid w:val="0003208E"/>
    <w:rsid w:val="000322FE"/>
    <w:rsid w:val="00032379"/>
    <w:rsid w:val="0003256E"/>
    <w:rsid w:val="0003257A"/>
    <w:rsid w:val="0003290A"/>
    <w:rsid w:val="00032915"/>
    <w:rsid w:val="00032A9B"/>
    <w:rsid w:val="00032BBD"/>
    <w:rsid w:val="00032BDC"/>
    <w:rsid w:val="00032CF2"/>
    <w:rsid w:val="00032DC8"/>
    <w:rsid w:val="00032F64"/>
    <w:rsid w:val="0003308A"/>
    <w:rsid w:val="000331D0"/>
    <w:rsid w:val="000331D9"/>
    <w:rsid w:val="00033359"/>
    <w:rsid w:val="0003367D"/>
    <w:rsid w:val="00033896"/>
    <w:rsid w:val="00033AB6"/>
    <w:rsid w:val="00033AC7"/>
    <w:rsid w:val="00033B74"/>
    <w:rsid w:val="00033CFC"/>
    <w:rsid w:val="00033F80"/>
    <w:rsid w:val="00034000"/>
    <w:rsid w:val="00034413"/>
    <w:rsid w:val="000345F5"/>
    <w:rsid w:val="000347BD"/>
    <w:rsid w:val="00034B76"/>
    <w:rsid w:val="00034C53"/>
    <w:rsid w:val="00035131"/>
    <w:rsid w:val="00035241"/>
    <w:rsid w:val="00035445"/>
    <w:rsid w:val="00035558"/>
    <w:rsid w:val="00035D3E"/>
    <w:rsid w:val="0003645D"/>
    <w:rsid w:val="00036567"/>
    <w:rsid w:val="00036606"/>
    <w:rsid w:val="000366B1"/>
    <w:rsid w:val="00036D34"/>
    <w:rsid w:val="00036D59"/>
    <w:rsid w:val="00036E62"/>
    <w:rsid w:val="00036EC5"/>
    <w:rsid w:val="0003700F"/>
    <w:rsid w:val="000370B5"/>
    <w:rsid w:val="000370E3"/>
    <w:rsid w:val="0003771B"/>
    <w:rsid w:val="0003776C"/>
    <w:rsid w:val="00037925"/>
    <w:rsid w:val="00037A4F"/>
    <w:rsid w:val="00037A7E"/>
    <w:rsid w:val="00037E33"/>
    <w:rsid w:val="00037E58"/>
    <w:rsid w:val="00040098"/>
    <w:rsid w:val="000400F4"/>
    <w:rsid w:val="00040443"/>
    <w:rsid w:val="000404E1"/>
    <w:rsid w:val="00040537"/>
    <w:rsid w:val="0004068F"/>
    <w:rsid w:val="000406CD"/>
    <w:rsid w:val="00040810"/>
    <w:rsid w:val="00040ABB"/>
    <w:rsid w:val="00040C05"/>
    <w:rsid w:val="00040E0A"/>
    <w:rsid w:val="00040E39"/>
    <w:rsid w:val="00041084"/>
    <w:rsid w:val="00041740"/>
    <w:rsid w:val="00041C14"/>
    <w:rsid w:val="00041F97"/>
    <w:rsid w:val="00042282"/>
    <w:rsid w:val="000425C0"/>
    <w:rsid w:val="00042827"/>
    <w:rsid w:val="00042852"/>
    <w:rsid w:val="00042AD7"/>
    <w:rsid w:val="00042B74"/>
    <w:rsid w:val="00042ED0"/>
    <w:rsid w:val="00043027"/>
    <w:rsid w:val="00043564"/>
    <w:rsid w:val="000435E3"/>
    <w:rsid w:val="00043BA0"/>
    <w:rsid w:val="00044063"/>
    <w:rsid w:val="000441D0"/>
    <w:rsid w:val="0004463F"/>
    <w:rsid w:val="0004474D"/>
    <w:rsid w:val="00044754"/>
    <w:rsid w:val="00044757"/>
    <w:rsid w:val="00044C11"/>
    <w:rsid w:val="000450BA"/>
    <w:rsid w:val="00045406"/>
    <w:rsid w:val="00045955"/>
    <w:rsid w:val="00045D0B"/>
    <w:rsid w:val="00045D0F"/>
    <w:rsid w:val="00045F34"/>
    <w:rsid w:val="00045FE5"/>
    <w:rsid w:val="000461D0"/>
    <w:rsid w:val="000461E0"/>
    <w:rsid w:val="0004645C"/>
    <w:rsid w:val="00046500"/>
    <w:rsid w:val="000465BF"/>
    <w:rsid w:val="00046862"/>
    <w:rsid w:val="00047B44"/>
    <w:rsid w:val="00047D89"/>
    <w:rsid w:val="00050081"/>
    <w:rsid w:val="0005013E"/>
    <w:rsid w:val="0005040E"/>
    <w:rsid w:val="0005049F"/>
    <w:rsid w:val="0005083D"/>
    <w:rsid w:val="00050B12"/>
    <w:rsid w:val="00050CD2"/>
    <w:rsid w:val="00050E37"/>
    <w:rsid w:val="00050E49"/>
    <w:rsid w:val="000510E6"/>
    <w:rsid w:val="0005171A"/>
    <w:rsid w:val="000517D4"/>
    <w:rsid w:val="00051A2E"/>
    <w:rsid w:val="00051E3B"/>
    <w:rsid w:val="000523EC"/>
    <w:rsid w:val="00052597"/>
    <w:rsid w:val="000526F0"/>
    <w:rsid w:val="00052C5E"/>
    <w:rsid w:val="00052D4E"/>
    <w:rsid w:val="00052F7B"/>
    <w:rsid w:val="00053091"/>
    <w:rsid w:val="00053300"/>
    <w:rsid w:val="000536C3"/>
    <w:rsid w:val="00053735"/>
    <w:rsid w:val="00053CA6"/>
    <w:rsid w:val="00053CBD"/>
    <w:rsid w:val="00053CDE"/>
    <w:rsid w:val="00053ED5"/>
    <w:rsid w:val="00053F09"/>
    <w:rsid w:val="00053F32"/>
    <w:rsid w:val="00054037"/>
    <w:rsid w:val="0005440A"/>
    <w:rsid w:val="0005473C"/>
    <w:rsid w:val="00054846"/>
    <w:rsid w:val="00054A3D"/>
    <w:rsid w:val="00054A65"/>
    <w:rsid w:val="0005511A"/>
    <w:rsid w:val="00055168"/>
    <w:rsid w:val="00055466"/>
    <w:rsid w:val="000556B0"/>
    <w:rsid w:val="000556BC"/>
    <w:rsid w:val="00055863"/>
    <w:rsid w:val="000559D7"/>
    <w:rsid w:val="00055B45"/>
    <w:rsid w:val="00055B55"/>
    <w:rsid w:val="00055BF3"/>
    <w:rsid w:val="00055D64"/>
    <w:rsid w:val="00055F32"/>
    <w:rsid w:val="0005608B"/>
    <w:rsid w:val="000560E8"/>
    <w:rsid w:val="0005614C"/>
    <w:rsid w:val="00056299"/>
    <w:rsid w:val="000563DE"/>
    <w:rsid w:val="000565AC"/>
    <w:rsid w:val="000566E3"/>
    <w:rsid w:val="00056AA6"/>
    <w:rsid w:val="00056B01"/>
    <w:rsid w:val="00056FDD"/>
    <w:rsid w:val="000570AE"/>
    <w:rsid w:val="00057141"/>
    <w:rsid w:val="00057315"/>
    <w:rsid w:val="0005733F"/>
    <w:rsid w:val="0005761B"/>
    <w:rsid w:val="0005782C"/>
    <w:rsid w:val="00057835"/>
    <w:rsid w:val="000579A6"/>
    <w:rsid w:val="000579C0"/>
    <w:rsid w:val="00057A6D"/>
    <w:rsid w:val="00057C46"/>
    <w:rsid w:val="00057DC3"/>
    <w:rsid w:val="00060153"/>
    <w:rsid w:val="000601EE"/>
    <w:rsid w:val="00060929"/>
    <w:rsid w:val="00060C0D"/>
    <w:rsid w:val="00060C22"/>
    <w:rsid w:val="00060E63"/>
    <w:rsid w:val="00060F5C"/>
    <w:rsid w:val="00061172"/>
    <w:rsid w:val="00061950"/>
    <w:rsid w:val="00061964"/>
    <w:rsid w:val="00061C41"/>
    <w:rsid w:val="00061E14"/>
    <w:rsid w:val="00061F1B"/>
    <w:rsid w:val="00062189"/>
    <w:rsid w:val="00062324"/>
    <w:rsid w:val="0006304F"/>
    <w:rsid w:val="0006306E"/>
    <w:rsid w:val="000632CD"/>
    <w:rsid w:val="000633FD"/>
    <w:rsid w:val="0006393C"/>
    <w:rsid w:val="000639A1"/>
    <w:rsid w:val="00063CD8"/>
    <w:rsid w:val="00063F5B"/>
    <w:rsid w:val="0006411D"/>
    <w:rsid w:val="0006489B"/>
    <w:rsid w:val="00064A8D"/>
    <w:rsid w:val="00064BBD"/>
    <w:rsid w:val="0006518A"/>
    <w:rsid w:val="00065265"/>
    <w:rsid w:val="000653D5"/>
    <w:rsid w:val="000659FA"/>
    <w:rsid w:val="00065EC8"/>
    <w:rsid w:val="00065FFC"/>
    <w:rsid w:val="000663D3"/>
    <w:rsid w:val="000665ED"/>
    <w:rsid w:val="0006660B"/>
    <w:rsid w:val="00066A63"/>
    <w:rsid w:val="00066C05"/>
    <w:rsid w:val="00066E0E"/>
    <w:rsid w:val="00066EFE"/>
    <w:rsid w:val="00066FA3"/>
    <w:rsid w:val="00067449"/>
    <w:rsid w:val="00067A55"/>
    <w:rsid w:val="00067B34"/>
    <w:rsid w:val="00067C14"/>
    <w:rsid w:val="0007044F"/>
    <w:rsid w:val="00070457"/>
    <w:rsid w:val="00070459"/>
    <w:rsid w:val="000706B9"/>
    <w:rsid w:val="00070A92"/>
    <w:rsid w:val="00070B2E"/>
    <w:rsid w:val="00070F2D"/>
    <w:rsid w:val="00071214"/>
    <w:rsid w:val="000713DF"/>
    <w:rsid w:val="00071795"/>
    <w:rsid w:val="00071BBE"/>
    <w:rsid w:val="00071E2E"/>
    <w:rsid w:val="000720DC"/>
    <w:rsid w:val="000722B7"/>
    <w:rsid w:val="000722E2"/>
    <w:rsid w:val="0007232C"/>
    <w:rsid w:val="00072359"/>
    <w:rsid w:val="000724B4"/>
    <w:rsid w:val="0007255F"/>
    <w:rsid w:val="00072584"/>
    <w:rsid w:val="000727A6"/>
    <w:rsid w:val="00072C54"/>
    <w:rsid w:val="00072E20"/>
    <w:rsid w:val="00073132"/>
    <w:rsid w:val="00073261"/>
    <w:rsid w:val="0007354A"/>
    <w:rsid w:val="0007383E"/>
    <w:rsid w:val="00073ED6"/>
    <w:rsid w:val="000745D8"/>
    <w:rsid w:val="000746AB"/>
    <w:rsid w:val="000746EE"/>
    <w:rsid w:val="00074708"/>
    <w:rsid w:val="000748F1"/>
    <w:rsid w:val="000748FD"/>
    <w:rsid w:val="0007520D"/>
    <w:rsid w:val="00075425"/>
    <w:rsid w:val="000754DB"/>
    <w:rsid w:val="000755E5"/>
    <w:rsid w:val="000755F1"/>
    <w:rsid w:val="000758D8"/>
    <w:rsid w:val="00075B87"/>
    <w:rsid w:val="00075C06"/>
    <w:rsid w:val="00075D41"/>
    <w:rsid w:val="00075D8B"/>
    <w:rsid w:val="0007609D"/>
    <w:rsid w:val="000761CA"/>
    <w:rsid w:val="0007647C"/>
    <w:rsid w:val="000765CA"/>
    <w:rsid w:val="000768D1"/>
    <w:rsid w:val="00076F9F"/>
    <w:rsid w:val="00076FDC"/>
    <w:rsid w:val="00076FF5"/>
    <w:rsid w:val="00077381"/>
    <w:rsid w:val="0007761C"/>
    <w:rsid w:val="0007771E"/>
    <w:rsid w:val="000779B1"/>
    <w:rsid w:val="00077B72"/>
    <w:rsid w:val="00077FB0"/>
    <w:rsid w:val="0008000D"/>
    <w:rsid w:val="000800B1"/>
    <w:rsid w:val="00080284"/>
    <w:rsid w:val="00080311"/>
    <w:rsid w:val="0008051B"/>
    <w:rsid w:val="0008070B"/>
    <w:rsid w:val="00080849"/>
    <w:rsid w:val="000808DF"/>
    <w:rsid w:val="00080A33"/>
    <w:rsid w:val="00080A7F"/>
    <w:rsid w:val="00080B48"/>
    <w:rsid w:val="00080B69"/>
    <w:rsid w:val="00080C14"/>
    <w:rsid w:val="00081066"/>
    <w:rsid w:val="00081200"/>
    <w:rsid w:val="0008121D"/>
    <w:rsid w:val="00081531"/>
    <w:rsid w:val="0008158D"/>
    <w:rsid w:val="0008181A"/>
    <w:rsid w:val="00081895"/>
    <w:rsid w:val="000819B4"/>
    <w:rsid w:val="000819D4"/>
    <w:rsid w:val="00081CE9"/>
    <w:rsid w:val="00082155"/>
    <w:rsid w:val="000821BA"/>
    <w:rsid w:val="000823F7"/>
    <w:rsid w:val="000824B3"/>
    <w:rsid w:val="00082E5B"/>
    <w:rsid w:val="00082E88"/>
    <w:rsid w:val="00082ED4"/>
    <w:rsid w:val="00083173"/>
    <w:rsid w:val="000835C8"/>
    <w:rsid w:val="00083A15"/>
    <w:rsid w:val="0008475F"/>
    <w:rsid w:val="00084889"/>
    <w:rsid w:val="00084898"/>
    <w:rsid w:val="00084A23"/>
    <w:rsid w:val="00084B4F"/>
    <w:rsid w:val="00084E1C"/>
    <w:rsid w:val="00084FBD"/>
    <w:rsid w:val="0008503D"/>
    <w:rsid w:val="0008550D"/>
    <w:rsid w:val="00085520"/>
    <w:rsid w:val="0008572E"/>
    <w:rsid w:val="0008591E"/>
    <w:rsid w:val="00085A2A"/>
    <w:rsid w:val="00085BD0"/>
    <w:rsid w:val="00085D87"/>
    <w:rsid w:val="00085E21"/>
    <w:rsid w:val="00085E41"/>
    <w:rsid w:val="00085FCB"/>
    <w:rsid w:val="000861CA"/>
    <w:rsid w:val="00086A08"/>
    <w:rsid w:val="00086B37"/>
    <w:rsid w:val="00086B59"/>
    <w:rsid w:val="00086E1E"/>
    <w:rsid w:val="00087212"/>
    <w:rsid w:val="00087366"/>
    <w:rsid w:val="0008739D"/>
    <w:rsid w:val="000879BA"/>
    <w:rsid w:val="00087A02"/>
    <w:rsid w:val="00087BAC"/>
    <w:rsid w:val="00087E13"/>
    <w:rsid w:val="00087E4F"/>
    <w:rsid w:val="0009002F"/>
    <w:rsid w:val="000901AD"/>
    <w:rsid w:val="000901FC"/>
    <w:rsid w:val="0009027F"/>
    <w:rsid w:val="000902A2"/>
    <w:rsid w:val="00090B2B"/>
    <w:rsid w:val="00090DA8"/>
    <w:rsid w:val="00090F13"/>
    <w:rsid w:val="000911CB"/>
    <w:rsid w:val="00091578"/>
    <w:rsid w:val="00091791"/>
    <w:rsid w:val="00091815"/>
    <w:rsid w:val="0009182A"/>
    <w:rsid w:val="00091858"/>
    <w:rsid w:val="00091992"/>
    <w:rsid w:val="00091A10"/>
    <w:rsid w:val="00091C39"/>
    <w:rsid w:val="00091E13"/>
    <w:rsid w:val="00091E14"/>
    <w:rsid w:val="00092211"/>
    <w:rsid w:val="00092223"/>
    <w:rsid w:val="00092225"/>
    <w:rsid w:val="0009241A"/>
    <w:rsid w:val="0009284E"/>
    <w:rsid w:val="00092B4F"/>
    <w:rsid w:val="00093AA4"/>
    <w:rsid w:val="00093E93"/>
    <w:rsid w:val="00093F6E"/>
    <w:rsid w:val="00094044"/>
    <w:rsid w:val="000943F3"/>
    <w:rsid w:val="0009440E"/>
    <w:rsid w:val="000945F6"/>
    <w:rsid w:val="000948F7"/>
    <w:rsid w:val="00094CFD"/>
    <w:rsid w:val="00094D1E"/>
    <w:rsid w:val="00095410"/>
    <w:rsid w:val="0009571A"/>
    <w:rsid w:val="00095B7F"/>
    <w:rsid w:val="00096207"/>
    <w:rsid w:val="00096285"/>
    <w:rsid w:val="000962B7"/>
    <w:rsid w:val="0009641A"/>
    <w:rsid w:val="00096443"/>
    <w:rsid w:val="00096838"/>
    <w:rsid w:val="00096865"/>
    <w:rsid w:val="000968DB"/>
    <w:rsid w:val="00096915"/>
    <w:rsid w:val="00096B2B"/>
    <w:rsid w:val="00096CE7"/>
    <w:rsid w:val="00096EC8"/>
    <w:rsid w:val="00096EDA"/>
    <w:rsid w:val="00096F55"/>
    <w:rsid w:val="00096FD4"/>
    <w:rsid w:val="00097161"/>
    <w:rsid w:val="000972E3"/>
    <w:rsid w:val="0009735E"/>
    <w:rsid w:val="00097744"/>
    <w:rsid w:val="0009775E"/>
    <w:rsid w:val="00097862"/>
    <w:rsid w:val="00097BCC"/>
    <w:rsid w:val="00097BD9"/>
    <w:rsid w:val="00097D29"/>
    <w:rsid w:val="00097DAD"/>
    <w:rsid w:val="000A0440"/>
    <w:rsid w:val="000A04A3"/>
    <w:rsid w:val="000A06B2"/>
    <w:rsid w:val="000A0957"/>
    <w:rsid w:val="000A09BD"/>
    <w:rsid w:val="000A0A60"/>
    <w:rsid w:val="000A0AB8"/>
    <w:rsid w:val="000A0FA0"/>
    <w:rsid w:val="000A13ED"/>
    <w:rsid w:val="000A14A4"/>
    <w:rsid w:val="000A1727"/>
    <w:rsid w:val="000A19CF"/>
    <w:rsid w:val="000A1C65"/>
    <w:rsid w:val="000A1DBA"/>
    <w:rsid w:val="000A2562"/>
    <w:rsid w:val="000A26B7"/>
    <w:rsid w:val="000A2BD2"/>
    <w:rsid w:val="000A2D0A"/>
    <w:rsid w:val="000A2F44"/>
    <w:rsid w:val="000A348A"/>
    <w:rsid w:val="000A3555"/>
    <w:rsid w:val="000A36A2"/>
    <w:rsid w:val="000A3A38"/>
    <w:rsid w:val="000A3BF5"/>
    <w:rsid w:val="000A4109"/>
    <w:rsid w:val="000A4167"/>
    <w:rsid w:val="000A44DB"/>
    <w:rsid w:val="000A4752"/>
    <w:rsid w:val="000A4ABA"/>
    <w:rsid w:val="000A4ED1"/>
    <w:rsid w:val="000A536B"/>
    <w:rsid w:val="000A5493"/>
    <w:rsid w:val="000A5917"/>
    <w:rsid w:val="000A5AAC"/>
    <w:rsid w:val="000A5E0A"/>
    <w:rsid w:val="000A5E43"/>
    <w:rsid w:val="000A6004"/>
    <w:rsid w:val="000A61FF"/>
    <w:rsid w:val="000A62FF"/>
    <w:rsid w:val="000A6380"/>
    <w:rsid w:val="000A63EA"/>
    <w:rsid w:val="000A65AC"/>
    <w:rsid w:val="000A685F"/>
    <w:rsid w:val="000A6AAD"/>
    <w:rsid w:val="000A6C2E"/>
    <w:rsid w:val="000A6CF4"/>
    <w:rsid w:val="000A764C"/>
    <w:rsid w:val="000A7BFB"/>
    <w:rsid w:val="000A7F45"/>
    <w:rsid w:val="000A7F6A"/>
    <w:rsid w:val="000B09E2"/>
    <w:rsid w:val="000B0A1B"/>
    <w:rsid w:val="000B0B7A"/>
    <w:rsid w:val="000B0CB1"/>
    <w:rsid w:val="000B0D56"/>
    <w:rsid w:val="000B0E4F"/>
    <w:rsid w:val="000B0E74"/>
    <w:rsid w:val="000B100F"/>
    <w:rsid w:val="000B11C0"/>
    <w:rsid w:val="000B123A"/>
    <w:rsid w:val="000B175C"/>
    <w:rsid w:val="000B1D4D"/>
    <w:rsid w:val="000B1D7E"/>
    <w:rsid w:val="000B1EB6"/>
    <w:rsid w:val="000B204A"/>
    <w:rsid w:val="000B2385"/>
    <w:rsid w:val="000B2821"/>
    <w:rsid w:val="000B2989"/>
    <w:rsid w:val="000B30EF"/>
    <w:rsid w:val="000B3136"/>
    <w:rsid w:val="000B3638"/>
    <w:rsid w:val="000B3B88"/>
    <w:rsid w:val="000B3BB8"/>
    <w:rsid w:val="000B42D0"/>
    <w:rsid w:val="000B48AD"/>
    <w:rsid w:val="000B514E"/>
    <w:rsid w:val="000B518A"/>
    <w:rsid w:val="000B575A"/>
    <w:rsid w:val="000B5890"/>
    <w:rsid w:val="000B589B"/>
    <w:rsid w:val="000B5E6C"/>
    <w:rsid w:val="000B622D"/>
    <w:rsid w:val="000B628B"/>
    <w:rsid w:val="000B62D6"/>
    <w:rsid w:val="000B665C"/>
    <w:rsid w:val="000B697E"/>
    <w:rsid w:val="000B6CD7"/>
    <w:rsid w:val="000B6DE2"/>
    <w:rsid w:val="000B6F76"/>
    <w:rsid w:val="000B7266"/>
    <w:rsid w:val="000B74CB"/>
    <w:rsid w:val="000B7512"/>
    <w:rsid w:val="000B76CF"/>
    <w:rsid w:val="000B7716"/>
    <w:rsid w:val="000B790A"/>
    <w:rsid w:val="000B7A78"/>
    <w:rsid w:val="000B7BD0"/>
    <w:rsid w:val="000C01BE"/>
    <w:rsid w:val="000C02D2"/>
    <w:rsid w:val="000C03E6"/>
    <w:rsid w:val="000C0EBB"/>
    <w:rsid w:val="000C12C2"/>
    <w:rsid w:val="000C1314"/>
    <w:rsid w:val="000C152B"/>
    <w:rsid w:val="000C1981"/>
    <w:rsid w:val="000C1B42"/>
    <w:rsid w:val="000C1C1E"/>
    <w:rsid w:val="000C1D09"/>
    <w:rsid w:val="000C1E6D"/>
    <w:rsid w:val="000C1F81"/>
    <w:rsid w:val="000C1FE4"/>
    <w:rsid w:val="000C208B"/>
    <w:rsid w:val="000C20E1"/>
    <w:rsid w:val="000C215B"/>
    <w:rsid w:val="000C23F3"/>
    <w:rsid w:val="000C2442"/>
    <w:rsid w:val="000C29E7"/>
    <w:rsid w:val="000C2B6F"/>
    <w:rsid w:val="000C2D51"/>
    <w:rsid w:val="000C2D59"/>
    <w:rsid w:val="000C315C"/>
    <w:rsid w:val="000C3422"/>
    <w:rsid w:val="000C34F0"/>
    <w:rsid w:val="000C3905"/>
    <w:rsid w:val="000C3936"/>
    <w:rsid w:val="000C396B"/>
    <w:rsid w:val="000C3B21"/>
    <w:rsid w:val="000C3B79"/>
    <w:rsid w:val="000C3F4D"/>
    <w:rsid w:val="000C428A"/>
    <w:rsid w:val="000C455C"/>
    <w:rsid w:val="000C496C"/>
    <w:rsid w:val="000C4BF6"/>
    <w:rsid w:val="000C4C26"/>
    <w:rsid w:val="000C4C4F"/>
    <w:rsid w:val="000C504F"/>
    <w:rsid w:val="000C509E"/>
    <w:rsid w:val="000C514B"/>
    <w:rsid w:val="000C52BD"/>
    <w:rsid w:val="000C5461"/>
    <w:rsid w:val="000C54F8"/>
    <w:rsid w:val="000C5523"/>
    <w:rsid w:val="000C55D2"/>
    <w:rsid w:val="000C566F"/>
    <w:rsid w:val="000C5952"/>
    <w:rsid w:val="000C59E0"/>
    <w:rsid w:val="000C5A3A"/>
    <w:rsid w:val="000C5B64"/>
    <w:rsid w:val="000C5BAB"/>
    <w:rsid w:val="000C5E4D"/>
    <w:rsid w:val="000C5ECC"/>
    <w:rsid w:val="000C6064"/>
    <w:rsid w:val="000C60AE"/>
    <w:rsid w:val="000C6226"/>
    <w:rsid w:val="000C6447"/>
    <w:rsid w:val="000C645B"/>
    <w:rsid w:val="000C665B"/>
    <w:rsid w:val="000C68F4"/>
    <w:rsid w:val="000C6992"/>
    <w:rsid w:val="000C6A29"/>
    <w:rsid w:val="000C6B45"/>
    <w:rsid w:val="000C6BEC"/>
    <w:rsid w:val="000C6F81"/>
    <w:rsid w:val="000C7C62"/>
    <w:rsid w:val="000C7CF8"/>
    <w:rsid w:val="000C7DF3"/>
    <w:rsid w:val="000C7F7D"/>
    <w:rsid w:val="000C7FE5"/>
    <w:rsid w:val="000D0429"/>
    <w:rsid w:val="000D05CE"/>
    <w:rsid w:val="000D10C9"/>
    <w:rsid w:val="000D1192"/>
    <w:rsid w:val="000D12CD"/>
    <w:rsid w:val="000D1744"/>
    <w:rsid w:val="000D193D"/>
    <w:rsid w:val="000D1FE5"/>
    <w:rsid w:val="000D2333"/>
    <w:rsid w:val="000D2430"/>
    <w:rsid w:val="000D2529"/>
    <w:rsid w:val="000D286E"/>
    <w:rsid w:val="000D28FF"/>
    <w:rsid w:val="000D2C10"/>
    <w:rsid w:val="000D3006"/>
    <w:rsid w:val="000D3061"/>
    <w:rsid w:val="000D316C"/>
    <w:rsid w:val="000D31D9"/>
    <w:rsid w:val="000D32ED"/>
    <w:rsid w:val="000D3D12"/>
    <w:rsid w:val="000D4138"/>
    <w:rsid w:val="000D4440"/>
    <w:rsid w:val="000D464E"/>
    <w:rsid w:val="000D4719"/>
    <w:rsid w:val="000D47C9"/>
    <w:rsid w:val="000D49F2"/>
    <w:rsid w:val="000D4A5B"/>
    <w:rsid w:val="000D4E99"/>
    <w:rsid w:val="000D4F94"/>
    <w:rsid w:val="000D5086"/>
    <w:rsid w:val="000D5151"/>
    <w:rsid w:val="000D5218"/>
    <w:rsid w:val="000D5307"/>
    <w:rsid w:val="000D54DB"/>
    <w:rsid w:val="000D5594"/>
    <w:rsid w:val="000D5779"/>
    <w:rsid w:val="000D5EAB"/>
    <w:rsid w:val="000D5F14"/>
    <w:rsid w:val="000D5F33"/>
    <w:rsid w:val="000D612E"/>
    <w:rsid w:val="000D617F"/>
    <w:rsid w:val="000D6183"/>
    <w:rsid w:val="000D6196"/>
    <w:rsid w:val="000D631A"/>
    <w:rsid w:val="000D636D"/>
    <w:rsid w:val="000D638C"/>
    <w:rsid w:val="000D655B"/>
    <w:rsid w:val="000D665A"/>
    <w:rsid w:val="000D69FD"/>
    <w:rsid w:val="000D6ACB"/>
    <w:rsid w:val="000D6FD5"/>
    <w:rsid w:val="000D7176"/>
    <w:rsid w:val="000D73A2"/>
    <w:rsid w:val="000D7610"/>
    <w:rsid w:val="000D7649"/>
    <w:rsid w:val="000D7854"/>
    <w:rsid w:val="000D78CC"/>
    <w:rsid w:val="000D78D6"/>
    <w:rsid w:val="000D7A23"/>
    <w:rsid w:val="000D7A67"/>
    <w:rsid w:val="000D7B98"/>
    <w:rsid w:val="000D7BF9"/>
    <w:rsid w:val="000E017A"/>
    <w:rsid w:val="000E0288"/>
    <w:rsid w:val="000E0600"/>
    <w:rsid w:val="000E06BD"/>
    <w:rsid w:val="000E0703"/>
    <w:rsid w:val="000E0706"/>
    <w:rsid w:val="000E0932"/>
    <w:rsid w:val="000E1073"/>
    <w:rsid w:val="000E10A5"/>
    <w:rsid w:val="000E168F"/>
    <w:rsid w:val="000E1BE4"/>
    <w:rsid w:val="000E1C5E"/>
    <w:rsid w:val="000E2072"/>
    <w:rsid w:val="000E2784"/>
    <w:rsid w:val="000E2893"/>
    <w:rsid w:val="000E2A4C"/>
    <w:rsid w:val="000E2C0B"/>
    <w:rsid w:val="000E2CB9"/>
    <w:rsid w:val="000E30D5"/>
    <w:rsid w:val="000E3158"/>
    <w:rsid w:val="000E35A4"/>
    <w:rsid w:val="000E38F2"/>
    <w:rsid w:val="000E3A3D"/>
    <w:rsid w:val="000E3A93"/>
    <w:rsid w:val="000E3BDA"/>
    <w:rsid w:val="000E3DD4"/>
    <w:rsid w:val="000E3F4B"/>
    <w:rsid w:val="000E3FE3"/>
    <w:rsid w:val="000E43A1"/>
    <w:rsid w:val="000E43F0"/>
    <w:rsid w:val="000E44EC"/>
    <w:rsid w:val="000E4522"/>
    <w:rsid w:val="000E4A3A"/>
    <w:rsid w:val="000E4C23"/>
    <w:rsid w:val="000E4E9C"/>
    <w:rsid w:val="000E546F"/>
    <w:rsid w:val="000E5557"/>
    <w:rsid w:val="000E5A6A"/>
    <w:rsid w:val="000E5EDE"/>
    <w:rsid w:val="000E5F85"/>
    <w:rsid w:val="000E6211"/>
    <w:rsid w:val="000E630A"/>
    <w:rsid w:val="000E6831"/>
    <w:rsid w:val="000E6A02"/>
    <w:rsid w:val="000E6ABE"/>
    <w:rsid w:val="000E6AD5"/>
    <w:rsid w:val="000E6B58"/>
    <w:rsid w:val="000E6B66"/>
    <w:rsid w:val="000E6D5A"/>
    <w:rsid w:val="000E6D7B"/>
    <w:rsid w:val="000E6F3C"/>
    <w:rsid w:val="000E7102"/>
    <w:rsid w:val="000E71F5"/>
    <w:rsid w:val="000E7225"/>
    <w:rsid w:val="000E7264"/>
    <w:rsid w:val="000E7332"/>
    <w:rsid w:val="000E73CF"/>
    <w:rsid w:val="000E73ED"/>
    <w:rsid w:val="000E7554"/>
    <w:rsid w:val="000E77F3"/>
    <w:rsid w:val="000E7AF5"/>
    <w:rsid w:val="000E7AFC"/>
    <w:rsid w:val="000F0055"/>
    <w:rsid w:val="000F00F7"/>
    <w:rsid w:val="000F0222"/>
    <w:rsid w:val="000F047B"/>
    <w:rsid w:val="000F05CD"/>
    <w:rsid w:val="000F06DF"/>
    <w:rsid w:val="000F09A4"/>
    <w:rsid w:val="000F0ECA"/>
    <w:rsid w:val="000F0FD7"/>
    <w:rsid w:val="000F125B"/>
    <w:rsid w:val="000F129C"/>
    <w:rsid w:val="000F12EE"/>
    <w:rsid w:val="000F179A"/>
    <w:rsid w:val="000F1BA3"/>
    <w:rsid w:val="000F20A3"/>
    <w:rsid w:val="000F27F8"/>
    <w:rsid w:val="000F29A7"/>
    <w:rsid w:val="000F29AD"/>
    <w:rsid w:val="000F2A31"/>
    <w:rsid w:val="000F2A94"/>
    <w:rsid w:val="000F3658"/>
    <w:rsid w:val="000F3A1D"/>
    <w:rsid w:val="000F3A2A"/>
    <w:rsid w:val="000F4226"/>
    <w:rsid w:val="000F4284"/>
    <w:rsid w:val="000F441F"/>
    <w:rsid w:val="000F4420"/>
    <w:rsid w:val="000F4590"/>
    <w:rsid w:val="000F4855"/>
    <w:rsid w:val="000F4877"/>
    <w:rsid w:val="000F4B8F"/>
    <w:rsid w:val="000F4EA7"/>
    <w:rsid w:val="000F4EA8"/>
    <w:rsid w:val="000F50A7"/>
    <w:rsid w:val="000F5118"/>
    <w:rsid w:val="000F529A"/>
    <w:rsid w:val="000F574E"/>
    <w:rsid w:val="000F5882"/>
    <w:rsid w:val="000F5A2D"/>
    <w:rsid w:val="000F5A62"/>
    <w:rsid w:val="000F5BB8"/>
    <w:rsid w:val="000F6053"/>
    <w:rsid w:val="000F6160"/>
    <w:rsid w:val="000F617A"/>
    <w:rsid w:val="000F62BB"/>
    <w:rsid w:val="000F6DCF"/>
    <w:rsid w:val="000F6E19"/>
    <w:rsid w:val="000F6E81"/>
    <w:rsid w:val="000F7162"/>
    <w:rsid w:val="000F7B21"/>
    <w:rsid w:val="000F7B63"/>
    <w:rsid w:val="000F7C5D"/>
    <w:rsid w:val="000F7DDC"/>
    <w:rsid w:val="000F7E0C"/>
    <w:rsid w:val="001001BF"/>
    <w:rsid w:val="00100218"/>
    <w:rsid w:val="001003F0"/>
    <w:rsid w:val="0010068B"/>
    <w:rsid w:val="00100951"/>
    <w:rsid w:val="00100AE2"/>
    <w:rsid w:val="00100B39"/>
    <w:rsid w:val="00100DB9"/>
    <w:rsid w:val="00100DE3"/>
    <w:rsid w:val="00100E74"/>
    <w:rsid w:val="00100F19"/>
    <w:rsid w:val="00101001"/>
    <w:rsid w:val="0010160E"/>
    <w:rsid w:val="001018F7"/>
    <w:rsid w:val="0010194D"/>
    <w:rsid w:val="00101B8D"/>
    <w:rsid w:val="00101BDA"/>
    <w:rsid w:val="00101C9B"/>
    <w:rsid w:val="0010258D"/>
    <w:rsid w:val="00102660"/>
    <w:rsid w:val="001026A0"/>
    <w:rsid w:val="00102933"/>
    <w:rsid w:val="00102B16"/>
    <w:rsid w:val="00102CA3"/>
    <w:rsid w:val="00102FCD"/>
    <w:rsid w:val="00102FDD"/>
    <w:rsid w:val="0010312A"/>
    <w:rsid w:val="001035FE"/>
    <w:rsid w:val="00103630"/>
    <w:rsid w:val="00103692"/>
    <w:rsid w:val="001037CF"/>
    <w:rsid w:val="00103842"/>
    <w:rsid w:val="00103985"/>
    <w:rsid w:val="0010435D"/>
    <w:rsid w:val="00104FBD"/>
    <w:rsid w:val="0010500C"/>
    <w:rsid w:val="001050BD"/>
    <w:rsid w:val="001051D1"/>
    <w:rsid w:val="0010520F"/>
    <w:rsid w:val="00105421"/>
    <w:rsid w:val="0010573A"/>
    <w:rsid w:val="00105983"/>
    <w:rsid w:val="00105BA0"/>
    <w:rsid w:val="00105CDB"/>
    <w:rsid w:val="00105CF7"/>
    <w:rsid w:val="00105E9D"/>
    <w:rsid w:val="00105F3A"/>
    <w:rsid w:val="00105FBE"/>
    <w:rsid w:val="0010628B"/>
    <w:rsid w:val="001062C2"/>
    <w:rsid w:val="00106647"/>
    <w:rsid w:val="00106705"/>
    <w:rsid w:val="0010682A"/>
    <w:rsid w:val="00106998"/>
    <w:rsid w:val="00106A5D"/>
    <w:rsid w:val="00106C8D"/>
    <w:rsid w:val="001070F6"/>
    <w:rsid w:val="00107274"/>
    <w:rsid w:val="0010737B"/>
    <w:rsid w:val="001074A1"/>
    <w:rsid w:val="00107571"/>
    <w:rsid w:val="00107A8A"/>
    <w:rsid w:val="00107EDD"/>
    <w:rsid w:val="001100B0"/>
    <w:rsid w:val="001100D7"/>
    <w:rsid w:val="0011018F"/>
    <w:rsid w:val="00110517"/>
    <w:rsid w:val="00110817"/>
    <w:rsid w:val="00110A3A"/>
    <w:rsid w:val="00110FA1"/>
    <w:rsid w:val="00111046"/>
    <w:rsid w:val="001110D1"/>
    <w:rsid w:val="001114AA"/>
    <w:rsid w:val="0011181A"/>
    <w:rsid w:val="00111F6D"/>
    <w:rsid w:val="00112164"/>
    <w:rsid w:val="001127CD"/>
    <w:rsid w:val="00112B79"/>
    <w:rsid w:val="00112F1A"/>
    <w:rsid w:val="00113182"/>
    <w:rsid w:val="00113299"/>
    <w:rsid w:val="0011341B"/>
    <w:rsid w:val="001134AA"/>
    <w:rsid w:val="0011365B"/>
    <w:rsid w:val="00113673"/>
    <w:rsid w:val="00113959"/>
    <w:rsid w:val="00113AAE"/>
    <w:rsid w:val="00113BD9"/>
    <w:rsid w:val="00113BFA"/>
    <w:rsid w:val="001140EA"/>
    <w:rsid w:val="00114591"/>
    <w:rsid w:val="00114816"/>
    <w:rsid w:val="001148E7"/>
    <w:rsid w:val="001149C7"/>
    <w:rsid w:val="00114CA0"/>
    <w:rsid w:val="00115025"/>
    <w:rsid w:val="0011506E"/>
    <w:rsid w:val="00115152"/>
    <w:rsid w:val="00115188"/>
    <w:rsid w:val="001151F3"/>
    <w:rsid w:val="001151F4"/>
    <w:rsid w:val="0011564F"/>
    <w:rsid w:val="001157C5"/>
    <w:rsid w:val="00115A73"/>
    <w:rsid w:val="00115EA6"/>
    <w:rsid w:val="00116048"/>
    <w:rsid w:val="001161A8"/>
    <w:rsid w:val="00116330"/>
    <w:rsid w:val="0011640A"/>
    <w:rsid w:val="00116677"/>
    <w:rsid w:val="00116BF0"/>
    <w:rsid w:val="00116CBA"/>
    <w:rsid w:val="00116DBF"/>
    <w:rsid w:val="00116F3E"/>
    <w:rsid w:val="00117534"/>
    <w:rsid w:val="0011775A"/>
    <w:rsid w:val="0011775E"/>
    <w:rsid w:val="00117A8C"/>
    <w:rsid w:val="00117BCB"/>
    <w:rsid w:val="00117BFF"/>
    <w:rsid w:val="00117D13"/>
    <w:rsid w:val="00117D1D"/>
    <w:rsid w:val="001201DA"/>
    <w:rsid w:val="0012063C"/>
    <w:rsid w:val="00120667"/>
    <w:rsid w:val="001206C2"/>
    <w:rsid w:val="001207E0"/>
    <w:rsid w:val="001207E3"/>
    <w:rsid w:val="001207E6"/>
    <w:rsid w:val="00120A4E"/>
    <w:rsid w:val="00120C53"/>
    <w:rsid w:val="00120DEB"/>
    <w:rsid w:val="001212CA"/>
    <w:rsid w:val="00121733"/>
    <w:rsid w:val="00121771"/>
    <w:rsid w:val="001217A0"/>
    <w:rsid w:val="001217B7"/>
    <w:rsid w:val="00121AD0"/>
    <w:rsid w:val="00121DD6"/>
    <w:rsid w:val="0012294D"/>
    <w:rsid w:val="00122AAB"/>
    <w:rsid w:val="00122AED"/>
    <w:rsid w:val="00122DDC"/>
    <w:rsid w:val="001231BA"/>
    <w:rsid w:val="00123812"/>
    <w:rsid w:val="00123D79"/>
    <w:rsid w:val="00123F9D"/>
    <w:rsid w:val="0012436A"/>
    <w:rsid w:val="0012437B"/>
    <w:rsid w:val="00124397"/>
    <w:rsid w:val="001243E0"/>
    <w:rsid w:val="00124673"/>
    <w:rsid w:val="001246B6"/>
    <w:rsid w:val="001248C8"/>
    <w:rsid w:val="00124BBF"/>
    <w:rsid w:val="00124C38"/>
    <w:rsid w:val="00124D5B"/>
    <w:rsid w:val="00125022"/>
    <w:rsid w:val="0012512E"/>
    <w:rsid w:val="00125172"/>
    <w:rsid w:val="00125729"/>
    <w:rsid w:val="001257E0"/>
    <w:rsid w:val="0012612E"/>
    <w:rsid w:val="00126257"/>
    <w:rsid w:val="001262E6"/>
    <w:rsid w:val="00126380"/>
    <w:rsid w:val="00126613"/>
    <w:rsid w:val="001267A5"/>
    <w:rsid w:val="001267A6"/>
    <w:rsid w:val="0012686B"/>
    <w:rsid w:val="00126A3E"/>
    <w:rsid w:val="00126CDC"/>
    <w:rsid w:val="00126DB9"/>
    <w:rsid w:val="00126F19"/>
    <w:rsid w:val="00126F79"/>
    <w:rsid w:val="0012730B"/>
    <w:rsid w:val="001276C7"/>
    <w:rsid w:val="00127AF7"/>
    <w:rsid w:val="00127C68"/>
    <w:rsid w:val="00127CBC"/>
    <w:rsid w:val="00127EAD"/>
    <w:rsid w:val="001303D5"/>
    <w:rsid w:val="00130625"/>
    <w:rsid w:val="00130D96"/>
    <w:rsid w:val="00130DFE"/>
    <w:rsid w:val="0013102C"/>
    <w:rsid w:val="001311AB"/>
    <w:rsid w:val="0013128B"/>
    <w:rsid w:val="00131362"/>
    <w:rsid w:val="00131494"/>
    <w:rsid w:val="001314C7"/>
    <w:rsid w:val="00131811"/>
    <w:rsid w:val="001318CC"/>
    <w:rsid w:val="00131BEC"/>
    <w:rsid w:val="00131C02"/>
    <w:rsid w:val="00131C2B"/>
    <w:rsid w:val="00132124"/>
    <w:rsid w:val="00132158"/>
    <w:rsid w:val="00132242"/>
    <w:rsid w:val="00132415"/>
    <w:rsid w:val="00132793"/>
    <w:rsid w:val="00133289"/>
    <w:rsid w:val="001334A5"/>
    <w:rsid w:val="00133BA9"/>
    <w:rsid w:val="00133C2C"/>
    <w:rsid w:val="00133D80"/>
    <w:rsid w:val="00133DD6"/>
    <w:rsid w:val="00133E31"/>
    <w:rsid w:val="00133EB3"/>
    <w:rsid w:val="00134140"/>
    <w:rsid w:val="001342A5"/>
    <w:rsid w:val="0013436E"/>
    <w:rsid w:val="00134876"/>
    <w:rsid w:val="00134A59"/>
    <w:rsid w:val="00134E77"/>
    <w:rsid w:val="00134EEB"/>
    <w:rsid w:val="00135126"/>
    <w:rsid w:val="001351B6"/>
    <w:rsid w:val="001352AD"/>
    <w:rsid w:val="00135496"/>
    <w:rsid w:val="00135509"/>
    <w:rsid w:val="00135731"/>
    <w:rsid w:val="00135969"/>
    <w:rsid w:val="00135A32"/>
    <w:rsid w:val="00135A79"/>
    <w:rsid w:val="00135C92"/>
    <w:rsid w:val="00135E4C"/>
    <w:rsid w:val="001360BD"/>
    <w:rsid w:val="00136245"/>
    <w:rsid w:val="00136442"/>
    <w:rsid w:val="0013652F"/>
    <w:rsid w:val="00136739"/>
    <w:rsid w:val="00136860"/>
    <w:rsid w:val="00136EC3"/>
    <w:rsid w:val="00136EFA"/>
    <w:rsid w:val="00137335"/>
    <w:rsid w:val="0013737B"/>
    <w:rsid w:val="0013740C"/>
    <w:rsid w:val="0013744D"/>
    <w:rsid w:val="0013772E"/>
    <w:rsid w:val="00137A64"/>
    <w:rsid w:val="00137AA0"/>
    <w:rsid w:val="00137AE6"/>
    <w:rsid w:val="001401C6"/>
    <w:rsid w:val="00140970"/>
    <w:rsid w:val="00140AAC"/>
    <w:rsid w:val="00140BF6"/>
    <w:rsid w:val="00140D5B"/>
    <w:rsid w:val="00140D74"/>
    <w:rsid w:val="00140E42"/>
    <w:rsid w:val="00140F1B"/>
    <w:rsid w:val="00140F21"/>
    <w:rsid w:val="0014108F"/>
    <w:rsid w:val="00141544"/>
    <w:rsid w:val="00141820"/>
    <w:rsid w:val="00141C1E"/>
    <w:rsid w:val="00141F01"/>
    <w:rsid w:val="001421A5"/>
    <w:rsid w:val="001421A8"/>
    <w:rsid w:val="001421FF"/>
    <w:rsid w:val="00142503"/>
    <w:rsid w:val="001425F9"/>
    <w:rsid w:val="00142790"/>
    <w:rsid w:val="00142802"/>
    <w:rsid w:val="00142A45"/>
    <w:rsid w:val="00142D0B"/>
    <w:rsid w:val="00142D82"/>
    <w:rsid w:val="00142FB5"/>
    <w:rsid w:val="00143012"/>
    <w:rsid w:val="0014309C"/>
    <w:rsid w:val="0014311F"/>
    <w:rsid w:val="001433C7"/>
    <w:rsid w:val="0014350C"/>
    <w:rsid w:val="001438C7"/>
    <w:rsid w:val="00143C9C"/>
    <w:rsid w:val="00143DDE"/>
    <w:rsid w:val="00144A30"/>
    <w:rsid w:val="00144C95"/>
    <w:rsid w:val="00144FF8"/>
    <w:rsid w:val="0014513F"/>
    <w:rsid w:val="001451A3"/>
    <w:rsid w:val="001453D4"/>
    <w:rsid w:val="0014563B"/>
    <w:rsid w:val="00145B0C"/>
    <w:rsid w:val="00145C04"/>
    <w:rsid w:val="00145C80"/>
    <w:rsid w:val="00146125"/>
    <w:rsid w:val="0014622C"/>
    <w:rsid w:val="00146240"/>
    <w:rsid w:val="00146263"/>
    <w:rsid w:val="0014637D"/>
    <w:rsid w:val="00146593"/>
    <w:rsid w:val="00146675"/>
    <w:rsid w:val="00146876"/>
    <w:rsid w:val="00146C3D"/>
    <w:rsid w:val="00146DDB"/>
    <w:rsid w:val="00147220"/>
    <w:rsid w:val="00147278"/>
    <w:rsid w:val="001474BA"/>
    <w:rsid w:val="0014759F"/>
    <w:rsid w:val="001475E0"/>
    <w:rsid w:val="001475F9"/>
    <w:rsid w:val="001476F9"/>
    <w:rsid w:val="001477B8"/>
    <w:rsid w:val="001478CE"/>
    <w:rsid w:val="0014798A"/>
    <w:rsid w:val="0014798E"/>
    <w:rsid w:val="00147AE9"/>
    <w:rsid w:val="00147F92"/>
    <w:rsid w:val="001500A0"/>
    <w:rsid w:val="0015030D"/>
    <w:rsid w:val="00150337"/>
    <w:rsid w:val="0015040A"/>
    <w:rsid w:val="00150708"/>
    <w:rsid w:val="001507C4"/>
    <w:rsid w:val="001508FE"/>
    <w:rsid w:val="00150B80"/>
    <w:rsid w:val="00150C4E"/>
    <w:rsid w:val="00150D0F"/>
    <w:rsid w:val="00151051"/>
    <w:rsid w:val="001510E5"/>
    <w:rsid w:val="0015139B"/>
    <w:rsid w:val="0015142E"/>
    <w:rsid w:val="00151430"/>
    <w:rsid w:val="001517E1"/>
    <w:rsid w:val="00151991"/>
    <w:rsid w:val="00151D3B"/>
    <w:rsid w:val="00151D75"/>
    <w:rsid w:val="00151DFF"/>
    <w:rsid w:val="00151E52"/>
    <w:rsid w:val="00151EDA"/>
    <w:rsid w:val="00152537"/>
    <w:rsid w:val="0015264F"/>
    <w:rsid w:val="00152A06"/>
    <w:rsid w:val="00152A34"/>
    <w:rsid w:val="00152B02"/>
    <w:rsid w:val="00152B26"/>
    <w:rsid w:val="00152C0E"/>
    <w:rsid w:val="0015337C"/>
    <w:rsid w:val="00153383"/>
    <w:rsid w:val="0015350E"/>
    <w:rsid w:val="001535CC"/>
    <w:rsid w:val="00153633"/>
    <w:rsid w:val="00153950"/>
    <w:rsid w:val="00153AAF"/>
    <w:rsid w:val="00153B57"/>
    <w:rsid w:val="00153E6E"/>
    <w:rsid w:val="00153FA4"/>
    <w:rsid w:val="001542F0"/>
    <w:rsid w:val="00154310"/>
    <w:rsid w:val="001547AF"/>
    <w:rsid w:val="001547C6"/>
    <w:rsid w:val="00154985"/>
    <w:rsid w:val="00154AF9"/>
    <w:rsid w:val="00154C1C"/>
    <w:rsid w:val="00154E4C"/>
    <w:rsid w:val="00154E65"/>
    <w:rsid w:val="00154ED3"/>
    <w:rsid w:val="00154F58"/>
    <w:rsid w:val="00154F7D"/>
    <w:rsid w:val="0015550C"/>
    <w:rsid w:val="00155AF1"/>
    <w:rsid w:val="00155E2F"/>
    <w:rsid w:val="001566BC"/>
    <w:rsid w:val="00156AD1"/>
    <w:rsid w:val="00156BC9"/>
    <w:rsid w:val="00157014"/>
    <w:rsid w:val="00157240"/>
    <w:rsid w:val="001577F3"/>
    <w:rsid w:val="001578A0"/>
    <w:rsid w:val="00157928"/>
    <w:rsid w:val="00157E9A"/>
    <w:rsid w:val="00160895"/>
    <w:rsid w:val="00160EFB"/>
    <w:rsid w:val="00161128"/>
    <w:rsid w:val="00161283"/>
    <w:rsid w:val="001615C1"/>
    <w:rsid w:val="00161753"/>
    <w:rsid w:val="0016193F"/>
    <w:rsid w:val="00161BFC"/>
    <w:rsid w:val="00161E16"/>
    <w:rsid w:val="00161EFC"/>
    <w:rsid w:val="001624DC"/>
    <w:rsid w:val="0016273E"/>
    <w:rsid w:val="00162C54"/>
    <w:rsid w:val="00162C6C"/>
    <w:rsid w:val="00162CCD"/>
    <w:rsid w:val="00162D41"/>
    <w:rsid w:val="00162DD0"/>
    <w:rsid w:val="00162EF5"/>
    <w:rsid w:val="00163524"/>
    <w:rsid w:val="001637B5"/>
    <w:rsid w:val="001639AB"/>
    <w:rsid w:val="00163D56"/>
    <w:rsid w:val="00163E20"/>
    <w:rsid w:val="00164103"/>
    <w:rsid w:val="00164191"/>
    <w:rsid w:val="00164281"/>
    <w:rsid w:val="00164850"/>
    <w:rsid w:val="00164B46"/>
    <w:rsid w:val="00164CFB"/>
    <w:rsid w:val="00165494"/>
    <w:rsid w:val="0016567D"/>
    <w:rsid w:val="00165909"/>
    <w:rsid w:val="001659C5"/>
    <w:rsid w:val="001659EC"/>
    <w:rsid w:val="00165E12"/>
    <w:rsid w:val="00165E42"/>
    <w:rsid w:val="00166356"/>
    <w:rsid w:val="00166864"/>
    <w:rsid w:val="00166BF4"/>
    <w:rsid w:val="00166DF7"/>
    <w:rsid w:val="00167380"/>
    <w:rsid w:val="001673D3"/>
    <w:rsid w:val="001677C0"/>
    <w:rsid w:val="00167AEE"/>
    <w:rsid w:val="00167B94"/>
    <w:rsid w:val="00167BDB"/>
    <w:rsid w:val="00167DC5"/>
    <w:rsid w:val="00167F37"/>
    <w:rsid w:val="0017009D"/>
    <w:rsid w:val="001701C5"/>
    <w:rsid w:val="001703EA"/>
    <w:rsid w:val="0017063B"/>
    <w:rsid w:val="0017070C"/>
    <w:rsid w:val="00170A07"/>
    <w:rsid w:val="00170B9A"/>
    <w:rsid w:val="001711AA"/>
    <w:rsid w:val="0017124B"/>
    <w:rsid w:val="00171509"/>
    <w:rsid w:val="001715EF"/>
    <w:rsid w:val="0017162B"/>
    <w:rsid w:val="00171861"/>
    <w:rsid w:val="001718B8"/>
    <w:rsid w:val="00171A6C"/>
    <w:rsid w:val="00171C27"/>
    <w:rsid w:val="00171CD7"/>
    <w:rsid w:val="001720AA"/>
    <w:rsid w:val="00172474"/>
    <w:rsid w:val="001726BA"/>
    <w:rsid w:val="00172CDE"/>
    <w:rsid w:val="00173555"/>
    <w:rsid w:val="00173644"/>
    <w:rsid w:val="00173BE3"/>
    <w:rsid w:val="00173D93"/>
    <w:rsid w:val="00173FBD"/>
    <w:rsid w:val="00174042"/>
    <w:rsid w:val="00174433"/>
    <w:rsid w:val="001745B7"/>
    <w:rsid w:val="0017463C"/>
    <w:rsid w:val="001746DC"/>
    <w:rsid w:val="00174751"/>
    <w:rsid w:val="00174A98"/>
    <w:rsid w:val="00174D35"/>
    <w:rsid w:val="00174F8F"/>
    <w:rsid w:val="001751F9"/>
    <w:rsid w:val="0017541A"/>
    <w:rsid w:val="00175511"/>
    <w:rsid w:val="001755B7"/>
    <w:rsid w:val="00175725"/>
    <w:rsid w:val="00175AD4"/>
    <w:rsid w:val="00175E65"/>
    <w:rsid w:val="00175F09"/>
    <w:rsid w:val="0017610F"/>
    <w:rsid w:val="001762F7"/>
    <w:rsid w:val="00176B74"/>
    <w:rsid w:val="00176C2B"/>
    <w:rsid w:val="001774A6"/>
    <w:rsid w:val="00177910"/>
    <w:rsid w:val="00177BC1"/>
    <w:rsid w:val="00177BD3"/>
    <w:rsid w:val="00177D40"/>
    <w:rsid w:val="0018008C"/>
    <w:rsid w:val="00180389"/>
    <w:rsid w:val="00180DFB"/>
    <w:rsid w:val="001810F7"/>
    <w:rsid w:val="001814EE"/>
    <w:rsid w:val="001815D5"/>
    <w:rsid w:val="001819FE"/>
    <w:rsid w:val="00181A2A"/>
    <w:rsid w:val="00181B24"/>
    <w:rsid w:val="00181E58"/>
    <w:rsid w:val="00181E76"/>
    <w:rsid w:val="00181F47"/>
    <w:rsid w:val="001820B7"/>
    <w:rsid w:val="001823BE"/>
    <w:rsid w:val="00182D71"/>
    <w:rsid w:val="00183068"/>
    <w:rsid w:val="001837E6"/>
    <w:rsid w:val="001838A1"/>
    <w:rsid w:val="001839C7"/>
    <w:rsid w:val="00183B83"/>
    <w:rsid w:val="00183C00"/>
    <w:rsid w:val="00183CA3"/>
    <w:rsid w:val="00183CAB"/>
    <w:rsid w:val="00183E09"/>
    <w:rsid w:val="00184046"/>
    <w:rsid w:val="001842C3"/>
    <w:rsid w:val="0018449F"/>
    <w:rsid w:val="001847C8"/>
    <w:rsid w:val="001848B6"/>
    <w:rsid w:val="001848F2"/>
    <w:rsid w:val="00184998"/>
    <w:rsid w:val="00184CFF"/>
    <w:rsid w:val="00184DCB"/>
    <w:rsid w:val="00184DD0"/>
    <w:rsid w:val="00184E5B"/>
    <w:rsid w:val="0018515A"/>
    <w:rsid w:val="001854DA"/>
    <w:rsid w:val="001858CF"/>
    <w:rsid w:val="00185932"/>
    <w:rsid w:val="00185A16"/>
    <w:rsid w:val="001861D1"/>
    <w:rsid w:val="0018635D"/>
    <w:rsid w:val="00186514"/>
    <w:rsid w:val="00186603"/>
    <w:rsid w:val="00186745"/>
    <w:rsid w:val="001867BF"/>
    <w:rsid w:val="00186846"/>
    <w:rsid w:val="00186F13"/>
    <w:rsid w:val="00186FD5"/>
    <w:rsid w:val="001872DE"/>
    <w:rsid w:val="001876D7"/>
    <w:rsid w:val="00187A1D"/>
    <w:rsid w:val="00187C98"/>
    <w:rsid w:val="0019043C"/>
    <w:rsid w:val="00190474"/>
    <w:rsid w:val="001904CF"/>
    <w:rsid w:val="00190577"/>
    <w:rsid w:val="00190796"/>
    <w:rsid w:val="0019088D"/>
    <w:rsid w:val="00190B7E"/>
    <w:rsid w:val="00190BEF"/>
    <w:rsid w:val="00191827"/>
    <w:rsid w:val="00191BEB"/>
    <w:rsid w:val="00191DF4"/>
    <w:rsid w:val="001920FC"/>
    <w:rsid w:val="0019214A"/>
    <w:rsid w:val="00192213"/>
    <w:rsid w:val="00192230"/>
    <w:rsid w:val="0019270D"/>
    <w:rsid w:val="00192F70"/>
    <w:rsid w:val="00192FC9"/>
    <w:rsid w:val="001934C0"/>
    <w:rsid w:val="001936C2"/>
    <w:rsid w:val="0019381E"/>
    <w:rsid w:val="001938E7"/>
    <w:rsid w:val="00193B5F"/>
    <w:rsid w:val="00193BF3"/>
    <w:rsid w:val="00194BD9"/>
    <w:rsid w:val="00194F2D"/>
    <w:rsid w:val="00194FD8"/>
    <w:rsid w:val="0019525F"/>
    <w:rsid w:val="00195286"/>
    <w:rsid w:val="0019558D"/>
    <w:rsid w:val="00195597"/>
    <w:rsid w:val="00195793"/>
    <w:rsid w:val="0019586F"/>
    <w:rsid w:val="0019588C"/>
    <w:rsid w:val="001959BC"/>
    <w:rsid w:val="001959BF"/>
    <w:rsid w:val="00195AA1"/>
    <w:rsid w:val="00195B50"/>
    <w:rsid w:val="00195E23"/>
    <w:rsid w:val="00195F7C"/>
    <w:rsid w:val="00196013"/>
    <w:rsid w:val="0019606D"/>
    <w:rsid w:val="0019617B"/>
    <w:rsid w:val="0019655A"/>
    <w:rsid w:val="001965AA"/>
    <w:rsid w:val="001967F8"/>
    <w:rsid w:val="00196A34"/>
    <w:rsid w:val="00196C48"/>
    <w:rsid w:val="00196D69"/>
    <w:rsid w:val="00196F91"/>
    <w:rsid w:val="00197005"/>
    <w:rsid w:val="001974EC"/>
    <w:rsid w:val="00197781"/>
    <w:rsid w:val="00197849"/>
    <w:rsid w:val="00197BAD"/>
    <w:rsid w:val="00197E68"/>
    <w:rsid w:val="001A0552"/>
    <w:rsid w:val="001A081B"/>
    <w:rsid w:val="001A0D6E"/>
    <w:rsid w:val="001A0E09"/>
    <w:rsid w:val="001A0F52"/>
    <w:rsid w:val="001A1305"/>
    <w:rsid w:val="001A1539"/>
    <w:rsid w:val="001A18F4"/>
    <w:rsid w:val="001A1AAD"/>
    <w:rsid w:val="001A1AEA"/>
    <w:rsid w:val="001A1D7F"/>
    <w:rsid w:val="001A20DB"/>
    <w:rsid w:val="001A2498"/>
    <w:rsid w:val="001A25A7"/>
    <w:rsid w:val="001A25E3"/>
    <w:rsid w:val="001A2643"/>
    <w:rsid w:val="001A2B95"/>
    <w:rsid w:val="001A2CCE"/>
    <w:rsid w:val="001A2D6A"/>
    <w:rsid w:val="001A366C"/>
    <w:rsid w:val="001A3905"/>
    <w:rsid w:val="001A3E21"/>
    <w:rsid w:val="001A463F"/>
    <w:rsid w:val="001A47D5"/>
    <w:rsid w:val="001A4BCA"/>
    <w:rsid w:val="001A4C72"/>
    <w:rsid w:val="001A4CF6"/>
    <w:rsid w:val="001A4D07"/>
    <w:rsid w:val="001A4F22"/>
    <w:rsid w:val="001A4F58"/>
    <w:rsid w:val="001A507D"/>
    <w:rsid w:val="001A5241"/>
    <w:rsid w:val="001A5274"/>
    <w:rsid w:val="001A5500"/>
    <w:rsid w:val="001A550D"/>
    <w:rsid w:val="001A5547"/>
    <w:rsid w:val="001A554E"/>
    <w:rsid w:val="001A55D4"/>
    <w:rsid w:val="001A5AB6"/>
    <w:rsid w:val="001A5B4B"/>
    <w:rsid w:val="001A5D9F"/>
    <w:rsid w:val="001A5DFF"/>
    <w:rsid w:val="001A5EC5"/>
    <w:rsid w:val="001A5F5B"/>
    <w:rsid w:val="001A5FB4"/>
    <w:rsid w:val="001A6567"/>
    <w:rsid w:val="001A676E"/>
    <w:rsid w:val="001A67F4"/>
    <w:rsid w:val="001A6894"/>
    <w:rsid w:val="001A69F7"/>
    <w:rsid w:val="001A6B0E"/>
    <w:rsid w:val="001A6C22"/>
    <w:rsid w:val="001A6CA3"/>
    <w:rsid w:val="001A6DB9"/>
    <w:rsid w:val="001A720B"/>
    <w:rsid w:val="001A74DE"/>
    <w:rsid w:val="001A79D3"/>
    <w:rsid w:val="001A7E6A"/>
    <w:rsid w:val="001A7ED3"/>
    <w:rsid w:val="001B03E4"/>
    <w:rsid w:val="001B0491"/>
    <w:rsid w:val="001B052E"/>
    <w:rsid w:val="001B06A2"/>
    <w:rsid w:val="001B073D"/>
    <w:rsid w:val="001B0A52"/>
    <w:rsid w:val="001B0E34"/>
    <w:rsid w:val="001B0F90"/>
    <w:rsid w:val="001B0FEF"/>
    <w:rsid w:val="001B10CF"/>
    <w:rsid w:val="001B125D"/>
    <w:rsid w:val="001B164E"/>
    <w:rsid w:val="001B1BD2"/>
    <w:rsid w:val="001B1BD4"/>
    <w:rsid w:val="001B1CF8"/>
    <w:rsid w:val="001B2147"/>
    <w:rsid w:val="001B234C"/>
    <w:rsid w:val="001B24FA"/>
    <w:rsid w:val="001B2594"/>
    <w:rsid w:val="001B260B"/>
    <w:rsid w:val="001B28FA"/>
    <w:rsid w:val="001B2A32"/>
    <w:rsid w:val="001B2B99"/>
    <w:rsid w:val="001B2D68"/>
    <w:rsid w:val="001B33D2"/>
    <w:rsid w:val="001B33F4"/>
    <w:rsid w:val="001B37C9"/>
    <w:rsid w:val="001B394D"/>
    <w:rsid w:val="001B407E"/>
    <w:rsid w:val="001B438A"/>
    <w:rsid w:val="001B4626"/>
    <w:rsid w:val="001B46FF"/>
    <w:rsid w:val="001B49B2"/>
    <w:rsid w:val="001B4BF6"/>
    <w:rsid w:val="001B4EEB"/>
    <w:rsid w:val="001B5330"/>
    <w:rsid w:val="001B53D8"/>
    <w:rsid w:val="001B5458"/>
    <w:rsid w:val="001B5786"/>
    <w:rsid w:val="001B5D3A"/>
    <w:rsid w:val="001B62DF"/>
    <w:rsid w:val="001B65A0"/>
    <w:rsid w:val="001B664A"/>
    <w:rsid w:val="001B66F4"/>
    <w:rsid w:val="001B69C6"/>
    <w:rsid w:val="001B6A39"/>
    <w:rsid w:val="001B6B67"/>
    <w:rsid w:val="001B6BC9"/>
    <w:rsid w:val="001B71A7"/>
    <w:rsid w:val="001B7335"/>
    <w:rsid w:val="001B735C"/>
    <w:rsid w:val="001B73CC"/>
    <w:rsid w:val="001B7607"/>
    <w:rsid w:val="001B76AA"/>
    <w:rsid w:val="001B7869"/>
    <w:rsid w:val="001B7EF9"/>
    <w:rsid w:val="001C00C0"/>
    <w:rsid w:val="001C0263"/>
    <w:rsid w:val="001C02A0"/>
    <w:rsid w:val="001C054F"/>
    <w:rsid w:val="001C09FF"/>
    <w:rsid w:val="001C0AE7"/>
    <w:rsid w:val="001C0C48"/>
    <w:rsid w:val="001C0DD9"/>
    <w:rsid w:val="001C0FF8"/>
    <w:rsid w:val="001C178D"/>
    <w:rsid w:val="001C1D5B"/>
    <w:rsid w:val="001C1DA7"/>
    <w:rsid w:val="001C1DCF"/>
    <w:rsid w:val="001C1F05"/>
    <w:rsid w:val="001C210E"/>
    <w:rsid w:val="001C275E"/>
    <w:rsid w:val="001C286B"/>
    <w:rsid w:val="001C2C76"/>
    <w:rsid w:val="001C2CCE"/>
    <w:rsid w:val="001C2E5B"/>
    <w:rsid w:val="001C300C"/>
    <w:rsid w:val="001C30B9"/>
    <w:rsid w:val="001C37B3"/>
    <w:rsid w:val="001C3C08"/>
    <w:rsid w:val="001C3C80"/>
    <w:rsid w:val="001C3F46"/>
    <w:rsid w:val="001C463D"/>
    <w:rsid w:val="001C4AC1"/>
    <w:rsid w:val="001C501C"/>
    <w:rsid w:val="001C5267"/>
    <w:rsid w:val="001C5319"/>
    <w:rsid w:val="001C534C"/>
    <w:rsid w:val="001C54CD"/>
    <w:rsid w:val="001C5722"/>
    <w:rsid w:val="001C601E"/>
    <w:rsid w:val="001C60F2"/>
    <w:rsid w:val="001C63BB"/>
    <w:rsid w:val="001C63C5"/>
    <w:rsid w:val="001C6481"/>
    <w:rsid w:val="001C669B"/>
    <w:rsid w:val="001C68A3"/>
    <w:rsid w:val="001C6962"/>
    <w:rsid w:val="001C6C24"/>
    <w:rsid w:val="001C769C"/>
    <w:rsid w:val="001C7784"/>
    <w:rsid w:val="001C7BE9"/>
    <w:rsid w:val="001C7E73"/>
    <w:rsid w:val="001D0199"/>
    <w:rsid w:val="001D08D2"/>
    <w:rsid w:val="001D092C"/>
    <w:rsid w:val="001D0AC9"/>
    <w:rsid w:val="001D1464"/>
    <w:rsid w:val="001D15F1"/>
    <w:rsid w:val="001D1626"/>
    <w:rsid w:val="001D16C7"/>
    <w:rsid w:val="001D1C28"/>
    <w:rsid w:val="001D2380"/>
    <w:rsid w:val="001D2A2F"/>
    <w:rsid w:val="001D2DF3"/>
    <w:rsid w:val="001D2F72"/>
    <w:rsid w:val="001D3604"/>
    <w:rsid w:val="001D39C7"/>
    <w:rsid w:val="001D3B20"/>
    <w:rsid w:val="001D3C2C"/>
    <w:rsid w:val="001D4049"/>
    <w:rsid w:val="001D40D6"/>
    <w:rsid w:val="001D4156"/>
    <w:rsid w:val="001D4283"/>
    <w:rsid w:val="001D4356"/>
    <w:rsid w:val="001D43D5"/>
    <w:rsid w:val="001D4525"/>
    <w:rsid w:val="001D487C"/>
    <w:rsid w:val="001D4884"/>
    <w:rsid w:val="001D4935"/>
    <w:rsid w:val="001D49FC"/>
    <w:rsid w:val="001D4A7C"/>
    <w:rsid w:val="001D4E25"/>
    <w:rsid w:val="001D5039"/>
    <w:rsid w:val="001D5538"/>
    <w:rsid w:val="001D5A70"/>
    <w:rsid w:val="001D5BBC"/>
    <w:rsid w:val="001D5BCD"/>
    <w:rsid w:val="001D60D5"/>
    <w:rsid w:val="001D645D"/>
    <w:rsid w:val="001D6593"/>
    <w:rsid w:val="001D675F"/>
    <w:rsid w:val="001D682D"/>
    <w:rsid w:val="001D695A"/>
    <w:rsid w:val="001D6AD1"/>
    <w:rsid w:val="001D6C47"/>
    <w:rsid w:val="001D6C9B"/>
    <w:rsid w:val="001D710B"/>
    <w:rsid w:val="001D762B"/>
    <w:rsid w:val="001D7B2E"/>
    <w:rsid w:val="001D7D02"/>
    <w:rsid w:val="001D7E49"/>
    <w:rsid w:val="001D7E9A"/>
    <w:rsid w:val="001E0044"/>
    <w:rsid w:val="001E00AC"/>
    <w:rsid w:val="001E0805"/>
    <w:rsid w:val="001E084F"/>
    <w:rsid w:val="001E0D85"/>
    <w:rsid w:val="001E0E65"/>
    <w:rsid w:val="001E1187"/>
    <w:rsid w:val="001E1381"/>
    <w:rsid w:val="001E1526"/>
    <w:rsid w:val="001E1934"/>
    <w:rsid w:val="001E1942"/>
    <w:rsid w:val="001E1A7F"/>
    <w:rsid w:val="001E1A91"/>
    <w:rsid w:val="001E1C99"/>
    <w:rsid w:val="001E1EEA"/>
    <w:rsid w:val="001E2292"/>
    <w:rsid w:val="001E282F"/>
    <w:rsid w:val="001E2861"/>
    <w:rsid w:val="001E2A78"/>
    <w:rsid w:val="001E2C9D"/>
    <w:rsid w:val="001E2CD9"/>
    <w:rsid w:val="001E2E82"/>
    <w:rsid w:val="001E2EDD"/>
    <w:rsid w:val="001E2FE4"/>
    <w:rsid w:val="001E30DA"/>
    <w:rsid w:val="001E3578"/>
    <w:rsid w:val="001E37DB"/>
    <w:rsid w:val="001E394F"/>
    <w:rsid w:val="001E39C4"/>
    <w:rsid w:val="001E3E4E"/>
    <w:rsid w:val="001E3E8E"/>
    <w:rsid w:val="001E3F94"/>
    <w:rsid w:val="001E4037"/>
    <w:rsid w:val="001E4067"/>
    <w:rsid w:val="001E41E6"/>
    <w:rsid w:val="001E4269"/>
    <w:rsid w:val="001E4371"/>
    <w:rsid w:val="001E454B"/>
    <w:rsid w:val="001E487B"/>
    <w:rsid w:val="001E4893"/>
    <w:rsid w:val="001E489F"/>
    <w:rsid w:val="001E4A78"/>
    <w:rsid w:val="001E4BEE"/>
    <w:rsid w:val="001E4E3E"/>
    <w:rsid w:val="001E4E9C"/>
    <w:rsid w:val="001E4F6B"/>
    <w:rsid w:val="001E50D8"/>
    <w:rsid w:val="001E522D"/>
    <w:rsid w:val="001E5285"/>
    <w:rsid w:val="001E52CC"/>
    <w:rsid w:val="001E53BF"/>
    <w:rsid w:val="001E5407"/>
    <w:rsid w:val="001E569D"/>
    <w:rsid w:val="001E5F4F"/>
    <w:rsid w:val="001E61B0"/>
    <w:rsid w:val="001E67C1"/>
    <w:rsid w:val="001E7064"/>
    <w:rsid w:val="001E729B"/>
    <w:rsid w:val="001E7951"/>
    <w:rsid w:val="001E7FD9"/>
    <w:rsid w:val="001F054E"/>
    <w:rsid w:val="001F05B1"/>
    <w:rsid w:val="001F069A"/>
    <w:rsid w:val="001F0832"/>
    <w:rsid w:val="001F0940"/>
    <w:rsid w:val="001F0AE6"/>
    <w:rsid w:val="001F0B8B"/>
    <w:rsid w:val="001F0F7E"/>
    <w:rsid w:val="001F0FA6"/>
    <w:rsid w:val="001F0FB5"/>
    <w:rsid w:val="001F0FF8"/>
    <w:rsid w:val="001F12FA"/>
    <w:rsid w:val="001F1469"/>
    <w:rsid w:val="001F14B6"/>
    <w:rsid w:val="001F1E57"/>
    <w:rsid w:val="001F2087"/>
    <w:rsid w:val="001F2181"/>
    <w:rsid w:val="001F2296"/>
    <w:rsid w:val="001F23F1"/>
    <w:rsid w:val="001F2690"/>
    <w:rsid w:val="001F2713"/>
    <w:rsid w:val="001F298F"/>
    <w:rsid w:val="001F2AE1"/>
    <w:rsid w:val="001F2B36"/>
    <w:rsid w:val="001F2D0E"/>
    <w:rsid w:val="001F2EAE"/>
    <w:rsid w:val="001F3133"/>
    <w:rsid w:val="001F31AB"/>
    <w:rsid w:val="001F32B0"/>
    <w:rsid w:val="001F33F7"/>
    <w:rsid w:val="001F3914"/>
    <w:rsid w:val="001F3A97"/>
    <w:rsid w:val="001F4565"/>
    <w:rsid w:val="001F48B2"/>
    <w:rsid w:val="001F4A84"/>
    <w:rsid w:val="001F51DE"/>
    <w:rsid w:val="001F53DF"/>
    <w:rsid w:val="001F5498"/>
    <w:rsid w:val="001F57AF"/>
    <w:rsid w:val="001F589F"/>
    <w:rsid w:val="001F58B2"/>
    <w:rsid w:val="001F5B98"/>
    <w:rsid w:val="001F5EC9"/>
    <w:rsid w:val="001F6177"/>
    <w:rsid w:val="001F625A"/>
    <w:rsid w:val="001F66D3"/>
    <w:rsid w:val="001F678A"/>
    <w:rsid w:val="001F6B5F"/>
    <w:rsid w:val="001F6C00"/>
    <w:rsid w:val="001F7112"/>
    <w:rsid w:val="001F7272"/>
    <w:rsid w:val="001F7423"/>
    <w:rsid w:val="001F7E09"/>
    <w:rsid w:val="001F7E95"/>
    <w:rsid w:val="00200406"/>
    <w:rsid w:val="0020058C"/>
    <w:rsid w:val="002006EB"/>
    <w:rsid w:val="00200815"/>
    <w:rsid w:val="00200D11"/>
    <w:rsid w:val="00200F87"/>
    <w:rsid w:val="0020170B"/>
    <w:rsid w:val="002017BA"/>
    <w:rsid w:val="00201852"/>
    <w:rsid w:val="00201B0D"/>
    <w:rsid w:val="00201C81"/>
    <w:rsid w:val="00201CAC"/>
    <w:rsid w:val="00201D2F"/>
    <w:rsid w:val="00201DD3"/>
    <w:rsid w:val="00201E41"/>
    <w:rsid w:val="00201E4E"/>
    <w:rsid w:val="00201F65"/>
    <w:rsid w:val="002020DB"/>
    <w:rsid w:val="00202865"/>
    <w:rsid w:val="002029E3"/>
    <w:rsid w:val="00202C90"/>
    <w:rsid w:val="002033FD"/>
    <w:rsid w:val="00203763"/>
    <w:rsid w:val="002039F4"/>
    <w:rsid w:val="00203BA8"/>
    <w:rsid w:val="00203BD8"/>
    <w:rsid w:val="00203ED0"/>
    <w:rsid w:val="002046CE"/>
    <w:rsid w:val="0020471B"/>
    <w:rsid w:val="00204D45"/>
    <w:rsid w:val="00204DDA"/>
    <w:rsid w:val="0020537C"/>
    <w:rsid w:val="00205473"/>
    <w:rsid w:val="00205486"/>
    <w:rsid w:val="002055C8"/>
    <w:rsid w:val="0020574D"/>
    <w:rsid w:val="00205A98"/>
    <w:rsid w:val="00205D06"/>
    <w:rsid w:val="00205E30"/>
    <w:rsid w:val="00205FC8"/>
    <w:rsid w:val="002062EF"/>
    <w:rsid w:val="00206568"/>
    <w:rsid w:val="00206FB6"/>
    <w:rsid w:val="00206FD9"/>
    <w:rsid w:val="00207239"/>
    <w:rsid w:val="002072B7"/>
    <w:rsid w:val="002076F2"/>
    <w:rsid w:val="002078F4"/>
    <w:rsid w:val="00207A66"/>
    <w:rsid w:val="00207B84"/>
    <w:rsid w:val="00207DEA"/>
    <w:rsid w:val="002100D9"/>
    <w:rsid w:val="0021049E"/>
    <w:rsid w:val="00210767"/>
    <w:rsid w:val="00210C18"/>
    <w:rsid w:val="00210FE7"/>
    <w:rsid w:val="00211255"/>
    <w:rsid w:val="002112B8"/>
    <w:rsid w:val="00211708"/>
    <w:rsid w:val="00211C9B"/>
    <w:rsid w:val="002123B5"/>
    <w:rsid w:val="00212404"/>
    <w:rsid w:val="00212759"/>
    <w:rsid w:val="002129B6"/>
    <w:rsid w:val="00212AAB"/>
    <w:rsid w:val="00212F43"/>
    <w:rsid w:val="00213097"/>
    <w:rsid w:val="0021314C"/>
    <w:rsid w:val="0021329C"/>
    <w:rsid w:val="0021332E"/>
    <w:rsid w:val="00213553"/>
    <w:rsid w:val="002141DC"/>
    <w:rsid w:val="0021423C"/>
    <w:rsid w:val="0021423E"/>
    <w:rsid w:val="002142B2"/>
    <w:rsid w:val="002142EB"/>
    <w:rsid w:val="00214340"/>
    <w:rsid w:val="002145F9"/>
    <w:rsid w:val="00214605"/>
    <w:rsid w:val="00214686"/>
    <w:rsid w:val="002146AF"/>
    <w:rsid w:val="00214825"/>
    <w:rsid w:val="00214A0A"/>
    <w:rsid w:val="00214BE9"/>
    <w:rsid w:val="00214CCD"/>
    <w:rsid w:val="002150E7"/>
    <w:rsid w:val="002154E8"/>
    <w:rsid w:val="002158EF"/>
    <w:rsid w:val="00215950"/>
    <w:rsid w:val="00215A43"/>
    <w:rsid w:val="00215B96"/>
    <w:rsid w:val="00215C6C"/>
    <w:rsid w:val="00216128"/>
    <w:rsid w:val="002163A4"/>
    <w:rsid w:val="0021640A"/>
    <w:rsid w:val="0021653B"/>
    <w:rsid w:val="002168E0"/>
    <w:rsid w:val="00216BCA"/>
    <w:rsid w:val="002176A1"/>
    <w:rsid w:val="002178A4"/>
    <w:rsid w:val="00217947"/>
    <w:rsid w:val="00217998"/>
    <w:rsid w:val="00217A7F"/>
    <w:rsid w:val="00217C6B"/>
    <w:rsid w:val="00217CEE"/>
    <w:rsid w:val="00217E28"/>
    <w:rsid w:val="002200C1"/>
    <w:rsid w:val="002204D4"/>
    <w:rsid w:val="00220921"/>
    <w:rsid w:val="00220948"/>
    <w:rsid w:val="00220B1E"/>
    <w:rsid w:val="00220D40"/>
    <w:rsid w:val="00220F9C"/>
    <w:rsid w:val="00220FBF"/>
    <w:rsid w:val="00221079"/>
    <w:rsid w:val="002210B3"/>
    <w:rsid w:val="002212EC"/>
    <w:rsid w:val="00221339"/>
    <w:rsid w:val="00221874"/>
    <w:rsid w:val="00221BE3"/>
    <w:rsid w:val="00221DC9"/>
    <w:rsid w:val="00221E9C"/>
    <w:rsid w:val="00221EF1"/>
    <w:rsid w:val="00222115"/>
    <w:rsid w:val="0022222A"/>
    <w:rsid w:val="002225C0"/>
    <w:rsid w:val="00222AFA"/>
    <w:rsid w:val="00222B8A"/>
    <w:rsid w:val="00222E70"/>
    <w:rsid w:val="002231AB"/>
    <w:rsid w:val="0022320A"/>
    <w:rsid w:val="0022338F"/>
    <w:rsid w:val="00223659"/>
    <w:rsid w:val="00223D67"/>
    <w:rsid w:val="00223EA4"/>
    <w:rsid w:val="0022406E"/>
    <w:rsid w:val="0022415B"/>
    <w:rsid w:val="002244B0"/>
    <w:rsid w:val="0022493B"/>
    <w:rsid w:val="002249C8"/>
    <w:rsid w:val="00224B98"/>
    <w:rsid w:val="00224C49"/>
    <w:rsid w:val="0022501B"/>
    <w:rsid w:val="00225B20"/>
    <w:rsid w:val="00225F0D"/>
    <w:rsid w:val="00225F67"/>
    <w:rsid w:val="002262DE"/>
    <w:rsid w:val="0022666D"/>
    <w:rsid w:val="00226DC2"/>
    <w:rsid w:val="00226E94"/>
    <w:rsid w:val="00227580"/>
    <w:rsid w:val="00227736"/>
    <w:rsid w:val="00227814"/>
    <w:rsid w:val="00227844"/>
    <w:rsid w:val="0022787F"/>
    <w:rsid w:val="002279E2"/>
    <w:rsid w:val="002279F4"/>
    <w:rsid w:val="00227CB5"/>
    <w:rsid w:val="00227CF0"/>
    <w:rsid w:val="00227FD5"/>
    <w:rsid w:val="002302B3"/>
    <w:rsid w:val="002302BD"/>
    <w:rsid w:val="0023046F"/>
    <w:rsid w:val="0023092E"/>
    <w:rsid w:val="00230988"/>
    <w:rsid w:val="00230BCA"/>
    <w:rsid w:val="00230BDF"/>
    <w:rsid w:val="00231123"/>
    <w:rsid w:val="002314A0"/>
    <w:rsid w:val="002314D1"/>
    <w:rsid w:val="002314F7"/>
    <w:rsid w:val="002315C0"/>
    <w:rsid w:val="00231EDC"/>
    <w:rsid w:val="0023237B"/>
    <w:rsid w:val="002324F2"/>
    <w:rsid w:val="002326E9"/>
    <w:rsid w:val="002328BC"/>
    <w:rsid w:val="00232B9F"/>
    <w:rsid w:val="00232FB0"/>
    <w:rsid w:val="0023308E"/>
    <w:rsid w:val="00233234"/>
    <w:rsid w:val="00233331"/>
    <w:rsid w:val="00233366"/>
    <w:rsid w:val="002336C0"/>
    <w:rsid w:val="002338BC"/>
    <w:rsid w:val="00233AA0"/>
    <w:rsid w:val="00233AA3"/>
    <w:rsid w:val="00233B00"/>
    <w:rsid w:val="00233B17"/>
    <w:rsid w:val="00233BF1"/>
    <w:rsid w:val="00233EC4"/>
    <w:rsid w:val="00234116"/>
    <w:rsid w:val="0023417E"/>
    <w:rsid w:val="00234199"/>
    <w:rsid w:val="002344BD"/>
    <w:rsid w:val="0023477F"/>
    <w:rsid w:val="00234C06"/>
    <w:rsid w:val="00234C1A"/>
    <w:rsid w:val="00234CBE"/>
    <w:rsid w:val="00234DDC"/>
    <w:rsid w:val="00234F9D"/>
    <w:rsid w:val="00234FC8"/>
    <w:rsid w:val="00234FCF"/>
    <w:rsid w:val="002351F3"/>
    <w:rsid w:val="002352D7"/>
    <w:rsid w:val="002352E8"/>
    <w:rsid w:val="00235750"/>
    <w:rsid w:val="002359A9"/>
    <w:rsid w:val="00235CEB"/>
    <w:rsid w:val="00235D6C"/>
    <w:rsid w:val="00235EC1"/>
    <w:rsid w:val="002362C2"/>
    <w:rsid w:val="0023644A"/>
    <w:rsid w:val="002364DC"/>
    <w:rsid w:val="00236629"/>
    <w:rsid w:val="002368FE"/>
    <w:rsid w:val="00236A78"/>
    <w:rsid w:val="00236C58"/>
    <w:rsid w:val="00236EB4"/>
    <w:rsid w:val="0023752C"/>
    <w:rsid w:val="0023768B"/>
    <w:rsid w:val="0023779F"/>
    <w:rsid w:val="00237B5F"/>
    <w:rsid w:val="00237D8F"/>
    <w:rsid w:val="0024017C"/>
    <w:rsid w:val="002401FE"/>
    <w:rsid w:val="00240409"/>
    <w:rsid w:val="002404DE"/>
    <w:rsid w:val="0024065C"/>
    <w:rsid w:val="00240B42"/>
    <w:rsid w:val="00240CCF"/>
    <w:rsid w:val="00241049"/>
    <w:rsid w:val="002411D2"/>
    <w:rsid w:val="0024170F"/>
    <w:rsid w:val="002419B3"/>
    <w:rsid w:val="002420A7"/>
    <w:rsid w:val="00242229"/>
    <w:rsid w:val="002425B9"/>
    <w:rsid w:val="00242807"/>
    <w:rsid w:val="00242A22"/>
    <w:rsid w:val="00242A58"/>
    <w:rsid w:val="00242B3A"/>
    <w:rsid w:val="00242BAE"/>
    <w:rsid w:val="00242CF6"/>
    <w:rsid w:val="002432D1"/>
    <w:rsid w:val="00244158"/>
    <w:rsid w:val="00244194"/>
    <w:rsid w:val="00244297"/>
    <w:rsid w:val="002444D7"/>
    <w:rsid w:val="002444F6"/>
    <w:rsid w:val="00244589"/>
    <w:rsid w:val="002448ED"/>
    <w:rsid w:val="0024490E"/>
    <w:rsid w:val="00244CA6"/>
    <w:rsid w:val="00245261"/>
    <w:rsid w:val="0024593C"/>
    <w:rsid w:val="00245D5A"/>
    <w:rsid w:val="0024660A"/>
    <w:rsid w:val="002468F0"/>
    <w:rsid w:val="00246982"/>
    <w:rsid w:val="00246A76"/>
    <w:rsid w:val="00247145"/>
    <w:rsid w:val="00247208"/>
    <w:rsid w:val="00247317"/>
    <w:rsid w:val="002476EC"/>
    <w:rsid w:val="00247822"/>
    <w:rsid w:val="00247F96"/>
    <w:rsid w:val="00247FAE"/>
    <w:rsid w:val="00250107"/>
    <w:rsid w:val="0025030B"/>
    <w:rsid w:val="00250369"/>
    <w:rsid w:val="00250524"/>
    <w:rsid w:val="00250674"/>
    <w:rsid w:val="00251196"/>
    <w:rsid w:val="00251304"/>
    <w:rsid w:val="002514EA"/>
    <w:rsid w:val="002515BB"/>
    <w:rsid w:val="00251AE4"/>
    <w:rsid w:val="00251E51"/>
    <w:rsid w:val="0025238A"/>
    <w:rsid w:val="0025299D"/>
    <w:rsid w:val="00252A6A"/>
    <w:rsid w:val="00252EC6"/>
    <w:rsid w:val="00252F35"/>
    <w:rsid w:val="00252F58"/>
    <w:rsid w:val="00253119"/>
    <w:rsid w:val="00253365"/>
    <w:rsid w:val="002537CD"/>
    <w:rsid w:val="00253876"/>
    <w:rsid w:val="00253AA2"/>
    <w:rsid w:val="00253C62"/>
    <w:rsid w:val="00253F01"/>
    <w:rsid w:val="00253F76"/>
    <w:rsid w:val="002541E8"/>
    <w:rsid w:val="00254293"/>
    <w:rsid w:val="00254560"/>
    <w:rsid w:val="0025461F"/>
    <w:rsid w:val="0025534A"/>
    <w:rsid w:val="00255425"/>
    <w:rsid w:val="0025585A"/>
    <w:rsid w:val="00255CBB"/>
    <w:rsid w:val="00255DF7"/>
    <w:rsid w:val="00256670"/>
    <w:rsid w:val="002569EC"/>
    <w:rsid w:val="00256CE8"/>
    <w:rsid w:val="00256D7E"/>
    <w:rsid w:val="00256D81"/>
    <w:rsid w:val="00257722"/>
    <w:rsid w:val="00257856"/>
    <w:rsid w:val="00257C23"/>
    <w:rsid w:val="00260476"/>
    <w:rsid w:val="0026053C"/>
    <w:rsid w:val="00260567"/>
    <w:rsid w:val="00260618"/>
    <w:rsid w:val="0026063C"/>
    <w:rsid w:val="00260941"/>
    <w:rsid w:val="00261066"/>
    <w:rsid w:val="0026109F"/>
    <w:rsid w:val="00261182"/>
    <w:rsid w:val="002612B4"/>
    <w:rsid w:val="00261959"/>
    <w:rsid w:val="00261D0C"/>
    <w:rsid w:val="00261FF3"/>
    <w:rsid w:val="002623D4"/>
    <w:rsid w:val="00262D3F"/>
    <w:rsid w:val="00262D69"/>
    <w:rsid w:val="00262DCD"/>
    <w:rsid w:val="00262FA5"/>
    <w:rsid w:val="0026301E"/>
    <w:rsid w:val="00263076"/>
    <w:rsid w:val="0026318E"/>
    <w:rsid w:val="0026320C"/>
    <w:rsid w:val="0026322D"/>
    <w:rsid w:val="002633D3"/>
    <w:rsid w:val="00263865"/>
    <w:rsid w:val="002639E5"/>
    <w:rsid w:val="00263B85"/>
    <w:rsid w:val="00263BD5"/>
    <w:rsid w:val="00263BE3"/>
    <w:rsid w:val="00263C86"/>
    <w:rsid w:val="00263DAA"/>
    <w:rsid w:val="00263F25"/>
    <w:rsid w:val="00263F75"/>
    <w:rsid w:val="0026419F"/>
    <w:rsid w:val="002641A4"/>
    <w:rsid w:val="002643B8"/>
    <w:rsid w:val="00264507"/>
    <w:rsid w:val="00264719"/>
    <w:rsid w:val="0026488B"/>
    <w:rsid w:val="00264ACD"/>
    <w:rsid w:val="00264B61"/>
    <w:rsid w:val="0026501D"/>
    <w:rsid w:val="002659AA"/>
    <w:rsid w:val="002659F2"/>
    <w:rsid w:val="00266228"/>
    <w:rsid w:val="00266367"/>
    <w:rsid w:val="002664E0"/>
    <w:rsid w:val="0026673C"/>
    <w:rsid w:val="002669AF"/>
    <w:rsid w:val="00266D1F"/>
    <w:rsid w:val="00266E1D"/>
    <w:rsid w:val="00267606"/>
    <w:rsid w:val="00267799"/>
    <w:rsid w:val="002677EA"/>
    <w:rsid w:val="00267854"/>
    <w:rsid w:val="00267A6A"/>
    <w:rsid w:val="00267B04"/>
    <w:rsid w:val="00267B72"/>
    <w:rsid w:val="00267C1A"/>
    <w:rsid w:val="00267D1E"/>
    <w:rsid w:val="00267DA8"/>
    <w:rsid w:val="00270077"/>
    <w:rsid w:val="0027028C"/>
    <w:rsid w:val="00270364"/>
    <w:rsid w:val="002703CE"/>
    <w:rsid w:val="0027040A"/>
    <w:rsid w:val="00270676"/>
    <w:rsid w:val="0027078C"/>
    <w:rsid w:val="00270BBB"/>
    <w:rsid w:val="002711BE"/>
    <w:rsid w:val="00271403"/>
    <w:rsid w:val="00271635"/>
    <w:rsid w:val="00271651"/>
    <w:rsid w:val="002716EE"/>
    <w:rsid w:val="002717C5"/>
    <w:rsid w:val="002718E1"/>
    <w:rsid w:val="00271A77"/>
    <w:rsid w:val="00271C52"/>
    <w:rsid w:val="00271CC0"/>
    <w:rsid w:val="00271EE3"/>
    <w:rsid w:val="00271F1E"/>
    <w:rsid w:val="00272031"/>
    <w:rsid w:val="00272457"/>
    <w:rsid w:val="002725C1"/>
    <w:rsid w:val="00272616"/>
    <w:rsid w:val="00272796"/>
    <w:rsid w:val="00272901"/>
    <w:rsid w:val="00272E1B"/>
    <w:rsid w:val="00273126"/>
    <w:rsid w:val="00273347"/>
    <w:rsid w:val="00273543"/>
    <w:rsid w:val="00273730"/>
    <w:rsid w:val="0027375E"/>
    <w:rsid w:val="002738DD"/>
    <w:rsid w:val="00273991"/>
    <w:rsid w:val="00273A53"/>
    <w:rsid w:val="0027409A"/>
    <w:rsid w:val="002740D4"/>
    <w:rsid w:val="002744C1"/>
    <w:rsid w:val="002746F9"/>
    <w:rsid w:val="0027494D"/>
    <w:rsid w:val="00274BF9"/>
    <w:rsid w:val="00274ECD"/>
    <w:rsid w:val="00275274"/>
    <w:rsid w:val="00275739"/>
    <w:rsid w:val="0027587E"/>
    <w:rsid w:val="002758DD"/>
    <w:rsid w:val="002759BB"/>
    <w:rsid w:val="00275BA0"/>
    <w:rsid w:val="00275CAD"/>
    <w:rsid w:val="002760D7"/>
    <w:rsid w:val="0027621D"/>
    <w:rsid w:val="00276835"/>
    <w:rsid w:val="00276853"/>
    <w:rsid w:val="00276BC7"/>
    <w:rsid w:val="00276DC9"/>
    <w:rsid w:val="0027704B"/>
    <w:rsid w:val="0027710C"/>
    <w:rsid w:val="0027725C"/>
    <w:rsid w:val="00277352"/>
    <w:rsid w:val="0027745D"/>
    <w:rsid w:val="00277B83"/>
    <w:rsid w:val="00277C73"/>
    <w:rsid w:val="00277CB0"/>
    <w:rsid w:val="00277CFE"/>
    <w:rsid w:val="00277DBA"/>
    <w:rsid w:val="00280038"/>
    <w:rsid w:val="0028003E"/>
    <w:rsid w:val="002800EA"/>
    <w:rsid w:val="0028031F"/>
    <w:rsid w:val="00280393"/>
    <w:rsid w:val="002804AC"/>
    <w:rsid w:val="00280A41"/>
    <w:rsid w:val="00280F81"/>
    <w:rsid w:val="002810EF"/>
    <w:rsid w:val="00281186"/>
    <w:rsid w:val="00281332"/>
    <w:rsid w:val="00281467"/>
    <w:rsid w:val="0028147F"/>
    <w:rsid w:val="002814C7"/>
    <w:rsid w:val="00281825"/>
    <w:rsid w:val="00281B2B"/>
    <w:rsid w:val="00281B54"/>
    <w:rsid w:val="00281CB9"/>
    <w:rsid w:val="00281D11"/>
    <w:rsid w:val="00281D46"/>
    <w:rsid w:val="00281EC0"/>
    <w:rsid w:val="00281F2C"/>
    <w:rsid w:val="00281F37"/>
    <w:rsid w:val="00282254"/>
    <w:rsid w:val="00282327"/>
    <w:rsid w:val="002824A2"/>
    <w:rsid w:val="002825D5"/>
    <w:rsid w:val="002826CA"/>
    <w:rsid w:val="00282B40"/>
    <w:rsid w:val="0028308E"/>
    <w:rsid w:val="002832CA"/>
    <w:rsid w:val="002832EE"/>
    <w:rsid w:val="002837B4"/>
    <w:rsid w:val="0028386B"/>
    <w:rsid w:val="00283AAA"/>
    <w:rsid w:val="00283BD5"/>
    <w:rsid w:val="00283E4E"/>
    <w:rsid w:val="002840B4"/>
    <w:rsid w:val="002841FA"/>
    <w:rsid w:val="00284485"/>
    <w:rsid w:val="0028457A"/>
    <w:rsid w:val="002849CD"/>
    <w:rsid w:val="002849D3"/>
    <w:rsid w:val="00284C4A"/>
    <w:rsid w:val="00285085"/>
    <w:rsid w:val="00285469"/>
    <w:rsid w:val="00285797"/>
    <w:rsid w:val="00285A65"/>
    <w:rsid w:val="00285BAD"/>
    <w:rsid w:val="00285BFD"/>
    <w:rsid w:val="00285CF6"/>
    <w:rsid w:val="00286583"/>
    <w:rsid w:val="002867AF"/>
    <w:rsid w:val="002868B9"/>
    <w:rsid w:val="00286969"/>
    <w:rsid w:val="002869A8"/>
    <w:rsid w:val="00287028"/>
    <w:rsid w:val="0028719B"/>
    <w:rsid w:val="002873C8"/>
    <w:rsid w:val="00287573"/>
    <w:rsid w:val="002877B6"/>
    <w:rsid w:val="00287926"/>
    <w:rsid w:val="002900BC"/>
    <w:rsid w:val="002900D4"/>
    <w:rsid w:val="0029039E"/>
    <w:rsid w:val="002903E5"/>
    <w:rsid w:val="0029043B"/>
    <w:rsid w:val="00290A88"/>
    <w:rsid w:val="00290BFD"/>
    <w:rsid w:val="00290C9E"/>
    <w:rsid w:val="00290CCE"/>
    <w:rsid w:val="00290E25"/>
    <w:rsid w:val="00290EEC"/>
    <w:rsid w:val="0029110C"/>
    <w:rsid w:val="00291434"/>
    <w:rsid w:val="002915E2"/>
    <w:rsid w:val="00291751"/>
    <w:rsid w:val="0029179F"/>
    <w:rsid w:val="00291867"/>
    <w:rsid w:val="00291946"/>
    <w:rsid w:val="00291B65"/>
    <w:rsid w:val="00292386"/>
    <w:rsid w:val="0029239E"/>
    <w:rsid w:val="00292428"/>
    <w:rsid w:val="00292C62"/>
    <w:rsid w:val="00292D3A"/>
    <w:rsid w:val="00293157"/>
    <w:rsid w:val="002931C0"/>
    <w:rsid w:val="002934D5"/>
    <w:rsid w:val="0029351E"/>
    <w:rsid w:val="00293963"/>
    <w:rsid w:val="00293D67"/>
    <w:rsid w:val="0029417C"/>
    <w:rsid w:val="002944D5"/>
    <w:rsid w:val="00294540"/>
    <w:rsid w:val="00294939"/>
    <w:rsid w:val="00294FA6"/>
    <w:rsid w:val="00294FF1"/>
    <w:rsid w:val="0029504A"/>
    <w:rsid w:val="00295612"/>
    <w:rsid w:val="002958E8"/>
    <w:rsid w:val="00296150"/>
    <w:rsid w:val="0029629E"/>
    <w:rsid w:val="002962DF"/>
    <w:rsid w:val="00296CE3"/>
    <w:rsid w:val="00296D29"/>
    <w:rsid w:val="00296D6F"/>
    <w:rsid w:val="00296D93"/>
    <w:rsid w:val="0029706F"/>
    <w:rsid w:val="002977F0"/>
    <w:rsid w:val="00297BEC"/>
    <w:rsid w:val="00297CB5"/>
    <w:rsid w:val="002A0143"/>
    <w:rsid w:val="002A01F2"/>
    <w:rsid w:val="002A035E"/>
    <w:rsid w:val="002A0370"/>
    <w:rsid w:val="002A04C2"/>
    <w:rsid w:val="002A0C71"/>
    <w:rsid w:val="002A11AA"/>
    <w:rsid w:val="002A1251"/>
    <w:rsid w:val="002A17CD"/>
    <w:rsid w:val="002A1AA9"/>
    <w:rsid w:val="002A202D"/>
    <w:rsid w:val="002A2079"/>
    <w:rsid w:val="002A2199"/>
    <w:rsid w:val="002A2A60"/>
    <w:rsid w:val="002A2E6B"/>
    <w:rsid w:val="002A30A8"/>
    <w:rsid w:val="002A30D3"/>
    <w:rsid w:val="002A3594"/>
    <w:rsid w:val="002A36E9"/>
    <w:rsid w:val="002A3758"/>
    <w:rsid w:val="002A3B09"/>
    <w:rsid w:val="002A3C18"/>
    <w:rsid w:val="002A3C36"/>
    <w:rsid w:val="002A3DA8"/>
    <w:rsid w:val="002A3DC2"/>
    <w:rsid w:val="002A3E02"/>
    <w:rsid w:val="002A4072"/>
    <w:rsid w:val="002A423F"/>
    <w:rsid w:val="002A4312"/>
    <w:rsid w:val="002A4461"/>
    <w:rsid w:val="002A46CB"/>
    <w:rsid w:val="002A4877"/>
    <w:rsid w:val="002A4BBC"/>
    <w:rsid w:val="002A52C0"/>
    <w:rsid w:val="002A5432"/>
    <w:rsid w:val="002A5A06"/>
    <w:rsid w:val="002A5A58"/>
    <w:rsid w:val="002A5AE9"/>
    <w:rsid w:val="002A5C7C"/>
    <w:rsid w:val="002A5F1C"/>
    <w:rsid w:val="002A6B94"/>
    <w:rsid w:val="002A6D90"/>
    <w:rsid w:val="002A71CA"/>
    <w:rsid w:val="002A7309"/>
    <w:rsid w:val="002A7646"/>
    <w:rsid w:val="002A76FD"/>
    <w:rsid w:val="002A77E8"/>
    <w:rsid w:val="002A78BE"/>
    <w:rsid w:val="002A7974"/>
    <w:rsid w:val="002A7AA6"/>
    <w:rsid w:val="002A7C73"/>
    <w:rsid w:val="002A7FA9"/>
    <w:rsid w:val="002B000C"/>
    <w:rsid w:val="002B0231"/>
    <w:rsid w:val="002B05D9"/>
    <w:rsid w:val="002B0856"/>
    <w:rsid w:val="002B088F"/>
    <w:rsid w:val="002B08C6"/>
    <w:rsid w:val="002B0908"/>
    <w:rsid w:val="002B0A39"/>
    <w:rsid w:val="002B0F1C"/>
    <w:rsid w:val="002B11C0"/>
    <w:rsid w:val="002B1617"/>
    <w:rsid w:val="002B169D"/>
    <w:rsid w:val="002B16B9"/>
    <w:rsid w:val="002B1B2E"/>
    <w:rsid w:val="002B1C0A"/>
    <w:rsid w:val="002B2032"/>
    <w:rsid w:val="002B2295"/>
    <w:rsid w:val="002B2363"/>
    <w:rsid w:val="002B24DE"/>
    <w:rsid w:val="002B2697"/>
    <w:rsid w:val="002B279A"/>
    <w:rsid w:val="002B32F4"/>
    <w:rsid w:val="002B3437"/>
    <w:rsid w:val="002B34FC"/>
    <w:rsid w:val="002B35CE"/>
    <w:rsid w:val="002B3980"/>
    <w:rsid w:val="002B3B17"/>
    <w:rsid w:val="002B3CFD"/>
    <w:rsid w:val="002B3D16"/>
    <w:rsid w:val="002B3DFF"/>
    <w:rsid w:val="002B4240"/>
    <w:rsid w:val="002B43F1"/>
    <w:rsid w:val="002B4988"/>
    <w:rsid w:val="002B49D7"/>
    <w:rsid w:val="002B536F"/>
    <w:rsid w:val="002B55E4"/>
    <w:rsid w:val="002B569B"/>
    <w:rsid w:val="002B581A"/>
    <w:rsid w:val="002B5A22"/>
    <w:rsid w:val="002B5B8C"/>
    <w:rsid w:val="002B5C00"/>
    <w:rsid w:val="002B5E6E"/>
    <w:rsid w:val="002B62EC"/>
    <w:rsid w:val="002B64C8"/>
    <w:rsid w:val="002B65BF"/>
    <w:rsid w:val="002B67DE"/>
    <w:rsid w:val="002B69E3"/>
    <w:rsid w:val="002B69E9"/>
    <w:rsid w:val="002B6A63"/>
    <w:rsid w:val="002B6FBB"/>
    <w:rsid w:val="002B709C"/>
    <w:rsid w:val="002B7107"/>
    <w:rsid w:val="002B7740"/>
    <w:rsid w:val="002B7748"/>
    <w:rsid w:val="002B7B33"/>
    <w:rsid w:val="002B7C42"/>
    <w:rsid w:val="002B7FCA"/>
    <w:rsid w:val="002C078E"/>
    <w:rsid w:val="002C0794"/>
    <w:rsid w:val="002C08D5"/>
    <w:rsid w:val="002C0AE7"/>
    <w:rsid w:val="002C0C8F"/>
    <w:rsid w:val="002C101D"/>
    <w:rsid w:val="002C1323"/>
    <w:rsid w:val="002C1C7B"/>
    <w:rsid w:val="002C1D35"/>
    <w:rsid w:val="002C22BF"/>
    <w:rsid w:val="002C22F1"/>
    <w:rsid w:val="002C24A1"/>
    <w:rsid w:val="002C2584"/>
    <w:rsid w:val="002C28EA"/>
    <w:rsid w:val="002C2A61"/>
    <w:rsid w:val="002C2BAE"/>
    <w:rsid w:val="002C2C68"/>
    <w:rsid w:val="002C302E"/>
    <w:rsid w:val="002C3297"/>
    <w:rsid w:val="002C333F"/>
    <w:rsid w:val="002C36A6"/>
    <w:rsid w:val="002C3E7E"/>
    <w:rsid w:val="002C426E"/>
    <w:rsid w:val="002C443D"/>
    <w:rsid w:val="002C4665"/>
    <w:rsid w:val="002C466A"/>
    <w:rsid w:val="002C4BEE"/>
    <w:rsid w:val="002C4D26"/>
    <w:rsid w:val="002C4D48"/>
    <w:rsid w:val="002C505D"/>
    <w:rsid w:val="002C5154"/>
    <w:rsid w:val="002C5509"/>
    <w:rsid w:val="002C56B0"/>
    <w:rsid w:val="002C5805"/>
    <w:rsid w:val="002C6470"/>
    <w:rsid w:val="002C6547"/>
    <w:rsid w:val="002C674D"/>
    <w:rsid w:val="002C691D"/>
    <w:rsid w:val="002C6983"/>
    <w:rsid w:val="002C6CC9"/>
    <w:rsid w:val="002C6CCD"/>
    <w:rsid w:val="002C6DCB"/>
    <w:rsid w:val="002C6EC0"/>
    <w:rsid w:val="002C7362"/>
    <w:rsid w:val="002C744D"/>
    <w:rsid w:val="002C74C2"/>
    <w:rsid w:val="002C7641"/>
    <w:rsid w:val="002C7BF7"/>
    <w:rsid w:val="002D0014"/>
    <w:rsid w:val="002D007B"/>
    <w:rsid w:val="002D0144"/>
    <w:rsid w:val="002D0169"/>
    <w:rsid w:val="002D05A0"/>
    <w:rsid w:val="002D05A6"/>
    <w:rsid w:val="002D07F5"/>
    <w:rsid w:val="002D0C30"/>
    <w:rsid w:val="002D0F83"/>
    <w:rsid w:val="002D0F99"/>
    <w:rsid w:val="002D0FBF"/>
    <w:rsid w:val="002D10FB"/>
    <w:rsid w:val="002D12E5"/>
    <w:rsid w:val="002D1419"/>
    <w:rsid w:val="002D16C0"/>
    <w:rsid w:val="002D1C75"/>
    <w:rsid w:val="002D2167"/>
    <w:rsid w:val="002D2309"/>
    <w:rsid w:val="002D24E2"/>
    <w:rsid w:val="002D2635"/>
    <w:rsid w:val="002D2859"/>
    <w:rsid w:val="002D288C"/>
    <w:rsid w:val="002D2C2D"/>
    <w:rsid w:val="002D2C78"/>
    <w:rsid w:val="002D2D7D"/>
    <w:rsid w:val="002D2F28"/>
    <w:rsid w:val="002D3729"/>
    <w:rsid w:val="002D38B2"/>
    <w:rsid w:val="002D3913"/>
    <w:rsid w:val="002D3BC1"/>
    <w:rsid w:val="002D3EB4"/>
    <w:rsid w:val="002D4057"/>
    <w:rsid w:val="002D409E"/>
    <w:rsid w:val="002D4145"/>
    <w:rsid w:val="002D43A2"/>
    <w:rsid w:val="002D4804"/>
    <w:rsid w:val="002D4975"/>
    <w:rsid w:val="002D4C16"/>
    <w:rsid w:val="002D4D0F"/>
    <w:rsid w:val="002D4D20"/>
    <w:rsid w:val="002D4EFC"/>
    <w:rsid w:val="002D4FBF"/>
    <w:rsid w:val="002D514E"/>
    <w:rsid w:val="002D54A1"/>
    <w:rsid w:val="002D590D"/>
    <w:rsid w:val="002D5BE9"/>
    <w:rsid w:val="002D5D3E"/>
    <w:rsid w:val="002D5E1F"/>
    <w:rsid w:val="002D641A"/>
    <w:rsid w:val="002D65A6"/>
    <w:rsid w:val="002D6666"/>
    <w:rsid w:val="002D6750"/>
    <w:rsid w:val="002D6768"/>
    <w:rsid w:val="002D6A80"/>
    <w:rsid w:val="002D6C9A"/>
    <w:rsid w:val="002D78C0"/>
    <w:rsid w:val="002D7CCA"/>
    <w:rsid w:val="002D7CED"/>
    <w:rsid w:val="002D7D74"/>
    <w:rsid w:val="002D7E9D"/>
    <w:rsid w:val="002E02D5"/>
    <w:rsid w:val="002E038A"/>
    <w:rsid w:val="002E074E"/>
    <w:rsid w:val="002E07A0"/>
    <w:rsid w:val="002E083E"/>
    <w:rsid w:val="002E09A4"/>
    <w:rsid w:val="002E0A1C"/>
    <w:rsid w:val="002E1082"/>
    <w:rsid w:val="002E135B"/>
    <w:rsid w:val="002E14E7"/>
    <w:rsid w:val="002E16D2"/>
    <w:rsid w:val="002E1944"/>
    <w:rsid w:val="002E20E8"/>
    <w:rsid w:val="002E2157"/>
    <w:rsid w:val="002E27B5"/>
    <w:rsid w:val="002E28FD"/>
    <w:rsid w:val="002E2F43"/>
    <w:rsid w:val="002E2FD4"/>
    <w:rsid w:val="002E2FFC"/>
    <w:rsid w:val="002E320F"/>
    <w:rsid w:val="002E34BA"/>
    <w:rsid w:val="002E3C99"/>
    <w:rsid w:val="002E3F0C"/>
    <w:rsid w:val="002E4296"/>
    <w:rsid w:val="002E4596"/>
    <w:rsid w:val="002E479E"/>
    <w:rsid w:val="002E48EF"/>
    <w:rsid w:val="002E48F9"/>
    <w:rsid w:val="002E4ADA"/>
    <w:rsid w:val="002E50EF"/>
    <w:rsid w:val="002E5128"/>
    <w:rsid w:val="002E5358"/>
    <w:rsid w:val="002E53CD"/>
    <w:rsid w:val="002E53E0"/>
    <w:rsid w:val="002E547E"/>
    <w:rsid w:val="002E55FA"/>
    <w:rsid w:val="002E5801"/>
    <w:rsid w:val="002E5E40"/>
    <w:rsid w:val="002E62B5"/>
    <w:rsid w:val="002E6402"/>
    <w:rsid w:val="002E6535"/>
    <w:rsid w:val="002E6910"/>
    <w:rsid w:val="002E6AB5"/>
    <w:rsid w:val="002E7498"/>
    <w:rsid w:val="002E7612"/>
    <w:rsid w:val="002E78C9"/>
    <w:rsid w:val="002E7F4F"/>
    <w:rsid w:val="002F005D"/>
    <w:rsid w:val="002F03B6"/>
    <w:rsid w:val="002F0444"/>
    <w:rsid w:val="002F04CD"/>
    <w:rsid w:val="002F071C"/>
    <w:rsid w:val="002F0943"/>
    <w:rsid w:val="002F09D5"/>
    <w:rsid w:val="002F0B3B"/>
    <w:rsid w:val="002F0C0C"/>
    <w:rsid w:val="002F104F"/>
    <w:rsid w:val="002F1BA8"/>
    <w:rsid w:val="002F2301"/>
    <w:rsid w:val="002F2314"/>
    <w:rsid w:val="002F25DE"/>
    <w:rsid w:val="002F294D"/>
    <w:rsid w:val="002F2A62"/>
    <w:rsid w:val="002F2B9D"/>
    <w:rsid w:val="002F2DAD"/>
    <w:rsid w:val="002F2E5F"/>
    <w:rsid w:val="002F2F5B"/>
    <w:rsid w:val="002F2FC0"/>
    <w:rsid w:val="002F3222"/>
    <w:rsid w:val="002F36D0"/>
    <w:rsid w:val="002F3774"/>
    <w:rsid w:val="002F379E"/>
    <w:rsid w:val="002F3B3E"/>
    <w:rsid w:val="002F3EDF"/>
    <w:rsid w:val="002F3F47"/>
    <w:rsid w:val="002F43F5"/>
    <w:rsid w:val="002F4568"/>
    <w:rsid w:val="002F456F"/>
    <w:rsid w:val="002F4622"/>
    <w:rsid w:val="002F4681"/>
    <w:rsid w:val="002F46C7"/>
    <w:rsid w:val="002F46E1"/>
    <w:rsid w:val="002F476A"/>
    <w:rsid w:val="002F495B"/>
    <w:rsid w:val="002F49F6"/>
    <w:rsid w:val="002F4BD2"/>
    <w:rsid w:val="002F4C74"/>
    <w:rsid w:val="002F4E82"/>
    <w:rsid w:val="002F4F30"/>
    <w:rsid w:val="002F55D8"/>
    <w:rsid w:val="002F5823"/>
    <w:rsid w:val="002F5F12"/>
    <w:rsid w:val="002F66F7"/>
    <w:rsid w:val="002F70BF"/>
    <w:rsid w:val="002F7509"/>
    <w:rsid w:val="002F7611"/>
    <w:rsid w:val="002F7726"/>
    <w:rsid w:val="002F7B11"/>
    <w:rsid w:val="002F7CCC"/>
    <w:rsid w:val="002F7E69"/>
    <w:rsid w:val="002F7E9E"/>
    <w:rsid w:val="002F7FCB"/>
    <w:rsid w:val="003001EB"/>
    <w:rsid w:val="003005C8"/>
    <w:rsid w:val="003006A6"/>
    <w:rsid w:val="003006CB"/>
    <w:rsid w:val="003007A7"/>
    <w:rsid w:val="00300810"/>
    <w:rsid w:val="003009AB"/>
    <w:rsid w:val="00300C1E"/>
    <w:rsid w:val="00300C53"/>
    <w:rsid w:val="003013A9"/>
    <w:rsid w:val="0030143D"/>
    <w:rsid w:val="003016B5"/>
    <w:rsid w:val="00301818"/>
    <w:rsid w:val="00301A2D"/>
    <w:rsid w:val="00301CDC"/>
    <w:rsid w:val="00301E7C"/>
    <w:rsid w:val="00301F04"/>
    <w:rsid w:val="0030200F"/>
    <w:rsid w:val="0030209F"/>
    <w:rsid w:val="003020B9"/>
    <w:rsid w:val="0030216D"/>
    <w:rsid w:val="0030219C"/>
    <w:rsid w:val="0030226F"/>
    <w:rsid w:val="0030281C"/>
    <w:rsid w:val="00302A8B"/>
    <w:rsid w:val="00302AB8"/>
    <w:rsid w:val="00302FD5"/>
    <w:rsid w:val="0030310F"/>
    <w:rsid w:val="003032A6"/>
    <w:rsid w:val="003033B1"/>
    <w:rsid w:val="00303850"/>
    <w:rsid w:val="00303BB5"/>
    <w:rsid w:val="00303C59"/>
    <w:rsid w:val="003042E9"/>
    <w:rsid w:val="00304603"/>
    <w:rsid w:val="0030497F"/>
    <w:rsid w:val="003049F7"/>
    <w:rsid w:val="00304D8E"/>
    <w:rsid w:val="00304E1C"/>
    <w:rsid w:val="00304FBE"/>
    <w:rsid w:val="00305012"/>
    <w:rsid w:val="00305230"/>
    <w:rsid w:val="003052ED"/>
    <w:rsid w:val="00305387"/>
    <w:rsid w:val="003054A7"/>
    <w:rsid w:val="00305771"/>
    <w:rsid w:val="0030586E"/>
    <w:rsid w:val="003059A7"/>
    <w:rsid w:val="00305A84"/>
    <w:rsid w:val="003063BC"/>
    <w:rsid w:val="00306441"/>
    <w:rsid w:val="0030670C"/>
    <w:rsid w:val="003069B5"/>
    <w:rsid w:val="00306EEB"/>
    <w:rsid w:val="0030720B"/>
    <w:rsid w:val="00307236"/>
    <w:rsid w:val="0030729C"/>
    <w:rsid w:val="00307755"/>
    <w:rsid w:val="00307F90"/>
    <w:rsid w:val="00307FB8"/>
    <w:rsid w:val="0031035C"/>
    <w:rsid w:val="00310496"/>
    <w:rsid w:val="00310607"/>
    <w:rsid w:val="00310704"/>
    <w:rsid w:val="003107FD"/>
    <w:rsid w:val="00310890"/>
    <w:rsid w:val="00310AE5"/>
    <w:rsid w:val="00310EA7"/>
    <w:rsid w:val="00311896"/>
    <w:rsid w:val="00311950"/>
    <w:rsid w:val="00311A89"/>
    <w:rsid w:val="00311B01"/>
    <w:rsid w:val="00311B0C"/>
    <w:rsid w:val="00311CE1"/>
    <w:rsid w:val="00311FCA"/>
    <w:rsid w:val="003121A1"/>
    <w:rsid w:val="00312209"/>
    <w:rsid w:val="003122A7"/>
    <w:rsid w:val="00312321"/>
    <w:rsid w:val="00312333"/>
    <w:rsid w:val="00312359"/>
    <w:rsid w:val="00312404"/>
    <w:rsid w:val="00312430"/>
    <w:rsid w:val="003126B1"/>
    <w:rsid w:val="0031276B"/>
    <w:rsid w:val="00312771"/>
    <w:rsid w:val="00312B30"/>
    <w:rsid w:val="00312C47"/>
    <w:rsid w:val="00312DDC"/>
    <w:rsid w:val="00312F62"/>
    <w:rsid w:val="00312FC5"/>
    <w:rsid w:val="0031333B"/>
    <w:rsid w:val="00313513"/>
    <w:rsid w:val="00313525"/>
    <w:rsid w:val="003138C8"/>
    <w:rsid w:val="00313A24"/>
    <w:rsid w:val="00313A71"/>
    <w:rsid w:val="00313A8F"/>
    <w:rsid w:val="00313B1A"/>
    <w:rsid w:val="00313C5C"/>
    <w:rsid w:val="00313D0C"/>
    <w:rsid w:val="00313E6D"/>
    <w:rsid w:val="00314093"/>
    <w:rsid w:val="003143EC"/>
    <w:rsid w:val="00314617"/>
    <w:rsid w:val="003148A1"/>
    <w:rsid w:val="003148E6"/>
    <w:rsid w:val="00314B2D"/>
    <w:rsid w:val="00314C1B"/>
    <w:rsid w:val="00314EC6"/>
    <w:rsid w:val="003151B9"/>
    <w:rsid w:val="003151C1"/>
    <w:rsid w:val="003153F7"/>
    <w:rsid w:val="00315409"/>
    <w:rsid w:val="00315731"/>
    <w:rsid w:val="0031599F"/>
    <w:rsid w:val="00315AD7"/>
    <w:rsid w:val="00315CFC"/>
    <w:rsid w:val="00315D5F"/>
    <w:rsid w:val="00316047"/>
    <w:rsid w:val="003164C7"/>
    <w:rsid w:val="00316617"/>
    <w:rsid w:val="003167C6"/>
    <w:rsid w:val="00316893"/>
    <w:rsid w:val="003168DC"/>
    <w:rsid w:val="00316B34"/>
    <w:rsid w:val="00316CFC"/>
    <w:rsid w:val="00316DB6"/>
    <w:rsid w:val="003171E4"/>
    <w:rsid w:val="003173A1"/>
    <w:rsid w:val="00317614"/>
    <w:rsid w:val="003178F2"/>
    <w:rsid w:val="00317A79"/>
    <w:rsid w:val="00317F29"/>
    <w:rsid w:val="00317F67"/>
    <w:rsid w:val="00320270"/>
    <w:rsid w:val="003203F8"/>
    <w:rsid w:val="003205EE"/>
    <w:rsid w:val="00320861"/>
    <w:rsid w:val="003208C5"/>
    <w:rsid w:val="00320DC2"/>
    <w:rsid w:val="003212B8"/>
    <w:rsid w:val="00321320"/>
    <w:rsid w:val="0032142C"/>
    <w:rsid w:val="00321475"/>
    <w:rsid w:val="003219A0"/>
    <w:rsid w:val="00321D52"/>
    <w:rsid w:val="00321FEC"/>
    <w:rsid w:val="0032237C"/>
    <w:rsid w:val="003223FA"/>
    <w:rsid w:val="0032274B"/>
    <w:rsid w:val="003229A8"/>
    <w:rsid w:val="00322A98"/>
    <w:rsid w:val="00322C57"/>
    <w:rsid w:val="00323061"/>
    <w:rsid w:val="00323748"/>
    <w:rsid w:val="003239E4"/>
    <w:rsid w:val="00323F17"/>
    <w:rsid w:val="00324292"/>
    <w:rsid w:val="00324427"/>
    <w:rsid w:val="0032449F"/>
    <w:rsid w:val="003245BF"/>
    <w:rsid w:val="00324F9D"/>
    <w:rsid w:val="003250F3"/>
    <w:rsid w:val="0032559F"/>
    <w:rsid w:val="00325777"/>
    <w:rsid w:val="00325878"/>
    <w:rsid w:val="003259B6"/>
    <w:rsid w:val="00325A4D"/>
    <w:rsid w:val="00325A75"/>
    <w:rsid w:val="00326723"/>
    <w:rsid w:val="0032691C"/>
    <w:rsid w:val="00326BD5"/>
    <w:rsid w:val="00326ED1"/>
    <w:rsid w:val="00326F40"/>
    <w:rsid w:val="0032790C"/>
    <w:rsid w:val="00330242"/>
    <w:rsid w:val="003308D5"/>
    <w:rsid w:val="003308E6"/>
    <w:rsid w:val="00330DDC"/>
    <w:rsid w:val="00330FCE"/>
    <w:rsid w:val="0033103E"/>
    <w:rsid w:val="00331071"/>
    <w:rsid w:val="003310A9"/>
    <w:rsid w:val="00331369"/>
    <w:rsid w:val="00331429"/>
    <w:rsid w:val="003315A7"/>
    <w:rsid w:val="00331944"/>
    <w:rsid w:val="0033206B"/>
    <w:rsid w:val="003327BE"/>
    <w:rsid w:val="003328AC"/>
    <w:rsid w:val="00332C05"/>
    <w:rsid w:val="00332C29"/>
    <w:rsid w:val="00332CF6"/>
    <w:rsid w:val="00333268"/>
    <w:rsid w:val="00333B2F"/>
    <w:rsid w:val="00333E2F"/>
    <w:rsid w:val="00333F03"/>
    <w:rsid w:val="00334B24"/>
    <w:rsid w:val="00334B8F"/>
    <w:rsid w:val="00334B91"/>
    <w:rsid w:val="00334D78"/>
    <w:rsid w:val="00335148"/>
    <w:rsid w:val="0033514D"/>
    <w:rsid w:val="00335194"/>
    <w:rsid w:val="0033529E"/>
    <w:rsid w:val="003356C4"/>
    <w:rsid w:val="003358B0"/>
    <w:rsid w:val="003363FC"/>
    <w:rsid w:val="00336432"/>
    <w:rsid w:val="0033676D"/>
    <w:rsid w:val="00336F33"/>
    <w:rsid w:val="00337275"/>
    <w:rsid w:val="00337291"/>
    <w:rsid w:val="00337468"/>
    <w:rsid w:val="00337947"/>
    <w:rsid w:val="00337AC4"/>
    <w:rsid w:val="00337B04"/>
    <w:rsid w:val="00337D1B"/>
    <w:rsid w:val="0034080D"/>
    <w:rsid w:val="00341253"/>
    <w:rsid w:val="0034135F"/>
    <w:rsid w:val="003416A0"/>
    <w:rsid w:val="00341B0D"/>
    <w:rsid w:val="00341B46"/>
    <w:rsid w:val="00341C2C"/>
    <w:rsid w:val="00341C4C"/>
    <w:rsid w:val="00341D5C"/>
    <w:rsid w:val="00341E71"/>
    <w:rsid w:val="00341EB5"/>
    <w:rsid w:val="00341ED1"/>
    <w:rsid w:val="00341FE4"/>
    <w:rsid w:val="003423BA"/>
    <w:rsid w:val="003425AE"/>
    <w:rsid w:val="003425C7"/>
    <w:rsid w:val="00342831"/>
    <w:rsid w:val="00342AF4"/>
    <w:rsid w:val="00342D6C"/>
    <w:rsid w:val="00342F95"/>
    <w:rsid w:val="003431C6"/>
    <w:rsid w:val="0034323F"/>
    <w:rsid w:val="003433B4"/>
    <w:rsid w:val="0034368F"/>
    <w:rsid w:val="00343701"/>
    <w:rsid w:val="00343748"/>
    <w:rsid w:val="0034379C"/>
    <w:rsid w:val="003439B8"/>
    <w:rsid w:val="003439D8"/>
    <w:rsid w:val="00343A39"/>
    <w:rsid w:val="00343B22"/>
    <w:rsid w:val="00343B33"/>
    <w:rsid w:val="00344682"/>
    <w:rsid w:val="00344818"/>
    <w:rsid w:val="00344937"/>
    <w:rsid w:val="00344D7C"/>
    <w:rsid w:val="00344F8D"/>
    <w:rsid w:val="00345194"/>
    <w:rsid w:val="0034588D"/>
    <w:rsid w:val="00345E34"/>
    <w:rsid w:val="00346162"/>
    <w:rsid w:val="00346256"/>
    <w:rsid w:val="00346489"/>
    <w:rsid w:val="00346639"/>
    <w:rsid w:val="0034678B"/>
    <w:rsid w:val="0034682F"/>
    <w:rsid w:val="00346F9F"/>
    <w:rsid w:val="0034703F"/>
    <w:rsid w:val="00347243"/>
    <w:rsid w:val="003472B2"/>
    <w:rsid w:val="003472F0"/>
    <w:rsid w:val="00347999"/>
    <w:rsid w:val="0034799A"/>
    <w:rsid w:val="00347B16"/>
    <w:rsid w:val="00347D37"/>
    <w:rsid w:val="00347EC3"/>
    <w:rsid w:val="00347F16"/>
    <w:rsid w:val="0035038F"/>
    <w:rsid w:val="003504A7"/>
    <w:rsid w:val="0035057F"/>
    <w:rsid w:val="003505EA"/>
    <w:rsid w:val="00350A39"/>
    <w:rsid w:val="00350B2E"/>
    <w:rsid w:val="00350DF1"/>
    <w:rsid w:val="00351086"/>
    <w:rsid w:val="003511D1"/>
    <w:rsid w:val="00351758"/>
    <w:rsid w:val="003518D4"/>
    <w:rsid w:val="00351907"/>
    <w:rsid w:val="00351F75"/>
    <w:rsid w:val="00352459"/>
    <w:rsid w:val="003525C2"/>
    <w:rsid w:val="003525D5"/>
    <w:rsid w:val="0035276A"/>
    <w:rsid w:val="0035278A"/>
    <w:rsid w:val="00352CA3"/>
    <w:rsid w:val="003530A0"/>
    <w:rsid w:val="0035353D"/>
    <w:rsid w:val="00353965"/>
    <w:rsid w:val="00353D5C"/>
    <w:rsid w:val="003543C4"/>
    <w:rsid w:val="0035448D"/>
    <w:rsid w:val="00354534"/>
    <w:rsid w:val="003547A8"/>
    <w:rsid w:val="00354A42"/>
    <w:rsid w:val="0035530A"/>
    <w:rsid w:val="00355382"/>
    <w:rsid w:val="0035557C"/>
    <w:rsid w:val="00355599"/>
    <w:rsid w:val="003556B4"/>
    <w:rsid w:val="00355810"/>
    <w:rsid w:val="00355C50"/>
    <w:rsid w:val="00355E80"/>
    <w:rsid w:val="00355EE4"/>
    <w:rsid w:val="00356296"/>
    <w:rsid w:val="0035631A"/>
    <w:rsid w:val="003568EB"/>
    <w:rsid w:val="00356920"/>
    <w:rsid w:val="00356AFA"/>
    <w:rsid w:val="00357208"/>
    <w:rsid w:val="003574E4"/>
    <w:rsid w:val="00357517"/>
    <w:rsid w:val="0035753A"/>
    <w:rsid w:val="003576B7"/>
    <w:rsid w:val="00357772"/>
    <w:rsid w:val="00357820"/>
    <w:rsid w:val="00357AD2"/>
    <w:rsid w:val="00357AF4"/>
    <w:rsid w:val="00357B79"/>
    <w:rsid w:val="00357BFD"/>
    <w:rsid w:val="00357C5D"/>
    <w:rsid w:val="00357E4D"/>
    <w:rsid w:val="00357E9D"/>
    <w:rsid w:val="003600CD"/>
    <w:rsid w:val="003604B5"/>
    <w:rsid w:val="00360598"/>
    <w:rsid w:val="00360619"/>
    <w:rsid w:val="0036091D"/>
    <w:rsid w:val="00360C39"/>
    <w:rsid w:val="00360CEE"/>
    <w:rsid w:val="00361128"/>
    <w:rsid w:val="0036127C"/>
    <w:rsid w:val="003615B5"/>
    <w:rsid w:val="003615D4"/>
    <w:rsid w:val="00361840"/>
    <w:rsid w:val="00361892"/>
    <w:rsid w:val="00361D27"/>
    <w:rsid w:val="00361EB5"/>
    <w:rsid w:val="0036289B"/>
    <w:rsid w:val="00362B2B"/>
    <w:rsid w:val="00362BC1"/>
    <w:rsid w:val="00362D16"/>
    <w:rsid w:val="00362D25"/>
    <w:rsid w:val="0036347E"/>
    <w:rsid w:val="0036351A"/>
    <w:rsid w:val="003635DB"/>
    <w:rsid w:val="003636CD"/>
    <w:rsid w:val="003637FD"/>
    <w:rsid w:val="0036389A"/>
    <w:rsid w:val="00363D76"/>
    <w:rsid w:val="0036400B"/>
    <w:rsid w:val="0036417B"/>
    <w:rsid w:val="00364326"/>
    <w:rsid w:val="0036467D"/>
    <w:rsid w:val="00364774"/>
    <w:rsid w:val="00364893"/>
    <w:rsid w:val="003649EB"/>
    <w:rsid w:val="00364B97"/>
    <w:rsid w:val="00364CB4"/>
    <w:rsid w:val="00364D11"/>
    <w:rsid w:val="00364E05"/>
    <w:rsid w:val="00364E60"/>
    <w:rsid w:val="00364FB7"/>
    <w:rsid w:val="0036588B"/>
    <w:rsid w:val="003658B3"/>
    <w:rsid w:val="0036613B"/>
    <w:rsid w:val="003665BD"/>
    <w:rsid w:val="003667DF"/>
    <w:rsid w:val="0036694B"/>
    <w:rsid w:val="00366C19"/>
    <w:rsid w:val="00366CE8"/>
    <w:rsid w:val="0036732F"/>
    <w:rsid w:val="0036733E"/>
    <w:rsid w:val="00367449"/>
    <w:rsid w:val="003674F3"/>
    <w:rsid w:val="00367D0E"/>
    <w:rsid w:val="00367D37"/>
    <w:rsid w:val="00367F58"/>
    <w:rsid w:val="00367FCB"/>
    <w:rsid w:val="0037018F"/>
    <w:rsid w:val="0037019B"/>
    <w:rsid w:val="003702FA"/>
    <w:rsid w:val="0037050C"/>
    <w:rsid w:val="0037050E"/>
    <w:rsid w:val="003705A1"/>
    <w:rsid w:val="00370610"/>
    <w:rsid w:val="003707CD"/>
    <w:rsid w:val="00370955"/>
    <w:rsid w:val="00370AAB"/>
    <w:rsid w:val="00370C15"/>
    <w:rsid w:val="00370F16"/>
    <w:rsid w:val="003710BB"/>
    <w:rsid w:val="00371576"/>
    <w:rsid w:val="00371797"/>
    <w:rsid w:val="00371945"/>
    <w:rsid w:val="00371955"/>
    <w:rsid w:val="00371F61"/>
    <w:rsid w:val="003720B7"/>
    <w:rsid w:val="003722E7"/>
    <w:rsid w:val="00372416"/>
    <w:rsid w:val="003726EF"/>
    <w:rsid w:val="00372746"/>
    <w:rsid w:val="003727DD"/>
    <w:rsid w:val="00372B24"/>
    <w:rsid w:val="00372B45"/>
    <w:rsid w:val="00372DB9"/>
    <w:rsid w:val="00373289"/>
    <w:rsid w:val="00373456"/>
    <w:rsid w:val="003734A4"/>
    <w:rsid w:val="00373528"/>
    <w:rsid w:val="00373AFD"/>
    <w:rsid w:val="00373BC8"/>
    <w:rsid w:val="00373C4C"/>
    <w:rsid w:val="00373D17"/>
    <w:rsid w:val="00374519"/>
    <w:rsid w:val="003748F3"/>
    <w:rsid w:val="0037497C"/>
    <w:rsid w:val="00374A4D"/>
    <w:rsid w:val="00374ABA"/>
    <w:rsid w:val="003754FD"/>
    <w:rsid w:val="003756C2"/>
    <w:rsid w:val="0037593F"/>
    <w:rsid w:val="00375A4D"/>
    <w:rsid w:val="00375C7C"/>
    <w:rsid w:val="00375DB5"/>
    <w:rsid w:val="003766AB"/>
    <w:rsid w:val="00376755"/>
    <w:rsid w:val="0037675F"/>
    <w:rsid w:val="00376925"/>
    <w:rsid w:val="00376A99"/>
    <w:rsid w:val="003770C3"/>
    <w:rsid w:val="00377478"/>
    <w:rsid w:val="00377599"/>
    <w:rsid w:val="00377965"/>
    <w:rsid w:val="00377C22"/>
    <w:rsid w:val="00377EBB"/>
    <w:rsid w:val="00380560"/>
    <w:rsid w:val="0038070D"/>
    <w:rsid w:val="00380D38"/>
    <w:rsid w:val="00380D62"/>
    <w:rsid w:val="00380E89"/>
    <w:rsid w:val="00380EF7"/>
    <w:rsid w:val="00381200"/>
    <w:rsid w:val="0038157F"/>
    <w:rsid w:val="003815F8"/>
    <w:rsid w:val="003816FF"/>
    <w:rsid w:val="0038189D"/>
    <w:rsid w:val="003819BF"/>
    <w:rsid w:val="00381D19"/>
    <w:rsid w:val="00381D6E"/>
    <w:rsid w:val="003824BD"/>
    <w:rsid w:val="0038267B"/>
    <w:rsid w:val="00382749"/>
    <w:rsid w:val="003828C4"/>
    <w:rsid w:val="00382A88"/>
    <w:rsid w:val="00382AA7"/>
    <w:rsid w:val="00382CDD"/>
    <w:rsid w:val="00382DF4"/>
    <w:rsid w:val="00382EC0"/>
    <w:rsid w:val="00383B29"/>
    <w:rsid w:val="00383D41"/>
    <w:rsid w:val="00383E1C"/>
    <w:rsid w:val="00383F4E"/>
    <w:rsid w:val="0038421A"/>
    <w:rsid w:val="00384260"/>
    <w:rsid w:val="003843AD"/>
    <w:rsid w:val="003844F2"/>
    <w:rsid w:val="003846FE"/>
    <w:rsid w:val="00384994"/>
    <w:rsid w:val="00384BBA"/>
    <w:rsid w:val="003850B9"/>
    <w:rsid w:val="003854C0"/>
    <w:rsid w:val="00385A43"/>
    <w:rsid w:val="00386000"/>
    <w:rsid w:val="00386072"/>
    <w:rsid w:val="00386341"/>
    <w:rsid w:val="00386791"/>
    <w:rsid w:val="00386AD4"/>
    <w:rsid w:val="00386E3C"/>
    <w:rsid w:val="00386F1D"/>
    <w:rsid w:val="00386FA5"/>
    <w:rsid w:val="0038720E"/>
    <w:rsid w:val="003872AE"/>
    <w:rsid w:val="003873B5"/>
    <w:rsid w:val="00387504"/>
    <w:rsid w:val="003875D6"/>
    <w:rsid w:val="003879E7"/>
    <w:rsid w:val="00387B74"/>
    <w:rsid w:val="00390355"/>
    <w:rsid w:val="003905E3"/>
    <w:rsid w:val="0039066B"/>
    <w:rsid w:val="003906C0"/>
    <w:rsid w:val="003906E4"/>
    <w:rsid w:val="00390921"/>
    <w:rsid w:val="00390A4A"/>
    <w:rsid w:val="00390A6C"/>
    <w:rsid w:val="00390B04"/>
    <w:rsid w:val="00390C85"/>
    <w:rsid w:val="00390EE2"/>
    <w:rsid w:val="003911EF"/>
    <w:rsid w:val="0039124C"/>
    <w:rsid w:val="003912A3"/>
    <w:rsid w:val="0039155F"/>
    <w:rsid w:val="0039158B"/>
    <w:rsid w:val="00391962"/>
    <w:rsid w:val="00391AA9"/>
    <w:rsid w:val="00391ABE"/>
    <w:rsid w:val="00391C01"/>
    <w:rsid w:val="00391CEC"/>
    <w:rsid w:val="00391D2A"/>
    <w:rsid w:val="0039244B"/>
    <w:rsid w:val="00392503"/>
    <w:rsid w:val="00392759"/>
    <w:rsid w:val="00392C11"/>
    <w:rsid w:val="00393211"/>
    <w:rsid w:val="00393453"/>
    <w:rsid w:val="003934C6"/>
    <w:rsid w:val="00393581"/>
    <w:rsid w:val="00393709"/>
    <w:rsid w:val="0039371A"/>
    <w:rsid w:val="0039372A"/>
    <w:rsid w:val="0039378D"/>
    <w:rsid w:val="003938CD"/>
    <w:rsid w:val="00393D9C"/>
    <w:rsid w:val="00393E06"/>
    <w:rsid w:val="00393FAE"/>
    <w:rsid w:val="003940F7"/>
    <w:rsid w:val="003943EE"/>
    <w:rsid w:val="003944D2"/>
    <w:rsid w:val="00394A31"/>
    <w:rsid w:val="00394E5A"/>
    <w:rsid w:val="00395057"/>
    <w:rsid w:val="003950E8"/>
    <w:rsid w:val="00395184"/>
    <w:rsid w:val="003955D7"/>
    <w:rsid w:val="003961D6"/>
    <w:rsid w:val="003962CD"/>
    <w:rsid w:val="00396475"/>
    <w:rsid w:val="003964FD"/>
    <w:rsid w:val="0039667B"/>
    <w:rsid w:val="00396CF9"/>
    <w:rsid w:val="00396D02"/>
    <w:rsid w:val="003970BB"/>
    <w:rsid w:val="00397362"/>
    <w:rsid w:val="00397451"/>
    <w:rsid w:val="00397701"/>
    <w:rsid w:val="00397826"/>
    <w:rsid w:val="00397872"/>
    <w:rsid w:val="003979B3"/>
    <w:rsid w:val="00397DC5"/>
    <w:rsid w:val="00397FB5"/>
    <w:rsid w:val="003A02A1"/>
    <w:rsid w:val="003A0FE3"/>
    <w:rsid w:val="003A104A"/>
    <w:rsid w:val="003A1164"/>
    <w:rsid w:val="003A13B7"/>
    <w:rsid w:val="003A15C0"/>
    <w:rsid w:val="003A1A04"/>
    <w:rsid w:val="003A1E3D"/>
    <w:rsid w:val="003A1E81"/>
    <w:rsid w:val="003A2093"/>
    <w:rsid w:val="003A22C5"/>
    <w:rsid w:val="003A23F3"/>
    <w:rsid w:val="003A240A"/>
    <w:rsid w:val="003A24C3"/>
    <w:rsid w:val="003A253E"/>
    <w:rsid w:val="003A2962"/>
    <w:rsid w:val="003A298D"/>
    <w:rsid w:val="003A29B0"/>
    <w:rsid w:val="003A2F67"/>
    <w:rsid w:val="003A37FC"/>
    <w:rsid w:val="003A38C6"/>
    <w:rsid w:val="003A38E9"/>
    <w:rsid w:val="003A38FF"/>
    <w:rsid w:val="003A3C7D"/>
    <w:rsid w:val="003A3CD2"/>
    <w:rsid w:val="003A3DEC"/>
    <w:rsid w:val="003A4102"/>
    <w:rsid w:val="003A41BF"/>
    <w:rsid w:val="003A467B"/>
    <w:rsid w:val="003A4696"/>
    <w:rsid w:val="003A47FD"/>
    <w:rsid w:val="003A4E3A"/>
    <w:rsid w:val="003A4E42"/>
    <w:rsid w:val="003A5201"/>
    <w:rsid w:val="003A52C4"/>
    <w:rsid w:val="003A5404"/>
    <w:rsid w:val="003A544D"/>
    <w:rsid w:val="003A547B"/>
    <w:rsid w:val="003A550D"/>
    <w:rsid w:val="003A579C"/>
    <w:rsid w:val="003A58D2"/>
    <w:rsid w:val="003A5962"/>
    <w:rsid w:val="003A5A4B"/>
    <w:rsid w:val="003A5BFA"/>
    <w:rsid w:val="003A64AB"/>
    <w:rsid w:val="003A6845"/>
    <w:rsid w:val="003A74F6"/>
    <w:rsid w:val="003A75F9"/>
    <w:rsid w:val="003A7719"/>
    <w:rsid w:val="003A7C05"/>
    <w:rsid w:val="003A7FB8"/>
    <w:rsid w:val="003B0876"/>
    <w:rsid w:val="003B0A2F"/>
    <w:rsid w:val="003B0C80"/>
    <w:rsid w:val="003B0C93"/>
    <w:rsid w:val="003B11F0"/>
    <w:rsid w:val="003B14E4"/>
    <w:rsid w:val="003B1518"/>
    <w:rsid w:val="003B16F0"/>
    <w:rsid w:val="003B18C0"/>
    <w:rsid w:val="003B1AC8"/>
    <w:rsid w:val="003B1B42"/>
    <w:rsid w:val="003B1BF2"/>
    <w:rsid w:val="003B1EDA"/>
    <w:rsid w:val="003B1F2F"/>
    <w:rsid w:val="003B1F39"/>
    <w:rsid w:val="003B202F"/>
    <w:rsid w:val="003B2148"/>
    <w:rsid w:val="003B21A2"/>
    <w:rsid w:val="003B2227"/>
    <w:rsid w:val="003B2251"/>
    <w:rsid w:val="003B2423"/>
    <w:rsid w:val="003B2444"/>
    <w:rsid w:val="003B2471"/>
    <w:rsid w:val="003B2851"/>
    <w:rsid w:val="003B29D4"/>
    <w:rsid w:val="003B2A03"/>
    <w:rsid w:val="003B2A4D"/>
    <w:rsid w:val="003B2C86"/>
    <w:rsid w:val="003B2DF4"/>
    <w:rsid w:val="003B2FAD"/>
    <w:rsid w:val="003B3109"/>
    <w:rsid w:val="003B3418"/>
    <w:rsid w:val="003B38F6"/>
    <w:rsid w:val="003B3A63"/>
    <w:rsid w:val="003B3B27"/>
    <w:rsid w:val="003B3C12"/>
    <w:rsid w:val="003B3EDA"/>
    <w:rsid w:val="003B3FC6"/>
    <w:rsid w:val="003B4125"/>
    <w:rsid w:val="003B427E"/>
    <w:rsid w:val="003B4304"/>
    <w:rsid w:val="003B43B8"/>
    <w:rsid w:val="003B4539"/>
    <w:rsid w:val="003B4609"/>
    <w:rsid w:val="003B4699"/>
    <w:rsid w:val="003B4B5E"/>
    <w:rsid w:val="003B4E1E"/>
    <w:rsid w:val="003B5333"/>
    <w:rsid w:val="003B542B"/>
    <w:rsid w:val="003B566E"/>
    <w:rsid w:val="003B572C"/>
    <w:rsid w:val="003B5846"/>
    <w:rsid w:val="003B59BA"/>
    <w:rsid w:val="003B5B67"/>
    <w:rsid w:val="003B5B84"/>
    <w:rsid w:val="003B5EF1"/>
    <w:rsid w:val="003B5FA9"/>
    <w:rsid w:val="003B608A"/>
    <w:rsid w:val="003B6164"/>
    <w:rsid w:val="003B63B3"/>
    <w:rsid w:val="003B64FA"/>
    <w:rsid w:val="003B6827"/>
    <w:rsid w:val="003B6956"/>
    <w:rsid w:val="003B6AF8"/>
    <w:rsid w:val="003B6DDF"/>
    <w:rsid w:val="003B6F17"/>
    <w:rsid w:val="003B7557"/>
    <w:rsid w:val="003B7B7D"/>
    <w:rsid w:val="003B7BAE"/>
    <w:rsid w:val="003B7DC8"/>
    <w:rsid w:val="003C00B1"/>
    <w:rsid w:val="003C02A2"/>
    <w:rsid w:val="003C03A7"/>
    <w:rsid w:val="003C049D"/>
    <w:rsid w:val="003C0502"/>
    <w:rsid w:val="003C0A54"/>
    <w:rsid w:val="003C0B9E"/>
    <w:rsid w:val="003C0C4E"/>
    <w:rsid w:val="003C1073"/>
    <w:rsid w:val="003C155B"/>
    <w:rsid w:val="003C171E"/>
    <w:rsid w:val="003C1728"/>
    <w:rsid w:val="003C18FC"/>
    <w:rsid w:val="003C19A6"/>
    <w:rsid w:val="003C1A95"/>
    <w:rsid w:val="003C1B8F"/>
    <w:rsid w:val="003C1F92"/>
    <w:rsid w:val="003C23CB"/>
    <w:rsid w:val="003C2A18"/>
    <w:rsid w:val="003C2B02"/>
    <w:rsid w:val="003C2D3E"/>
    <w:rsid w:val="003C3082"/>
    <w:rsid w:val="003C371B"/>
    <w:rsid w:val="003C3930"/>
    <w:rsid w:val="003C396D"/>
    <w:rsid w:val="003C3C6E"/>
    <w:rsid w:val="003C3DC5"/>
    <w:rsid w:val="003C3E10"/>
    <w:rsid w:val="003C3E22"/>
    <w:rsid w:val="003C4183"/>
    <w:rsid w:val="003C4438"/>
    <w:rsid w:val="003C44A8"/>
    <w:rsid w:val="003C4727"/>
    <w:rsid w:val="003C497C"/>
    <w:rsid w:val="003C5009"/>
    <w:rsid w:val="003C51CF"/>
    <w:rsid w:val="003C5510"/>
    <w:rsid w:val="003C57B4"/>
    <w:rsid w:val="003C6723"/>
    <w:rsid w:val="003C6791"/>
    <w:rsid w:val="003C6CEC"/>
    <w:rsid w:val="003C6D67"/>
    <w:rsid w:val="003C6F88"/>
    <w:rsid w:val="003C7041"/>
    <w:rsid w:val="003C712F"/>
    <w:rsid w:val="003C721D"/>
    <w:rsid w:val="003C723A"/>
    <w:rsid w:val="003C74DD"/>
    <w:rsid w:val="003C76CA"/>
    <w:rsid w:val="003C79B4"/>
    <w:rsid w:val="003C7C2A"/>
    <w:rsid w:val="003C7D34"/>
    <w:rsid w:val="003C7DBC"/>
    <w:rsid w:val="003C7DEC"/>
    <w:rsid w:val="003C7E94"/>
    <w:rsid w:val="003C7FC3"/>
    <w:rsid w:val="003D0399"/>
    <w:rsid w:val="003D0512"/>
    <w:rsid w:val="003D142F"/>
    <w:rsid w:val="003D15E4"/>
    <w:rsid w:val="003D1C84"/>
    <w:rsid w:val="003D213C"/>
    <w:rsid w:val="003D24CF"/>
    <w:rsid w:val="003D26A7"/>
    <w:rsid w:val="003D2842"/>
    <w:rsid w:val="003D2CC4"/>
    <w:rsid w:val="003D325F"/>
    <w:rsid w:val="003D328F"/>
    <w:rsid w:val="003D32EE"/>
    <w:rsid w:val="003D3331"/>
    <w:rsid w:val="003D3685"/>
    <w:rsid w:val="003D3901"/>
    <w:rsid w:val="003D3DBD"/>
    <w:rsid w:val="003D411A"/>
    <w:rsid w:val="003D4237"/>
    <w:rsid w:val="003D434A"/>
    <w:rsid w:val="003D4B9E"/>
    <w:rsid w:val="003D4C3E"/>
    <w:rsid w:val="003D4CDE"/>
    <w:rsid w:val="003D4E5E"/>
    <w:rsid w:val="003D4E79"/>
    <w:rsid w:val="003D5896"/>
    <w:rsid w:val="003D5983"/>
    <w:rsid w:val="003D5B0A"/>
    <w:rsid w:val="003D5CA3"/>
    <w:rsid w:val="003D5F2B"/>
    <w:rsid w:val="003D5FDB"/>
    <w:rsid w:val="003D6434"/>
    <w:rsid w:val="003D6755"/>
    <w:rsid w:val="003D6ABF"/>
    <w:rsid w:val="003D7121"/>
    <w:rsid w:val="003D76F2"/>
    <w:rsid w:val="003D78FE"/>
    <w:rsid w:val="003D7947"/>
    <w:rsid w:val="003D7A5B"/>
    <w:rsid w:val="003D7F02"/>
    <w:rsid w:val="003E002A"/>
    <w:rsid w:val="003E0427"/>
    <w:rsid w:val="003E0462"/>
    <w:rsid w:val="003E046F"/>
    <w:rsid w:val="003E048C"/>
    <w:rsid w:val="003E0561"/>
    <w:rsid w:val="003E059A"/>
    <w:rsid w:val="003E0996"/>
    <w:rsid w:val="003E0D0D"/>
    <w:rsid w:val="003E0DD3"/>
    <w:rsid w:val="003E0F46"/>
    <w:rsid w:val="003E0FC2"/>
    <w:rsid w:val="003E101B"/>
    <w:rsid w:val="003E106B"/>
    <w:rsid w:val="003E135E"/>
    <w:rsid w:val="003E1A77"/>
    <w:rsid w:val="003E1AF5"/>
    <w:rsid w:val="003E1EF2"/>
    <w:rsid w:val="003E1F50"/>
    <w:rsid w:val="003E2197"/>
    <w:rsid w:val="003E21B1"/>
    <w:rsid w:val="003E21CC"/>
    <w:rsid w:val="003E24C6"/>
    <w:rsid w:val="003E25CD"/>
    <w:rsid w:val="003E25F9"/>
    <w:rsid w:val="003E2A4F"/>
    <w:rsid w:val="003E2C08"/>
    <w:rsid w:val="003E2CFE"/>
    <w:rsid w:val="003E38C4"/>
    <w:rsid w:val="003E3C9F"/>
    <w:rsid w:val="003E3CE0"/>
    <w:rsid w:val="003E3D1B"/>
    <w:rsid w:val="003E4242"/>
    <w:rsid w:val="003E445C"/>
    <w:rsid w:val="003E457C"/>
    <w:rsid w:val="003E4618"/>
    <w:rsid w:val="003E51DD"/>
    <w:rsid w:val="003E53BB"/>
    <w:rsid w:val="003E53CA"/>
    <w:rsid w:val="003E5558"/>
    <w:rsid w:val="003E5647"/>
    <w:rsid w:val="003E5674"/>
    <w:rsid w:val="003E5677"/>
    <w:rsid w:val="003E56A4"/>
    <w:rsid w:val="003E5982"/>
    <w:rsid w:val="003E5CC8"/>
    <w:rsid w:val="003E5DCD"/>
    <w:rsid w:val="003E5E40"/>
    <w:rsid w:val="003E5E87"/>
    <w:rsid w:val="003E608A"/>
    <w:rsid w:val="003E61A1"/>
    <w:rsid w:val="003E61B6"/>
    <w:rsid w:val="003E666E"/>
    <w:rsid w:val="003E66B9"/>
    <w:rsid w:val="003E6997"/>
    <w:rsid w:val="003E69FD"/>
    <w:rsid w:val="003E6AEA"/>
    <w:rsid w:val="003E6BD4"/>
    <w:rsid w:val="003E6F24"/>
    <w:rsid w:val="003E6FC9"/>
    <w:rsid w:val="003E6FE4"/>
    <w:rsid w:val="003E76FB"/>
    <w:rsid w:val="003E773D"/>
    <w:rsid w:val="003E7D04"/>
    <w:rsid w:val="003E7E2D"/>
    <w:rsid w:val="003E7E67"/>
    <w:rsid w:val="003E7EBE"/>
    <w:rsid w:val="003F0383"/>
    <w:rsid w:val="003F0736"/>
    <w:rsid w:val="003F074D"/>
    <w:rsid w:val="003F099E"/>
    <w:rsid w:val="003F0ABD"/>
    <w:rsid w:val="003F0ACA"/>
    <w:rsid w:val="003F0FD9"/>
    <w:rsid w:val="003F12E6"/>
    <w:rsid w:val="003F16BD"/>
    <w:rsid w:val="003F176A"/>
    <w:rsid w:val="003F1960"/>
    <w:rsid w:val="003F19FB"/>
    <w:rsid w:val="003F1A6C"/>
    <w:rsid w:val="003F237D"/>
    <w:rsid w:val="003F242C"/>
    <w:rsid w:val="003F29B2"/>
    <w:rsid w:val="003F2AF7"/>
    <w:rsid w:val="003F2BF4"/>
    <w:rsid w:val="003F2C81"/>
    <w:rsid w:val="003F3170"/>
    <w:rsid w:val="003F32F4"/>
    <w:rsid w:val="003F33E8"/>
    <w:rsid w:val="003F3551"/>
    <w:rsid w:val="003F3649"/>
    <w:rsid w:val="003F3880"/>
    <w:rsid w:val="003F3CF2"/>
    <w:rsid w:val="003F3D5F"/>
    <w:rsid w:val="003F3DF0"/>
    <w:rsid w:val="003F3EC2"/>
    <w:rsid w:val="003F4767"/>
    <w:rsid w:val="003F47FD"/>
    <w:rsid w:val="003F4C80"/>
    <w:rsid w:val="003F4F5A"/>
    <w:rsid w:val="003F517C"/>
    <w:rsid w:val="003F519E"/>
    <w:rsid w:val="003F51FC"/>
    <w:rsid w:val="003F534C"/>
    <w:rsid w:val="003F553C"/>
    <w:rsid w:val="003F5B69"/>
    <w:rsid w:val="003F5C93"/>
    <w:rsid w:val="003F5FC7"/>
    <w:rsid w:val="003F6029"/>
    <w:rsid w:val="003F60E4"/>
    <w:rsid w:val="003F62C5"/>
    <w:rsid w:val="003F6346"/>
    <w:rsid w:val="003F6358"/>
    <w:rsid w:val="003F6525"/>
    <w:rsid w:val="003F661E"/>
    <w:rsid w:val="003F6767"/>
    <w:rsid w:val="003F6981"/>
    <w:rsid w:val="003F6D58"/>
    <w:rsid w:val="003F6DF9"/>
    <w:rsid w:val="003F6E63"/>
    <w:rsid w:val="003F749E"/>
    <w:rsid w:val="003F7529"/>
    <w:rsid w:val="003F7676"/>
    <w:rsid w:val="003F7793"/>
    <w:rsid w:val="003F7897"/>
    <w:rsid w:val="003F7954"/>
    <w:rsid w:val="003F7D7C"/>
    <w:rsid w:val="003F7E7C"/>
    <w:rsid w:val="003F7FC0"/>
    <w:rsid w:val="00400036"/>
    <w:rsid w:val="00400041"/>
    <w:rsid w:val="00400320"/>
    <w:rsid w:val="0040040C"/>
    <w:rsid w:val="0040057D"/>
    <w:rsid w:val="0040073F"/>
    <w:rsid w:val="00400933"/>
    <w:rsid w:val="004009E4"/>
    <w:rsid w:val="00400B55"/>
    <w:rsid w:val="00400E2F"/>
    <w:rsid w:val="00400E3B"/>
    <w:rsid w:val="00400F12"/>
    <w:rsid w:val="004010C9"/>
    <w:rsid w:val="0040140A"/>
    <w:rsid w:val="004014EB"/>
    <w:rsid w:val="004019D7"/>
    <w:rsid w:val="00401E9D"/>
    <w:rsid w:val="00402025"/>
    <w:rsid w:val="00402607"/>
    <w:rsid w:val="0040284B"/>
    <w:rsid w:val="00402932"/>
    <w:rsid w:val="004029B1"/>
    <w:rsid w:val="00402A63"/>
    <w:rsid w:val="00402ACD"/>
    <w:rsid w:val="00403168"/>
    <w:rsid w:val="004034EB"/>
    <w:rsid w:val="004038CA"/>
    <w:rsid w:val="00403997"/>
    <w:rsid w:val="004039B7"/>
    <w:rsid w:val="00403B3D"/>
    <w:rsid w:val="00403BFC"/>
    <w:rsid w:val="00403D45"/>
    <w:rsid w:val="00403F5F"/>
    <w:rsid w:val="00404018"/>
    <w:rsid w:val="004040CB"/>
    <w:rsid w:val="00404183"/>
    <w:rsid w:val="004041D7"/>
    <w:rsid w:val="0040435D"/>
    <w:rsid w:val="004043D3"/>
    <w:rsid w:val="00404567"/>
    <w:rsid w:val="004045F7"/>
    <w:rsid w:val="004047DD"/>
    <w:rsid w:val="00404C01"/>
    <w:rsid w:val="00404CDB"/>
    <w:rsid w:val="00405378"/>
    <w:rsid w:val="004056E3"/>
    <w:rsid w:val="00405966"/>
    <w:rsid w:val="00405AEC"/>
    <w:rsid w:val="00405F24"/>
    <w:rsid w:val="004062B3"/>
    <w:rsid w:val="004062D9"/>
    <w:rsid w:val="004064E0"/>
    <w:rsid w:val="00406613"/>
    <w:rsid w:val="004066A8"/>
    <w:rsid w:val="004068C2"/>
    <w:rsid w:val="00407093"/>
    <w:rsid w:val="0040709F"/>
    <w:rsid w:val="00407337"/>
    <w:rsid w:val="004076A4"/>
    <w:rsid w:val="00407724"/>
    <w:rsid w:val="004078BA"/>
    <w:rsid w:val="00407939"/>
    <w:rsid w:val="00407CDB"/>
    <w:rsid w:val="00407CE7"/>
    <w:rsid w:val="00410060"/>
    <w:rsid w:val="00410174"/>
    <w:rsid w:val="00410610"/>
    <w:rsid w:val="00410769"/>
    <w:rsid w:val="0041078B"/>
    <w:rsid w:val="00410A2E"/>
    <w:rsid w:val="00410A90"/>
    <w:rsid w:val="00410B98"/>
    <w:rsid w:val="00410E34"/>
    <w:rsid w:val="00410FEE"/>
    <w:rsid w:val="00411010"/>
    <w:rsid w:val="004110CF"/>
    <w:rsid w:val="004111C0"/>
    <w:rsid w:val="0041152D"/>
    <w:rsid w:val="00411767"/>
    <w:rsid w:val="00411ABC"/>
    <w:rsid w:val="00411D64"/>
    <w:rsid w:val="00412664"/>
    <w:rsid w:val="00412905"/>
    <w:rsid w:val="00412C5B"/>
    <w:rsid w:val="004130CB"/>
    <w:rsid w:val="00413159"/>
    <w:rsid w:val="004131AD"/>
    <w:rsid w:val="00413384"/>
    <w:rsid w:val="004133B3"/>
    <w:rsid w:val="004133D6"/>
    <w:rsid w:val="00413550"/>
    <w:rsid w:val="004136D3"/>
    <w:rsid w:val="004137B9"/>
    <w:rsid w:val="00413AEC"/>
    <w:rsid w:val="00413C11"/>
    <w:rsid w:val="00413F3A"/>
    <w:rsid w:val="004141EA"/>
    <w:rsid w:val="00414791"/>
    <w:rsid w:val="00414AC2"/>
    <w:rsid w:val="00414B66"/>
    <w:rsid w:val="00415152"/>
    <w:rsid w:val="004151CE"/>
    <w:rsid w:val="00415222"/>
    <w:rsid w:val="004152B3"/>
    <w:rsid w:val="00415526"/>
    <w:rsid w:val="004155F7"/>
    <w:rsid w:val="004158DB"/>
    <w:rsid w:val="004159E5"/>
    <w:rsid w:val="00415C23"/>
    <w:rsid w:val="00415F83"/>
    <w:rsid w:val="00416697"/>
    <w:rsid w:val="004168E5"/>
    <w:rsid w:val="00416918"/>
    <w:rsid w:val="00416A6C"/>
    <w:rsid w:val="00416BB1"/>
    <w:rsid w:val="00416BC3"/>
    <w:rsid w:val="00416C76"/>
    <w:rsid w:val="00416ECD"/>
    <w:rsid w:val="00416F81"/>
    <w:rsid w:val="004170F4"/>
    <w:rsid w:val="0041719E"/>
    <w:rsid w:val="00417231"/>
    <w:rsid w:val="0041774C"/>
    <w:rsid w:val="004177A0"/>
    <w:rsid w:val="00417905"/>
    <w:rsid w:val="004179B0"/>
    <w:rsid w:val="00417AB8"/>
    <w:rsid w:val="00417B3C"/>
    <w:rsid w:val="00417B49"/>
    <w:rsid w:val="00417BAE"/>
    <w:rsid w:val="00417BE2"/>
    <w:rsid w:val="004201FF"/>
    <w:rsid w:val="0042030D"/>
    <w:rsid w:val="00420439"/>
    <w:rsid w:val="00420543"/>
    <w:rsid w:val="0042068C"/>
    <w:rsid w:val="004208D0"/>
    <w:rsid w:val="0042094A"/>
    <w:rsid w:val="0042097C"/>
    <w:rsid w:val="00420BBE"/>
    <w:rsid w:val="00420BFA"/>
    <w:rsid w:val="00420C35"/>
    <w:rsid w:val="00420C73"/>
    <w:rsid w:val="00420C8D"/>
    <w:rsid w:val="00420CBA"/>
    <w:rsid w:val="00420E6B"/>
    <w:rsid w:val="00420FED"/>
    <w:rsid w:val="004210DB"/>
    <w:rsid w:val="00421110"/>
    <w:rsid w:val="00421525"/>
    <w:rsid w:val="004216EB"/>
    <w:rsid w:val="00422002"/>
    <w:rsid w:val="004225C5"/>
    <w:rsid w:val="00422693"/>
    <w:rsid w:val="00422727"/>
    <w:rsid w:val="004227C1"/>
    <w:rsid w:val="00422957"/>
    <w:rsid w:val="00422FBF"/>
    <w:rsid w:val="004234CD"/>
    <w:rsid w:val="0042354F"/>
    <w:rsid w:val="00423581"/>
    <w:rsid w:val="00423BB2"/>
    <w:rsid w:val="00423D66"/>
    <w:rsid w:val="00423E51"/>
    <w:rsid w:val="00423E69"/>
    <w:rsid w:val="004240FE"/>
    <w:rsid w:val="004241B2"/>
    <w:rsid w:val="0042457A"/>
    <w:rsid w:val="0042475A"/>
    <w:rsid w:val="004248B1"/>
    <w:rsid w:val="00425061"/>
    <w:rsid w:val="004250E1"/>
    <w:rsid w:val="00425154"/>
    <w:rsid w:val="0042524D"/>
    <w:rsid w:val="0042537F"/>
    <w:rsid w:val="004256A2"/>
    <w:rsid w:val="0042572A"/>
    <w:rsid w:val="0042576B"/>
    <w:rsid w:val="004259B8"/>
    <w:rsid w:val="004259D9"/>
    <w:rsid w:val="00426284"/>
    <w:rsid w:val="004262AF"/>
    <w:rsid w:val="004262DE"/>
    <w:rsid w:val="00426389"/>
    <w:rsid w:val="00426647"/>
    <w:rsid w:val="004268EF"/>
    <w:rsid w:val="00426AC2"/>
    <w:rsid w:val="00426B27"/>
    <w:rsid w:val="00426BC5"/>
    <w:rsid w:val="00427059"/>
    <w:rsid w:val="0042716E"/>
    <w:rsid w:val="004271D9"/>
    <w:rsid w:val="0042724D"/>
    <w:rsid w:val="00427402"/>
    <w:rsid w:val="004275BA"/>
    <w:rsid w:val="004277A3"/>
    <w:rsid w:val="004277EB"/>
    <w:rsid w:val="0042786C"/>
    <w:rsid w:val="004278A1"/>
    <w:rsid w:val="00427BA3"/>
    <w:rsid w:val="00427D86"/>
    <w:rsid w:val="00427DAE"/>
    <w:rsid w:val="0043054D"/>
    <w:rsid w:val="00430B06"/>
    <w:rsid w:val="00430BDC"/>
    <w:rsid w:val="00430DFC"/>
    <w:rsid w:val="00431339"/>
    <w:rsid w:val="004316AA"/>
    <w:rsid w:val="0043182E"/>
    <w:rsid w:val="00431852"/>
    <w:rsid w:val="00431B1A"/>
    <w:rsid w:val="00431DCA"/>
    <w:rsid w:val="00431E56"/>
    <w:rsid w:val="00432117"/>
    <w:rsid w:val="004321F4"/>
    <w:rsid w:val="004322C3"/>
    <w:rsid w:val="004324AA"/>
    <w:rsid w:val="004324DE"/>
    <w:rsid w:val="004325CB"/>
    <w:rsid w:val="00432618"/>
    <w:rsid w:val="0043292D"/>
    <w:rsid w:val="00432EB0"/>
    <w:rsid w:val="00432FA6"/>
    <w:rsid w:val="0043329B"/>
    <w:rsid w:val="004332F7"/>
    <w:rsid w:val="00433651"/>
    <w:rsid w:val="0043366F"/>
    <w:rsid w:val="00433881"/>
    <w:rsid w:val="00433C72"/>
    <w:rsid w:val="00433F3F"/>
    <w:rsid w:val="00433F94"/>
    <w:rsid w:val="00434352"/>
    <w:rsid w:val="0043449A"/>
    <w:rsid w:val="0043458C"/>
    <w:rsid w:val="00434649"/>
    <w:rsid w:val="00434660"/>
    <w:rsid w:val="0043470F"/>
    <w:rsid w:val="004348E6"/>
    <w:rsid w:val="00434968"/>
    <w:rsid w:val="00434D18"/>
    <w:rsid w:val="00434F97"/>
    <w:rsid w:val="00435044"/>
    <w:rsid w:val="00435114"/>
    <w:rsid w:val="004354C8"/>
    <w:rsid w:val="0043558D"/>
    <w:rsid w:val="004358F3"/>
    <w:rsid w:val="00435AEC"/>
    <w:rsid w:val="00435B8B"/>
    <w:rsid w:val="00435C9A"/>
    <w:rsid w:val="00435E90"/>
    <w:rsid w:val="00436418"/>
    <w:rsid w:val="00436835"/>
    <w:rsid w:val="004368CC"/>
    <w:rsid w:val="00436980"/>
    <w:rsid w:val="00436B2E"/>
    <w:rsid w:val="00436C83"/>
    <w:rsid w:val="004374BE"/>
    <w:rsid w:val="004377D0"/>
    <w:rsid w:val="00437D37"/>
    <w:rsid w:val="00437F55"/>
    <w:rsid w:val="0044004A"/>
    <w:rsid w:val="0044019A"/>
    <w:rsid w:val="004401FC"/>
    <w:rsid w:val="004402A0"/>
    <w:rsid w:val="00440337"/>
    <w:rsid w:val="0044081C"/>
    <w:rsid w:val="00440AA4"/>
    <w:rsid w:val="00440C40"/>
    <w:rsid w:val="00441615"/>
    <w:rsid w:val="004419E8"/>
    <w:rsid w:val="00441C64"/>
    <w:rsid w:val="00441C87"/>
    <w:rsid w:val="004420E8"/>
    <w:rsid w:val="004425BB"/>
    <w:rsid w:val="004427CC"/>
    <w:rsid w:val="00442AEE"/>
    <w:rsid w:val="00442D7F"/>
    <w:rsid w:val="00442D80"/>
    <w:rsid w:val="00443518"/>
    <w:rsid w:val="004436A1"/>
    <w:rsid w:val="0044393D"/>
    <w:rsid w:val="00443948"/>
    <w:rsid w:val="00443985"/>
    <w:rsid w:val="00443ACC"/>
    <w:rsid w:val="00443D12"/>
    <w:rsid w:val="00443FB8"/>
    <w:rsid w:val="00444045"/>
    <w:rsid w:val="0044407E"/>
    <w:rsid w:val="0044409C"/>
    <w:rsid w:val="004441E3"/>
    <w:rsid w:val="00444461"/>
    <w:rsid w:val="004444DE"/>
    <w:rsid w:val="00444759"/>
    <w:rsid w:val="004449A2"/>
    <w:rsid w:val="00444FB4"/>
    <w:rsid w:val="00445002"/>
    <w:rsid w:val="004450B1"/>
    <w:rsid w:val="004450DD"/>
    <w:rsid w:val="00445195"/>
    <w:rsid w:val="004452F3"/>
    <w:rsid w:val="00445427"/>
    <w:rsid w:val="0044582A"/>
    <w:rsid w:val="004459BC"/>
    <w:rsid w:val="00445AB9"/>
    <w:rsid w:val="00445CE5"/>
    <w:rsid w:val="00445D53"/>
    <w:rsid w:val="004463AD"/>
    <w:rsid w:val="004463FB"/>
    <w:rsid w:val="00446471"/>
    <w:rsid w:val="00446961"/>
    <w:rsid w:val="00446C9E"/>
    <w:rsid w:val="00446D53"/>
    <w:rsid w:val="0044726F"/>
    <w:rsid w:val="004473F6"/>
    <w:rsid w:val="004475B6"/>
    <w:rsid w:val="004475E2"/>
    <w:rsid w:val="004476E6"/>
    <w:rsid w:val="004479BE"/>
    <w:rsid w:val="00447C28"/>
    <w:rsid w:val="00447E68"/>
    <w:rsid w:val="0045011C"/>
    <w:rsid w:val="00450B63"/>
    <w:rsid w:val="00450B76"/>
    <w:rsid w:val="00450C2E"/>
    <w:rsid w:val="00451015"/>
    <w:rsid w:val="0045109C"/>
    <w:rsid w:val="004512D8"/>
    <w:rsid w:val="0045138F"/>
    <w:rsid w:val="004514BE"/>
    <w:rsid w:val="0045155D"/>
    <w:rsid w:val="00451A77"/>
    <w:rsid w:val="00451BD5"/>
    <w:rsid w:val="00451CF5"/>
    <w:rsid w:val="00451D97"/>
    <w:rsid w:val="00451EB1"/>
    <w:rsid w:val="00452016"/>
    <w:rsid w:val="00452047"/>
    <w:rsid w:val="0045207B"/>
    <w:rsid w:val="0045229D"/>
    <w:rsid w:val="00452353"/>
    <w:rsid w:val="004523C5"/>
    <w:rsid w:val="004528BF"/>
    <w:rsid w:val="00452A02"/>
    <w:rsid w:val="00452D71"/>
    <w:rsid w:val="00452FDF"/>
    <w:rsid w:val="004531EA"/>
    <w:rsid w:val="004532A2"/>
    <w:rsid w:val="00453721"/>
    <w:rsid w:val="004537E8"/>
    <w:rsid w:val="00453848"/>
    <w:rsid w:val="00453A49"/>
    <w:rsid w:val="00453CD6"/>
    <w:rsid w:val="00453D4D"/>
    <w:rsid w:val="00453DD3"/>
    <w:rsid w:val="00454231"/>
    <w:rsid w:val="00454242"/>
    <w:rsid w:val="00454412"/>
    <w:rsid w:val="00454472"/>
    <w:rsid w:val="004545E1"/>
    <w:rsid w:val="00454AD2"/>
    <w:rsid w:val="00454B0D"/>
    <w:rsid w:val="00454BAE"/>
    <w:rsid w:val="00454D8C"/>
    <w:rsid w:val="00454FE1"/>
    <w:rsid w:val="0045574E"/>
    <w:rsid w:val="0045586C"/>
    <w:rsid w:val="00455AC1"/>
    <w:rsid w:val="00455AE0"/>
    <w:rsid w:val="00455B61"/>
    <w:rsid w:val="00455BAC"/>
    <w:rsid w:val="00455BEF"/>
    <w:rsid w:val="00455D6C"/>
    <w:rsid w:val="00455EC8"/>
    <w:rsid w:val="00456B66"/>
    <w:rsid w:val="00456F0A"/>
    <w:rsid w:val="00457872"/>
    <w:rsid w:val="004578EC"/>
    <w:rsid w:val="004579B0"/>
    <w:rsid w:val="00457BB5"/>
    <w:rsid w:val="00457C23"/>
    <w:rsid w:val="00457C9C"/>
    <w:rsid w:val="0046052A"/>
    <w:rsid w:val="00460683"/>
    <w:rsid w:val="004608EF"/>
    <w:rsid w:val="00460AF3"/>
    <w:rsid w:val="00460DFE"/>
    <w:rsid w:val="00460F8D"/>
    <w:rsid w:val="00461321"/>
    <w:rsid w:val="00461582"/>
    <w:rsid w:val="00461B38"/>
    <w:rsid w:val="00461BB6"/>
    <w:rsid w:val="00462149"/>
    <w:rsid w:val="0046235D"/>
    <w:rsid w:val="0046291C"/>
    <w:rsid w:val="00462A96"/>
    <w:rsid w:val="00462AC6"/>
    <w:rsid w:val="00462D41"/>
    <w:rsid w:val="00462F9E"/>
    <w:rsid w:val="004631C6"/>
    <w:rsid w:val="0046329D"/>
    <w:rsid w:val="004632E4"/>
    <w:rsid w:val="0046369D"/>
    <w:rsid w:val="004636D7"/>
    <w:rsid w:val="004639E1"/>
    <w:rsid w:val="00463DD7"/>
    <w:rsid w:val="0046419D"/>
    <w:rsid w:val="0046454A"/>
    <w:rsid w:val="00464693"/>
    <w:rsid w:val="00464B52"/>
    <w:rsid w:val="00464CFE"/>
    <w:rsid w:val="00464D3F"/>
    <w:rsid w:val="00464D41"/>
    <w:rsid w:val="00464DF0"/>
    <w:rsid w:val="00464E65"/>
    <w:rsid w:val="00464EE5"/>
    <w:rsid w:val="00464FD5"/>
    <w:rsid w:val="0046522F"/>
    <w:rsid w:val="004652A5"/>
    <w:rsid w:val="004653AC"/>
    <w:rsid w:val="00465476"/>
    <w:rsid w:val="004658EF"/>
    <w:rsid w:val="00465BFA"/>
    <w:rsid w:val="00465FE4"/>
    <w:rsid w:val="00466733"/>
    <w:rsid w:val="00466CF6"/>
    <w:rsid w:val="00466E3B"/>
    <w:rsid w:val="00466FCB"/>
    <w:rsid w:val="00466FD1"/>
    <w:rsid w:val="004671C9"/>
    <w:rsid w:val="0046788C"/>
    <w:rsid w:val="004678BB"/>
    <w:rsid w:val="00467A71"/>
    <w:rsid w:val="00467CDF"/>
    <w:rsid w:val="004703BC"/>
    <w:rsid w:val="004704AB"/>
    <w:rsid w:val="004704AE"/>
    <w:rsid w:val="0047051D"/>
    <w:rsid w:val="00470763"/>
    <w:rsid w:val="00470AB5"/>
    <w:rsid w:val="00470B70"/>
    <w:rsid w:val="00470C62"/>
    <w:rsid w:val="00470CC3"/>
    <w:rsid w:val="00470E72"/>
    <w:rsid w:val="00471159"/>
    <w:rsid w:val="0047125C"/>
    <w:rsid w:val="004714A4"/>
    <w:rsid w:val="004714FE"/>
    <w:rsid w:val="00471CE9"/>
    <w:rsid w:val="0047201B"/>
    <w:rsid w:val="00472222"/>
    <w:rsid w:val="004722D4"/>
    <w:rsid w:val="00472493"/>
    <w:rsid w:val="0047251E"/>
    <w:rsid w:val="00472791"/>
    <w:rsid w:val="00472A34"/>
    <w:rsid w:val="00473045"/>
    <w:rsid w:val="00473134"/>
    <w:rsid w:val="004732B1"/>
    <w:rsid w:val="004734B0"/>
    <w:rsid w:val="00473526"/>
    <w:rsid w:val="004739EA"/>
    <w:rsid w:val="00473E93"/>
    <w:rsid w:val="004743FE"/>
    <w:rsid w:val="00474674"/>
    <w:rsid w:val="0047472E"/>
    <w:rsid w:val="0047474D"/>
    <w:rsid w:val="004747AB"/>
    <w:rsid w:val="00474FA4"/>
    <w:rsid w:val="00475044"/>
    <w:rsid w:val="00475178"/>
    <w:rsid w:val="004751A7"/>
    <w:rsid w:val="00475310"/>
    <w:rsid w:val="0047533C"/>
    <w:rsid w:val="00475695"/>
    <w:rsid w:val="00475C43"/>
    <w:rsid w:val="00475D23"/>
    <w:rsid w:val="004762F1"/>
    <w:rsid w:val="0047633D"/>
    <w:rsid w:val="0047634F"/>
    <w:rsid w:val="0047671F"/>
    <w:rsid w:val="004768A0"/>
    <w:rsid w:val="00476C9B"/>
    <w:rsid w:val="00477024"/>
    <w:rsid w:val="00477049"/>
    <w:rsid w:val="00477287"/>
    <w:rsid w:val="004774E1"/>
    <w:rsid w:val="00477ABC"/>
    <w:rsid w:val="00477B68"/>
    <w:rsid w:val="00477CD3"/>
    <w:rsid w:val="004801EE"/>
    <w:rsid w:val="0048068C"/>
    <w:rsid w:val="00480761"/>
    <w:rsid w:val="00480B8F"/>
    <w:rsid w:val="00480D02"/>
    <w:rsid w:val="00480FEB"/>
    <w:rsid w:val="0048148F"/>
    <w:rsid w:val="0048154A"/>
    <w:rsid w:val="00481731"/>
    <w:rsid w:val="0048186A"/>
    <w:rsid w:val="00481B7A"/>
    <w:rsid w:val="00481BF3"/>
    <w:rsid w:val="00481C03"/>
    <w:rsid w:val="00481F01"/>
    <w:rsid w:val="00481F26"/>
    <w:rsid w:val="004820A4"/>
    <w:rsid w:val="00482197"/>
    <w:rsid w:val="00482A5B"/>
    <w:rsid w:val="00482B7A"/>
    <w:rsid w:val="00482C2D"/>
    <w:rsid w:val="00482DA2"/>
    <w:rsid w:val="00482ECE"/>
    <w:rsid w:val="00482F87"/>
    <w:rsid w:val="0048358F"/>
    <w:rsid w:val="00483651"/>
    <w:rsid w:val="00483796"/>
    <w:rsid w:val="00483A91"/>
    <w:rsid w:val="00483B5E"/>
    <w:rsid w:val="00483C4D"/>
    <w:rsid w:val="00483FB7"/>
    <w:rsid w:val="0048473E"/>
    <w:rsid w:val="0048487B"/>
    <w:rsid w:val="00484EA6"/>
    <w:rsid w:val="0048500C"/>
    <w:rsid w:val="0048574D"/>
    <w:rsid w:val="004857AF"/>
    <w:rsid w:val="004858E2"/>
    <w:rsid w:val="004858F3"/>
    <w:rsid w:val="00485B0F"/>
    <w:rsid w:val="00485B17"/>
    <w:rsid w:val="00485E40"/>
    <w:rsid w:val="004862F6"/>
    <w:rsid w:val="0048636E"/>
    <w:rsid w:val="00486413"/>
    <w:rsid w:val="0048652A"/>
    <w:rsid w:val="004867FC"/>
    <w:rsid w:val="0048687E"/>
    <w:rsid w:val="004868AB"/>
    <w:rsid w:val="004869D1"/>
    <w:rsid w:val="00486B00"/>
    <w:rsid w:val="00486B9E"/>
    <w:rsid w:val="00486DA7"/>
    <w:rsid w:val="00486EF9"/>
    <w:rsid w:val="00487006"/>
    <w:rsid w:val="00487460"/>
    <w:rsid w:val="0048785E"/>
    <w:rsid w:val="00487FD0"/>
    <w:rsid w:val="00487FDE"/>
    <w:rsid w:val="00490132"/>
    <w:rsid w:val="00490AA8"/>
    <w:rsid w:val="00490D5F"/>
    <w:rsid w:val="00490E01"/>
    <w:rsid w:val="00490EFC"/>
    <w:rsid w:val="00490F07"/>
    <w:rsid w:val="004911A9"/>
    <w:rsid w:val="0049139C"/>
    <w:rsid w:val="004915AA"/>
    <w:rsid w:val="00491910"/>
    <w:rsid w:val="0049199E"/>
    <w:rsid w:val="00491D43"/>
    <w:rsid w:val="00491D8A"/>
    <w:rsid w:val="00492479"/>
    <w:rsid w:val="004924F7"/>
    <w:rsid w:val="004925C1"/>
    <w:rsid w:val="00492738"/>
    <w:rsid w:val="004927F9"/>
    <w:rsid w:val="004929BD"/>
    <w:rsid w:val="004929DC"/>
    <w:rsid w:val="00492FC7"/>
    <w:rsid w:val="00493058"/>
    <w:rsid w:val="0049394C"/>
    <w:rsid w:val="00493D99"/>
    <w:rsid w:val="004945B0"/>
    <w:rsid w:val="00494630"/>
    <w:rsid w:val="00494718"/>
    <w:rsid w:val="00494B42"/>
    <w:rsid w:val="00494B5D"/>
    <w:rsid w:val="00494C1D"/>
    <w:rsid w:val="00494CBB"/>
    <w:rsid w:val="00495159"/>
    <w:rsid w:val="004951B1"/>
    <w:rsid w:val="004951C1"/>
    <w:rsid w:val="004954C6"/>
    <w:rsid w:val="004954DB"/>
    <w:rsid w:val="00495530"/>
    <w:rsid w:val="00495639"/>
    <w:rsid w:val="00495D29"/>
    <w:rsid w:val="00495D7E"/>
    <w:rsid w:val="00495DCF"/>
    <w:rsid w:val="00495EB3"/>
    <w:rsid w:val="00495EE6"/>
    <w:rsid w:val="0049619A"/>
    <w:rsid w:val="00496AE0"/>
    <w:rsid w:val="00496E64"/>
    <w:rsid w:val="00496FA7"/>
    <w:rsid w:val="004970D1"/>
    <w:rsid w:val="0049736B"/>
    <w:rsid w:val="00497430"/>
    <w:rsid w:val="0049763C"/>
    <w:rsid w:val="004976D8"/>
    <w:rsid w:val="00497D18"/>
    <w:rsid w:val="00497E80"/>
    <w:rsid w:val="00497F51"/>
    <w:rsid w:val="004A008D"/>
    <w:rsid w:val="004A0114"/>
    <w:rsid w:val="004A027D"/>
    <w:rsid w:val="004A04B3"/>
    <w:rsid w:val="004A082C"/>
    <w:rsid w:val="004A08EE"/>
    <w:rsid w:val="004A0DEF"/>
    <w:rsid w:val="004A0F1C"/>
    <w:rsid w:val="004A125F"/>
    <w:rsid w:val="004A13AE"/>
    <w:rsid w:val="004A14C6"/>
    <w:rsid w:val="004A1683"/>
    <w:rsid w:val="004A17CF"/>
    <w:rsid w:val="004A1B85"/>
    <w:rsid w:val="004A1BB7"/>
    <w:rsid w:val="004A1CCD"/>
    <w:rsid w:val="004A1EA2"/>
    <w:rsid w:val="004A200B"/>
    <w:rsid w:val="004A2277"/>
    <w:rsid w:val="004A22EA"/>
    <w:rsid w:val="004A2640"/>
    <w:rsid w:val="004A2696"/>
    <w:rsid w:val="004A2CBC"/>
    <w:rsid w:val="004A2CEA"/>
    <w:rsid w:val="004A2F4A"/>
    <w:rsid w:val="004A2FC6"/>
    <w:rsid w:val="004A30AD"/>
    <w:rsid w:val="004A33C5"/>
    <w:rsid w:val="004A363A"/>
    <w:rsid w:val="004A3753"/>
    <w:rsid w:val="004A37F0"/>
    <w:rsid w:val="004A38F5"/>
    <w:rsid w:val="004A4354"/>
    <w:rsid w:val="004A496C"/>
    <w:rsid w:val="004A49F1"/>
    <w:rsid w:val="004A4B13"/>
    <w:rsid w:val="004A4E56"/>
    <w:rsid w:val="004A4EDA"/>
    <w:rsid w:val="004A5389"/>
    <w:rsid w:val="004A547D"/>
    <w:rsid w:val="004A5490"/>
    <w:rsid w:val="004A5C51"/>
    <w:rsid w:val="004A5CA6"/>
    <w:rsid w:val="004A5E10"/>
    <w:rsid w:val="004A610B"/>
    <w:rsid w:val="004A620A"/>
    <w:rsid w:val="004A649F"/>
    <w:rsid w:val="004A6741"/>
    <w:rsid w:val="004A6874"/>
    <w:rsid w:val="004A68D9"/>
    <w:rsid w:val="004A69A8"/>
    <w:rsid w:val="004A6A95"/>
    <w:rsid w:val="004A6BE7"/>
    <w:rsid w:val="004A6C4C"/>
    <w:rsid w:val="004A6CC2"/>
    <w:rsid w:val="004A6CC5"/>
    <w:rsid w:val="004A6CFF"/>
    <w:rsid w:val="004A6EFB"/>
    <w:rsid w:val="004A7111"/>
    <w:rsid w:val="004A71D7"/>
    <w:rsid w:val="004A756A"/>
    <w:rsid w:val="004A76EF"/>
    <w:rsid w:val="004A778B"/>
    <w:rsid w:val="004A7A11"/>
    <w:rsid w:val="004A7C9C"/>
    <w:rsid w:val="004A7DCF"/>
    <w:rsid w:val="004A7E45"/>
    <w:rsid w:val="004B009F"/>
    <w:rsid w:val="004B0172"/>
    <w:rsid w:val="004B042E"/>
    <w:rsid w:val="004B0696"/>
    <w:rsid w:val="004B07EC"/>
    <w:rsid w:val="004B09AC"/>
    <w:rsid w:val="004B0A0E"/>
    <w:rsid w:val="004B0B11"/>
    <w:rsid w:val="004B0B17"/>
    <w:rsid w:val="004B0E8B"/>
    <w:rsid w:val="004B0FD3"/>
    <w:rsid w:val="004B1524"/>
    <w:rsid w:val="004B1730"/>
    <w:rsid w:val="004B1782"/>
    <w:rsid w:val="004B1B45"/>
    <w:rsid w:val="004B20A3"/>
    <w:rsid w:val="004B24A3"/>
    <w:rsid w:val="004B27A3"/>
    <w:rsid w:val="004B2BEE"/>
    <w:rsid w:val="004B2FF6"/>
    <w:rsid w:val="004B350C"/>
    <w:rsid w:val="004B3755"/>
    <w:rsid w:val="004B3772"/>
    <w:rsid w:val="004B3D25"/>
    <w:rsid w:val="004B45C3"/>
    <w:rsid w:val="004B4647"/>
    <w:rsid w:val="004B48F3"/>
    <w:rsid w:val="004B4F33"/>
    <w:rsid w:val="004B51AB"/>
    <w:rsid w:val="004B5856"/>
    <w:rsid w:val="004B5899"/>
    <w:rsid w:val="004B5929"/>
    <w:rsid w:val="004B5A23"/>
    <w:rsid w:val="004B5C05"/>
    <w:rsid w:val="004B5D17"/>
    <w:rsid w:val="004B5E03"/>
    <w:rsid w:val="004B6224"/>
    <w:rsid w:val="004B64F1"/>
    <w:rsid w:val="004B66C2"/>
    <w:rsid w:val="004B691F"/>
    <w:rsid w:val="004B6DDF"/>
    <w:rsid w:val="004B6FC0"/>
    <w:rsid w:val="004B752F"/>
    <w:rsid w:val="004B7556"/>
    <w:rsid w:val="004B78E3"/>
    <w:rsid w:val="004B7C5F"/>
    <w:rsid w:val="004B7CC5"/>
    <w:rsid w:val="004B7FFD"/>
    <w:rsid w:val="004C00ED"/>
    <w:rsid w:val="004C021F"/>
    <w:rsid w:val="004C05AF"/>
    <w:rsid w:val="004C0C9B"/>
    <w:rsid w:val="004C0D4D"/>
    <w:rsid w:val="004C1024"/>
    <w:rsid w:val="004C107D"/>
    <w:rsid w:val="004C131E"/>
    <w:rsid w:val="004C1797"/>
    <w:rsid w:val="004C1A97"/>
    <w:rsid w:val="004C1AC2"/>
    <w:rsid w:val="004C1C01"/>
    <w:rsid w:val="004C1CA6"/>
    <w:rsid w:val="004C1E8E"/>
    <w:rsid w:val="004C1FF7"/>
    <w:rsid w:val="004C240D"/>
    <w:rsid w:val="004C2A61"/>
    <w:rsid w:val="004C2CC8"/>
    <w:rsid w:val="004C2E96"/>
    <w:rsid w:val="004C318A"/>
    <w:rsid w:val="004C37D8"/>
    <w:rsid w:val="004C3859"/>
    <w:rsid w:val="004C3D9C"/>
    <w:rsid w:val="004C3E6B"/>
    <w:rsid w:val="004C4149"/>
    <w:rsid w:val="004C456D"/>
    <w:rsid w:val="004C460A"/>
    <w:rsid w:val="004C46E1"/>
    <w:rsid w:val="004C47A2"/>
    <w:rsid w:val="004C4849"/>
    <w:rsid w:val="004C4920"/>
    <w:rsid w:val="004C4B36"/>
    <w:rsid w:val="004C4C63"/>
    <w:rsid w:val="004C5275"/>
    <w:rsid w:val="004C5762"/>
    <w:rsid w:val="004C59C4"/>
    <w:rsid w:val="004C6219"/>
    <w:rsid w:val="004C635F"/>
    <w:rsid w:val="004C66C6"/>
    <w:rsid w:val="004C66CE"/>
    <w:rsid w:val="004C66D4"/>
    <w:rsid w:val="004C6DF9"/>
    <w:rsid w:val="004C753B"/>
    <w:rsid w:val="004C76EE"/>
    <w:rsid w:val="004C78E5"/>
    <w:rsid w:val="004C7BC0"/>
    <w:rsid w:val="004C7E17"/>
    <w:rsid w:val="004C7FAC"/>
    <w:rsid w:val="004D0251"/>
    <w:rsid w:val="004D044C"/>
    <w:rsid w:val="004D050C"/>
    <w:rsid w:val="004D08D6"/>
    <w:rsid w:val="004D0BF3"/>
    <w:rsid w:val="004D1666"/>
    <w:rsid w:val="004D18E1"/>
    <w:rsid w:val="004D19A3"/>
    <w:rsid w:val="004D1A96"/>
    <w:rsid w:val="004D1DD0"/>
    <w:rsid w:val="004D1F52"/>
    <w:rsid w:val="004D2880"/>
    <w:rsid w:val="004D2B14"/>
    <w:rsid w:val="004D2EFF"/>
    <w:rsid w:val="004D3109"/>
    <w:rsid w:val="004D341D"/>
    <w:rsid w:val="004D37E7"/>
    <w:rsid w:val="004D3D2E"/>
    <w:rsid w:val="004D401D"/>
    <w:rsid w:val="004D42BE"/>
    <w:rsid w:val="004D47F1"/>
    <w:rsid w:val="004D4950"/>
    <w:rsid w:val="004D4A2B"/>
    <w:rsid w:val="004D4A2F"/>
    <w:rsid w:val="004D4B11"/>
    <w:rsid w:val="004D5788"/>
    <w:rsid w:val="004D5A72"/>
    <w:rsid w:val="004D5C9C"/>
    <w:rsid w:val="004D5E9A"/>
    <w:rsid w:val="004D62CF"/>
    <w:rsid w:val="004D632E"/>
    <w:rsid w:val="004D65FE"/>
    <w:rsid w:val="004D68C5"/>
    <w:rsid w:val="004D6E12"/>
    <w:rsid w:val="004D6F2F"/>
    <w:rsid w:val="004D6F8E"/>
    <w:rsid w:val="004D709C"/>
    <w:rsid w:val="004D70F9"/>
    <w:rsid w:val="004D72A3"/>
    <w:rsid w:val="004D734E"/>
    <w:rsid w:val="004D7543"/>
    <w:rsid w:val="004D795D"/>
    <w:rsid w:val="004D7A81"/>
    <w:rsid w:val="004D7B62"/>
    <w:rsid w:val="004D7B95"/>
    <w:rsid w:val="004D7C54"/>
    <w:rsid w:val="004D7E44"/>
    <w:rsid w:val="004D7F2C"/>
    <w:rsid w:val="004D7F42"/>
    <w:rsid w:val="004D7F9A"/>
    <w:rsid w:val="004E0085"/>
    <w:rsid w:val="004E03BA"/>
    <w:rsid w:val="004E0824"/>
    <w:rsid w:val="004E09F5"/>
    <w:rsid w:val="004E0D2A"/>
    <w:rsid w:val="004E1830"/>
    <w:rsid w:val="004E1B62"/>
    <w:rsid w:val="004E21F5"/>
    <w:rsid w:val="004E24C6"/>
    <w:rsid w:val="004E2540"/>
    <w:rsid w:val="004E258F"/>
    <w:rsid w:val="004E279B"/>
    <w:rsid w:val="004E2989"/>
    <w:rsid w:val="004E3230"/>
    <w:rsid w:val="004E384F"/>
    <w:rsid w:val="004E3E0D"/>
    <w:rsid w:val="004E401E"/>
    <w:rsid w:val="004E410A"/>
    <w:rsid w:val="004E418E"/>
    <w:rsid w:val="004E427E"/>
    <w:rsid w:val="004E43B3"/>
    <w:rsid w:val="004E451E"/>
    <w:rsid w:val="004E4545"/>
    <w:rsid w:val="004E4630"/>
    <w:rsid w:val="004E464B"/>
    <w:rsid w:val="004E46A0"/>
    <w:rsid w:val="004E4873"/>
    <w:rsid w:val="004E4950"/>
    <w:rsid w:val="004E4A59"/>
    <w:rsid w:val="004E4B5C"/>
    <w:rsid w:val="004E4BDB"/>
    <w:rsid w:val="004E4D1C"/>
    <w:rsid w:val="004E5202"/>
    <w:rsid w:val="004E524A"/>
    <w:rsid w:val="004E5567"/>
    <w:rsid w:val="004E5B64"/>
    <w:rsid w:val="004E5BE0"/>
    <w:rsid w:val="004E5C4B"/>
    <w:rsid w:val="004E5F37"/>
    <w:rsid w:val="004E6174"/>
    <w:rsid w:val="004E6235"/>
    <w:rsid w:val="004E6331"/>
    <w:rsid w:val="004E684D"/>
    <w:rsid w:val="004E6EA2"/>
    <w:rsid w:val="004E6F3D"/>
    <w:rsid w:val="004E7093"/>
    <w:rsid w:val="004E715A"/>
    <w:rsid w:val="004E73AA"/>
    <w:rsid w:val="004E757C"/>
    <w:rsid w:val="004E789C"/>
    <w:rsid w:val="004E7A8B"/>
    <w:rsid w:val="004E7AC9"/>
    <w:rsid w:val="004E7E7A"/>
    <w:rsid w:val="004E7E9C"/>
    <w:rsid w:val="004E7FEF"/>
    <w:rsid w:val="004F0133"/>
    <w:rsid w:val="004F0169"/>
    <w:rsid w:val="004F03A5"/>
    <w:rsid w:val="004F056B"/>
    <w:rsid w:val="004F0618"/>
    <w:rsid w:val="004F06DC"/>
    <w:rsid w:val="004F0937"/>
    <w:rsid w:val="004F094F"/>
    <w:rsid w:val="004F0D6F"/>
    <w:rsid w:val="004F143F"/>
    <w:rsid w:val="004F1589"/>
    <w:rsid w:val="004F1A2E"/>
    <w:rsid w:val="004F1D81"/>
    <w:rsid w:val="004F1EB1"/>
    <w:rsid w:val="004F22F1"/>
    <w:rsid w:val="004F232D"/>
    <w:rsid w:val="004F26AD"/>
    <w:rsid w:val="004F2839"/>
    <w:rsid w:val="004F2A24"/>
    <w:rsid w:val="004F2C01"/>
    <w:rsid w:val="004F2C8E"/>
    <w:rsid w:val="004F2E70"/>
    <w:rsid w:val="004F2F1B"/>
    <w:rsid w:val="004F2FE1"/>
    <w:rsid w:val="004F34C1"/>
    <w:rsid w:val="004F36CC"/>
    <w:rsid w:val="004F3874"/>
    <w:rsid w:val="004F38A9"/>
    <w:rsid w:val="004F3A3C"/>
    <w:rsid w:val="004F3BC2"/>
    <w:rsid w:val="004F3FF9"/>
    <w:rsid w:val="004F405F"/>
    <w:rsid w:val="004F42B8"/>
    <w:rsid w:val="004F452A"/>
    <w:rsid w:val="004F4633"/>
    <w:rsid w:val="004F4672"/>
    <w:rsid w:val="004F4942"/>
    <w:rsid w:val="004F49A7"/>
    <w:rsid w:val="004F4A5C"/>
    <w:rsid w:val="004F503A"/>
    <w:rsid w:val="004F5083"/>
    <w:rsid w:val="004F51D9"/>
    <w:rsid w:val="004F5209"/>
    <w:rsid w:val="004F521D"/>
    <w:rsid w:val="004F52A6"/>
    <w:rsid w:val="004F52B4"/>
    <w:rsid w:val="004F5414"/>
    <w:rsid w:val="004F55A3"/>
    <w:rsid w:val="004F5718"/>
    <w:rsid w:val="004F591A"/>
    <w:rsid w:val="004F5A16"/>
    <w:rsid w:val="004F5B0F"/>
    <w:rsid w:val="004F6093"/>
    <w:rsid w:val="004F635D"/>
    <w:rsid w:val="004F6368"/>
    <w:rsid w:val="004F63E7"/>
    <w:rsid w:val="004F6584"/>
    <w:rsid w:val="004F65B8"/>
    <w:rsid w:val="004F6617"/>
    <w:rsid w:val="004F6687"/>
    <w:rsid w:val="004F6808"/>
    <w:rsid w:val="004F6A90"/>
    <w:rsid w:val="004F7170"/>
    <w:rsid w:val="004F7438"/>
    <w:rsid w:val="004F756F"/>
    <w:rsid w:val="004F79DD"/>
    <w:rsid w:val="004F7A02"/>
    <w:rsid w:val="004F7EAE"/>
    <w:rsid w:val="00500044"/>
    <w:rsid w:val="0050039F"/>
    <w:rsid w:val="005003D1"/>
    <w:rsid w:val="00500465"/>
    <w:rsid w:val="005007A8"/>
    <w:rsid w:val="005008AD"/>
    <w:rsid w:val="005008F4"/>
    <w:rsid w:val="0050092A"/>
    <w:rsid w:val="00500A13"/>
    <w:rsid w:val="00500C3D"/>
    <w:rsid w:val="00500E3C"/>
    <w:rsid w:val="00500EE3"/>
    <w:rsid w:val="00501205"/>
    <w:rsid w:val="00501424"/>
    <w:rsid w:val="00501531"/>
    <w:rsid w:val="005018E1"/>
    <w:rsid w:val="00501CE6"/>
    <w:rsid w:val="00501DEE"/>
    <w:rsid w:val="00501E53"/>
    <w:rsid w:val="00501F14"/>
    <w:rsid w:val="00501F60"/>
    <w:rsid w:val="00501FB7"/>
    <w:rsid w:val="00502532"/>
    <w:rsid w:val="00502622"/>
    <w:rsid w:val="00502795"/>
    <w:rsid w:val="005029F4"/>
    <w:rsid w:val="00502AD3"/>
    <w:rsid w:val="00503008"/>
    <w:rsid w:val="00503467"/>
    <w:rsid w:val="00503849"/>
    <w:rsid w:val="00503ADE"/>
    <w:rsid w:val="00503C44"/>
    <w:rsid w:val="00503E41"/>
    <w:rsid w:val="00503EEA"/>
    <w:rsid w:val="00503FCA"/>
    <w:rsid w:val="005040B1"/>
    <w:rsid w:val="005047CC"/>
    <w:rsid w:val="005048B1"/>
    <w:rsid w:val="00504917"/>
    <w:rsid w:val="00504BBC"/>
    <w:rsid w:val="00504CEE"/>
    <w:rsid w:val="00504F19"/>
    <w:rsid w:val="0050534A"/>
    <w:rsid w:val="005055C9"/>
    <w:rsid w:val="005056B2"/>
    <w:rsid w:val="005057C2"/>
    <w:rsid w:val="005057FA"/>
    <w:rsid w:val="005059A8"/>
    <w:rsid w:val="005059EC"/>
    <w:rsid w:val="00505A02"/>
    <w:rsid w:val="00505A0D"/>
    <w:rsid w:val="005065EB"/>
    <w:rsid w:val="005067B1"/>
    <w:rsid w:val="00506871"/>
    <w:rsid w:val="00506C23"/>
    <w:rsid w:val="00506D86"/>
    <w:rsid w:val="00506DB0"/>
    <w:rsid w:val="00506E63"/>
    <w:rsid w:val="005072C3"/>
    <w:rsid w:val="0050732B"/>
    <w:rsid w:val="005074B7"/>
    <w:rsid w:val="00507A2F"/>
    <w:rsid w:val="00507D8E"/>
    <w:rsid w:val="00510710"/>
    <w:rsid w:val="0051085E"/>
    <w:rsid w:val="00510953"/>
    <w:rsid w:val="00510B5D"/>
    <w:rsid w:val="00511519"/>
    <w:rsid w:val="0051187E"/>
    <w:rsid w:val="00511907"/>
    <w:rsid w:val="00511DF2"/>
    <w:rsid w:val="00511E3D"/>
    <w:rsid w:val="005120E5"/>
    <w:rsid w:val="005122A6"/>
    <w:rsid w:val="005123A7"/>
    <w:rsid w:val="0051281A"/>
    <w:rsid w:val="005128AD"/>
    <w:rsid w:val="005128F1"/>
    <w:rsid w:val="00512A11"/>
    <w:rsid w:val="00512A19"/>
    <w:rsid w:val="00512D13"/>
    <w:rsid w:val="00512E5B"/>
    <w:rsid w:val="005131B3"/>
    <w:rsid w:val="00513231"/>
    <w:rsid w:val="005133E9"/>
    <w:rsid w:val="005134FB"/>
    <w:rsid w:val="00513675"/>
    <w:rsid w:val="005136F2"/>
    <w:rsid w:val="005139D5"/>
    <w:rsid w:val="00513AB2"/>
    <w:rsid w:val="00513ED0"/>
    <w:rsid w:val="00513F2F"/>
    <w:rsid w:val="00514193"/>
    <w:rsid w:val="005144E1"/>
    <w:rsid w:val="0051463E"/>
    <w:rsid w:val="00514B9E"/>
    <w:rsid w:val="00514D5A"/>
    <w:rsid w:val="00515062"/>
    <w:rsid w:val="005151D5"/>
    <w:rsid w:val="005151DF"/>
    <w:rsid w:val="0051527E"/>
    <w:rsid w:val="005155FE"/>
    <w:rsid w:val="005156A8"/>
    <w:rsid w:val="00515861"/>
    <w:rsid w:val="0051589D"/>
    <w:rsid w:val="005159BC"/>
    <w:rsid w:val="00515A3C"/>
    <w:rsid w:val="00515BC0"/>
    <w:rsid w:val="00515DEE"/>
    <w:rsid w:val="00516310"/>
    <w:rsid w:val="00516CF3"/>
    <w:rsid w:val="00517124"/>
    <w:rsid w:val="005173AE"/>
    <w:rsid w:val="005173B4"/>
    <w:rsid w:val="005176C6"/>
    <w:rsid w:val="005177CB"/>
    <w:rsid w:val="00517C75"/>
    <w:rsid w:val="00517DD0"/>
    <w:rsid w:val="00517F19"/>
    <w:rsid w:val="00517FC0"/>
    <w:rsid w:val="00517FF2"/>
    <w:rsid w:val="005201CA"/>
    <w:rsid w:val="00520500"/>
    <w:rsid w:val="005207F5"/>
    <w:rsid w:val="005208C2"/>
    <w:rsid w:val="005208DD"/>
    <w:rsid w:val="00520AC5"/>
    <w:rsid w:val="00520C15"/>
    <w:rsid w:val="005210A8"/>
    <w:rsid w:val="00521413"/>
    <w:rsid w:val="005214AA"/>
    <w:rsid w:val="00521A45"/>
    <w:rsid w:val="00521B85"/>
    <w:rsid w:val="00521BDD"/>
    <w:rsid w:val="00521BE9"/>
    <w:rsid w:val="00521C6A"/>
    <w:rsid w:val="00521EC0"/>
    <w:rsid w:val="00521F6E"/>
    <w:rsid w:val="00521F78"/>
    <w:rsid w:val="005221A4"/>
    <w:rsid w:val="005224A7"/>
    <w:rsid w:val="00522747"/>
    <w:rsid w:val="00522A01"/>
    <w:rsid w:val="00522DE1"/>
    <w:rsid w:val="0052312C"/>
    <w:rsid w:val="005237F2"/>
    <w:rsid w:val="00523A04"/>
    <w:rsid w:val="00524469"/>
    <w:rsid w:val="00524AA3"/>
    <w:rsid w:val="00524AFC"/>
    <w:rsid w:val="00524D5D"/>
    <w:rsid w:val="00524DD9"/>
    <w:rsid w:val="00525045"/>
    <w:rsid w:val="00525C2F"/>
    <w:rsid w:val="00525F52"/>
    <w:rsid w:val="005262C5"/>
    <w:rsid w:val="00526373"/>
    <w:rsid w:val="0052650C"/>
    <w:rsid w:val="0052657F"/>
    <w:rsid w:val="00526734"/>
    <w:rsid w:val="0052696C"/>
    <w:rsid w:val="00526ACC"/>
    <w:rsid w:val="00526AE4"/>
    <w:rsid w:val="00526B25"/>
    <w:rsid w:val="00526F01"/>
    <w:rsid w:val="00526FB6"/>
    <w:rsid w:val="0052704A"/>
    <w:rsid w:val="00527738"/>
    <w:rsid w:val="00527D3F"/>
    <w:rsid w:val="00527EEB"/>
    <w:rsid w:val="00527F18"/>
    <w:rsid w:val="00530409"/>
    <w:rsid w:val="005305B9"/>
    <w:rsid w:val="00530630"/>
    <w:rsid w:val="0053068C"/>
    <w:rsid w:val="005306E2"/>
    <w:rsid w:val="00530BA1"/>
    <w:rsid w:val="00530BFB"/>
    <w:rsid w:val="00530CCC"/>
    <w:rsid w:val="00530EF5"/>
    <w:rsid w:val="0053150F"/>
    <w:rsid w:val="005316CE"/>
    <w:rsid w:val="0053187F"/>
    <w:rsid w:val="00531914"/>
    <w:rsid w:val="00531A6A"/>
    <w:rsid w:val="00531A83"/>
    <w:rsid w:val="00531C44"/>
    <w:rsid w:val="00531E1D"/>
    <w:rsid w:val="00532041"/>
    <w:rsid w:val="00532076"/>
    <w:rsid w:val="00532107"/>
    <w:rsid w:val="00532658"/>
    <w:rsid w:val="005329B7"/>
    <w:rsid w:val="0053357B"/>
    <w:rsid w:val="0053377A"/>
    <w:rsid w:val="00533ABE"/>
    <w:rsid w:val="00533BCA"/>
    <w:rsid w:val="00533D2E"/>
    <w:rsid w:val="00533D54"/>
    <w:rsid w:val="00533DCF"/>
    <w:rsid w:val="00533E37"/>
    <w:rsid w:val="00533ED6"/>
    <w:rsid w:val="0053409E"/>
    <w:rsid w:val="00534488"/>
    <w:rsid w:val="00534992"/>
    <w:rsid w:val="00534BB7"/>
    <w:rsid w:val="00534FC9"/>
    <w:rsid w:val="00535189"/>
    <w:rsid w:val="0053536F"/>
    <w:rsid w:val="0053582D"/>
    <w:rsid w:val="00535963"/>
    <w:rsid w:val="00535985"/>
    <w:rsid w:val="005359C7"/>
    <w:rsid w:val="00535BE0"/>
    <w:rsid w:val="00535C9D"/>
    <w:rsid w:val="00535EE3"/>
    <w:rsid w:val="0053605C"/>
    <w:rsid w:val="00536122"/>
    <w:rsid w:val="00536489"/>
    <w:rsid w:val="00536553"/>
    <w:rsid w:val="00536D6D"/>
    <w:rsid w:val="00536D8D"/>
    <w:rsid w:val="00536E85"/>
    <w:rsid w:val="005372F7"/>
    <w:rsid w:val="0053737F"/>
    <w:rsid w:val="005374F7"/>
    <w:rsid w:val="00537695"/>
    <w:rsid w:val="005377DB"/>
    <w:rsid w:val="00537A29"/>
    <w:rsid w:val="00537ECD"/>
    <w:rsid w:val="005401A8"/>
    <w:rsid w:val="00540365"/>
    <w:rsid w:val="00540629"/>
    <w:rsid w:val="00540B43"/>
    <w:rsid w:val="00540D64"/>
    <w:rsid w:val="00540E48"/>
    <w:rsid w:val="00540EF0"/>
    <w:rsid w:val="005411BE"/>
    <w:rsid w:val="0054120F"/>
    <w:rsid w:val="00541352"/>
    <w:rsid w:val="00541388"/>
    <w:rsid w:val="005417F7"/>
    <w:rsid w:val="005418C8"/>
    <w:rsid w:val="005418FE"/>
    <w:rsid w:val="00541910"/>
    <w:rsid w:val="0054194B"/>
    <w:rsid w:val="00541C71"/>
    <w:rsid w:val="00541CBA"/>
    <w:rsid w:val="00542247"/>
    <w:rsid w:val="00542414"/>
    <w:rsid w:val="005425F5"/>
    <w:rsid w:val="005426AA"/>
    <w:rsid w:val="00542764"/>
    <w:rsid w:val="005427C6"/>
    <w:rsid w:val="00542A81"/>
    <w:rsid w:val="00542BC4"/>
    <w:rsid w:val="00542C03"/>
    <w:rsid w:val="00542CDD"/>
    <w:rsid w:val="00542D6D"/>
    <w:rsid w:val="00542E88"/>
    <w:rsid w:val="005436DF"/>
    <w:rsid w:val="00543B8A"/>
    <w:rsid w:val="00543BAF"/>
    <w:rsid w:val="00543C51"/>
    <w:rsid w:val="00543DAF"/>
    <w:rsid w:val="00544016"/>
    <w:rsid w:val="0054424D"/>
    <w:rsid w:val="00544373"/>
    <w:rsid w:val="00544389"/>
    <w:rsid w:val="0054480B"/>
    <w:rsid w:val="00544BBE"/>
    <w:rsid w:val="0054507D"/>
    <w:rsid w:val="0054545F"/>
    <w:rsid w:val="00545608"/>
    <w:rsid w:val="005462C1"/>
    <w:rsid w:val="005462C7"/>
    <w:rsid w:val="005466C1"/>
    <w:rsid w:val="00546B39"/>
    <w:rsid w:val="005477E8"/>
    <w:rsid w:val="00547917"/>
    <w:rsid w:val="00547918"/>
    <w:rsid w:val="00547A0E"/>
    <w:rsid w:val="00547B4E"/>
    <w:rsid w:val="00547C45"/>
    <w:rsid w:val="00547F0E"/>
    <w:rsid w:val="0055017D"/>
    <w:rsid w:val="00550486"/>
    <w:rsid w:val="00550500"/>
    <w:rsid w:val="00550ACD"/>
    <w:rsid w:val="00550B51"/>
    <w:rsid w:val="00550D8E"/>
    <w:rsid w:val="00550DC0"/>
    <w:rsid w:val="00550DFB"/>
    <w:rsid w:val="00550F6C"/>
    <w:rsid w:val="00551118"/>
    <w:rsid w:val="0055122D"/>
    <w:rsid w:val="00551358"/>
    <w:rsid w:val="00551710"/>
    <w:rsid w:val="005519C2"/>
    <w:rsid w:val="00551B34"/>
    <w:rsid w:val="00551B90"/>
    <w:rsid w:val="00551CFD"/>
    <w:rsid w:val="005520C5"/>
    <w:rsid w:val="005521D4"/>
    <w:rsid w:val="0055253B"/>
    <w:rsid w:val="00552580"/>
    <w:rsid w:val="00552766"/>
    <w:rsid w:val="00552810"/>
    <w:rsid w:val="00552897"/>
    <w:rsid w:val="005528A0"/>
    <w:rsid w:val="005528FC"/>
    <w:rsid w:val="0055296D"/>
    <w:rsid w:val="00552A62"/>
    <w:rsid w:val="00552B65"/>
    <w:rsid w:val="00553785"/>
    <w:rsid w:val="00553812"/>
    <w:rsid w:val="00553AD4"/>
    <w:rsid w:val="0055441F"/>
    <w:rsid w:val="005549CA"/>
    <w:rsid w:val="00554CDD"/>
    <w:rsid w:val="00554DD8"/>
    <w:rsid w:val="00554FC5"/>
    <w:rsid w:val="0055504A"/>
    <w:rsid w:val="00555274"/>
    <w:rsid w:val="005552D1"/>
    <w:rsid w:val="005555BE"/>
    <w:rsid w:val="00555769"/>
    <w:rsid w:val="00555A31"/>
    <w:rsid w:val="00555C2A"/>
    <w:rsid w:val="00555CF7"/>
    <w:rsid w:val="00555CFB"/>
    <w:rsid w:val="00555D1B"/>
    <w:rsid w:val="00555E6C"/>
    <w:rsid w:val="00556125"/>
    <w:rsid w:val="005561CD"/>
    <w:rsid w:val="0055626A"/>
    <w:rsid w:val="005563EE"/>
    <w:rsid w:val="005565DA"/>
    <w:rsid w:val="00556787"/>
    <w:rsid w:val="00556A79"/>
    <w:rsid w:val="00556C61"/>
    <w:rsid w:val="00556FF7"/>
    <w:rsid w:val="0055709B"/>
    <w:rsid w:val="005570DD"/>
    <w:rsid w:val="0055751B"/>
    <w:rsid w:val="00557551"/>
    <w:rsid w:val="00557585"/>
    <w:rsid w:val="00557975"/>
    <w:rsid w:val="00557AF9"/>
    <w:rsid w:val="00560175"/>
    <w:rsid w:val="0056043D"/>
    <w:rsid w:val="005605BC"/>
    <w:rsid w:val="005605D2"/>
    <w:rsid w:val="005606C8"/>
    <w:rsid w:val="005606CF"/>
    <w:rsid w:val="0056073A"/>
    <w:rsid w:val="005609F6"/>
    <w:rsid w:val="005610DC"/>
    <w:rsid w:val="005612FA"/>
    <w:rsid w:val="005614E7"/>
    <w:rsid w:val="00561833"/>
    <w:rsid w:val="00561A4B"/>
    <w:rsid w:val="00561AFE"/>
    <w:rsid w:val="00561BCF"/>
    <w:rsid w:val="00561E7D"/>
    <w:rsid w:val="00561EA5"/>
    <w:rsid w:val="00562154"/>
    <w:rsid w:val="0056225F"/>
    <w:rsid w:val="00562BFB"/>
    <w:rsid w:val="00562C2D"/>
    <w:rsid w:val="00562C3B"/>
    <w:rsid w:val="00563020"/>
    <w:rsid w:val="005633BD"/>
    <w:rsid w:val="00563A8E"/>
    <w:rsid w:val="00563C25"/>
    <w:rsid w:val="00563E31"/>
    <w:rsid w:val="00563F17"/>
    <w:rsid w:val="005641C7"/>
    <w:rsid w:val="00564206"/>
    <w:rsid w:val="0056426A"/>
    <w:rsid w:val="00564508"/>
    <w:rsid w:val="005645D4"/>
    <w:rsid w:val="005648F9"/>
    <w:rsid w:val="00564941"/>
    <w:rsid w:val="00564BCF"/>
    <w:rsid w:val="0056505E"/>
    <w:rsid w:val="00565105"/>
    <w:rsid w:val="0056514C"/>
    <w:rsid w:val="005659E3"/>
    <w:rsid w:val="00565E24"/>
    <w:rsid w:val="005661D3"/>
    <w:rsid w:val="005666BF"/>
    <w:rsid w:val="00566A0E"/>
    <w:rsid w:val="00566A3B"/>
    <w:rsid w:val="00566CBC"/>
    <w:rsid w:val="00566FCD"/>
    <w:rsid w:val="005672A4"/>
    <w:rsid w:val="00567363"/>
    <w:rsid w:val="005675D2"/>
    <w:rsid w:val="0056760D"/>
    <w:rsid w:val="0056791D"/>
    <w:rsid w:val="00567B76"/>
    <w:rsid w:val="005700E7"/>
    <w:rsid w:val="00570216"/>
    <w:rsid w:val="00570354"/>
    <w:rsid w:val="005705BA"/>
    <w:rsid w:val="00570D19"/>
    <w:rsid w:val="00571153"/>
    <w:rsid w:val="005711DC"/>
    <w:rsid w:val="00571225"/>
    <w:rsid w:val="00571797"/>
    <w:rsid w:val="0057186F"/>
    <w:rsid w:val="005718FC"/>
    <w:rsid w:val="00571BFD"/>
    <w:rsid w:val="0057251F"/>
    <w:rsid w:val="00572647"/>
    <w:rsid w:val="005727FA"/>
    <w:rsid w:val="00572955"/>
    <w:rsid w:val="0057311C"/>
    <w:rsid w:val="00573768"/>
    <w:rsid w:val="0057382B"/>
    <w:rsid w:val="0057390D"/>
    <w:rsid w:val="005739AF"/>
    <w:rsid w:val="00573E1A"/>
    <w:rsid w:val="00573E5C"/>
    <w:rsid w:val="00573E8C"/>
    <w:rsid w:val="00573E9B"/>
    <w:rsid w:val="00573E9E"/>
    <w:rsid w:val="00573F08"/>
    <w:rsid w:val="005741D2"/>
    <w:rsid w:val="00574730"/>
    <w:rsid w:val="00574D5E"/>
    <w:rsid w:val="00574EE8"/>
    <w:rsid w:val="00575036"/>
    <w:rsid w:val="00575989"/>
    <w:rsid w:val="00575A8B"/>
    <w:rsid w:val="00575EE9"/>
    <w:rsid w:val="005762F1"/>
    <w:rsid w:val="0057672D"/>
    <w:rsid w:val="0057684F"/>
    <w:rsid w:val="00576870"/>
    <w:rsid w:val="00576DDE"/>
    <w:rsid w:val="00576F00"/>
    <w:rsid w:val="00577048"/>
    <w:rsid w:val="00577154"/>
    <w:rsid w:val="005773A4"/>
    <w:rsid w:val="0057748A"/>
    <w:rsid w:val="005775DE"/>
    <w:rsid w:val="00577756"/>
    <w:rsid w:val="005777F8"/>
    <w:rsid w:val="00577801"/>
    <w:rsid w:val="00577C92"/>
    <w:rsid w:val="00577CAE"/>
    <w:rsid w:val="00577CED"/>
    <w:rsid w:val="00577D80"/>
    <w:rsid w:val="00577F43"/>
    <w:rsid w:val="00580043"/>
    <w:rsid w:val="00580174"/>
    <w:rsid w:val="0058023F"/>
    <w:rsid w:val="00580435"/>
    <w:rsid w:val="0058055C"/>
    <w:rsid w:val="005806BF"/>
    <w:rsid w:val="005808DF"/>
    <w:rsid w:val="00580904"/>
    <w:rsid w:val="00580C87"/>
    <w:rsid w:val="005815CA"/>
    <w:rsid w:val="005819A3"/>
    <w:rsid w:val="00581C6E"/>
    <w:rsid w:val="00581E11"/>
    <w:rsid w:val="00582402"/>
    <w:rsid w:val="00582473"/>
    <w:rsid w:val="00582728"/>
    <w:rsid w:val="00582898"/>
    <w:rsid w:val="0058296D"/>
    <w:rsid w:val="0058299E"/>
    <w:rsid w:val="00582B36"/>
    <w:rsid w:val="0058314C"/>
    <w:rsid w:val="005832B7"/>
    <w:rsid w:val="005832BF"/>
    <w:rsid w:val="00583506"/>
    <w:rsid w:val="005838A7"/>
    <w:rsid w:val="00583A7D"/>
    <w:rsid w:val="00583EE7"/>
    <w:rsid w:val="00584265"/>
    <w:rsid w:val="0058461C"/>
    <w:rsid w:val="0058488B"/>
    <w:rsid w:val="00584A10"/>
    <w:rsid w:val="00585395"/>
    <w:rsid w:val="00585410"/>
    <w:rsid w:val="0058568F"/>
    <w:rsid w:val="00585EFD"/>
    <w:rsid w:val="00585F6B"/>
    <w:rsid w:val="005861B3"/>
    <w:rsid w:val="005865D6"/>
    <w:rsid w:val="00586843"/>
    <w:rsid w:val="0058699D"/>
    <w:rsid w:val="00586D3D"/>
    <w:rsid w:val="0058701B"/>
    <w:rsid w:val="00587712"/>
    <w:rsid w:val="005877C2"/>
    <w:rsid w:val="00587840"/>
    <w:rsid w:val="00587BC9"/>
    <w:rsid w:val="00587F0A"/>
    <w:rsid w:val="0059036A"/>
    <w:rsid w:val="00590517"/>
    <w:rsid w:val="0059053B"/>
    <w:rsid w:val="0059054E"/>
    <w:rsid w:val="00590676"/>
    <w:rsid w:val="005906CF"/>
    <w:rsid w:val="005910D9"/>
    <w:rsid w:val="00591183"/>
    <w:rsid w:val="005915D0"/>
    <w:rsid w:val="00591635"/>
    <w:rsid w:val="00591C54"/>
    <w:rsid w:val="00592320"/>
    <w:rsid w:val="005923D4"/>
    <w:rsid w:val="00592442"/>
    <w:rsid w:val="00592613"/>
    <w:rsid w:val="005926C5"/>
    <w:rsid w:val="005926C9"/>
    <w:rsid w:val="005926CA"/>
    <w:rsid w:val="005927C4"/>
    <w:rsid w:val="005927EB"/>
    <w:rsid w:val="00593292"/>
    <w:rsid w:val="0059356A"/>
    <w:rsid w:val="005939EC"/>
    <w:rsid w:val="00593C7F"/>
    <w:rsid w:val="00594332"/>
    <w:rsid w:val="00594612"/>
    <w:rsid w:val="005948D1"/>
    <w:rsid w:val="0059499C"/>
    <w:rsid w:val="005949A1"/>
    <w:rsid w:val="00594A9D"/>
    <w:rsid w:val="00594AAC"/>
    <w:rsid w:val="00594BEE"/>
    <w:rsid w:val="00594C39"/>
    <w:rsid w:val="00594C77"/>
    <w:rsid w:val="00594D1C"/>
    <w:rsid w:val="00594F52"/>
    <w:rsid w:val="00595123"/>
    <w:rsid w:val="00595147"/>
    <w:rsid w:val="00595A70"/>
    <w:rsid w:val="00595B9F"/>
    <w:rsid w:val="00595C6C"/>
    <w:rsid w:val="00595D0C"/>
    <w:rsid w:val="00595E27"/>
    <w:rsid w:val="00595F1E"/>
    <w:rsid w:val="005963F0"/>
    <w:rsid w:val="00596496"/>
    <w:rsid w:val="0059657B"/>
    <w:rsid w:val="00596643"/>
    <w:rsid w:val="00596756"/>
    <w:rsid w:val="005967DB"/>
    <w:rsid w:val="00596870"/>
    <w:rsid w:val="00596CA9"/>
    <w:rsid w:val="00596E79"/>
    <w:rsid w:val="00596EC7"/>
    <w:rsid w:val="00596F6B"/>
    <w:rsid w:val="00596FF0"/>
    <w:rsid w:val="005970B7"/>
    <w:rsid w:val="00597451"/>
    <w:rsid w:val="00597455"/>
    <w:rsid w:val="0059776A"/>
    <w:rsid w:val="005978A3"/>
    <w:rsid w:val="00597B7E"/>
    <w:rsid w:val="00597D80"/>
    <w:rsid w:val="005A0208"/>
    <w:rsid w:val="005A0488"/>
    <w:rsid w:val="005A0739"/>
    <w:rsid w:val="005A091A"/>
    <w:rsid w:val="005A0A39"/>
    <w:rsid w:val="005A0C3C"/>
    <w:rsid w:val="005A0EAB"/>
    <w:rsid w:val="005A153F"/>
    <w:rsid w:val="005A15E0"/>
    <w:rsid w:val="005A1E74"/>
    <w:rsid w:val="005A20C1"/>
    <w:rsid w:val="005A2310"/>
    <w:rsid w:val="005A2389"/>
    <w:rsid w:val="005A2530"/>
    <w:rsid w:val="005A2568"/>
    <w:rsid w:val="005A2C23"/>
    <w:rsid w:val="005A2C2E"/>
    <w:rsid w:val="005A2DEE"/>
    <w:rsid w:val="005A308F"/>
    <w:rsid w:val="005A310C"/>
    <w:rsid w:val="005A34D3"/>
    <w:rsid w:val="005A36F9"/>
    <w:rsid w:val="005A38C1"/>
    <w:rsid w:val="005A396A"/>
    <w:rsid w:val="005A3B84"/>
    <w:rsid w:val="005A3C2A"/>
    <w:rsid w:val="005A4466"/>
    <w:rsid w:val="005A4526"/>
    <w:rsid w:val="005A4AF5"/>
    <w:rsid w:val="005A4B4C"/>
    <w:rsid w:val="005A4D48"/>
    <w:rsid w:val="005A4E07"/>
    <w:rsid w:val="005A5077"/>
    <w:rsid w:val="005A53DC"/>
    <w:rsid w:val="005A53EE"/>
    <w:rsid w:val="005A54DD"/>
    <w:rsid w:val="005A557F"/>
    <w:rsid w:val="005A5778"/>
    <w:rsid w:val="005A57D0"/>
    <w:rsid w:val="005A5B16"/>
    <w:rsid w:val="005A5B31"/>
    <w:rsid w:val="005A5C0C"/>
    <w:rsid w:val="005A5C6B"/>
    <w:rsid w:val="005A5D5B"/>
    <w:rsid w:val="005A5D6D"/>
    <w:rsid w:val="005A5E09"/>
    <w:rsid w:val="005A5ECF"/>
    <w:rsid w:val="005A5FE4"/>
    <w:rsid w:val="005A61E9"/>
    <w:rsid w:val="005A6591"/>
    <w:rsid w:val="005A6603"/>
    <w:rsid w:val="005A666E"/>
    <w:rsid w:val="005A6C79"/>
    <w:rsid w:val="005A7070"/>
    <w:rsid w:val="005A7855"/>
    <w:rsid w:val="005A78E7"/>
    <w:rsid w:val="005A7D17"/>
    <w:rsid w:val="005A7E9D"/>
    <w:rsid w:val="005B02B6"/>
    <w:rsid w:val="005B03BC"/>
    <w:rsid w:val="005B087E"/>
    <w:rsid w:val="005B08AD"/>
    <w:rsid w:val="005B0CAC"/>
    <w:rsid w:val="005B0DA5"/>
    <w:rsid w:val="005B0E24"/>
    <w:rsid w:val="005B1585"/>
    <w:rsid w:val="005B15A4"/>
    <w:rsid w:val="005B17E0"/>
    <w:rsid w:val="005B1809"/>
    <w:rsid w:val="005B18C1"/>
    <w:rsid w:val="005B1B85"/>
    <w:rsid w:val="005B1FB5"/>
    <w:rsid w:val="005B1FBE"/>
    <w:rsid w:val="005B2145"/>
    <w:rsid w:val="005B21B0"/>
    <w:rsid w:val="005B2262"/>
    <w:rsid w:val="005B244F"/>
    <w:rsid w:val="005B24D6"/>
    <w:rsid w:val="005B2726"/>
    <w:rsid w:val="005B27BF"/>
    <w:rsid w:val="005B281E"/>
    <w:rsid w:val="005B2C81"/>
    <w:rsid w:val="005B2DA1"/>
    <w:rsid w:val="005B2EBD"/>
    <w:rsid w:val="005B2EDE"/>
    <w:rsid w:val="005B3226"/>
    <w:rsid w:val="005B34B5"/>
    <w:rsid w:val="005B3502"/>
    <w:rsid w:val="005B3515"/>
    <w:rsid w:val="005B378E"/>
    <w:rsid w:val="005B37AD"/>
    <w:rsid w:val="005B3A57"/>
    <w:rsid w:val="005B3C6A"/>
    <w:rsid w:val="005B3C87"/>
    <w:rsid w:val="005B3D75"/>
    <w:rsid w:val="005B3FE3"/>
    <w:rsid w:val="005B4B74"/>
    <w:rsid w:val="005B563E"/>
    <w:rsid w:val="005B5C04"/>
    <w:rsid w:val="005B5CD5"/>
    <w:rsid w:val="005B5D26"/>
    <w:rsid w:val="005B5F60"/>
    <w:rsid w:val="005B5FA5"/>
    <w:rsid w:val="005B6157"/>
    <w:rsid w:val="005B64EC"/>
    <w:rsid w:val="005B6641"/>
    <w:rsid w:val="005B66C3"/>
    <w:rsid w:val="005B67B9"/>
    <w:rsid w:val="005B67F8"/>
    <w:rsid w:val="005B69A8"/>
    <w:rsid w:val="005B6A3E"/>
    <w:rsid w:val="005B6FB2"/>
    <w:rsid w:val="005B6FBC"/>
    <w:rsid w:val="005B7039"/>
    <w:rsid w:val="005B7151"/>
    <w:rsid w:val="005B716B"/>
    <w:rsid w:val="005B724E"/>
    <w:rsid w:val="005B7422"/>
    <w:rsid w:val="005B762F"/>
    <w:rsid w:val="005B7663"/>
    <w:rsid w:val="005B7750"/>
    <w:rsid w:val="005B77A4"/>
    <w:rsid w:val="005B7E24"/>
    <w:rsid w:val="005B7F6B"/>
    <w:rsid w:val="005C010A"/>
    <w:rsid w:val="005C0726"/>
    <w:rsid w:val="005C0BD6"/>
    <w:rsid w:val="005C0BFB"/>
    <w:rsid w:val="005C1217"/>
    <w:rsid w:val="005C1326"/>
    <w:rsid w:val="005C18F4"/>
    <w:rsid w:val="005C1C1B"/>
    <w:rsid w:val="005C1D3A"/>
    <w:rsid w:val="005C23EF"/>
    <w:rsid w:val="005C2453"/>
    <w:rsid w:val="005C261F"/>
    <w:rsid w:val="005C26F8"/>
    <w:rsid w:val="005C2D3E"/>
    <w:rsid w:val="005C2DAA"/>
    <w:rsid w:val="005C3036"/>
    <w:rsid w:val="005C328E"/>
    <w:rsid w:val="005C33E1"/>
    <w:rsid w:val="005C367F"/>
    <w:rsid w:val="005C3A76"/>
    <w:rsid w:val="005C3B17"/>
    <w:rsid w:val="005C3BE6"/>
    <w:rsid w:val="005C3C09"/>
    <w:rsid w:val="005C44E3"/>
    <w:rsid w:val="005C47B6"/>
    <w:rsid w:val="005C49D9"/>
    <w:rsid w:val="005C4CC1"/>
    <w:rsid w:val="005C4E3F"/>
    <w:rsid w:val="005C55CB"/>
    <w:rsid w:val="005C59D2"/>
    <w:rsid w:val="005C5BC9"/>
    <w:rsid w:val="005C5F93"/>
    <w:rsid w:val="005C63D8"/>
    <w:rsid w:val="005C6669"/>
    <w:rsid w:val="005C6679"/>
    <w:rsid w:val="005C6759"/>
    <w:rsid w:val="005C67C4"/>
    <w:rsid w:val="005C694F"/>
    <w:rsid w:val="005C6A62"/>
    <w:rsid w:val="005C6ADB"/>
    <w:rsid w:val="005C6C43"/>
    <w:rsid w:val="005C6C47"/>
    <w:rsid w:val="005C6C8B"/>
    <w:rsid w:val="005C6EAA"/>
    <w:rsid w:val="005C70EA"/>
    <w:rsid w:val="005C7441"/>
    <w:rsid w:val="005C76F6"/>
    <w:rsid w:val="005C780E"/>
    <w:rsid w:val="005C795D"/>
    <w:rsid w:val="005C79C0"/>
    <w:rsid w:val="005C7A28"/>
    <w:rsid w:val="005C7C7A"/>
    <w:rsid w:val="005D00C5"/>
    <w:rsid w:val="005D00FD"/>
    <w:rsid w:val="005D03BE"/>
    <w:rsid w:val="005D076C"/>
    <w:rsid w:val="005D0848"/>
    <w:rsid w:val="005D0A6B"/>
    <w:rsid w:val="005D0B48"/>
    <w:rsid w:val="005D1422"/>
    <w:rsid w:val="005D1657"/>
    <w:rsid w:val="005D170E"/>
    <w:rsid w:val="005D18CF"/>
    <w:rsid w:val="005D1CD5"/>
    <w:rsid w:val="005D1F60"/>
    <w:rsid w:val="005D2424"/>
    <w:rsid w:val="005D24B7"/>
    <w:rsid w:val="005D2668"/>
    <w:rsid w:val="005D26F1"/>
    <w:rsid w:val="005D26FA"/>
    <w:rsid w:val="005D27B9"/>
    <w:rsid w:val="005D294C"/>
    <w:rsid w:val="005D2AEC"/>
    <w:rsid w:val="005D2AFC"/>
    <w:rsid w:val="005D2BA7"/>
    <w:rsid w:val="005D2D74"/>
    <w:rsid w:val="005D2F8A"/>
    <w:rsid w:val="005D3236"/>
    <w:rsid w:val="005D3243"/>
    <w:rsid w:val="005D3315"/>
    <w:rsid w:val="005D337F"/>
    <w:rsid w:val="005D352D"/>
    <w:rsid w:val="005D3630"/>
    <w:rsid w:val="005D37BF"/>
    <w:rsid w:val="005D3938"/>
    <w:rsid w:val="005D3D26"/>
    <w:rsid w:val="005D4823"/>
    <w:rsid w:val="005D4AC8"/>
    <w:rsid w:val="005D4B36"/>
    <w:rsid w:val="005D4DF7"/>
    <w:rsid w:val="005D4EA4"/>
    <w:rsid w:val="005D5389"/>
    <w:rsid w:val="005D5422"/>
    <w:rsid w:val="005D557D"/>
    <w:rsid w:val="005D5767"/>
    <w:rsid w:val="005D59BC"/>
    <w:rsid w:val="005D5A45"/>
    <w:rsid w:val="005D5C75"/>
    <w:rsid w:val="005D624D"/>
    <w:rsid w:val="005D62C4"/>
    <w:rsid w:val="005D646A"/>
    <w:rsid w:val="005D6929"/>
    <w:rsid w:val="005D6A20"/>
    <w:rsid w:val="005D6A73"/>
    <w:rsid w:val="005D6BD6"/>
    <w:rsid w:val="005D70A4"/>
    <w:rsid w:val="005D74B1"/>
    <w:rsid w:val="005D750A"/>
    <w:rsid w:val="005D75D0"/>
    <w:rsid w:val="005D7641"/>
    <w:rsid w:val="005D76BA"/>
    <w:rsid w:val="005D797A"/>
    <w:rsid w:val="005D7AFB"/>
    <w:rsid w:val="005D7BD9"/>
    <w:rsid w:val="005D7E92"/>
    <w:rsid w:val="005D7F75"/>
    <w:rsid w:val="005E0005"/>
    <w:rsid w:val="005E0100"/>
    <w:rsid w:val="005E0228"/>
    <w:rsid w:val="005E04ED"/>
    <w:rsid w:val="005E0591"/>
    <w:rsid w:val="005E0636"/>
    <w:rsid w:val="005E0A10"/>
    <w:rsid w:val="005E0A1B"/>
    <w:rsid w:val="005E0C12"/>
    <w:rsid w:val="005E0C1F"/>
    <w:rsid w:val="005E0D12"/>
    <w:rsid w:val="005E14F1"/>
    <w:rsid w:val="005E187E"/>
    <w:rsid w:val="005E1B6C"/>
    <w:rsid w:val="005E1D41"/>
    <w:rsid w:val="005E1F60"/>
    <w:rsid w:val="005E1F79"/>
    <w:rsid w:val="005E21DF"/>
    <w:rsid w:val="005E22CA"/>
    <w:rsid w:val="005E23CD"/>
    <w:rsid w:val="005E24FB"/>
    <w:rsid w:val="005E2BD2"/>
    <w:rsid w:val="005E2EB5"/>
    <w:rsid w:val="005E2EE3"/>
    <w:rsid w:val="005E31AF"/>
    <w:rsid w:val="005E360B"/>
    <w:rsid w:val="005E388D"/>
    <w:rsid w:val="005E3A07"/>
    <w:rsid w:val="005E3EFD"/>
    <w:rsid w:val="005E4078"/>
    <w:rsid w:val="005E41C5"/>
    <w:rsid w:val="005E42F5"/>
    <w:rsid w:val="005E42F8"/>
    <w:rsid w:val="005E4982"/>
    <w:rsid w:val="005E4ABA"/>
    <w:rsid w:val="005E520A"/>
    <w:rsid w:val="005E5272"/>
    <w:rsid w:val="005E5991"/>
    <w:rsid w:val="005E5AD9"/>
    <w:rsid w:val="005E5E46"/>
    <w:rsid w:val="005E5F39"/>
    <w:rsid w:val="005E60D9"/>
    <w:rsid w:val="005E6129"/>
    <w:rsid w:val="005E6173"/>
    <w:rsid w:val="005E64F5"/>
    <w:rsid w:val="005E6C86"/>
    <w:rsid w:val="005E6CD7"/>
    <w:rsid w:val="005E723B"/>
    <w:rsid w:val="005E7552"/>
    <w:rsid w:val="005E7697"/>
    <w:rsid w:val="005E79B0"/>
    <w:rsid w:val="005E7ACE"/>
    <w:rsid w:val="005F01C0"/>
    <w:rsid w:val="005F07A6"/>
    <w:rsid w:val="005F0B0C"/>
    <w:rsid w:val="005F0F23"/>
    <w:rsid w:val="005F0F92"/>
    <w:rsid w:val="005F10B4"/>
    <w:rsid w:val="005F1241"/>
    <w:rsid w:val="005F147C"/>
    <w:rsid w:val="005F1554"/>
    <w:rsid w:val="005F19CD"/>
    <w:rsid w:val="005F255F"/>
    <w:rsid w:val="005F26F2"/>
    <w:rsid w:val="005F2B77"/>
    <w:rsid w:val="005F3165"/>
    <w:rsid w:val="005F3167"/>
    <w:rsid w:val="005F3247"/>
    <w:rsid w:val="005F35B3"/>
    <w:rsid w:val="005F3679"/>
    <w:rsid w:val="005F370F"/>
    <w:rsid w:val="005F38F1"/>
    <w:rsid w:val="005F3A3E"/>
    <w:rsid w:val="005F3BB1"/>
    <w:rsid w:val="005F3E36"/>
    <w:rsid w:val="005F431E"/>
    <w:rsid w:val="005F4588"/>
    <w:rsid w:val="005F51ED"/>
    <w:rsid w:val="005F51FF"/>
    <w:rsid w:val="005F533E"/>
    <w:rsid w:val="005F540A"/>
    <w:rsid w:val="005F5567"/>
    <w:rsid w:val="005F55EE"/>
    <w:rsid w:val="005F5920"/>
    <w:rsid w:val="005F597C"/>
    <w:rsid w:val="005F59FE"/>
    <w:rsid w:val="005F5C77"/>
    <w:rsid w:val="005F661B"/>
    <w:rsid w:val="005F68A8"/>
    <w:rsid w:val="005F6CC8"/>
    <w:rsid w:val="005F7160"/>
    <w:rsid w:val="005F71D8"/>
    <w:rsid w:val="005F71FD"/>
    <w:rsid w:val="005F72EA"/>
    <w:rsid w:val="005F73F5"/>
    <w:rsid w:val="005F746E"/>
    <w:rsid w:val="005F7AD7"/>
    <w:rsid w:val="005F7D4A"/>
    <w:rsid w:val="006003ED"/>
    <w:rsid w:val="006008BB"/>
    <w:rsid w:val="00600A9E"/>
    <w:rsid w:val="00600F98"/>
    <w:rsid w:val="00600FCA"/>
    <w:rsid w:val="00601082"/>
    <w:rsid w:val="00601194"/>
    <w:rsid w:val="00601425"/>
    <w:rsid w:val="006014EF"/>
    <w:rsid w:val="0060176E"/>
    <w:rsid w:val="006018F9"/>
    <w:rsid w:val="0060195A"/>
    <w:rsid w:val="00601ADF"/>
    <w:rsid w:val="00601B43"/>
    <w:rsid w:val="00601B59"/>
    <w:rsid w:val="00601D29"/>
    <w:rsid w:val="00601DE1"/>
    <w:rsid w:val="00601E14"/>
    <w:rsid w:val="00601E92"/>
    <w:rsid w:val="00601F80"/>
    <w:rsid w:val="006020D0"/>
    <w:rsid w:val="00602633"/>
    <w:rsid w:val="006026F2"/>
    <w:rsid w:val="00602926"/>
    <w:rsid w:val="00602E3C"/>
    <w:rsid w:val="00602EAD"/>
    <w:rsid w:val="00602EC7"/>
    <w:rsid w:val="00602EE0"/>
    <w:rsid w:val="006030A7"/>
    <w:rsid w:val="00603147"/>
    <w:rsid w:val="00603865"/>
    <w:rsid w:val="0060389A"/>
    <w:rsid w:val="00603907"/>
    <w:rsid w:val="00603D5B"/>
    <w:rsid w:val="00603E19"/>
    <w:rsid w:val="00603EE7"/>
    <w:rsid w:val="0060411F"/>
    <w:rsid w:val="006041DC"/>
    <w:rsid w:val="0060431B"/>
    <w:rsid w:val="006049CF"/>
    <w:rsid w:val="006053E0"/>
    <w:rsid w:val="006054DF"/>
    <w:rsid w:val="00605703"/>
    <w:rsid w:val="00605966"/>
    <w:rsid w:val="00605B66"/>
    <w:rsid w:val="00605CD7"/>
    <w:rsid w:val="00605FA8"/>
    <w:rsid w:val="00606098"/>
    <w:rsid w:val="0060635C"/>
    <w:rsid w:val="0060656C"/>
    <w:rsid w:val="0060661C"/>
    <w:rsid w:val="00606BF2"/>
    <w:rsid w:val="00606C26"/>
    <w:rsid w:val="00606E0E"/>
    <w:rsid w:val="00607623"/>
    <w:rsid w:val="00607AFC"/>
    <w:rsid w:val="00607E6D"/>
    <w:rsid w:val="006104BA"/>
    <w:rsid w:val="006105F6"/>
    <w:rsid w:val="00610CE0"/>
    <w:rsid w:val="00610D19"/>
    <w:rsid w:val="00610DD9"/>
    <w:rsid w:val="0061135A"/>
    <w:rsid w:val="0061186A"/>
    <w:rsid w:val="00611C49"/>
    <w:rsid w:val="00611C4F"/>
    <w:rsid w:val="00611C57"/>
    <w:rsid w:val="00611C5E"/>
    <w:rsid w:val="006123FA"/>
    <w:rsid w:val="00612588"/>
    <w:rsid w:val="006126AB"/>
    <w:rsid w:val="006129C8"/>
    <w:rsid w:val="00612C99"/>
    <w:rsid w:val="00612DDB"/>
    <w:rsid w:val="00612E66"/>
    <w:rsid w:val="006132CD"/>
    <w:rsid w:val="0061332B"/>
    <w:rsid w:val="00613668"/>
    <w:rsid w:val="00613B27"/>
    <w:rsid w:val="00613EF4"/>
    <w:rsid w:val="00613F7F"/>
    <w:rsid w:val="00613F8F"/>
    <w:rsid w:val="006140CC"/>
    <w:rsid w:val="00614551"/>
    <w:rsid w:val="00614552"/>
    <w:rsid w:val="0061464B"/>
    <w:rsid w:val="0061471E"/>
    <w:rsid w:val="00614976"/>
    <w:rsid w:val="00614CD2"/>
    <w:rsid w:val="00614F2E"/>
    <w:rsid w:val="00614F41"/>
    <w:rsid w:val="006150D0"/>
    <w:rsid w:val="006153D7"/>
    <w:rsid w:val="00615F52"/>
    <w:rsid w:val="00616025"/>
    <w:rsid w:val="006163C4"/>
    <w:rsid w:val="006166CB"/>
    <w:rsid w:val="0061778D"/>
    <w:rsid w:val="0061786F"/>
    <w:rsid w:val="00617AC6"/>
    <w:rsid w:val="00617D9A"/>
    <w:rsid w:val="00617DED"/>
    <w:rsid w:val="00617EB3"/>
    <w:rsid w:val="006201AC"/>
    <w:rsid w:val="0062021E"/>
    <w:rsid w:val="006202EA"/>
    <w:rsid w:val="00620448"/>
    <w:rsid w:val="00620815"/>
    <w:rsid w:val="0062084B"/>
    <w:rsid w:val="006208D2"/>
    <w:rsid w:val="00620903"/>
    <w:rsid w:val="00620F4A"/>
    <w:rsid w:val="006215C4"/>
    <w:rsid w:val="006215F4"/>
    <w:rsid w:val="0062181A"/>
    <w:rsid w:val="00621940"/>
    <w:rsid w:val="00621A75"/>
    <w:rsid w:val="00621AAD"/>
    <w:rsid w:val="00621B72"/>
    <w:rsid w:val="00621CF6"/>
    <w:rsid w:val="00621E0F"/>
    <w:rsid w:val="00622193"/>
    <w:rsid w:val="0062226E"/>
    <w:rsid w:val="00622318"/>
    <w:rsid w:val="00622393"/>
    <w:rsid w:val="006225F4"/>
    <w:rsid w:val="006226B7"/>
    <w:rsid w:val="006226B9"/>
    <w:rsid w:val="00622CDC"/>
    <w:rsid w:val="00622CDF"/>
    <w:rsid w:val="00622DA0"/>
    <w:rsid w:val="006232EA"/>
    <w:rsid w:val="00623315"/>
    <w:rsid w:val="0062334B"/>
    <w:rsid w:val="006233C9"/>
    <w:rsid w:val="006236C8"/>
    <w:rsid w:val="00623760"/>
    <w:rsid w:val="00623A4F"/>
    <w:rsid w:val="00623ABE"/>
    <w:rsid w:val="00623E8D"/>
    <w:rsid w:val="0062439B"/>
    <w:rsid w:val="006243CF"/>
    <w:rsid w:val="006246D3"/>
    <w:rsid w:val="006246FE"/>
    <w:rsid w:val="006247F4"/>
    <w:rsid w:val="00624A93"/>
    <w:rsid w:val="00624B68"/>
    <w:rsid w:val="00624B6C"/>
    <w:rsid w:val="00624C1E"/>
    <w:rsid w:val="00624EB1"/>
    <w:rsid w:val="00624F27"/>
    <w:rsid w:val="0062512A"/>
    <w:rsid w:val="0062536E"/>
    <w:rsid w:val="00625572"/>
    <w:rsid w:val="006256E2"/>
    <w:rsid w:val="006256F9"/>
    <w:rsid w:val="00625B90"/>
    <w:rsid w:val="00625EDD"/>
    <w:rsid w:val="0062685E"/>
    <w:rsid w:val="006268DF"/>
    <w:rsid w:val="00626BF7"/>
    <w:rsid w:val="00626C90"/>
    <w:rsid w:val="00626CD5"/>
    <w:rsid w:val="006270D8"/>
    <w:rsid w:val="006271D6"/>
    <w:rsid w:val="00627309"/>
    <w:rsid w:val="0062734F"/>
    <w:rsid w:val="0062735D"/>
    <w:rsid w:val="00627570"/>
    <w:rsid w:val="0062779C"/>
    <w:rsid w:val="00627A7E"/>
    <w:rsid w:val="00627B90"/>
    <w:rsid w:val="00627D23"/>
    <w:rsid w:val="00627D72"/>
    <w:rsid w:val="00627DB1"/>
    <w:rsid w:val="00627ED0"/>
    <w:rsid w:val="00627F18"/>
    <w:rsid w:val="00627F1A"/>
    <w:rsid w:val="00630115"/>
    <w:rsid w:val="006301CC"/>
    <w:rsid w:val="00630229"/>
    <w:rsid w:val="006302B5"/>
    <w:rsid w:val="00630A69"/>
    <w:rsid w:val="00630AA2"/>
    <w:rsid w:val="00630BDB"/>
    <w:rsid w:val="00630C11"/>
    <w:rsid w:val="00630D93"/>
    <w:rsid w:val="00630D99"/>
    <w:rsid w:val="00630F98"/>
    <w:rsid w:val="0063100A"/>
    <w:rsid w:val="00631231"/>
    <w:rsid w:val="0063165C"/>
    <w:rsid w:val="006316EF"/>
    <w:rsid w:val="00631894"/>
    <w:rsid w:val="00631C7B"/>
    <w:rsid w:val="00631D1B"/>
    <w:rsid w:val="00632141"/>
    <w:rsid w:val="006321B7"/>
    <w:rsid w:val="00632689"/>
    <w:rsid w:val="006326CB"/>
    <w:rsid w:val="00632830"/>
    <w:rsid w:val="00632A68"/>
    <w:rsid w:val="00632AFC"/>
    <w:rsid w:val="006332BA"/>
    <w:rsid w:val="0063336E"/>
    <w:rsid w:val="0063350B"/>
    <w:rsid w:val="006341B9"/>
    <w:rsid w:val="006343B2"/>
    <w:rsid w:val="0063448E"/>
    <w:rsid w:val="0063466D"/>
    <w:rsid w:val="006348CD"/>
    <w:rsid w:val="00634C0A"/>
    <w:rsid w:val="00634EF0"/>
    <w:rsid w:val="00634FBB"/>
    <w:rsid w:val="006350B6"/>
    <w:rsid w:val="00635192"/>
    <w:rsid w:val="00635229"/>
    <w:rsid w:val="006352B3"/>
    <w:rsid w:val="006357AC"/>
    <w:rsid w:val="006359CF"/>
    <w:rsid w:val="00635A2D"/>
    <w:rsid w:val="00635E06"/>
    <w:rsid w:val="00635E24"/>
    <w:rsid w:val="00635FDA"/>
    <w:rsid w:val="006362DA"/>
    <w:rsid w:val="0063638E"/>
    <w:rsid w:val="0063645B"/>
    <w:rsid w:val="00636557"/>
    <w:rsid w:val="006368D0"/>
    <w:rsid w:val="00636AC2"/>
    <w:rsid w:val="00636CC1"/>
    <w:rsid w:val="00636E7C"/>
    <w:rsid w:val="006370B6"/>
    <w:rsid w:val="006371CC"/>
    <w:rsid w:val="006374B6"/>
    <w:rsid w:val="00637952"/>
    <w:rsid w:val="006379D0"/>
    <w:rsid w:val="00640100"/>
    <w:rsid w:val="0064025B"/>
    <w:rsid w:val="006402DA"/>
    <w:rsid w:val="006405F3"/>
    <w:rsid w:val="00640CFD"/>
    <w:rsid w:val="00640D6C"/>
    <w:rsid w:val="006411E2"/>
    <w:rsid w:val="006417C1"/>
    <w:rsid w:val="006418AC"/>
    <w:rsid w:val="00641AF0"/>
    <w:rsid w:val="00641EF4"/>
    <w:rsid w:val="00641F05"/>
    <w:rsid w:val="00642001"/>
    <w:rsid w:val="006420F1"/>
    <w:rsid w:val="006425A9"/>
    <w:rsid w:val="0064263C"/>
    <w:rsid w:val="00642A39"/>
    <w:rsid w:val="00642A47"/>
    <w:rsid w:val="00642BC1"/>
    <w:rsid w:val="00642CAE"/>
    <w:rsid w:val="00642DE6"/>
    <w:rsid w:val="00642E8A"/>
    <w:rsid w:val="00642F63"/>
    <w:rsid w:val="0064320B"/>
    <w:rsid w:val="0064328B"/>
    <w:rsid w:val="00643565"/>
    <w:rsid w:val="00643905"/>
    <w:rsid w:val="00643C45"/>
    <w:rsid w:val="00643C5C"/>
    <w:rsid w:val="00643DC6"/>
    <w:rsid w:val="0064411A"/>
    <w:rsid w:val="0064448F"/>
    <w:rsid w:val="00644937"/>
    <w:rsid w:val="00644A14"/>
    <w:rsid w:val="00644A36"/>
    <w:rsid w:val="00644B13"/>
    <w:rsid w:val="00644C09"/>
    <w:rsid w:val="00644FC0"/>
    <w:rsid w:val="00644FD6"/>
    <w:rsid w:val="00644FE6"/>
    <w:rsid w:val="0064506B"/>
    <w:rsid w:val="00645637"/>
    <w:rsid w:val="00645703"/>
    <w:rsid w:val="00645793"/>
    <w:rsid w:val="00645AF1"/>
    <w:rsid w:val="00645BD8"/>
    <w:rsid w:val="00645F2A"/>
    <w:rsid w:val="00646372"/>
    <w:rsid w:val="00646490"/>
    <w:rsid w:val="0064664B"/>
    <w:rsid w:val="00646AA2"/>
    <w:rsid w:val="00646C53"/>
    <w:rsid w:val="0064705A"/>
    <w:rsid w:val="006473C8"/>
    <w:rsid w:val="006476D8"/>
    <w:rsid w:val="0064777F"/>
    <w:rsid w:val="00647C34"/>
    <w:rsid w:val="00647CC5"/>
    <w:rsid w:val="006500F0"/>
    <w:rsid w:val="0065019B"/>
    <w:rsid w:val="006506DB"/>
    <w:rsid w:val="00650B01"/>
    <w:rsid w:val="00650B30"/>
    <w:rsid w:val="0065130C"/>
    <w:rsid w:val="00651637"/>
    <w:rsid w:val="00651C16"/>
    <w:rsid w:val="00651CE0"/>
    <w:rsid w:val="00651CFA"/>
    <w:rsid w:val="00651D3B"/>
    <w:rsid w:val="00651DAA"/>
    <w:rsid w:val="00651DC8"/>
    <w:rsid w:val="006521C6"/>
    <w:rsid w:val="006522C4"/>
    <w:rsid w:val="00652692"/>
    <w:rsid w:val="006528BF"/>
    <w:rsid w:val="00652909"/>
    <w:rsid w:val="00652BC6"/>
    <w:rsid w:val="00652C95"/>
    <w:rsid w:val="00652E99"/>
    <w:rsid w:val="00652EB3"/>
    <w:rsid w:val="00653409"/>
    <w:rsid w:val="00653457"/>
    <w:rsid w:val="0065353B"/>
    <w:rsid w:val="006539ED"/>
    <w:rsid w:val="00653B0E"/>
    <w:rsid w:val="00653B76"/>
    <w:rsid w:val="00653BEC"/>
    <w:rsid w:val="00653FAE"/>
    <w:rsid w:val="00654092"/>
    <w:rsid w:val="006541C0"/>
    <w:rsid w:val="0065434C"/>
    <w:rsid w:val="00654658"/>
    <w:rsid w:val="0065505A"/>
    <w:rsid w:val="0065521F"/>
    <w:rsid w:val="0065535F"/>
    <w:rsid w:val="00655509"/>
    <w:rsid w:val="0065553C"/>
    <w:rsid w:val="00655606"/>
    <w:rsid w:val="00655A86"/>
    <w:rsid w:val="00655D49"/>
    <w:rsid w:val="00655F0E"/>
    <w:rsid w:val="00656116"/>
    <w:rsid w:val="00656287"/>
    <w:rsid w:val="0065649B"/>
    <w:rsid w:val="0065673F"/>
    <w:rsid w:val="00656BB5"/>
    <w:rsid w:val="00656D28"/>
    <w:rsid w:val="00656E8C"/>
    <w:rsid w:val="0065777D"/>
    <w:rsid w:val="00657B61"/>
    <w:rsid w:val="00657B85"/>
    <w:rsid w:val="00657D50"/>
    <w:rsid w:val="00657E64"/>
    <w:rsid w:val="006600A4"/>
    <w:rsid w:val="006602D7"/>
    <w:rsid w:val="00660395"/>
    <w:rsid w:val="0066076F"/>
    <w:rsid w:val="00660824"/>
    <w:rsid w:val="006609C8"/>
    <w:rsid w:val="006609E7"/>
    <w:rsid w:val="00660B5A"/>
    <w:rsid w:val="00660CD3"/>
    <w:rsid w:val="00660D30"/>
    <w:rsid w:val="00660E15"/>
    <w:rsid w:val="00660E20"/>
    <w:rsid w:val="00660E2D"/>
    <w:rsid w:val="00660E91"/>
    <w:rsid w:val="006611FF"/>
    <w:rsid w:val="00661A80"/>
    <w:rsid w:val="00661D0E"/>
    <w:rsid w:val="00661FBB"/>
    <w:rsid w:val="00662490"/>
    <w:rsid w:val="006625BB"/>
    <w:rsid w:val="00662774"/>
    <w:rsid w:val="0066278E"/>
    <w:rsid w:val="00662A28"/>
    <w:rsid w:val="00662D06"/>
    <w:rsid w:val="00662F96"/>
    <w:rsid w:val="006631B8"/>
    <w:rsid w:val="006635D6"/>
    <w:rsid w:val="00663834"/>
    <w:rsid w:val="00663998"/>
    <w:rsid w:val="0066464A"/>
    <w:rsid w:val="006648AC"/>
    <w:rsid w:val="006648CE"/>
    <w:rsid w:val="006648DB"/>
    <w:rsid w:val="00664A5A"/>
    <w:rsid w:val="00664AE2"/>
    <w:rsid w:val="00664AE7"/>
    <w:rsid w:val="00664CE3"/>
    <w:rsid w:val="00664D93"/>
    <w:rsid w:val="00664F12"/>
    <w:rsid w:val="006650FB"/>
    <w:rsid w:val="0066577B"/>
    <w:rsid w:val="006658A0"/>
    <w:rsid w:val="00665C53"/>
    <w:rsid w:val="00665DED"/>
    <w:rsid w:val="0066603F"/>
    <w:rsid w:val="006664EB"/>
    <w:rsid w:val="00666580"/>
    <w:rsid w:val="006667CA"/>
    <w:rsid w:val="006668E3"/>
    <w:rsid w:val="00666A11"/>
    <w:rsid w:val="00666DE5"/>
    <w:rsid w:val="00667041"/>
    <w:rsid w:val="0066715C"/>
    <w:rsid w:val="006672E7"/>
    <w:rsid w:val="006673FD"/>
    <w:rsid w:val="006674B8"/>
    <w:rsid w:val="006674BF"/>
    <w:rsid w:val="00667BB0"/>
    <w:rsid w:val="00667EB8"/>
    <w:rsid w:val="00667F98"/>
    <w:rsid w:val="00670054"/>
    <w:rsid w:val="006700D4"/>
    <w:rsid w:val="00670231"/>
    <w:rsid w:val="00670407"/>
    <w:rsid w:val="006704EB"/>
    <w:rsid w:val="00670519"/>
    <w:rsid w:val="0067055E"/>
    <w:rsid w:val="0067056A"/>
    <w:rsid w:val="006706BF"/>
    <w:rsid w:val="00670A64"/>
    <w:rsid w:val="00670C2A"/>
    <w:rsid w:val="00670CB8"/>
    <w:rsid w:val="00670ECE"/>
    <w:rsid w:val="00670F51"/>
    <w:rsid w:val="00670FDA"/>
    <w:rsid w:val="00671252"/>
    <w:rsid w:val="00671638"/>
    <w:rsid w:val="006716D6"/>
    <w:rsid w:val="00671B3B"/>
    <w:rsid w:val="00671FED"/>
    <w:rsid w:val="0067205A"/>
    <w:rsid w:val="006720D9"/>
    <w:rsid w:val="0067232C"/>
    <w:rsid w:val="006724A9"/>
    <w:rsid w:val="006724F7"/>
    <w:rsid w:val="00672504"/>
    <w:rsid w:val="006725A0"/>
    <w:rsid w:val="00672689"/>
    <w:rsid w:val="006728DE"/>
    <w:rsid w:val="00672D22"/>
    <w:rsid w:val="00672D7D"/>
    <w:rsid w:val="00672FEC"/>
    <w:rsid w:val="006732BC"/>
    <w:rsid w:val="00673347"/>
    <w:rsid w:val="00673566"/>
    <w:rsid w:val="00673AFB"/>
    <w:rsid w:val="00673E87"/>
    <w:rsid w:val="00673F99"/>
    <w:rsid w:val="006740FF"/>
    <w:rsid w:val="0067432D"/>
    <w:rsid w:val="006743D0"/>
    <w:rsid w:val="0067447A"/>
    <w:rsid w:val="0067449C"/>
    <w:rsid w:val="00674593"/>
    <w:rsid w:val="006745E7"/>
    <w:rsid w:val="0067485A"/>
    <w:rsid w:val="00674F55"/>
    <w:rsid w:val="00675146"/>
    <w:rsid w:val="006754A8"/>
    <w:rsid w:val="00675545"/>
    <w:rsid w:val="0067555C"/>
    <w:rsid w:val="00675701"/>
    <w:rsid w:val="00675BDD"/>
    <w:rsid w:val="00675C76"/>
    <w:rsid w:val="00675CB4"/>
    <w:rsid w:val="00676705"/>
    <w:rsid w:val="006767E3"/>
    <w:rsid w:val="00676988"/>
    <w:rsid w:val="00676AED"/>
    <w:rsid w:val="00676C70"/>
    <w:rsid w:val="00676D77"/>
    <w:rsid w:val="006770FB"/>
    <w:rsid w:val="00677113"/>
    <w:rsid w:val="00677482"/>
    <w:rsid w:val="006774E4"/>
    <w:rsid w:val="006777BA"/>
    <w:rsid w:val="006777C3"/>
    <w:rsid w:val="00677844"/>
    <w:rsid w:val="00677B19"/>
    <w:rsid w:val="00677BD2"/>
    <w:rsid w:val="00677C1B"/>
    <w:rsid w:val="00677E00"/>
    <w:rsid w:val="00677E57"/>
    <w:rsid w:val="006800E7"/>
    <w:rsid w:val="0068037B"/>
    <w:rsid w:val="006804CC"/>
    <w:rsid w:val="0068063E"/>
    <w:rsid w:val="0068064C"/>
    <w:rsid w:val="00680B35"/>
    <w:rsid w:val="00680CA9"/>
    <w:rsid w:val="00680EE9"/>
    <w:rsid w:val="00681173"/>
    <w:rsid w:val="00681479"/>
    <w:rsid w:val="006814B4"/>
    <w:rsid w:val="0068151D"/>
    <w:rsid w:val="00681606"/>
    <w:rsid w:val="00681778"/>
    <w:rsid w:val="006819CA"/>
    <w:rsid w:val="00681A61"/>
    <w:rsid w:val="00681EBC"/>
    <w:rsid w:val="00681F3E"/>
    <w:rsid w:val="006821EE"/>
    <w:rsid w:val="0068238E"/>
    <w:rsid w:val="006823B2"/>
    <w:rsid w:val="00682565"/>
    <w:rsid w:val="00682586"/>
    <w:rsid w:val="006827F2"/>
    <w:rsid w:val="00682A45"/>
    <w:rsid w:val="00682A79"/>
    <w:rsid w:val="00682C8F"/>
    <w:rsid w:val="00682EB5"/>
    <w:rsid w:val="00682EC8"/>
    <w:rsid w:val="00682EDB"/>
    <w:rsid w:val="00683152"/>
    <w:rsid w:val="006838AC"/>
    <w:rsid w:val="006839B0"/>
    <w:rsid w:val="00683BBD"/>
    <w:rsid w:val="00684AF9"/>
    <w:rsid w:val="00684CDD"/>
    <w:rsid w:val="00684D81"/>
    <w:rsid w:val="0068522F"/>
    <w:rsid w:val="006855AF"/>
    <w:rsid w:val="006855D6"/>
    <w:rsid w:val="00685993"/>
    <w:rsid w:val="00685A61"/>
    <w:rsid w:val="00685B80"/>
    <w:rsid w:val="00685BA8"/>
    <w:rsid w:val="00686025"/>
    <w:rsid w:val="00686062"/>
    <w:rsid w:val="00686068"/>
    <w:rsid w:val="006861C4"/>
    <w:rsid w:val="0068633B"/>
    <w:rsid w:val="006863EE"/>
    <w:rsid w:val="006864FA"/>
    <w:rsid w:val="006869FC"/>
    <w:rsid w:val="00687231"/>
    <w:rsid w:val="006872B1"/>
    <w:rsid w:val="006873D1"/>
    <w:rsid w:val="006876DF"/>
    <w:rsid w:val="0068784B"/>
    <w:rsid w:val="0068785B"/>
    <w:rsid w:val="00687AE8"/>
    <w:rsid w:val="00687AF9"/>
    <w:rsid w:val="00687DC0"/>
    <w:rsid w:val="0069036E"/>
    <w:rsid w:val="00690709"/>
    <w:rsid w:val="0069081F"/>
    <w:rsid w:val="006909D9"/>
    <w:rsid w:val="006909DD"/>
    <w:rsid w:val="00690C5F"/>
    <w:rsid w:val="00690CF7"/>
    <w:rsid w:val="00690D72"/>
    <w:rsid w:val="006912DC"/>
    <w:rsid w:val="00691CA0"/>
    <w:rsid w:val="00691D31"/>
    <w:rsid w:val="00691F37"/>
    <w:rsid w:val="00692080"/>
    <w:rsid w:val="00692086"/>
    <w:rsid w:val="006924DD"/>
    <w:rsid w:val="006925C0"/>
    <w:rsid w:val="00692962"/>
    <w:rsid w:val="00692DEF"/>
    <w:rsid w:val="00692FB5"/>
    <w:rsid w:val="00692FE3"/>
    <w:rsid w:val="00692FEA"/>
    <w:rsid w:val="0069304C"/>
    <w:rsid w:val="00693198"/>
    <w:rsid w:val="00693259"/>
    <w:rsid w:val="0069327E"/>
    <w:rsid w:val="0069334A"/>
    <w:rsid w:val="006934FE"/>
    <w:rsid w:val="00693605"/>
    <w:rsid w:val="00693737"/>
    <w:rsid w:val="00693D85"/>
    <w:rsid w:val="0069467B"/>
    <w:rsid w:val="0069485B"/>
    <w:rsid w:val="00694A0A"/>
    <w:rsid w:val="00694CDA"/>
    <w:rsid w:val="00694FD3"/>
    <w:rsid w:val="0069517D"/>
    <w:rsid w:val="0069545D"/>
    <w:rsid w:val="00695628"/>
    <w:rsid w:val="0069575A"/>
    <w:rsid w:val="006957B7"/>
    <w:rsid w:val="006958B1"/>
    <w:rsid w:val="00695A0B"/>
    <w:rsid w:val="00695AE8"/>
    <w:rsid w:val="00695E66"/>
    <w:rsid w:val="006961A8"/>
    <w:rsid w:val="00696864"/>
    <w:rsid w:val="006969A1"/>
    <w:rsid w:val="006969D9"/>
    <w:rsid w:val="00696AB8"/>
    <w:rsid w:val="00696ADD"/>
    <w:rsid w:val="00696BC9"/>
    <w:rsid w:val="006971A5"/>
    <w:rsid w:val="006975EB"/>
    <w:rsid w:val="0069766A"/>
    <w:rsid w:val="0069799F"/>
    <w:rsid w:val="00697B04"/>
    <w:rsid w:val="00697B16"/>
    <w:rsid w:val="00697C0B"/>
    <w:rsid w:val="00697D0E"/>
    <w:rsid w:val="00697D3B"/>
    <w:rsid w:val="006A02D0"/>
    <w:rsid w:val="006A0353"/>
    <w:rsid w:val="006A03E9"/>
    <w:rsid w:val="006A07AB"/>
    <w:rsid w:val="006A08F2"/>
    <w:rsid w:val="006A0A62"/>
    <w:rsid w:val="006A0B66"/>
    <w:rsid w:val="006A0B8B"/>
    <w:rsid w:val="006A0F0B"/>
    <w:rsid w:val="006A109A"/>
    <w:rsid w:val="006A118D"/>
    <w:rsid w:val="006A119E"/>
    <w:rsid w:val="006A11E5"/>
    <w:rsid w:val="006A11F0"/>
    <w:rsid w:val="006A12CA"/>
    <w:rsid w:val="006A17F9"/>
    <w:rsid w:val="006A1942"/>
    <w:rsid w:val="006A1A12"/>
    <w:rsid w:val="006A1E3E"/>
    <w:rsid w:val="006A1F9D"/>
    <w:rsid w:val="006A2196"/>
    <w:rsid w:val="006A22CF"/>
    <w:rsid w:val="006A2438"/>
    <w:rsid w:val="006A2543"/>
    <w:rsid w:val="006A2A9D"/>
    <w:rsid w:val="006A2BAF"/>
    <w:rsid w:val="006A2C9E"/>
    <w:rsid w:val="006A2DDD"/>
    <w:rsid w:val="006A31EC"/>
    <w:rsid w:val="006A3717"/>
    <w:rsid w:val="006A3774"/>
    <w:rsid w:val="006A3892"/>
    <w:rsid w:val="006A3953"/>
    <w:rsid w:val="006A3AA3"/>
    <w:rsid w:val="006A3AF1"/>
    <w:rsid w:val="006A3DEC"/>
    <w:rsid w:val="006A40DF"/>
    <w:rsid w:val="006A45E7"/>
    <w:rsid w:val="006A4AA9"/>
    <w:rsid w:val="006A4DE9"/>
    <w:rsid w:val="006A4EA8"/>
    <w:rsid w:val="006A4EC4"/>
    <w:rsid w:val="006A525D"/>
    <w:rsid w:val="006A5753"/>
    <w:rsid w:val="006A5763"/>
    <w:rsid w:val="006A5A90"/>
    <w:rsid w:val="006A5A99"/>
    <w:rsid w:val="006A5ACE"/>
    <w:rsid w:val="006A5C07"/>
    <w:rsid w:val="006A5C79"/>
    <w:rsid w:val="006A60D6"/>
    <w:rsid w:val="006A63A1"/>
    <w:rsid w:val="006A6725"/>
    <w:rsid w:val="006A6727"/>
    <w:rsid w:val="006A67B6"/>
    <w:rsid w:val="006A6D92"/>
    <w:rsid w:val="006A6F5C"/>
    <w:rsid w:val="006A6FE8"/>
    <w:rsid w:val="006A6FE9"/>
    <w:rsid w:val="006A73B5"/>
    <w:rsid w:val="006A748B"/>
    <w:rsid w:val="006A7CC1"/>
    <w:rsid w:val="006A7EB5"/>
    <w:rsid w:val="006B0194"/>
    <w:rsid w:val="006B034F"/>
    <w:rsid w:val="006B0418"/>
    <w:rsid w:val="006B0434"/>
    <w:rsid w:val="006B0540"/>
    <w:rsid w:val="006B06E3"/>
    <w:rsid w:val="006B0740"/>
    <w:rsid w:val="006B12B0"/>
    <w:rsid w:val="006B142E"/>
    <w:rsid w:val="006B159D"/>
    <w:rsid w:val="006B15A3"/>
    <w:rsid w:val="006B16D1"/>
    <w:rsid w:val="006B2795"/>
    <w:rsid w:val="006B28E0"/>
    <w:rsid w:val="006B2BDF"/>
    <w:rsid w:val="006B2DEA"/>
    <w:rsid w:val="006B2EA6"/>
    <w:rsid w:val="006B3056"/>
    <w:rsid w:val="006B3781"/>
    <w:rsid w:val="006B39C8"/>
    <w:rsid w:val="006B3D82"/>
    <w:rsid w:val="006B3E8D"/>
    <w:rsid w:val="006B4601"/>
    <w:rsid w:val="006B507C"/>
    <w:rsid w:val="006B56C8"/>
    <w:rsid w:val="006B5B8E"/>
    <w:rsid w:val="006B5E04"/>
    <w:rsid w:val="006B6155"/>
    <w:rsid w:val="006B626E"/>
    <w:rsid w:val="006B650B"/>
    <w:rsid w:val="006B662B"/>
    <w:rsid w:val="006B674B"/>
    <w:rsid w:val="006B6CF2"/>
    <w:rsid w:val="006B7326"/>
    <w:rsid w:val="006B768D"/>
    <w:rsid w:val="006B7A6D"/>
    <w:rsid w:val="006B7D44"/>
    <w:rsid w:val="006C017B"/>
    <w:rsid w:val="006C01AE"/>
    <w:rsid w:val="006C042D"/>
    <w:rsid w:val="006C0529"/>
    <w:rsid w:val="006C10D0"/>
    <w:rsid w:val="006C1121"/>
    <w:rsid w:val="006C17FA"/>
    <w:rsid w:val="006C1CC4"/>
    <w:rsid w:val="006C1FFE"/>
    <w:rsid w:val="006C22DC"/>
    <w:rsid w:val="006C231F"/>
    <w:rsid w:val="006C23C1"/>
    <w:rsid w:val="006C2548"/>
    <w:rsid w:val="006C2574"/>
    <w:rsid w:val="006C260D"/>
    <w:rsid w:val="006C2746"/>
    <w:rsid w:val="006C2858"/>
    <w:rsid w:val="006C294D"/>
    <w:rsid w:val="006C3530"/>
    <w:rsid w:val="006C36B2"/>
    <w:rsid w:val="006C383E"/>
    <w:rsid w:val="006C3924"/>
    <w:rsid w:val="006C3BC3"/>
    <w:rsid w:val="006C3BE1"/>
    <w:rsid w:val="006C3C84"/>
    <w:rsid w:val="006C3F67"/>
    <w:rsid w:val="006C43A6"/>
    <w:rsid w:val="006C4626"/>
    <w:rsid w:val="006C4D87"/>
    <w:rsid w:val="006C4DDE"/>
    <w:rsid w:val="006C4EB1"/>
    <w:rsid w:val="006C517A"/>
    <w:rsid w:val="006C547F"/>
    <w:rsid w:val="006C5613"/>
    <w:rsid w:val="006C57D0"/>
    <w:rsid w:val="006C58C7"/>
    <w:rsid w:val="006C5A74"/>
    <w:rsid w:val="006C5AF1"/>
    <w:rsid w:val="006C5D84"/>
    <w:rsid w:val="006C5DCD"/>
    <w:rsid w:val="006C5E6B"/>
    <w:rsid w:val="006C5F55"/>
    <w:rsid w:val="006C6159"/>
    <w:rsid w:val="006C61F2"/>
    <w:rsid w:val="006C688D"/>
    <w:rsid w:val="006C741C"/>
    <w:rsid w:val="006C7505"/>
    <w:rsid w:val="006C77A6"/>
    <w:rsid w:val="006C78EC"/>
    <w:rsid w:val="006C797C"/>
    <w:rsid w:val="006C7AF3"/>
    <w:rsid w:val="006C7B93"/>
    <w:rsid w:val="006C7CED"/>
    <w:rsid w:val="006C7F01"/>
    <w:rsid w:val="006D01ED"/>
    <w:rsid w:val="006D01FA"/>
    <w:rsid w:val="006D0220"/>
    <w:rsid w:val="006D045F"/>
    <w:rsid w:val="006D068D"/>
    <w:rsid w:val="006D0B14"/>
    <w:rsid w:val="006D0B2B"/>
    <w:rsid w:val="006D0DA5"/>
    <w:rsid w:val="006D0DC3"/>
    <w:rsid w:val="006D0DE2"/>
    <w:rsid w:val="006D103A"/>
    <w:rsid w:val="006D10BD"/>
    <w:rsid w:val="006D1500"/>
    <w:rsid w:val="006D1753"/>
    <w:rsid w:val="006D181D"/>
    <w:rsid w:val="006D1875"/>
    <w:rsid w:val="006D18DE"/>
    <w:rsid w:val="006D1DBA"/>
    <w:rsid w:val="006D23C1"/>
    <w:rsid w:val="006D2545"/>
    <w:rsid w:val="006D2A27"/>
    <w:rsid w:val="006D3027"/>
    <w:rsid w:val="006D30F2"/>
    <w:rsid w:val="006D3253"/>
    <w:rsid w:val="006D3751"/>
    <w:rsid w:val="006D39BA"/>
    <w:rsid w:val="006D3C81"/>
    <w:rsid w:val="006D3CD3"/>
    <w:rsid w:val="006D3CFF"/>
    <w:rsid w:val="006D3D3D"/>
    <w:rsid w:val="006D3E8C"/>
    <w:rsid w:val="006D3EC1"/>
    <w:rsid w:val="006D3FDB"/>
    <w:rsid w:val="006D4220"/>
    <w:rsid w:val="006D4240"/>
    <w:rsid w:val="006D4304"/>
    <w:rsid w:val="006D4461"/>
    <w:rsid w:val="006D456F"/>
    <w:rsid w:val="006D45F5"/>
    <w:rsid w:val="006D465E"/>
    <w:rsid w:val="006D470A"/>
    <w:rsid w:val="006D479D"/>
    <w:rsid w:val="006D4928"/>
    <w:rsid w:val="006D49B8"/>
    <w:rsid w:val="006D4D72"/>
    <w:rsid w:val="006D4EB6"/>
    <w:rsid w:val="006D514C"/>
    <w:rsid w:val="006D51D6"/>
    <w:rsid w:val="006D51DF"/>
    <w:rsid w:val="006D51F2"/>
    <w:rsid w:val="006D54BE"/>
    <w:rsid w:val="006D588C"/>
    <w:rsid w:val="006D5C23"/>
    <w:rsid w:val="006D5E9D"/>
    <w:rsid w:val="006D643A"/>
    <w:rsid w:val="006D6616"/>
    <w:rsid w:val="006D66C4"/>
    <w:rsid w:val="006D69F3"/>
    <w:rsid w:val="006D6B00"/>
    <w:rsid w:val="006D6EEA"/>
    <w:rsid w:val="006D6F61"/>
    <w:rsid w:val="006D712F"/>
    <w:rsid w:val="006D7272"/>
    <w:rsid w:val="006D73B1"/>
    <w:rsid w:val="006D7610"/>
    <w:rsid w:val="006D7673"/>
    <w:rsid w:val="006D7D08"/>
    <w:rsid w:val="006E00AE"/>
    <w:rsid w:val="006E0B11"/>
    <w:rsid w:val="006E0D78"/>
    <w:rsid w:val="006E0E98"/>
    <w:rsid w:val="006E0EA7"/>
    <w:rsid w:val="006E0F47"/>
    <w:rsid w:val="006E0F95"/>
    <w:rsid w:val="006E1139"/>
    <w:rsid w:val="006E122B"/>
    <w:rsid w:val="006E14C5"/>
    <w:rsid w:val="006E1559"/>
    <w:rsid w:val="006E1580"/>
    <w:rsid w:val="006E1958"/>
    <w:rsid w:val="006E198E"/>
    <w:rsid w:val="006E19A7"/>
    <w:rsid w:val="006E1B51"/>
    <w:rsid w:val="006E1C63"/>
    <w:rsid w:val="006E1C68"/>
    <w:rsid w:val="006E1C83"/>
    <w:rsid w:val="006E21E8"/>
    <w:rsid w:val="006E2341"/>
    <w:rsid w:val="006E2634"/>
    <w:rsid w:val="006E265E"/>
    <w:rsid w:val="006E27F8"/>
    <w:rsid w:val="006E2A24"/>
    <w:rsid w:val="006E2B9D"/>
    <w:rsid w:val="006E2E47"/>
    <w:rsid w:val="006E31FD"/>
    <w:rsid w:val="006E32DE"/>
    <w:rsid w:val="006E382B"/>
    <w:rsid w:val="006E3881"/>
    <w:rsid w:val="006E3A17"/>
    <w:rsid w:val="006E3ABD"/>
    <w:rsid w:val="006E3CE1"/>
    <w:rsid w:val="006E43EF"/>
    <w:rsid w:val="006E4541"/>
    <w:rsid w:val="006E465E"/>
    <w:rsid w:val="006E4B11"/>
    <w:rsid w:val="006E4B69"/>
    <w:rsid w:val="006E4E2F"/>
    <w:rsid w:val="006E4F4F"/>
    <w:rsid w:val="006E53A7"/>
    <w:rsid w:val="006E54E1"/>
    <w:rsid w:val="006E5A5B"/>
    <w:rsid w:val="006E5AA4"/>
    <w:rsid w:val="006E5D3B"/>
    <w:rsid w:val="006E606D"/>
    <w:rsid w:val="006E6313"/>
    <w:rsid w:val="006E6691"/>
    <w:rsid w:val="006E66D6"/>
    <w:rsid w:val="006E6708"/>
    <w:rsid w:val="006E6AF4"/>
    <w:rsid w:val="006E6B44"/>
    <w:rsid w:val="006E6BD6"/>
    <w:rsid w:val="006E6C33"/>
    <w:rsid w:val="006E6E65"/>
    <w:rsid w:val="006E6E69"/>
    <w:rsid w:val="006E6F22"/>
    <w:rsid w:val="006E725A"/>
    <w:rsid w:val="006E738F"/>
    <w:rsid w:val="006E782C"/>
    <w:rsid w:val="006E78FD"/>
    <w:rsid w:val="006E7984"/>
    <w:rsid w:val="006E79E9"/>
    <w:rsid w:val="006E7C5D"/>
    <w:rsid w:val="006E7D70"/>
    <w:rsid w:val="006E7EAE"/>
    <w:rsid w:val="006F0195"/>
    <w:rsid w:val="006F0531"/>
    <w:rsid w:val="006F090D"/>
    <w:rsid w:val="006F0947"/>
    <w:rsid w:val="006F0B93"/>
    <w:rsid w:val="006F0B95"/>
    <w:rsid w:val="006F104B"/>
    <w:rsid w:val="006F1145"/>
    <w:rsid w:val="006F1162"/>
    <w:rsid w:val="006F116A"/>
    <w:rsid w:val="006F11F6"/>
    <w:rsid w:val="006F12FB"/>
    <w:rsid w:val="006F1576"/>
    <w:rsid w:val="006F18DD"/>
    <w:rsid w:val="006F1B95"/>
    <w:rsid w:val="006F1FD8"/>
    <w:rsid w:val="006F21FC"/>
    <w:rsid w:val="006F23F0"/>
    <w:rsid w:val="006F2705"/>
    <w:rsid w:val="006F289C"/>
    <w:rsid w:val="006F2A63"/>
    <w:rsid w:val="006F3323"/>
    <w:rsid w:val="006F34BA"/>
    <w:rsid w:val="006F34C1"/>
    <w:rsid w:val="006F3718"/>
    <w:rsid w:val="006F384E"/>
    <w:rsid w:val="006F39E2"/>
    <w:rsid w:val="006F3A5C"/>
    <w:rsid w:val="006F3BE2"/>
    <w:rsid w:val="006F3CD2"/>
    <w:rsid w:val="006F3D4F"/>
    <w:rsid w:val="006F3E39"/>
    <w:rsid w:val="006F400B"/>
    <w:rsid w:val="006F43C0"/>
    <w:rsid w:val="006F47B4"/>
    <w:rsid w:val="006F4A66"/>
    <w:rsid w:val="006F4AC2"/>
    <w:rsid w:val="006F4FB4"/>
    <w:rsid w:val="006F5097"/>
    <w:rsid w:val="006F5589"/>
    <w:rsid w:val="006F568F"/>
    <w:rsid w:val="006F5857"/>
    <w:rsid w:val="006F5ACA"/>
    <w:rsid w:val="006F5C69"/>
    <w:rsid w:val="006F5D95"/>
    <w:rsid w:val="006F5E0B"/>
    <w:rsid w:val="006F5E8D"/>
    <w:rsid w:val="006F5F49"/>
    <w:rsid w:val="006F60F0"/>
    <w:rsid w:val="006F6124"/>
    <w:rsid w:val="006F68C1"/>
    <w:rsid w:val="006F6974"/>
    <w:rsid w:val="006F6A2D"/>
    <w:rsid w:val="006F6BDD"/>
    <w:rsid w:val="006F6F2B"/>
    <w:rsid w:val="006F7062"/>
    <w:rsid w:val="006F7297"/>
    <w:rsid w:val="006F75BB"/>
    <w:rsid w:val="006F75D6"/>
    <w:rsid w:val="006F7963"/>
    <w:rsid w:val="006F7AB6"/>
    <w:rsid w:val="006F7C1B"/>
    <w:rsid w:val="006F7E83"/>
    <w:rsid w:val="007003D4"/>
    <w:rsid w:val="0070052C"/>
    <w:rsid w:val="007006C1"/>
    <w:rsid w:val="007007A5"/>
    <w:rsid w:val="007009F9"/>
    <w:rsid w:val="00700C6D"/>
    <w:rsid w:val="00700C98"/>
    <w:rsid w:val="00700D95"/>
    <w:rsid w:val="00700E8B"/>
    <w:rsid w:val="00700F8D"/>
    <w:rsid w:val="007011CE"/>
    <w:rsid w:val="00701280"/>
    <w:rsid w:val="0070131E"/>
    <w:rsid w:val="00701394"/>
    <w:rsid w:val="00701719"/>
    <w:rsid w:val="00701BC2"/>
    <w:rsid w:val="00701CBE"/>
    <w:rsid w:val="00701E1B"/>
    <w:rsid w:val="00701EC3"/>
    <w:rsid w:val="00701F5F"/>
    <w:rsid w:val="00702576"/>
    <w:rsid w:val="00702646"/>
    <w:rsid w:val="007027D5"/>
    <w:rsid w:val="007027EF"/>
    <w:rsid w:val="007028E8"/>
    <w:rsid w:val="00703037"/>
    <w:rsid w:val="00703047"/>
    <w:rsid w:val="00703072"/>
    <w:rsid w:val="00703465"/>
    <w:rsid w:val="00703752"/>
    <w:rsid w:val="00703769"/>
    <w:rsid w:val="00703875"/>
    <w:rsid w:val="00703938"/>
    <w:rsid w:val="007039BF"/>
    <w:rsid w:val="00703A60"/>
    <w:rsid w:val="00703C6B"/>
    <w:rsid w:val="00703D74"/>
    <w:rsid w:val="00703DDC"/>
    <w:rsid w:val="007041E7"/>
    <w:rsid w:val="007047ED"/>
    <w:rsid w:val="007048E6"/>
    <w:rsid w:val="00704E83"/>
    <w:rsid w:val="00704F1A"/>
    <w:rsid w:val="007052D4"/>
    <w:rsid w:val="007052E4"/>
    <w:rsid w:val="007055E1"/>
    <w:rsid w:val="0070563D"/>
    <w:rsid w:val="00705E22"/>
    <w:rsid w:val="00705EF2"/>
    <w:rsid w:val="00706212"/>
    <w:rsid w:val="007062B4"/>
    <w:rsid w:val="00706426"/>
    <w:rsid w:val="007066A2"/>
    <w:rsid w:val="00706A78"/>
    <w:rsid w:val="00707347"/>
    <w:rsid w:val="00707974"/>
    <w:rsid w:val="0071047E"/>
    <w:rsid w:val="007104C1"/>
    <w:rsid w:val="00710DF3"/>
    <w:rsid w:val="00710E84"/>
    <w:rsid w:val="00710F2C"/>
    <w:rsid w:val="00710FBA"/>
    <w:rsid w:val="0071101D"/>
    <w:rsid w:val="007112DB"/>
    <w:rsid w:val="0071131E"/>
    <w:rsid w:val="00711482"/>
    <w:rsid w:val="007115E5"/>
    <w:rsid w:val="0071180E"/>
    <w:rsid w:val="00711C9E"/>
    <w:rsid w:val="00711D81"/>
    <w:rsid w:val="0071201F"/>
    <w:rsid w:val="0071228A"/>
    <w:rsid w:val="007127BF"/>
    <w:rsid w:val="00712BBF"/>
    <w:rsid w:val="00712CF0"/>
    <w:rsid w:val="00712D6F"/>
    <w:rsid w:val="00712DA2"/>
    <w:rsid w:val="00713014"/>
    <w:rsid w:val="0071386C"/>
    <w:rsid w:val="00713A7E"/>
    <w:rsid w:val="00713A94"/>
    <w:rsid w:val="00713BE4"/>
    <w:rsid w:val="007145F6"/>
    <w:rsid w:val="0071483C"/>
    <w:rsid w:val="007148DE"/>
    <w:rsid w:val="0071498C"/>
    <w:rsid w:val="00714A73"/>
    <w:rsid w:val="00714B1C"/>
    <w:rsid w:val="00714EF4"/>
    <w:rsid w:val="00714EF8"/>
    <w:rsid w:val="00714FC0"/>
    <w:rsid w:val="00715459"/>
    <w:rsid w:val="007159DB"/>
    <w:rsid w:val="00715F4C"/>
    <w:rsid w:val="00715F61"/>
    <w:rsid w:val="00715F79"/>
    <w:rsid w:val="00715F94"/>
    <w:rsid w:val="00716067"/>
    <w:rsid w:val="00716158"/>
    <w:rsid w:val="00716198"/>
    <w:rsid w:val="00716526"/>
    <w:rsid w:val="0071663C"/>
    <w:rsid w:val="0071664A"/>
    <w:rsid w:val="00716D8A"/>
    <w:rsid w:val="00716DA3"/>
    <w:rsid w:val="00716DB4"/>
    <w:rsid w:val="00716E14"/>
    <w:rsid w:val="00716F81"/>
    <w:rsid w:val="00717018"/>
    <w:rsid w:val="007173CA"/>
    <w:rsid w:val="00717577"/>
    <w:rsid w:val="00717BB0"/>
    <w:rsid w:val="00717EE7"/>
    <w:rsid w:val="00717F02"/>
    <w:rsid w:val="00720652"/>
    <w:rsid w:val="00720C5F"/>
    <w:rsid w:val="00720E26"/>
    <w:rsid w:val="00720F60"/>
    <w:rsid w:val="00720FE3"/>
    <w:rsid w:val="00721001"/>
    <w:rsid w:val="007212BF"/>
    <w:rsid w:val="00721457"/>
    <w:rsid w:val="007214BF"/>
    <w:rsid w:val="00721746"/>
    <w:rsid w:val="00721811"/>
    <w:rsid w:val="0072186E"/>
    <w:rsid w:val="0072190B"/>
    <w:rsid w:val="007220AB"/>
    <w:rsid w:val="0072215D"/>
    <w:rsid w:val="0072218E"/>
    <w:rsid w:val="007221B9"/>
    <w:rsid w:val="00722298"/>
    <w:rsid w:val="00722667"/>
    <w:rsid w:val="00722826"/>
    <w:rsid w:val="0072285A"/>
    <w:rsid w:val="0072292E"/>
    <w:rsid w:val="00722AB5"/>
    <w:rsid w:val="00722DA4"/>
    <w:rsid w:val="00722F8F"/>
    <w:rsid w:val="0072306A"/>
    <w:rsid w:val="007230DE"/>
    <w:rsid w:val="00723419"/>
    <w:rsid w:val="007235E8"/>
    <w:rsid w:val="00723799"/>
    <w:rsid w:val="00723D04"/>
    <w:rsid w:val="00723D21"/>
    <w:rsid w:val="00723D5A"/>
    <w:rsid w:val="00724087"/>
    <w:rsid w:val="00724182"/>
    <w:rsid w:val="0072421F"/>
    <w:rsid w:val="0072444C"/>
    <w:rsid w:val="00724910"/>
    <w:rsid w:val="00724BFB"/>
    <w:rsid w:val="0072544E"/>
    <w:rsid w:val="007255AD"/>
    <w:rsid w:val="007259B5"/>
    <w:rsid w:val="00725AE3"/>
    <w:rsid w:val="00725B34"/>
    <w:rsid w:val="00725D85"/>
    <w:rsid w:val="00725EA1"/>
    <w:rsid w:val="00725F6D"/>
    <w:rsid w:val="0072616C"/>
    <w:rsid w:val="007265FB"/>
    <w:rsid w:val="00726905"/>
    <w:rsid w:val="00726988"/>
    <w:rsid w:val="00726A9B"/>
    <w:rsid w:val="00726CF5"/>
    <w:rsid w:val="00727085"/>
    <w:rsid w:val="007272AE"/>
    <w:rsid w:val="00727A30"/>
    <w:rsid w:val="00727A5B"/>
    <w:rsid w:val="00727C9C"/>
    <w:rsid w:val="007301EB"/>
    <w:rsid w:val="007302DC"/>
    <w:rsid w:val="007302ED"/>
    <w:rsid w:val="0073099A"/>
    <w:rsid w:val="00730AF1"/>
    <w:rsid w:val="00730BC5"/>
    <w:rsid w:val="00730C86"/>
    <w:rsid w:val="00731BAA"/>
    <w:rsid w:val="00731BB2"/>
    <w:rsid w:val="00731F28"/>
    <w:rsid w:val="0073216F"/>
    <w:rsid w:val="00732427"/>
    <w:rsid w:val="0073297C"/>
    <w:rsid w:val="007329A7"/>
    <w:rsid w:val="00732A39"/>
    <w:rsid w:val="00733331"/>
    <w:rsid w:val="0073383D"/>
    <w:rsid w:val="00733986"/>
    <w:rsid w:val="00733B56"/>
    <w:rsid w:val="00733DB8"/>
    <w:rsid w:val="007342CC"/>
    <w:rsid w:val="00734402"/>
    <w:rsid w:val="00734ED4"/>
    <w:rsid w:val="00734F99"/>
    <w:rsid w:val="00735005"/>
    <w:rsid w:val="007350C7"/>
    <w:rsid w:val="0073530A"/>
    <w:rsid w:val="007353F2"/>
    <w:rsid w:val="0073550B"/>
    <w:rsid w:val="0073552B"/>
    <w:rsid w:val="007355A4"/>
    <w:rsid w:val="007358E2"/>
    <w:rsid w:val="00735987"/>
    <w:rsid w:val="00735A43"/>
    <w:rsid w:val="00735CAA"/>
    <w:rsid w:val="007361CC"/>
    <w:rsid w:val="00736239"/>
    <w:rsid w:val="00736331"/>
    <w:rsid w:val="007364CA"/>
    <w:rsid w:val="0073658E"/>
    <w:rsid w:val="0073682F"/>
    <w:rsid w:val="007368BA"/>
    <w:rsid w:val="00736A9A"/>
    <w:rsid w:val="00736FCD"/>
    <w:rsid w:val="007371B9"/>
    <w:rsid w:val="0073721B"/>
    <w:rsid w:val="0073732C"/>
    <w:rsid w:val="007373C9"/>
    <w:rsid w:val="0073755B"/>
    <w:rsid w:val="00737598"/>
    <w:rsid w:val="00737847"/>
    <w:rsid w:val="00737C82"/>
    <w:rsid w:val="0074021D"/>
    <w:rsid w:val="007405F1"/>
    <w:rsid w:val="00740609"/>
    <w:rsid w:val="007406AF"/>
    <w:rsid w:val="00740B19"/>
    <w:rsid w:val="00740B51"/>
    <w:rsid w:val="00740DCD"/>
    <w:rsid w:val="007412E7"/>
    <w:rsid w:val="007418F2"/>
    <w:rsid w:val="00741E46"/>
    <w:rsid w:val="00741E73"/>
    <w:rsid w:val="00741EF9"/>
    <w:rsid w:val="00742039"/>
    <w:rsid w:val="007420F2"/>
    <w:rsid w:val="007421EF"/>
    <w:rsid w:val="00742261"/>
    <w:rsid w:val="00742321"/>
    <w:rsid w:val="007423C3"/>
    <w:rsid w:val="007425DF"/>
    <w:rsid w:val="007425E9"/>
    <w:rsid w:val="00742A78"/>
    <w:rsid w:val="00742B79"/>
    <w:rsid w:val="00742BB7"/>
    <w:rsid w:val="0074378D"/>
    <w:rsid w:val="007438E4"/>
    <w:rsid w:val="00743A11"/>
    <w:rsid w:val="00744047"/>
    <w:rsid w:val="007440BF"/>
    <w:rsid w:val="007442C6"/>
    <w:rsid w:val="007444A7"/>
    <w:rsid w:val="00744879"/>
    <w:rsid w:val="00744912"/>
    <w:rsid w:val="00744C1F"/>
    <w:rsid w:val="00745184"/>
    <w:rsid w:val="007451D3"/>
    <w:rsid w:val="00745491"/>
    <w:rsid w:val="00745563"/>
    <w:rsid w:val="0074567A"/>
    <w:rsid w:val="00745B11"/>
    <w:rsid w:val="00745C3C"/>
    <w:rsid w:val="00745CC2"/>
    <w:rsid w:val="00745E39"/>
    <w:rsid w:val="00745F1F"/>
    <w:rsid w:val="00745F3A"/>
    <w:rsid w:val="0074608A"/>
    <w:rsid w:val="00746098"/>
    <w:rsid w:val="00746210"/>
    <w:rsid w:val="007462BF"/>
    <w:rsid w:val="00746436"/>
    <w:rsid w:val="007465D0"/>
    <w:rsid w:val="007466ED"/>
    <w:rsid w:val="0074671F"/>
    <w:rsid w:val="00746859"/>
    <w:rsid w:val="00746B27"/>
    <w:rsid w:val="00746C35"/>
    <w:rsid w:val="00746F2D"/>
    <w:rsid w:val="007471C7"/>
    <w:rsid w:val="0074720D"/>
    <w:rsid w:val="0074767E"/>
    <w:rsid w:val="00747767"/>
    <w:rsid w:val="00747835"/>
    <w:rsid w:val="00747840"/>
    <w:rsid w:val="007478AA"/>
    <w:rsid w:val="00747957"/>
    <w:rsid w:val="00747A43"/>
    <w:rsid w:val="00747BEF"/>
    <w:rsid w:val="00747DE2"/>
    <w:rsid w:val="00747EA2"/>
    <w:rsid w:val="00750189"/>
    <w:rsid w:val="007505DF"/>
    <w:rsid w:val="007506A7"/>
    <w:rsid w:val="00750B32"/>
    <w:rsid w:val="00750BC7"/>
    <w:rsid w:val="00750BD8"/>
    <w:rsid w:val="007515FB"/>
    <w:rsid w:val="007516A0"/>
    <w:rsid w:val="007519F6"/>
    <w:rsid w:val="00751C20"/>
    <w:rsid w:val="00751F56"/>
    <w:rsid w:val="007520FD"/>
    <w:rsid w:val="007525C0"/>
    <w:rsid w:val="007525F9"/>
    <w:rsid w:val="00752723"/>
    <w:rsid w:val="007528EE"/>
    <w:rsid w:val="007529EF"/>
    <w:rsid w:val="00752BCE"/>
    <w:rsid w:val="00752CBA"/>
    <w:rsid w:val="00752E3E"/>
    <w:rsid w:val="007530E5"/>
    <w:rsid w:val="007533B8"/>
    <w:rsid w:val="007533FF"/>
    <w:rsid w:val="00753427"/>
    <w:rsid w:val="00753777"/>
    <w:rsid w:val="00753C26"/>
    <w:rsid w:val="00753C73"/>
    <w:rsid w:val="00753CF9"/>
    <w:rsid w:val="00754437"/>
    <w:rsid w:val="00754975"/>
    <w:rsid w:val="0075501E"/>
    <w:rsid w:val="0075518F"/>
    <w:rsid w:val="00755AFA"/>
    <w:rsid w:val="00756088"/>
    <w:rsid w:val="007564BB"/>
    <w:rsid w:val="007564F2"/>
    <w:rsid w:val="00756512"/>
    <w:rsid w:val="00756E54"/>
    <w:rsid w:val="00756FC9"/>
    <w:rsid w:val="007571B2"/>
    <w:rsid w:val="0075791C"/>
    <w:rsid w:val="00757E12"/>
    <w:rsid w:val="0076035C"/>
    <w:rsid w:val="00760502"/>
    <w:rsid w:val="00760A87"/>
    <w:rsid w:val="007611B8"/>
    <w:rsid w:val="00761342"/>
    <w:rsid w:val="0076150C"/>
    <w:rsid w:val="007615ED"/>
    <w:rsid w:val="00761684"/>
    <w:rsid w:val="00761D68"/>
    <w:rsid w:val="0076205B"/>
    <w:rsid w:val="00762083"/>
    <w:rsid w:val="00762206"/>
    <w:rsid w:val="00762483"/>
    <w:rsid w:val="007626D3"/>
    <w:rsid w:val="00762B01"/>
    <w:rsid w:val="00763583"/>
    <w:rsid w:val="00763590"/>
    <w:rsid w:val="0076377C"/>
    <w:rsid w:val="00763861"/>
    <w:rsid w:val="00763BA2"/>
    <w:rsid w:val="0076478A"/>
    <w:rsid w:val="007647A3"/>
    <w:rsid w:val="00764C20"/>
    <w:rsid w:val="00764C52"/>
    <w:rsid w:val="00764CFD"/>
    <w:rsid w:val="00764ED3"/>
    <w:rsid w:val="00764F92"/>
    <w:rsid w:val="007653BA"/>
    <w:rsid w:val="007655B0"/>
    <w:rsid w:val="007658CE"/>
    <w:rsid w:val="00765B6F"/>
    <w:rsid w:val="00765EE8"/>
    <w:rsid w:val="007663A8"/>
    <w:rsid w:val="00766406"/>
    <w:rsid w:val="00766A55"/>
    <w:rsid w:val="00766BB9"/>
    <w:rsid w:val="00766CA4"/>
    <w:rsid w:val="00766D5E"/>
    <w:rsid w:val="0076711B"/>
    <w:rsid w:val="0076723C"/>
    <w:rsid w:val="00767366"/>
    <w:rsid w:val="007673D7"/>
    <w:rsid w:val="00767982"/>
    <w:rsid w:val="00767F18"/>
    <w:rsid w:val="00767FF1"/>
    <w:rsid w:val="007702AB"/>
    <w:rsid w:val="00770347"/>
    <w:rsid w:val="007703E9"/>
    <w:rsid w:val="007704C9"/>
    <w:rsid w:val="00770764"/>
    <w:rsid w:val="00770932"/>
    <w:rsid w:val="00770EAF"/>
    <w:rsid w:val="00771048"/>
    <w:rsid w:val="007712A0"/>
    <w:rsid w:val="00771459"/>
    <w:rsid w:val="007716D0"/>
    <w:rsid w:val="007718C4"/>
    <w:rsid w:val="00771A17"/>
    <w:rsid w:val="00771DB7"/>
    <w:rsid w:val="00771E4C"/>
    <w:rsid w:val="007724ED"/>
    <w:rsid w:val="00772F14"/>
    <w:rsid w:val="00772F16"/>
    <w:rsid w:val="007735BC"/>
    <w:rsid w:val="007736ED"/>
    <w:rsid w:val="007739F0"/>
    <w:rsid w:val="00773A85"/>
    <w:rsid w:val="007742A7"/>
    <w:rsid w:val="00774334"/>
    <w:rsid w:val="007743FD"/>
    <w:rsid w:val="00774580"/>
    <w:rsid w:val="007749A9"/>
    <w:rsid w:val="00774F6F"/>
    <w:rsid w:val="0077590B"/>
    <w:rsid w:val="007759F1"/>
    <w:rsid w:val="00775B43"/>
    <w:rsid w:val="00775E48"/>
    <w:rsid w:val="00775E91"/>
    <w:rsid w:val="00775FF6"/>
    <w:rsid w:val="007767F5"/>
    <w:rsid w:val="007768C0"/>
    <w:rsid w:val="00776919"/>
    <w:rsid w:val="007769CC"/>
    <w:rsid w:val="00776B8E"/>
    <w:rsid w:val="00776C62"/>
    <w:rsid w:val="00776ED2"/>
    <w:rsid w:val="0077733A"/>
    <w:rsid w:val="007773F7"/>
    <w:rsid w:val="00777661"/>
    <w:rsid w:val="00777B6E"/>
    <w:rsid w:val="00777C18"/>
    <w:rsid w:val="00777D13"/>
    <w:rsid w:val="00780308"/>
    <w:rsid w:val="0078030F"/>
    <w:rsid w:val="00780508"/>
    <w:rsid w:val="0078063F"/>
    <w:rsid w:val="0078096B"/>
    <w:rsid w:val="00780A74"/>
    <w:rsid w:val="00780A9E"/>
    <w:rsid w:val="00780B36"/>
    <w:rsid w:val="00780DDA"/>
    <w:rsid w:val="00780F23"/>
    <w:rsid w:val="00781093"/>
    <w:rsid w:val="0078109A"/>
    <w:rsid w:val="00781292"/>
    <w:rsid w:val="00781436"/>
    <w:rsid w:val="00781506"/>
    <w:rsid w:val="00781545"/>
    <w:rsid w:val="0078156A"/>
    <w:rsid w:val="007819AF"/>
    <w:rsid w:val="00781C13"/>
    <w:rsid w:val="00781DF2"/>
    <w:rsid w:val="007826A9"/>
    <w:rsid w:val="007829AF"/>
    <w:rsid w:val="00782AF4"/>
    <w:rsid w:val="00782F9A"/>
    <w:rsid w:val="007830EE"/>
    <w:rsid w:val="00783141"/>
    <w:rsid w:val="0078317C"/>
    <w:rsid w:val="00783204"/>
    <w:rsid w:val="007834AE"/>
    <w:rsid w:val="0078357C"/>
    <w:rsid w:val="007836DB"/>
    <w:rsid w:val="007837ED"/>
    <w:rsid w:val="007838BD"/>
    <w:rsid w:val="0078393A"/>
    <w:rsid w:val="00783CAB"/>
    <w:rsid w:val="00783F6F"/>
    <w:rsid w:val="007842B4"/>
    <w:rsid w:val="007842FE"/>
    <w:rsid w:val="00784387"/>
    <w:rsid w:val="007843D1"/>
    <w:rsid w:val="0078501A"/>
    <w:rsid w:val="0078504E"/>
    <w:rsid w:val="0078514E"/>
    <w:rsid w:val="0078532F"/>
    <w:rsid w:val="007855D7"/>
    <w:rsid w:val="007855DB"/>
    <w:rsid w:val="00785767"/>
    <w:rsid w:val="00785925"/>
    <w:rsid w:val="00785A66"/>
    <w:rsid w:val="00785B5B"/>
    <w:rsid w:val="00785E51"/>
    <w:rsid w:val="00786134"/>
    <w:rsid w:val="00786270"/>
    <w:rsid w:val="00786348"/>
    <w:rsid w:val="00786579"/>
    <w:rsid w:val="007865B9"/>
    <w:rsid w:val="00786663"/>
    <w:rsid w:val="0078667F"/>
    <w:rsid w:val="00786E31"/>
    <w:rsid w:val="0078725C"/>
    <w:rsid w:val="0078731D"/>
    <w:rsid w:val="00787CAD"/>
    <w:rsid w:val="00787D38"/>
    <w:rsid w:val="0079000F"/>
    <w:rsid w:val="0079005C"/>
    <w:rsid w:val="00790243"/>
    <w:rsid w:val="00790281"/>
    <w:rsid w:val="007905E4"/>
    <w:rsid w:val="007906D1"/>
    <w:rsid w:val="007909C7"/>
    <w:rsid w:val="00790D74"/>
    <w:rsid w:val="00790E46"/>
    <w:rsid w:val="00790ED6"/>
    <w:rsid w:val="00791107"/>
    <w:rsid w:val="0079115A"/>
    <w:rsid w:val="007912F9"/>
    <w:rsid w:val="00791375"/>
    <w:rsid w:val="007913C2"/>
    <w:rsid w:val="007915AA"/>
    <w:rsid w:val="00791A39"/>
    <w:rsid w:val="00791B58"/>
    <w:rsid w:val="00791F1B"/>
    <w:rsid w:val="00792184"/>
    <w:rsid w:val="00792395"/>
    <w:rsid w:val="007924BC"/>
    <w:rsid w:val="007925DF"/>
    <w:rsid w:val="0079291A"/>
    <w:rsid w:val="00792CFD"/>
    <w:rsid w:val="00792EA2"/>
    <w:rsid w:val="00793362"/>
    <w:rsid w:val="00793618"/>
    <w:rsid w:val="00793743"/>
    <w:rsid w:val="00793C2C"/>
    <w:rsid w:val="00793C35"/>
    <w:rsid w:val="00793D30"/>
    <w:rsid w:val="007945FA"/>
    <w:rsid w:val="007949A7"/>
    <w:rsid w:val="00794E97"/>
    <w:rsid w:val="00794EF6"/>
    <w:rsid w:val="0079508F"/>
    <w:rsid w:val="00795207"/>
    <w:rsid w:val="00795216"/>
    <w:rsid w:val="007958B1"/>
    <w:rsid w:val="00795CCC"/>
    <w:rsid w:val="00795CF5"/>
    <w:rsid w:val="00795D90"/>
    <w:rsid w:val="00796028"/>
    <w:rsid w:val="0079607A"/>
    <w:rsid w:val="007961E1"/>
    <w:rsid w:val="00796662"/>
    <w:rsid w:val="007969F1"/>
    <w:rsid w:val="00797020"/>
    <w:rsid w:val="0079706B"/>
    <w:rsid w:val="007970A1"/>
    <w:rsid w:val="007971DF"/>
    <w:rsid w:val="0079735C"/>
    <w:rsid w:val="007973A3"/>
    <w:rsid w:val="007973B1"/>
    <w:rsid w:val="0079780D"/>
    <w:rsid w:val="007A02A5"/>
    <w:rsid w:val="007A0675"/>
    <w:rsid w:val="007A087C"/>
    <w:rsid w:val="007A0E67"/>
    <w:rsid w:val="007A0EBC"/>
    <w:rsid w:val="007A0EEB"/>
    <w:rsid w:val="007A12A9"/>
    <w:rsid w:val="007A1338"/>
    <w:rsid w:val="007A1381"/>
    <w:rsid w:val="007A1625"/>
    <w:rsid w:val="007A1AEE"/>
    <w:rsid w:val="007A1B41"/>
    <w:rsid w:val="007A1F11"/>
    <w:rsid w:val="007A20FE"/>
    <w:rsid w:val="007A2456"/>
    <w:rsid w:val="007A25AB"/>
    <w:rsid w:val="007A264D"/>
    <w:rsid w:val="007A2691"/>
    <w:rsid w:val="007A2730"/>
    <w:rsid w:val="007A2B37"/>
    <w:rsid w:val="007A2CDD"/>
    <w:rsid w:val="007A2CF9"/>
    <w:rsid w:val="007A343A"/>
    <w:rsid w:val="007A36DA"/>
    <w:rsid w:val="007A3841"/>
    <w:rsid w:val="007A3C0A"/>
    <w:rsid w:val="007A3FDB"/>
    <w:rsid w:val="007A4127"/>
    <w:rsid w:val="007A426A"/>
    <w:rsid w:val="007A4448"/>
    <w:rsid w:val="007A44DE"/>
    <w:rsid w:val="007A4894"/>
    <w:rsid w:val="007A49F8"/>
    <w:rsid w:val="007A4A0F"/>
    <w:rsid w:val="007A4AB9"/>
    <w:rsid w:val="007A4BA9"/>
    <w:rsid w:val="007A4C18"/>
    <w:rsid w:val="007A4F11"/>
    <w:rsid w:val="007A50D3"/>
    <w:rsid w:val="007A52F2"/>
    <w:rsid w:val="007A580D"/>
    <w:rsid w:val="007A5D84"/>
    <w:rsid w:val="007A5DDD"/>
    <w:rsid w:val="007A6215"/>
    <w:rsid w:val="007A66D3"/>
    <w:rsid w:val="007A6973"/>
    <w:rsid w:val="007A69AC"/>
    <w:rsid w:val="007A6F9F"/>
    <w:rsid w:val="007A7184"/>
    <w:rsid w:val="007A71A0"/>
    <w:rsid w:val="007A73FD"/>
    <w:rsid w:val="007A7612"/>
    <w:rsid w:val="007A76C9"/>
    <w:rsid w:val="007A7774"/>
    <w:rsid w:val="007B0017"/>
    <w:rsid w:val="007B00C4"/>
    <w:rsid w:val="007B02BE"/>
    <w:rsid w:val="007B056D"/>
    <w:rsid w:val="007B0955"/>
    <w:rsid w:val="007B0C8F"/>
    <w:rsid w:val="007B0D27"/>
    <w:rsid w:val="007B0DFE"/>
    <w:rsid w:val="007B1198"/>
    <w:rsid w:val="007B138A"/>
    <w:rsid w:val="007B13B9"/>
    <w:rsid w:val="007B15D3"/>
    <w:rsid w:val="007B17BC"/>
    <w:rsid w:val="007B17E0"/>
    <w:rsid w:val="007B18F5"/>
    <w:rsid w:val="007B1CFD"/>
    <w:rsid w:val="007B20D0"/>
    <w:rsid w:val="007B2443"/>
    <w:rsid w:val="007B2449"/>
    <w:rsid w:val="007B25BA"/>
    <w:rsid w:val="007B2636"/>
    <w:rsid w:val="007B2B18"/>
    <w:rsid w:val="007B2C8E"/>
    <w:rsid w:val="007B2F0F"/>
    <w:rsid w:val="007B2FC4"/>
    <w:rsid w:val="007B3088"/>
    <w:rsid w:val="007B3293"/>
    <w:rsid w:val="007B3468"/>
    <w:rsid w:val="007B3603"/>
    <w:rsid w:val="007B371B"/>
    <w:rsid w:val="007B3775"/>
    <w:rsid w:val="007B3887"/>
    <w:rsid w:val="007B4016"/>
    <w:rsid w:val="007B42DA"/>
    <w:rsid w:val="007B4630"/>
    <w:rsid w:val="007B499D"/>
    <w:rsid w:val="007B49A4"/>
    <w:rsid w:val="007B4D08"/>
    <w:rsid w:val="007B4EE9"/>
    <w:rsid w:val="007B4F20"/>
    <w:rsid w:val="007B56C9"/>
    <w:rsid w:val="007B57A4"/>
    <w:rsid w:val="007B57D3"/>
    <w:rsid w:val="007B57E1"/>
    <w:rsid w:val="007B57EC"/>
    <w:rsid w:val="007B5CB6"/>
    <w:rsid w:val="007B60FE"/>
    <w:rsid w:val="007B61C4"/>
    <w:rsid w:val="007B643B"/>
    <w:rsid w:val="007B654A"/>
    <w:rsid w:val="007B65AB"/>
    <w:rsid w:val="007B65BC"/>
    <w:rsid w:val="007B65D2"/>
    <w:rsid w:val="007B671E"/>
    <w:rsid w:val="007B6F63"/>
    <w:rsid w:val="007B79FF"/>
    <w:rsid w:val="007B7E2A"/>
    <w:rsid w:val="007B7E2C"/>
    <w:rsid w:val="007B7FB7"/>
    <w:rsid w:val="007B7FE8"/>
    <w:rsid w:val="007C0072"/>
    <w:rsid w:val="007C0391"/>
    <w:rsid w:val="007C0425"/>
    <w:rsid w:val="007C07B4"/>
    <w:rsid w:val="007C0917"/>
    <w:rsid w:val="007C0A0F"/>
    <w:rsid w:val="007C0BFD"/>
    <w:rsid w:val="007C0C04"/>
    <w:rsid w:val="007C1019"/>
    <w:rsid w:val="007C121B"/>
    <w:rsid w:val="007C1D96"/>
    <w:rsid w:val="007C2414"/>
    <w:rsid w:val="007C2529"/>
    <w:rsid w:val="007C25F8"/>
    <w:rsid w:val="007C28C2"/>
    <w:rsid w:val="007C2D06"/>
    <w:rsid w:val="007C36A2"/>
    <w:rsid w:val="007C394F"/>
    <w:rsid w:val="007C3B76"/>
    <w:rsid w:val="007C3E69"/>
    <w:rsid w:val="007C4085"/>
    <w:rsid w:val="007C4809"/>
    <w:rsid w:val="007C4824"/>
    <w:rsid w:val="007C495B"/>
    <w:rsid w:val="007C4B64"/>
    <w:rsid w:val="007C4BA0"/>
    <w:rsid w:val="007C4D61"/>
    <w:rsid w:val="007C4DCE"/>
    <w:rsid w:val="007C4F33"/>
    <w:rsid w:val="007C52C4"/>
    <w:rsid w:val="007C5846"/>
    <w:rsid w:val="007C5866"/>
    <w:rsid w:val="007C59BD"/>
    <w:rsid w:val="007C59D6"/>
    <w:rsid w:val="007C6151"/>
    <w:rsid w:val="007C61D8"/>
    <w:rsid w:val="007C625F"/>
    <w:rsid w:val="007C637D"/>
    <w:rsid w:val="007C63D5"/>
    <w:rsid w:val="007C6639"/>
    <w:rsid w:val="007C6659"/>
    <w:rsid w:val="007C67B9"/>
    <w:rsid w:val="007C6EDD"/>
    <w:rsid w:val="007C71F6"/>
    <w:rsid w:val="007C7470"/>
    <w:rsid w:val="007C7D23"/>
    <w:rsid w:val="007C7E0B"/>
    <w:rsid w:val="007C7FBF"/>
    <w:rsid w:val="007D040D"/>
    <w:rsid w:val="007D0604"/>
    <w:rsid w:val="007D08DB"/>
    <w:rsid w:val="007D11F9"/>
    <w:rsid w:val="007D1588"/>
    <w:rsid w:val="007D1631"/>
    <w:rsid w:val="007D1A83"/>
    <w:rsid w:val="007D1B12"/>
    <w:rsid w:val="007D20CF"/>
    <w:rsid w:val="007D2199"/>
    <w:rsid w:val="007D223C"/>
    <w:rsid w:val="007D2719"/>
    <w:rsid w:val="007D2A4C"/>
    <w:rsid w:val="007D2CD7"/>
    <w:rsid w:val="007D2DA0"/>
    <w:rsid w:val="007D2DD7"/>
    <w:rsid w:val="007D2E00"/>
    <w:rsid w:val="007D3528"/>
    <w:rsid w:val="007D35B8"/>
    <w:rsid w:val="007D35D1"/>
    <w:rsid w:val="007D3855"/>
    <w:rsid w:val="007D3B8F"/>
    <w:rsid w:val="007D4173"/>
    <w:rsid w:val="007D427D"/>
    <w:rsid w:val="007D42CE"/>
    <w:rsid w:val="007D48CF"/>
    <w:rsid w:val="007D4E02"/>
    <w:rsid w:val="007D50A6"/>
    <w:rsid w:val="007D521A"/>
    <w:rsid w:val="007D5236"/>
    <w:rsid w:val="007D532B"/>
    <w:rsid w:val="007D55FB"/>
    <w:rsid w:val="007D593A"/>
    <w:rsid w:val="007D5A47"/>
    <w:rsid w:val="007D5C67"/>
    <w:rsid w:val="007D604B"/>
    <w:rsid w:val="007D65BF"/>
    <w:rsid w:val="007D6868"/>
    <w:rsid w:val="007D697E"/>
    <w:rsid w:val="007D70EE"/>
    <w:rsid w:val="007D7161"/>
    <w:rsid w:val="007D746F"/>
    <w:rsid w:val="007D7865"/>
    <w:rsid w:val="007D7B6B"/>
    <w:rsid w:val="007D7B7C"/>
    <w:rsid w:val="007D7C7A"/>
    <w:rsid w:val="007D7C82"/>
    <w:rsid w:val="007D7D5A"/>
    <w:rsid w:val="007D7F83"/>
    <w:rsid w:val="007E019F"/>
    <w:rsid w:val="007E05C8"/>
    <w:rsid w:val="007E068A"/>
    <w:rsid w:val="007E0901"/>
    <w:rsid w:val="007E0A97"/>
    <w:rsid w:val="007E0C61"/>
    <w:rsid w:val="007E0CFA"/>
    <w:rsid w:val="007E0E69"/>
    <w:rsid w:val="007E0FA4"/>
    <w:rsid w:val="007E1295"/>
    <w:rsid w:val="007E12AC"/>
    <w:rsid w:val="007E163B"/>
    <w:rsid w:val="007E16FF"/>
    <w:rsid w:val="007E183C"/>
    <w:rsid w:val="007E1865"/>
    <w:rsid w:val="007E1897"/>
    <w:rsid w:val="007E1938"/>
    <w:rsid w:val="007E19A1"/>
    <w:rsid w:val="007E1A8D"/>
    <w:rsid w:val="007E1BC0"/>
    <w:rsid w:val="007E1C4F"/>
    <w:rsid w:val="007E1FC1"/>
    <w:rsid w:val="007E219D"/>
    <w:rsid w:val="007E2234"/>
    <w:rsid w:val="007E2373"/>
    <w:rsid w:val="007E2551"/>
    <w:rsid w:val="007E284C"/>
    <w:rsid w:val="007E2B70"/>
    <w:rsid w:val="007E2F50"/>
    <w:rsid w:val="007E2F71"/>
    <w:rsid w:val="007E3329"/>
    <w:rsid w:val="007E3762"/>
    <w:rsid w:val="007E3C85"/>
    <w:rsid w:val="007E3C95"/>
    <w:rsid w:val="007E3F1A"/>
    <w:rsid w:val="007E3F69"/>
    <w:rsid w:val="007E4074"/>
    <w:rsid w:val="007E43D6"/>
    <w:rsid w:val="007E4475"/>
    <w:rsid w:val="007E4630"/>
    <w:rsid w:val="007E4665"/>
    <w:rsid w:val="007E4775"/>
    <w:rsid w:val="007E47FB"/>
    <w:rsid w:val="007E54EE"/>
    <w:rsid w:val="007E5541"/>
    <w:rsid w:val="007E5546"/>
    <w:rsid w:val="007E55B8"/>
    <w:rsid w:val="007E573E"/>
    <w:rsid w:val="007E5B0B"/>
    <w:rsid w:val="007E5C65"/>
    <w:rsid w:val="007E5EC8"/>
    <w:rsid w:val="007E624F"/>
    <w:rsid w:val="007E6642"/>
    <w:rsid w:val="007E6645"/>
    <w:rsid w:val="007E668E"/>
    <w:rsid w:val="007E66B7"/>
    <w:rsid w:val="007E6986"/>
    <w:rsid w:val="007E6D86"/>
    <w:rsid w:val="007E6E76"/>
    <w:rsid w:val="007E6EF3"/>
    <w:rsid w:val="007E7301"/>
    <w:rsid w:val="007E7332"/>
    <w:rsid w:val="007E73D5"/>
    <w:rsid w:val="007E749C"/>
    <w:rsid w:val="007E74F3"/>
    <w:rsid w:val="007E7551"/>
    <w:rsid w:val="007E77E9"/>
    <w:rsid w:val="007E7B44"/>
    <w:rsid w:val="007F02A2"/>
    <w:rsid w:val="007F0371"/>
    <w:rsid w:val="007F0377"/>
    <w:rsid w:val="007F037A"/>
    <w:rsid w:val="007F0477"/>
    <w:rsid w:val="007F097E"/>
    <w:rsid w:val="007F09AE"/>
    <w:rsid w:val="007F0B18"/>
    <w:rsid w:val="007F0E49"/>
    <w:rsid w:val="007F125A"/>
    <w:rsid w:val="007F1360"/>
    <w:rsid w:val="007F13B8"/>
    <w:rsid w:val="007F1456"/>
    <w:rsid w:val="007F1481"/>
    <w:rsid w:val="007F15C7"/>
    <w:rsid w:val="007F163B"/>
    <w:rsid w:val="007F1C0A"/>
    <w:rsid w:val="007F208E"/>
    <w:rsid w:val="007F2496"/>
    <w:rsid w:val="007F26F2"/>
    <w:rsid w:val="007F2828"/>
    <w:rsid w:val="007F2891"/>
    <w:rsid w:val="007F2AAB"/>
    <w:rsid w:val="007F2D79"/>
    <w:rsid w:val="007F2F54"/>
    <w:rsid w:val="007F2FB1"/>
    <w:rsid w:val="007F3036"/>
    <w:rsid w:val="007F3217"/>
    <w:rsid w:val="007F3246"/>
    <w:rsid w:val="007F3388"/>
    <w:rsid w:val="007F340C"/>
    <w:rsid w:val="007F37C1"/>
    <w:rsid w:val="007F3881"/>
    <w:rsid w:val="007F3A7D"/>
    <w:rsid w:val="007F3AD0"/>
    <w:rsid w:val="007F3DA7"/>
    <w:rsid w:val="007F3FF2"/>
    <w:rsid w:val="007F435C"/>
    <w:rsid w:val="007F47F4"/>
    <w:rsid w:val="007F484F"/>
    <w:rsid w:val="007F4E0F"/>
    <w:rsid w:val="007F5557"/>
    <w:rsid w:val="007F58C8"/>
    <w:rsid w:val="007F5A23"/>
    <w:rsid w:val="007F5AAF"/>
    <w:rsid w:val="007F5C8E"/>
    <w:rsid w:val="007F60A4"/>
    <w:rsid w:val="007F6887"/>
    <w:rsid w:val="007F697F"/>
    <w:rsid w:val="007F6B75"/>
    <w:rsid w:val="007F706E"/>
    <w:rsid w:val="007F71B5"/>
    <w:rsid w:val="007F760B"/>
    <w:rsid w:val="007F77F4"/>
    <w:rsid w:val="007F79CB"/>
    <w:rsid w:val="008000EB"/>
    <w:rsid w:val="008001C7"/>
    <w:rsid w:val="00800572"/>
    <w:rsid w:val="00800666"/>
    <w:rsid w:val="00801061"/>
    <w:rsid w:val="008010C3"/>
    <w:rsid w:val="008010E6"/>
    <w:rsid w:val="0080166E"/>
    <w:rsid w:val="008016DC"/>
    <w:rsid w:val="008017EA"/>
    <w:rsid w:val="00801C80"/>
    <w:rsid w:val="00801FA7"/>
    <w:rsid w:val="008021DB"/>
    <w:rsid w:val="00802297"/>
    <w:rsid w:val="00802666"/>
    <w:rsid w:val="0080268A"/>
    <w:rsid w:val="00802874"/>
    <w:rsid w:val="0080288A"/>
    <w:rsid w:val="008029DF"/>
    <w:rsid w:val="008029F7"/>
    <w:rsid w:val="00802B1B"/>
    <w:rsid w:val="00803026"/>
    <w:rsid w:val="00803191"/>
    <w:rsid w:val="008031AE"/>
    <w:rsid w:val="0080337C"/>
    <w:rsid w:val="00803548"/>
    <w:rsid w:val="0080388A"/>
    <w:rsid w:val="00803F89"/>
    <w:rsid w:val="00804275"/>
    <w:rsid w:val="00804415"/>
    <w:rsid w:val="00804455"/>
    <w:rsid w:val="00804493"/>
    <w:rsid w:val="00804574"/>
    <w:rsid w:val="008045B4"/>
    <w:rsid w:val="008045C8"/>
    <w:rsid w:val="008046FF"/>
    <w:rsid w:val="0080470E"/>
    <w:rsid w:val="008047BA"/>
    <w:rsid w:val="0080492A"/>
    <w:rsid w:val="00805395"/>
    <w:rsid w:val="008053B8"/>
    <w:rsid w:val="008053DA"/>
    <w:rsid w:val="00805592"/>
    <w:rsid w:val="00805A99"/>
    <w:rsid w:val="00805DE3"/>
    <w:rsid w:val="00805F72"/>
    <w:rsid w:val="00806825"/>
    <w:rsid w:val="00806872"/>
    <w:rsid w:val="00806986"/>
    <w:rsid w:val="008069A1"/>
    <w:rsid w:val="00806A59"/>
    <w:rsid w:val="00807028"/>
    <w:rsid w:val="008074C3"/>
    <w:rsid w:val="00807760"/>
    <w:rsid w:val="0080782B"/>
    <w:rsid w:val="00807AF7"/>
    <w:rsid w:val="00807BC9"/>
    <w:rsid w:val="00807FBE"/>
    <w:rsid w:val="008100BB"/>
    <w:rsid w:val="008107F0"/>
    <w:rsid w:val="0081086B"/>
    <w:rsid w:val="008109A1"/>
    <w:rsid w:val="00810A6D"/>
    <w:rsid w:val="00810DE3"/>
    <w:rsid w:val="00810EE3"/>
    <w:rsid w:val="0081107D"/>
    <w:rsid w:val="00811195"/>
    <w:rsid w:val="008113E1"/>
    <w:rsid w:val="0081159C"/>
    <w:rsid w:val="008117EA"/>
    <w:rsid w:val="0081181A"/>
    <w:rsid w:val="00811C79"/>
    <w:rsid w:val="00811E18"/>
    <w:rsid w:val="0081248D"/>
    <w:rsid w:val="00812ACE"/>
    <w:rsid w:val="00812CD8"/>
    <w:rsid w:val="00812DC6"/>
    <w:rsid w:val="00812FC4"/>
    <w:rsid w:val="00813478"/>
    <w:rsid w:val="008134CA"/>
    <w:rsid w:val="00813554"/>
    <w:rsid w:val="008136EB"/>
    <w:rsid w:val="008139E6"/>
    <w:rsid w:val="00813C31"/>
    <w:rsid w:val="00814037"/>
    <w:rsid w:val="00814E86"/>
    <w:rsid w:val="00814E89"/>
    <w:rsid w:val="00814F1A"/>
    <w:rsid w:val="00815296"/>
    <w:rsid w:val="008152DD"/>
    <w:rsid w:val="00815325"/>
    <w:rsid w:val="00815367"/>
    <w:rsid w:val="00815450"/>
    <w:rsid w:val="008154D9"/>
    <w:rsid w:val="00815689"/>
    <w:rsid w:val="00815718"/>
    <w:rsid w:val="0081590C"/>
    <w:rsid w:val="0081595D"/>
    <w:rsid w:val="00815A7E"/>
    <w:rsid w:val="00816162"/>
    <w:rsid w:val="00816421"/>
    <w:rsid w:val="00816581"/>
    <w:rsid w:val="00816615"/>
    <w:rsid w:val="00816953"/>
    <w:rsid w:val="00816B05"/>
    <w:rsid w:val="0081720F"/>
    <w:rsid w:val="008172D1"/>
    <w:rsid w:val="0081756E"/>
    <w:rsid w:val="008179AA"/>
    <w:rsid w:val="00817E89"/>
    <w:rsid w:val="00817FB4"/>
    <w:rsid w:val="00820064"/>
    <w:rsid w:val="00820096"/>
    <w:rsid w:val="008202E8"/>
    <w:rsid w:val="00820CBE"/>
    <w:rsid w:val="00821323"/>
    <w:rsid w:val="008213CE"/>
    <w:rsid w:val="0082160F"/>
    <w:rsid w:val="00821793"/>
    <w:rsid w:val="00821959"/>
    <w:rsid w:val="00821DF9"/>
    <w:rsid w:val="00822393"/>
    <w:rsid w:val="00822457"/>
    <w:rsid w:val="008227D5"/>
    <w:rsid w:val="00822956"/>
    <w:rsid w:val="00822AA4"/>
    <w:rsid w:val="00822B2D"/>
    <w:rsid w:val="00822BC9"/>
    <w:rsid w:val="00822C17"/>
    <w:rsid w:val="00822DB5"/>
    <w:rsid w:val="00823102"/>
    <w:rsid w:val="008231B9"/>
    <w:rsid w:val="0082340B"/>
    <w:rsid w:val="008236F8"/>
    <w:rsid w:val="00823D88"/>
    <w:rsid w:val="0082401E"/>
    <w:rsid w:val="00824218"/>
    <w:rsid w:val="00824742"/>
    <w:rsid w:val="00824894"/>
    <w:rsid w:val="008249C9"/>
    <w:rsid w:val="00824C1E"/>
    <w:rsid w:val="00824F71"/>
    <w:rsid w:val="0082579E"/>
    <w:rsid w:val="008257C3"/>
    <w:rsid w:val="00825D22"/>
    <w:rsid w:val="0082647B"/>
    <w:rsid w:val="008265ED"/>
    <w:rsid w:val="008268D4"/>
    <w:rsid w:val="00826A0C"/>
    <w:rsid w:val="00826BE4"/>
    <w:rsid w:val="00826DCE"/>
    <w:rsid w:val="00826ED3"/>
    <w:rsid w:val="00827396"/>
    <w:rsid w:val="00827581"/>
    <w:rsid w:val="008277C6"/>
    <w:rsid w:val="008277E5"/>
    <w:rsid w:val="00827B1E"/>
    <w:rsid w:val="00827CFB"/>
    <w:rsid w:val="00827DE4"/>
    <w:rsid w:val="008300EF"/>
    <w:rsid w:val="00830318"/>
    <w:rsid w:val="008303C5"/>
    <w:rsid w:val="008306DE"/>
    <w:rsid w:val="00830737"/>
    <w:rsid w:val="008307F4"/>
    <w:rsid w:val="0083095A"/>
    <w:rsid w:val="00830999"/>
    <w:rsid w:val="00830FFC"/>
    <w:rsid w:val="00831387"/>
    <w:rsid w:val="00831390"/>
    <w:rsid w:val="0083171D"/>
    <w:rsid w:val="008317C0"/>
    <w:rsid w:val="008318C1"/>
    <w:rsid w:val="00831A77"/>
    <w:rsid w:val="00832013"/>
    <w:rsid w:val="00832037"/>
    <w:rsid w:val="00832053"/>
    <w:rsid w:val="00832550"/>
    <w:rsid w:val="008328EF"/>
    <w:rsid w:val="00832B76"/>
    <w:rsid w:val="00832BAC"/>
    <w:rsid w:val="00832BC4"/>
    <w:rsid w:val="00832C91"/>
    <w:rsid w:val="00832D5C"/>
    <w:rsid w:val="00832F78"/>
    <w:rsid w:val="00833083"/>
    <w:rsid w:val="0083318C"/>
    <w:rsid w:val="008336BB"/>
    <w:rsid w:val="00833B43"/>
    <w:rsid w:val="00833D4B"/>
    <w:rsid w:val="00833FAA"/>
    <w:rsid w:val="00834006"/>
    <w:rsid w:val="00834176"/>
    <w:rsid w:val="008342DA"/>
    <w:rsid w:val="008343EE"/>
    <w:rsid w:val="0083452A"/>
    <w:rsid w:val="008346AB"/>
    <w:rsid w:val="008347D9"/>
    <w:rsid w:val="00834B02"/>
    <w:rsid w:val="00834D6F"/>
    <w:rsid w:val="00834DAD"/>
    <w:rsid w:val="008350B4"/>
    <w:rsid w:val="00835132"/>
    <w:rsid w:val="00835157"/>
    <w:rsid w:val="00835259"/>
    <w:rsid w:val="0083529F"/>
    <w:rsid w:val="00835365"/>
    <w:rsid w:val="008354DD"/>
    <w:rsid w:val="00835694"/>
    <w:rsid w:val="00835948"/>
    <w:rsid w:val="00835A22"/>
    <w:rsid w:val="00835B59"/>
    <w:rsid w:val="00835BF2"/>
    <w:rsid w:val="00836277"/>
    <w:rsid w:val="00836286"/>
    <w:rsid w:val="008363C3"/>
    <w:rsid w:val="00836D3A"/>
    <w:rsid w:val="00836EBB"/>
    <w:rsid w:val="0083721B"/>
    <w:rsid w:val="0083723E"/>
    <w:rsid w:val="00837363"/>
    <w:rsid w:val="00837511"/>
    <w:rsid w:val="0083762A"/>
    <w:rsid w:val="0083792D"/>
    <w:rsid w:val="00837963"/>
    <w:rsid w:val="0083796B"/>
    <w:rsid w:val="00837983"/>
    <w:rsid w:val="00837A88"/>
    <w:rsid w:val="00837E76"/>
    <w:rsid w:val="00837EB5"/>
    <w:rsid w:val="008402B8"/>
    <w:rsid w:val="0084042B"/>
    <w:rsid w:val="00840450"/>
    <w:rsid w:val="00840726"/>
    <w:rsid w:val="008407AD"/>
    <w:rsid w:val="008407FE"/>
    <w:rsid w:val="0084080D"/>
    <w:rsid w:val="00840974"/>
    <w:rsid w:val="00840B6E"/>
    <w:rsid w:val="00840F8E"/>
    <w:rsid w:val="00840FC6"/>
    <w:rsid w:val="0084105F"/>
    <w:rsid w:val="00841350"/>
    <w:rsid w:val="00841494"/>
    <w:rsid w:val="00841499"/>
    <w:rsid w:val="0084193C"/>
    <w:rsid w:val="00841A8C"/>
    <w:rsid w:val="00841B6A"/>
    <w:rsid w:val="00841F67"/>
    <w:rsid w:val="00841FD9"/>
    <w:rsid w:val="0084220B"/>
    <w:rsid w:val="00842578"/>
    <w:rsid w:val="008427C4"/>
    <w:rsid w:val="008428CE"/>
    <w:rsid w:val="00842900"/>
    <w:rsid w:val="00842962"/>
    <w:rsid w:val="00842DD4"/>
    <w:rsid w:val="00842EBB"/>
    <w:rsid w:val="008431DF"/>
    <w:rsid w:val="008436AC"/>
    <w:rsid w:val="008437C7"/>
    <w:rsid w:val="008437F7"/>
    <w:rsid w:val="00843804"/>
    <w:rsid w:val="00843836"/>
    <w:rsid w:val="00843BFB"/>
    <w:rsid w:val="00843C34"/>
    <w:rsid w:val="00843CBB"/>
    <w:rsid w:val="00843CF2"/>
    <w:rsid w:val="00843FB4"/>
    <w:rsid w:val="0084405C"/>
    <w:rsid w:val="0084413C"/>
    <w:rsid w:val="00844277"/>
    <w:rsid w:val="008443AF"/>
    <w:rsid w:val="00844988"/>
    <w:rsid w:val="00844F07"/>
    <w:rsid w:val="00844F1F"/>
    <w:rsid w:val="00845024"/>
    <w:rsid w:val="00845083"/>
    <w:rsid w:val="00845199"/>
    <w:rsid w:val="008454BE"/>
    <w:rsid w:val="00845650"/>
    <w:rsid w:val="00845915"/>
    <w:rsid w:val="00845A72"/>
    <w:rsid w:val="00845C2E"/>
    <w:rsid w:val="00846049"/>
    <w:rsid w:val="0084635A"/>
    <w:rsid w:val="0084664A"/>
    <w:rsid w:val="00846822"/>
    <w:rsid w:val="00846D00"/>
    <w:rsid w:val="00846D03"/>
    <w:rsid w:val="00846D4D"/>
    <w:rsid w:val="00847056"/>
    <w:rsid w:val="0084708D"/>
    <w:rsid w:val="0084708E"/>
    <w:rsid w:val="00847165"/>
    <w:rsid w:val="00847206"/>
    <w:rsid w:val="0084722A"/>
    <w:rsid w:val="0084728B"/>
    <w:rsid w:val="00847411"/>
    <w:rsid w:val="0084784D"/>
    <w:rsid w:val="00847BE5"/>
    <w:rsid w:val="008501FB"/>
    <w:rsid w:val="00850255"/>
    <w:rsid w:val="00850576"/>
    <w:rsid w:val="00850855"/>
    <w:rsid w:val="00850899"/>
    <w:rsid w:val="00850A17"/>
    <w:rsid w:val="00850B68"/>
    <w:rsid w:val="00850C46"/>
    <w:rsid w:val="00850F42"/>
    <w:rsid w:val="008510E3"/>
    <w:rsid w:val="00851304"/>
    <w:rsid w:val="00851532"/>
    <w:rsid w:val="0085162D"/>
    <w:rsid w:val="008518F4"/>
    <w:rsid w:val="00851CD7"/>
    <w:rsid w:val="00852180"/>
    <w:rsid w:val="00852292"/>
    <w:rsid w:val="0085242A"/>
    <w:rsid w:val="00852503"/>
    <w:rsid w:val="00852524"/>
    <w:rsid w:val="008528DD"/>
    <w:rsid w:val="00852951"/>
    <w:rsid w:val="00852E4C"/>
    <w:rsid w:val="00852FAA"/>
    <w:rsid w:val="008531D5"/>
    <w:rsid w:val="008533E0"/>
    <w:rsid w:val="00853658"/>
    <w:rsid w:val="00853B1F"/>
    <w:rsid w:val="00853CDA"/>
    <w:rsid w:val="00853E1B"/>
    <w:rsid w:val="00853F7D"/>
    <w:rsid w:val="00854270"/>
    <w:rsid w:val="0085446A"/>
    <w:rsid w:val="008544BF"/>
    <w:rsid w:val="00854962"/>
    <w:rsid w:val="00854CAC"/>
    <w:rsid w:val="00854D77"/>
    <w:rsid w:val="00854D91"/>
    <w:rsid w:val="0085503A"/>
    <w:rsid w:val="008550ED"/>
    <w:rsid w:val="008551E9"/>
    <w:rsid w:val="00855544"/>
    <w:rsid w:val="00855598"/>
    <w:rsid w:val="00855775"/>
    <w:rsid w:val="008557D1"/>
    <w:rsid w:val="00855B0E"/>
    <w:rsid w:val="008561AC"/>
    <w:rsid w:val="008569D2"/>
    <w:rsid w:val="00856A66"/>
    <w:rsid w:val="00856A77"/>
    <w:rsid w:val="00856DC6"/>
    <w:rsid w:val="00856EE9"/>
    <w:rsid w:val="00857197"/>
    <w:rsid w:val="008571A5"/>
    <w:rsid w:val="00857269"/>
    <w:rsid w:val="0085734C"/>
    <w:rsid w:val="008578C0"/>
    <w:rsid w:val="00857C68"/>
    <w:rsid w:val="008600E3"/>
    <w:rsid w:val="00860369"/>
    <w:rsid w:val="00860607"/>
    <w:rsid w:val="00860A19"/>
    <w:rsid w:val="00860F7C"/>
    <w:rsid w:val="008612B4"/>
    <w:rsid w:val="008615E0"/>
    <w:rsid w:val="0086192D"/>
    <w:rsid w:val="00862681"/>
    <w:rsid w:val="00862795"/>
    <w:rsid w:val="00862870"/>
    <w:rsid w:val="00862962"/>
    <w:rsid w:val="008629AB"/>
    <w:rsid w:val="00862C9E"/>
    <w:rsid w:val="00862D46"/>
    <w:rsid w:val="00862D9B"/>
    <w:rsid w:val="00863238"/>
    <w:rsid w:val="00863437"/>
    <w:rsid w:val="008639A4"/>
    <w:rsid w:val="00863B42"/>
    <w:rsid w:val="00864922"/>
    <w:rsid w:val="00864935"/>
    <w:rsid w:val="00864BE7"/>
    <w:rsid w:val="00864DF9"/>
    <w:rsid w:val="00864EA8"/>
    <w:rsid w:val="00864ECB"/>
    <w:rsid w:val="00864F37"/>
    <w:rsid w:val="00864F98"/>
    <w:rsid w:val="00864FD6"/>
    <w:rsid w:val="00865508"/>
    <w:rsid w:val="0086552F"/>
    <w:rsid w:val="0086570E"/>
    <w:rsid w:val="00865754"/>
    <w:rsid w:val="008659A0"/>
    <w:rsid w:val="00865A22"/>
    <w:rsid w:val="00866810"/>
    <w:rsid w:val="0086698A"/>
    <w:rsid w:val="00866B0D"/>
    <w:rsid w:val="00867354"/>
    <w:rsid w:val="0086767F"/>
    <w:rsid w:val="00867A18"/>
    <w:rsid w:val="00867CB0"/>
    <w:rsid w:val="00867E65"/>
    <w:rsid w:val="00870258"/>
    <w:rsid w:val="00870BDD"/>
    <w:rsid w:val="00870F67"/>
    <w:rsid w:val="00870F6D"/>
    <w:rsid w:val="008710DE"/>
    <w:rsid w:val="0087117D"/>
    <w:rsid w:val="0087171E"/>
    <w:rsid w:val="008717AA"/>
    <w:rsid w:val="00871833"/>
    <w:rsid w:val="00871926"/>
    <w:rsid w:val="008719B0"/>
    <w:rsid w:val="00871A33"/>
    <w:rsid w:val="00871C2E"/>
    <w:rsid w:val="00871E24"/>
    <w:rsid w:val="00871F95"/>
    <w:rsid w:val="00872003"/>
    <w:rsid w:val="00872149"/>
    <w:rsid w:val="00872213"/>
    <w:rsid w:val="0087250A"/>
    <w:rsid w:val="00872773"/>
    <w:rsid w:val="00872829"/>
    <w:rsid w:val="00872D04"/>
    <w:rsid w:val="00873166"/>
    <w:rsid w:val="008734E2"/>
    <w:rsid w:val="008736D7"/>
    <w:rsid w:val="008736DC"/>
    <w:rsid w:val="008737CC"/>
    <w:rsid w:val="00873927"/>
    <w:rsid w:val="00873D30"/>
    <w:rsid w:val="00873DBF"/>
    <w:rsid w:val="008742CB"/>
    <w:rsid w:val="00874348"/>
    <w:rsid w:val="00874B51"/>
    <w:rsid w:val="00874CE6"/>
    <w:rsid w:val="00874E08"/>
    <w:rsid w:val="00874E0D"/>
    <w:rsid w:val="00875016"/>
    <w:rsid w:val="008754D5"/>
    <w:rsid w:val="008759DA"/>
    <w:rsid w:val="00875C09"/>
    <w:rsid w:val="00875CB5"/>
    <w:rsid w:val="00875EAA"/>
    <w:rsid w:val="00875ED2"/>
    <w:rsid w:val="008763BE"/>
    <w:rsid w:val="00876479"/>
    <w:rsid w:val="00876695"/>
    <w:rsid w:val="0087669F"/>
    <w:rsid w:val="00876766"/>
    <w:rsid w:val="00876930"/>
    <w:rsid w:val="0087696B"/>
    <w:rsid w:val="00876C77"/>
    <w:rsid w:val="0087703B"/>
    <w:rsid w:val="00877144"/>
    <w:rsid w:val="00877163"/>
    <w:rsid w:val="00877297"/>
    <w:rsid w:val="008772D2"/>
    <w:rsid w:val="008777B9"/>
    <w:rsid w:val="00877CC4"/>
    <w:rsid w:val="00877DED"/>
    <w:rsid w:val="00877E00"/>
    <w:rsid w:val="00877E76"/>
    <w:rsid w:val="00880665"/>
    <w:rsid w:val="008806B5"/>
    <w:rsid w:val="0088078A"/>
    <w:rsid w:val="0088094D"/>
    <w:rsid w:val="008809C7"/>
    <w:rsid w:val="00880DD9"/>
    <w:rsid w:val="00880E87"/>
    <w:rsid w:val="00880F07"/>
    <w:rsid w:val="00881117"/>
    <w:rsid w:val="0088122B"/>
    <w:rsid w:val="0088124C"/>
    <w:rsid w:val="00881885"/>
    <w:rsid w:val="008819DA"/>
    <w:rsid w:val="008819E2"/>
    <w:rsid w:val="00881CD8"/>
    <w:rsid w:val="00882219"/>
    <w:rsid w:val="0088222D"/>
    <w:rsid w:val="008825C9"/>
    <w:rsid w:val="00882659"/>
    <w:rsid w:val="00882A8E"/>
    <w:rsid w:val="00882AF1"/>
    <w:rsid w:val="00882E77"/>
    <w:rsid w:val="0088322B"/>
    <w:rsid w:val="0088347F"/>
    <w:rsid w:val="00883ADF"/>
    <w:rsid w:val="00883B90"/>
    <w:rsid w:val="00883D2C"/>
    <w:rsid w:val="00883E79"/>
    <w:rsid w:val="00884242"/>
    <w:rsid w:val="00884357"/>
    <w:rsid w:val="00884E5F"/>
    <w:rsid w:val="00885346"/>
    <w:rsid w:val="008854F3"/>
    <w:rsid w:val="00885534"/>
    <w:rsid w:val="00885C94"/>
    <w:rsid w:val="00885CF4"/>
    <w:rsid w:val="00885DE1"/>
    <w:rsid w:val="008863A5"/>
    <w:rsid w:val="008863BA"/>
    <w:rsid w:val="008866BC"/>
    <w:rsid w:val="00886D22"/>
    <w:rsid w:val="0088756D"/>
    <w:rsid w:val="008876FC"/>
    <w:rsid w:val="00887710"/>
    <w:rsid w:val="00887879"/>
    <w:rsid w:val="00887A5F"/>
    <w:rsid w:val="00887A85"/>
    <w:rsid w:val="00887BAF"/>
    <w:rsid w:val="00887D55"/>
    <w:rsid w:val="00887E40"/>
    <w:rsid w:val="0089065F"/>
    <w:rsid w:val="00890848"/>
    <w:rsid w:val="0089088E"/>
    <w:rsid w:val="00890D62"/>
    <w:rsid w:val="00890E96"/>
    <w:rsid w:val="00890F49"/>
    <w:rsid w:val="00891032"/>
    <w:rsid w:val="00891102"/>
    <w:rsid w:val="0089179C"/>
    <w:rsid w:val="00891939"/>
    <w:rsid w:val="00891D87"/>
    <w:rsid w:val="00891DA6"/>
    <w:rsid w:val="00891E69"/>
    <w:rsid w:val="0089280E"/>
    <w:rsid w:val="008929B0"/>
    <w:rsid w:val="00892E03"/>
    <w:rsid w:val="00892F03"/>
    <w:rsid w:val="008933BC"/>
    <w:rsid w:val="00893527"/>
    <w:rsid w:val="0089357F"/>
    <w:rsid w:val="00893998"/>
    <w:rsid w:val="00893CBE"/>
    <w:rsid w:val="00893E65"/>
    <w:rsid w:val="008940EB"/>
    <w:rsid w:val="008944A7"/>
    <w:rsid w:val="00894649"/>
    <w:rsid w:val="00894893"/>
    <w:rsid w:val="00894A6E"/>
    <w:rsid w:val="00894B07"/>
    <w:rsid w:val="00894F1A"/>
    <w:rsid w:val="0089510A"/>
    <w:rsid w:val="0089555F"/>
    <w:rsid w:val="00895BF0"/>
    <w:rsid w:val="00895E46"/>
    <w:rsid w:val="00895F59"/>
    <w:rsid w:val="00895F6F"/>
    <w:rsid w:val="00895FA8"/>
    <w:rsid w:val="00895FB8"/>
    <w:rsid w:val="00896057"/>
    <w:rsid w:val="00896171"/>
    <w:rsid w:val="00896172"/>
    <w:rsid w:val="00896415"/>
    <w:rsid w:val="0089677A"/>
    <w:rsid w:val="008967BD"/>
    <w:rsid w:val="00896876"/>
    <w:rsid w:val="00896978"/>
    <w:rsid w:val="00896B0A"/>
    <w:rsid w:val="00896C13"/>
    <w:rsid w:val="00896C9E"/>
    <w:rsid w:val="00897085"/>
    <w:rsid w:val="0089744D"/>
    <w:rsid w:val="008975D1"/>
    <w:rsid w:val="0089782D"/>
    <w:rsid w:val="00897A49"/>
    <w:rsid w:val="00897AFB"/>
    <w:rsid w:val="00897B67"/>
    <w:rsid w:val="008A0094"/>
    <w:rsid w:val="008A0221"/>
    <w:rsid w:val="008A02CF"/>
    <w:rsid w:val="008A0495"/>
    <w:rsid w:val="008A063A"/>
    <w:rsid w:val="008A0730"/>
    <w:rsid w:val="008A08F5"/>
    <w:rsid w:val="008A0997"/>
    <w:rsid w:val="008A0C02"/>
    <w:rsid w:val="008A0D91"/>
    <w:rsid w:val="008A0EDE"/>
    <w:rsid w:val="008A137A"/>
    <w:rsid w:val="008A14F2"/>
    <w:rsid w:val="008A1CF2"/>
    <w:rsid w:val="008A251C"/>
    <w:rsid w:val="008A2553"/>
    <w:rsid w:val="008A2557"/>
    <w:rsid w:val="008A258B"/>
    <w:rsid w:val="008A29F2"/>
    <w:rsid w:val="008A2B16"/>
    <w:rsid w:val="008A2D86"/>
    <w:rsid w:val="008A2E52"/>
    <w:rsid w:val="008A30D0"/>
    <w:rsid w:val="008A3245"/>
    <w:rsid w:val="008A38FE"/>
    <w:rsid w:val="008A3B93"/>
    <w:rsid w:val="008A4213"/>
    <w:rsid w:val="008A4528"/>
    <w:rsid w:val="008A48B8"/>
    <w:rsid w:val="008A4CAD"/>
    <w:rsid w:val="008A517F"/>
    <w:rsid w:val="008A58BA"/>
    <w:rsid w:val="008A5AA0"/>
    <w:rsid w:val="008A5D0B"/>
    <w:rsid w:val="008A5F25"/>
    <w:rsid w:val="008A5FD3"/>
    <w:rsid w:val="008A6065"/>
    <w:rsid w:val="008A63C8"/>
    <w:rsid w:val="008A641B"/>
    <w:rsid w:val="008A6A0F"/>
    <w:rsid w:val="008A6A2D"/>
    <w:rsid w:val="008A6C6C"/>
    <w:rsid w:val="008A6D98"/>
    <w:rsid w:val="008A6DB6"/>
    <w:rsid w:val="008A7319"/>
    <w:rsid w:val="008A7697"/>
    <w:rsid w:val="008A7A96"/>
    <w:rsid w:val="008A7AF2"/>
    <w:rsid w:val="008A7B0A"/>
    <w:rsid w:val="008A7B34"/>
    <w:rsid w:val="008A7D3F"/>
    <w:rsid w:val="008A7FFE"/>
    <w:rsid w:val="008B032A"/>
    <w:rsid w:val="008B0CD1"/>
    <w:rsid w:val="008B1676"/>
    <w:rsid w:val="008B1736"/>
    <w:rsid w:val="008B1871"/>
    <w:rsid w:val="008B1A2A"/>
    <w:rsid w:val="008B1B57"/>
    <w:rsid w:val="008B1C81"/>
    <w:rsid w:val="008B1CC9"/>
    <w:rsid w:val="008B1EF6"/>
    <w:rsid w:val="008B22D1"/>
    <w:rsid w:val="008B23D4"/>
    <w:rsid w:val="008B2502"/>
    <w:rsid w:val="008B276E"/>
    <w:rsid w:val="008B2A1C"/>
    <w:rsid w:val="008B2BF5"/>
    <w:rsid w:val="008B2D60"/>
    <w:rsid w:val="008B31C6"/>
    <w:rsid w:val="008B31F4"/>
    <w:rsid w:val="008B3212"/>
    <w:rsid w:val="008B3643"/>
    <w:rsid w:val="008B390A"/>
    <w:rsid w:val="008B3A79"/>
    <w:rsid w:val="008B3D08"/>
    <w:rsid w:val="008B4584"/>
    <w:rsid w:val="008B4818"/>
    <w:rsid w:val="008B49FC"/>
    <w:rsid w:val="008B4B57"/>
    <w:rsid w:val="008B4EC9"/>
    <w:rsid w:val="008B4EDF"/>
    <w:rsid w:val="008B5589"/>
    <w:rsid w:val="008B5BD8"/>
    <w:rsid w:val="008B5F38"/>
    <w:rsid w:val="008B6126"/>
    <w:rsid w:val="008B65D9"/>
    <w:rsid w:val="008B6ED8"/>
    <w:rsid w:val="008B6EF6"/>
    <w:rsid w:val="008B6FC8"/>
    <w:rsid w:val="008B7081"/>
    <w:rsid w:val="008B749F"/>
    <w:rsid w:val="008B79A6"/>
    <w:rsid w:val="008B79D5"/>
    <w:rsid w:val="008B7B46"/>
    <w:rsid w:val="008B7F03"/>
    <w:rsid w:val="008C01D6"/>
    <w:rsid w:val="008C03CD"/>
    <w:rsid w:val="008C048E"/>
    <w:rsid w:val="008C0727"/>
    <w:rsid w:val="008C0A50"/>
    <w:rsid w:val="008C0D03"/>
    <w:rsid w:val="008C0DD9"/>
    <w:rsid w:val="008C0E9F"/>
    <w:rsid w:val="008C101F"/>
    <w:rsid w:val="008C1208"/>
    <w:rsid w:val="008C1241"/>
    <w:rsid w:val="008C12B8"/>
    <w:rsid w:val="008C1404"/>
    <w:rsid w:val="008C152D"/>
    <w:rsid w:val="008C16A0"/>
    <w:rsid w:val="008C16E9"/>
    <w:rsid w:val="008C188F"/>
    <w:rsid w:val="008C18F6"/>
    <w:rsid w:val="008C1C9E"/>
    <w:rsid w:val="008C1CB3"/>
    <w:rsid w:val="008C213C"/>
    <w:rsid w:val="008C2164"/>
    <w:rsid w:val="008C23F8"/>
    <w:rsid w:val="008C2429"/>
    <w:rsid w:val="008C2480"/>
    <w:rsid w:val="008C264D"/>
    <w:rsid w:val="008C2684"/>
    <w:rsid w:val="008C27DA"/>
    <w:rsid w:val="008C2891"/>
    <w:rsid w:val="008C2AC4"/>
    <w:rsid w:val="008C2C05"/>
    <w:rsid w:val="008C2C67"/>
    <w:rsid w:val="008C2D02"/>
    <w:rsid w:val="008C2D84"/>
    <w:rsid w:val="008C3353"/>
    <w:rsid w:val="008C37D2"/>
    <w:rsid w:val="008C38E7"/>
    <w:rsid w:val="008C396C"/>
    <w:rsid w:val="008C3D00"/>
    <w:rsid w:val="008C3E14"/>
    <w:rsid w:val="008C4139"/>
    <w:rsid w:val="008C458B"/>
    <w:rsid w:val="008C4723"/>
    <w:rsid w:val="008C4D46"/>
    <w:rsid w:val="008C4DCC"/>
    <w:rsid w:val="008C4EC1"/>
    <w:rsid w:val="008C5198"/>
    <w:rsid w:val="008C52D3"/>
    <w:rsid w:val="008C52DD"/>
    <w:rsid w:val="008C5467"/>
    <w:rsid w:val="008C58F5"/>
    <w:rsid w:val="008C604E"/>
    <w:rsid w:val="008C66C5"/>
    <w:rsid w:val="008C6B9C"/>
    <w:rsid w:val="008C6DF1"/>
    <w:rsid w:val="008C6E60"/>
    <w:rsid w:val="008C6EAF"/>
    <w:rsid w:val="008C6F5B"/>
    <w:rsid w:val="008C781A"/>
    <w:rsid w:val="008D02FE"/>
    <w:rsid w:val="008D04A2"/>
    <w:rsid w:val="008D052A"/>
    <w:rsid w:val="008D05C2"/>
    <w:rsid w:val="008D066F"/>
    <w:rsid w:val="008D07CF"/>
    <w:rsid w:val="008D0BE9"/>
    <w:rsid w:val="008D0DA3"/>
    <w:rsid w:val="008D0F37"/>
    <w:rsid w:val="008D1256"/>
    <w:rsid w:val="008D1740"/>
    <w:rsid w:val="008D1967"/>
    <w:rsid w:val="008D19E3"/>
    <w:rsid w:val="008D1A54"/>
    <w:rsid w:val="008D1EA0"/>
    <w:rsid w:val="008D2326"/>
    <w:rsid w:val="008D2A5D"/>
    <w:rsid w:val="008D3482"/>
    <w:rsid w:val="008D3530"/>
    <w:rsid w:val="008D388D"/>
    <w:rsid w:val="008D39A6"/>
    <w:rsid w:val="008D39D7"/>
    <w:rsid w:val="008D39E5"/>
    <w:rsid w:val="008D3C4B"/>
    <w:rsid w:val="008D4029"/>
    <w:rsid w:val="008D40C6"/>
    <w:rsid w:val="008D444C"/>
    <w:rsid w:val="008D48F2"/>
    <w:rsid w:val="008D48F7"/>
    <w:rsid w:val="008D4A9F"/>
    <w:rsid w:val="008D4B87"/>
    <w:rsid w:val="008D4BEF"/>
    <w:rsid w:val="008D4CD6"/>
    <w:rsid w:val="008D4D45"/>
    <w:rsid w:val="008D4E56"/>
    <w:rsid w:val="008D5193"/>
    <w:rsid w:val="008D5285"/>
    <w:rsid w:val="008D5295"/>
    <w:rsid w:val="008D5815"/>
    <w:rsid w:val="008D5927"/>
    <w:rsid w:val="008D5D06"/>
    <w:rsid w:val="008D5F17"/>
    <w:rsid w:val="008D608E"/>
    <w:rsid w:val="008D62D3"/>
    <w:rsid w:val="008D64C0"/>
    <w:rsid w:val="008D67DF"/>
    <w:rsid w:val="008D6D91"/>
    <w:rsid w:val="008D6FD8"/>
    <w:rsid w:val="008D7039"/>
    <w:rsid w:val="008D71AF"/>
    <w:rsid w:val="008D7819"/>
    <w:rsid w:val="008D7878"/>
    <w:rsid w:val="008D7AA4"/>
    <w:rsid w:val="008D7CDC"/>
    <w:rsid w:val="008D7D45"/>
    <w:rsid w:val="008D7DB9"/>
    <w:rsid w:val="008D7DD6"/>
    <w:rsid w:val="008E0105"/>
    <w:rsid w:val="008E01FE"/>
    <w:rsid w:val="008E03C3"/>
    <w:rsid w:val="008E05DD"/>
    <w:rsid w:val="008E06C2"/>
    <w:rsid w:val="008E0A57"/>
    <w:rsid w:val="008E0B64"/>
    <w:rsid w:val="008E0F6A"/>
    <w:rsid w:val="008E1265"/>
    <w:rsid w:val="008E16E5"/>
    <w:rsid w:val="008E18E2"/>
    <w:rsid w:val="008E1957"/>
    <w:rsid w:val="008E1A99"/>
    <w:rsid w:val="008E1AEA"/>
    <w:rsid w:val="008E1BE5"/>
    <w:rsid w:val="008E1E1F"/>
    <w:rsid w:val="008E1F3C"/>
    <w:rsid w:val="008E2516"/>
    <w:rsid w:val="008E25A5"/>
    <w:rsid w:val="008E25CF"/>
    <w:rsid w:val="008E27F2"/>
    <w:rsid w:val="008E28DF"/>
    <w:rsid w:val="008E2B57"/>
    <w:rsid w:val="008E3039"/>
    <w:rsid w:val="008E30DE"/>
    <w:rsid w:val="008E34DA"/>
    <w:rsid w:val="008E377D"/>
    <w:rsid w:val="008E3C0F"/>
    <w:rsid w:val="008E3CB0"/>
    <w:rsid w:val="008E400B"/>
    <w:rsid w:val="008E43BA"/>
    <w:rsid w:val="008E44EE"/>
    <w:rsid w:val="008E47CB"/>
    <w:rsid w:val="008E4881"/>
    <w:rsid w:val="008E4ABE"/>
    <w:rsid w:val="008E4C4F"/>
    <w:rsid w:val="008E4E56"/>
    <w:rsid w:val="008E51B5"/>
    <w:rsid w:val="008E543C"/>
    <w:rsid w:val="008E57A2"/>
    <w:rsid w:val="008E5AE7"/>
    <w:rsid w:val="008E5BD9"/>
    <w:rsid w:val="008E5CD5"/>
    <w:rsid w:val="008E619F"/>
    <w:rsid w:val="008E6335"/>
    <w:rsid w:val="008E639B"/>
    <w:rsid w:val="008E65BA"/>
    <w:rsid w:val="008E6AB8"/>
    <w:rsid w:val="008E6D36"/>
    <w:rsid w:val="008E6FBD"/>
    <w:rsid w:val="008E7206"/>
    <w:rsid w:val="008E7394"/>
    <w:rsid w:val="008E760B"/>
    <w:rsid w:val="008E7885"/>
    <w:rsid w:val="008E7C15"/>
    <w:rsid w:val="008F006B"/>
    <w:rsid w:val="008F00D7"/>
    <w:rsid w:val="008F02F0"/>
    <w:rsid w:val="008F0338"/>
    <w:rsid w:val="008F0658"/>
    <w:rsid w:val="008F0BAA"/>
    <w:rsid w:val="008F0C9E"/>
    <w:rsid w:val="008F0D29"/>
    <w:rsid w:val="008F10F2"/>
    <w:rsid w:val="008F1A5B"/>
    <w:rsid w:val="008F1FF3"/>
    <w:rsid w:val="008F226B"/>
    <w:rsid w:val="008F2CF0"/>
    <w:rsid w:val="008F2ECF"/>
    <w:rsid w:val="008F3892"/>
    <w:rsid w:val="008F38B7"/>
    <w:rsid w:val="008F3A10"/>
    <w:rsid w:val="008F3BED"/>
    <w:rsid w:val="008F3F61"/>
    <w:rsid w:val="008F3FF0"/>
    <w:rsid w:val="008F40FF"/>
    <w:rsid w:val="008F46F4"/>
    <w:rsid w:val="008F47C9"/>
    <w:rsid w:val="008F4CDD"/>
    <w:rsid w:val="008F52EE"/>
    <w:rsid w:val="008F5465"/>
    <w:rsid w:val="008F5675"/>
    <w:rsid w:val="008F5C8E"/>
    <w:rsid w:val="008F60EB"/>
    <w:rsid w:val="008F641D"/>
    <w:rsid w:val="008F648C"/>
    <w:rsid w:val="008F66C0"/>
    <w:rsid w:val="008F6739"/>
    <w:rsid w:val="008F6988"/>
    <w:rsid w:val="008F6C19"/>
    <w:rsid w:val="008F6C23"/>
    <w:rsid w:val="008F6EB6"/>
    <w:rsid w:val="008F75A8"/>
    <w:rsid w:val="008F78D3"/>
    <w:rsid w:val="008F7BBF"/>
    <w:rsid w:val="008F7BF3"/>
    <w:rsid w:val="008F7C7A"/>
    <w:rsid w:val="008F7E7C"/>
    <w:rsid w:val="0090040A"/>
    <w:rsid w:val="0090068D"/>
    <w:rsid w:val="00900D5A"/>
    <w:rsid w:val="0090137B"/>
    <w:rsid w:val="00901434"/>
    <w:rsid w:val="00901480"/>
    <w:rsid w:val="009016DF"/>
    <w:rsid w:val="00901BDD"/>
    <w:rsid w:val="00901C53"/>
    <w:rsid w:val="00901CBC"/>
    <w:rsid w:val="009023E0"/>
    <w:rsid w:val="009026B4"/>
    <w:rsid w:val="009027B0"/>
    <w:rsid w:val="009027FD"/>
    <w:rsid w:val="009028B3"/>
    <w:rsid w:val="00902C80"/>
    <w:rsid w:val="00902D99"/>
    <w:rsid w:val="00903106"/>
    <w:rsid w:val="0090317A"/>
    <w:rsid w:val="009038BE"/>
    <w:rsid w:val="009039D9"/>
    <w:rsid w:val="00903BCD"/>
    <w:rsid w:val="00903C0B"/>
    <w:rsid w:val="00903D37"/>
    <w:rsid w:val="00903D62"/>
    <w:rsid w:val="00903E25"/>
    <w:rsid w:val="009040CA"/>
    <w:rsid w:val="009043DC"/>
    <w:rsid w:val="009044E1"/>
    <w:rsid w:val="00904768"/>
    <w:rsid w:val="00904B23"/>
    <w:rsid w:val="00904C44"/>
    <w:rsid w:val="00904D41"/>
    <w:rsid w:val="00904DAC"/>
    <w:rsid w:val="00904F9D"/>
    <w:rsid w:val="009051FB"/>
    <w:rsid w:val="00905215"/>
    <w:rsid w:val="009056D0"/>
    <w:rsid w:val="009057CD"/>
    <w:rsid w:val="00905B7D"/>
    <w:rsid w:val="00905C18"/>
    <w:rsid w:val="00905E39"/>
    <w:rsid w:val="00905E8A"/>
    <w:rsid w:val="00905EFD"/>
    <w:rsid w:val="00905F87"/>
    <w:rsid w:val="009060EF"/>
    <w:rsid w:val="0090660E"/>
    <w:rsid w:val="00906650"/>
    <w:rsid w:val="00906ABB"/>
    <w:rsid w:val="00906D54"/>
    <w:rsid w:val="00906EF2"/>
    <w:rsid w:val="0090710F"/>
    <w:rsid w:val="0090718D"/>
    <w:rsid w:val="00907442"/>
    <w:rsid w:val="00907530"/>
    <w:rsid w:val="009075AA"/>
    <w:rsid w:val="0090762C"/>
    <w:rsid w:val="009078AA"/>
    <w:rsid w:val="00907995"/>
    <w:rsid w:val="00907DF1"/>
    <w:rsid w:val="009104D9"/>
    <w:rsid w:val="00910C82"/>
    <w:rsid w:val="00910F15"/>
    <w:rsid w:val="00910FD2"/>
    <w:rsid w:val="00910FED"/>
    <w:rsid w:val="009110E6"/>
    <w:rsid w:val="00911161"/>
    <w:rsid w:val="00911479"/>
    <w:rsid w:val="009115D1"/>
    <w:rsid w:val="00911C1B"/>
    <w:rsid w:val="00911CD7"/>
    <w:rsid w:val="00911D78"/>
    <w:rsid w:val="00911F19"/>
    <w:rsid w:val="0091225A"/>
    <w:rsid w:val="00912318"/>
    <w:rsid w:val="009125C7"/>
    <w:rsid w:val="00912987"/>
    <w:rsid w:val="009130FC"/>
    <w:rsid w:val="00913220"/>
    <w:rsid w:val="00913A76"/>
    <w:rsid w:val="00913FC6"/>
    <w:rsid w:val="009140F8"/>
    <w:rsid w:val="00914187"/>
    <w:rsid w:val="00914345"/>
    <w:rsid w:val="0091438A"/>
    <w:rsid w:val="0091456B"/>
    <w:rsid w:val="009149EB"/>
    <w:rsid w:val="00914B8E"/>
    <w:rsid w:val="00914D8C"/>
    <w:rsid w:val="009157B4"/>
    <w:rsid w:val="00915B27"/>
    <w:rsid w:val="00915C30"/>
    <w:rsid w:val="00915DD9"/>
    <w:rsid w:val="00915E90"/>
    <w:rsid w:val="009160C4"/>
    <w:rsid w:val="0091612E"/>
    <w:rsid w:val="00916242"/>
    <w:rsid w:val="00916265"/>
    <w:rsid w:val="00916448"/>
    <w:rsid w:val="00916479"/>
    <w:rsid w:val="0091661E"/>
    <w:rsid w:val="00916676"/>
    <w:rsid w:val="009169CA"/>
    <w:rsid w:val="00916B7B"/>
    <w:rsid w:val="00916D5C"/>
    <w:rsid w:val="00916EFE"/>
    <w:rsid w:val="009170D2"/>
    <w:rsid w:val="0091717E"/>
    <w:rsid w:val="009173A9"/>
    <w:rsid w:val="009173DB"/>
    <w:rsid w:val="0091741C"/>
    <w:rsid w:val="00917462"/>
    <w:rsid w:val="00917746"/>
    <w:rsid w:val="00917895"/>
    <w:rsid w:val="00917BB5"/>
    <w:rsid w:val="00917CA0"/>
    <w:rsid w:val="00917E70"/>
    <w:rsid w:val="00917EA9"/>
    <w:rsid w:val="00917F2E"/>
    <w:rsid w:val="00917F33"/>
    <w:rsid w:val="00917F43"/>
    <w:rsid w:val="00920022"/>
    <w:rsid w:val="009200BC"/>
    <w:rsid w:val="0092022F"/>
    <w:rsid w:val="0092044C"/>
    <w:rsid w:val="00920745"/>
    <w:rsid w:val="0092075E"/>
    <w:rsid w:val="009208ED"/>
    <w:rsid w:val="00920D39"/>
    <w:rsid w:val="00921217"/>
    <w:rsid w:val="0092128A"/>
    <w:rsid w:val="009214D2"/>
    <w:rsid w:val="00921BEA"/>
    <w:rsid w:val="00921C25"/>
    <w:rsid w:val="00921D90"/>
    <w:rsid w:val="00921DBE"/>
    <w:rsid w:val="00921FC6"/>
    <w:rsid w:val="009225C5"/>
    <w:rsid w:val="00922C30"/>
    <w:rsid w:val="00922D98"/>
    <w:rsid w:val="00922E01"/>
    <w:rsid w:val="00922E66"/>
    <w:rsid w:val="00922F19"/>
    <w:rsid w:val="00923272"/>
    <w:rsid w:val="0092339F"/>
    <w:rsid w:val="0092350B"/>
    <w:rsid w:val="00923558"/>
    <w:rsid w:val="00923736"/>
    <w:rsid w:val="00923766"/>
    <w:rsid w:val="00923AD7"/>
    <w:rsid w:val="00923B71"/>
    <w:rsid w:val="00923D82"/>
    <w:rsid w:val="00923E87"/>
    <w:rsid w:val="00923EA5"/>
    <w:rsid w:val="00923F5D"/>
    <w:rsid w:val="00924446"/>
    <w:rsid w:val="00924541"/>
    <w:rsid w:val="009246BB"/>
    <w:rsid w:val="0092477A"/>
    <w:rsid w:val="00924802"/>
    <w:rsid w:val="009248FC"/>
    <w:rsid w:val="00924987"/>
    <w:rsid w:val="00924B84"/>
    <w:rsid w:val="00924B91"/>
    <w:rsid w:val="009250FC"/>
    <w:rsid w:val="0092536C"/>
    <w:rsid w:val="0092560C"/>
    <w:rsid w:val="0092570F"/>
    <w:rsid w:val="00925756"/>
    <w:rsid w:val="009258B4"/>
    <w:rsid w:val="0092598A"/>
    <w:rsid w:val="00925AB1"/>
    <w:rsid w:val="00925CBD"/>
    <w:rsid w:val="00925E6E"/>
    <w:rsid w:val="00926003"/>
    <w:rsid w:val="009262BA"/>
    <w:rsid w:val="0092630A"/>
    <w:rsid w:val="009265E0"/>
    <w:rsid w:val="00926602"/>
    <w:rsid w:val="0092673B"/>
    <w:rsid w:val="00926D73"/>
    <w:rsid w:val="00926D9D"/>
    <w:rsid w:val="00926E36"/>
    <w:rsid w:val="009270DF"/>
    <w:rsid w:val="0092725A"/>
    <w:rsid w:val="009273F4"/>
    <w:rsid w:val="00927433"/>
    <w:rsid w:val="00927516"/>
    <w:rsid w:val="00927A26"/>
    <w:rsid w:val="00927A66"/>
    <w:rsid w:val="00927ACB"/>
    <w:rsid w:val="00927B29"/>
    <w:rsid w:val="00927B63"/>
    <w:rsid w:val="00927BF7"/>
    <w:rsid w:val="00927E28"/>
    <w:rsid w:val="00930212"/>
    <w:rsid w:val="009302E6"/>
    <w:rsid w:val="009302FA"/>
    <w:rsid w:val="00930A4B"/>
    <w:rsid w:val="00930A8A"/>
    <w:rsid w:val="00930A98"/>
    <w:rsid w:val="00930BC2"/>
    <w:rsid w:val="00930C25"/>
    <w:rsid w:val="00930F22"/>
    <w:rsid w:val="00930FB0"/>
    <w:rsid w:val="009312F9"/>
    <w:rsid w:val="00931BEF"/>
    <w:rsid w:val="00932458"/>
    <w:rsid w:val="0093257F"/>
    <w:rsid w:val="0093270E"/>
    <w:rsid w:val="009327C2"/>
    <w:rsid w:val="00932914"/>
    <w:rsid w:val="00932A46"/>
    <w:rsid w:val="00932B94"/>
    <w:rsid w:val="00932E1C"/>
    <w:rsid w:val="00933232"/>
    <w:rsid w:val="009333AD"/>
    <w:rsid w:val="0093363F"/>
    <w:rsid w:val="0093374A"/>
    <w:rsid w:val="00933890"/>
    <w:rsid w:val="009339D5"/>
    <w:rsid w:val="00933A29"/>
    <w:rsid w:val="00933B1D"/>
    <w:rsid w:val="00933BA0"/>
    <w:rsid w:val="00933C06"/>
    <w:rsid w:val="00933C3E"/>
    <w:rsid w:val="00933D56"/>
    <w:rsid w:val="00933DAB"/>
    <w:rsid w:val="0093463F"/>
    <w:rsid w:val="00934864"/>
    <w:rsid w:val="00934D0A"/>
    <w:rsid w:val="00934D56"/>
    <w:rsid w:val="009351D8"/>
    <w:rsid w:val="00935240"/>
    <w:rsid w:val="00935380"/>
    <w:rsid w:val="00935391"/>
    <w:rsid w:val="00935E8B"/>
    <w:rsid w:val="00935ECE"/>
    <w:rsid w:val="00936722"/>
    <w:rsid w:val="0093693E"/>
    <w:rsid w:val="0093698D"/>
    <w:rsid w:val="00936ABA"/>
    <w:rsid w:val="00936C30"/>
    <w:rsid w:val="00937237"/>
    <w:rsid w:val="0093740D"/>
    <w:rsid w:val="009375D9"/>
    <w:rsid w:val="009376D1"/>
    <w:rsid w:val="009376EB"/>
    <w:rsid w:val="00937AF5"/>
    <w:rsid w:val="00937BE3"/>
    <w:rsid w:val="00937C1B"/>
    <w:rsid w:val="00937D5B"/>
    <w:rsid w:val="00940927"/>
    <w:rsid w:val="00940EC0"/>
    <w:rsid w:val="00940EE4"/>
    <w:rsid w:val="00941148"/>
    <w:rsid w:val="00941168"/>
    <w:rsid w:val="009414CA"/>
    <w:rsid w:val="00941A28"/>
    <w:rsid w:val="00941C7D"/>
    <w:rsid w:val="00941CCD"/>
    <w:rsid w:val="00942199"/>
    <w:rsid w:val="00942368"/>
    <w:rsid w:val="00942799"/>
    <w:rsid w:val="009429A1"/>
    <w:rsid w:val="00943162"/>
    <w:rsid w:val="00943570"/>
    <w:rsid w:val="00943AA0"/>
    <w:rsid w:val="009440A2"/>
    <w:rsid w:val="00944424"/>
    <w:rsid w:val="0094451D"/>
    <w:rsid w:val="0094457F"/>
    <w:rsid w:val="009445C9"/>
    <w:rsid w:val="00944676"/>
    <w:rsid w:val="009447AF"/>
    <w:rsid w:val="00944933"/>
    <w:rsid w:val="0094499A"/>
    <w:rsid w:val="00944BE3"/>
    <w:rsid w:val="009452B1"/>
    <w:rsid w:val="009452F5"/>
    <w:rsid w:val="0094532C"/>
    <w:rsid w:val="009456F9"/>
    <w:rsid w:val="00945822"/>
    <w:rsid w:val="00945911"/>
    <w:rsid w:val="00945DFC"/>
    <w:rsid w:val="00945F40"/>
    <w:rsid w:val="00945F77"/>
    <w:rsid w:val="00946090"/>
    <w:rsid w:val="0094616A"/>
    <w:rsid w:val="009461B3"/>
    <w:rsid w:val="00946537"/>
    <w:rsid w:val="009468B5"/>
    <w:rsid w:val="00946C84"/>
    <w:rsid w:val="0094733B"/>
    <w:rsid w:val="009476E8"/>
    <w:rsid w:val="0094777E"/>
    <w:rsid w:val="00947880"/>
    <w:rsid w:val="009478D8"/>
    <w:rsid w:val="00947B53"/>
    <w:rsid w:val="00947C99"/>
    <w:rsid w:val="0095051A"/>
    <w:rsid w:val="009509AC"/>
    <w:rsid w:val="0095104B"/>
    <w:rsid w:val="009511D2"/>
    <w:rsid w:val="00951290"/>
    <w:rsid w:val="00951475"/>
    <w:rsid w:val="009516D9"/>
    <w:rsid w:val="00951DEB"/>
    <w:rsid w:val="009529E9"/>
    <w:rsid w:val="00952CAE"/>
    <w:rsid w:val="00952CBE"/>
    <w:rsid w:val="00952CC6"/>
    <w:rsid w:val="00952D6B"/>
    <w:rsid w:val="0095323E"/>
    <w:rsid w:val="009532EE"/>
    <w:rsid w:val="009533DD"/>
    <w:rsid w:val="0095394E"/>
    <w:rsid w:val="009539FF"/>
    <w:rsid w:val="00953CAA"/>
    <w:rsid w:val="00953D50"/>
    <w:rsid w:val="00953E99"/>
    <w:rsid w:val="00953F6C"/>
    <w:rsid w:val="0095420C"/>
    <w:rsid w:val="009542A0"/>
    <w:rsid w:val="009542F3"/>
    <w:rsid w:val="009544D4"/>
    <w:rsid w:val="009547C9"/>
    <w:rsid w:val="00954E9C"/>
    <w:rsid w:val="0095500F"/>
    <w:rsid w:val="009550E1"/>
    <w:rsid w:val="00955125"/>
    <w:rsid w:val="009552C0"/>
    <w:rsid w:val="00955A1B"/>
    <w:rsid w:val="00955ECE"/>
    <w:rsid w:val="0095610A"/>
    <w:rsid w:val="009562B5"/>
    <w:rsid w:val="00956313"/>
    <w:rsid w:val="009567AD"/>
    <w:rsid w:val="00956890"/>
    <w:rsid w:val="00956B3B"/>
    <w:rsid w:val="009570B9"/>
    <w:rsid w:val="00957268"/>
    <w:rsid w:val="009575DF"/>
    <w:rsid w:val="009603DA"/>
    <w:rsid w:val="009606EC"/>
    <w:rsid w:val="00960902"/>
    <w:rsid w:val="00960908"/>
    <w:rsid w:val="00960F11"/>
    <w:rsid w:val="00960F39"/>
    <w:rsid w:val="00960F7F"/>
    <w:rsid w:val="0096128A"/>
    <w:rsid w:val="0096157A"/>
    <w:rsid w:val="009616AB"/>
    <w:rsid w:val="00961906"/>
    <w:rsid w:val="00961A5E"/>
    <w:rsid w:val="00961B69"/>
    <w:rsid w:val="00961BBA"/>
    <w:rsid w:val="00961C8F"/>
    <w:rsid w:val="00962134"/>
    <w:rsid w:val="00962440"/>
    <w:rsid w:val="00962725"/>
    <w:rsid w:val="00962A43"/>
    <w:rsid w:val="00962D2C"/>
    <w:rsid w:val="00962D66"/>
    <w:rsid w:val="009634A0"/>
    <w:rsid w:val="009635D2"/>
    <w:rsid w:val="00963676"/>
    <w:rsid w:val="00963723"/>
    <w:rsid w:val="009637BF"/>
    <w:rsid w:val="00963956"/>
    <w:rsid w:val="00963959"/>
    <w:rsid w:val="00963A69"/>
    <w:rsid w:val="00963A92"/>
    <w:rsid w:val="00963AAC"/>
    <w:rsid w:val="00963B44"/>
    <w:rsid w:val="00963BAC"/>
    <w:rsid w:val="00964233"/>
    <w:rsid w:val="00964285"/>
    <w:rsid w:val="00964303"/>
    <w:rsid w:val="009646CD"/>
    <w:rsid w:val="00964B13"/>
    <w:rsid w:val="00964C0F"/>
    <w:rsid w:val="00964EF7"/>
    <w:rsid w:val="009651DC"/>
    <w:rsid w:val="0096535D"/>
    <w:rsid w:val="009658E9"/>
    <w:rsid w:val="00965937"/>
    <w:rsid w:val="00965A09"/>
    <w:rsid w:val="00965B3E"/>
    <w:rsid w:val="00965CDE"/>
    <w:rsid w:val="00965E13"/>
    <w:rsid w:val="009662C5"/>
    <w:rsid w:val="009664FD"/>
    <w:rsid w:val="0096659E"/>
    <w:rsid w:val="00966B72"/>
    <w:rsid w:val="00966CDD"/>
    <w:rsid w:val="00966DDC"/>
    <w:rsid w:val="00967395"/>
    <w:rsid w:val="0096739B"/>
    <w:rsid w:val="0096784E"/>
    <w:rsid w:val="00967B68"/>
    <w:rsid w:val="00967E61"/>
    <w:rsid w:val="00967ED4"/>
    <w:rsid w:val="009700AA"/>
    <w:rsid w:val="00970361"/>
    <w:rsid w:val="009703B4"/>
    <w:rsid w:val="009705F5"/>
    <w:rsid w:val="0097081C"/>
    <w:rsid w:val="00970944"/>
    <w:rsid w:val="00970DAB"/>
    <w:rsid w:val="0097112E"/>
    <w:rsid w:val="00971231"/>
    <w:rsid w:val="009712D3"/>
    <w:rsid w:val="00971B14"/>
    <w:rsid w:val="00971C18"/>
    <w:rsid w:val="009720C6"/>
    <w:rsid w:val="009721AE"/>
    <w:rsid w:val="009726F8"/>
    <w:rsid w:val="0097271B"/>
    <w:rsid w:val="0097278C"/>
    <w:rsid w:val="009729D6"/>
    <w:rsid w:val="00972B42"/>
    <w:rsid w:val="00972EFC"/>
    <w:rsid w:val="0097342D"/>
    <w:rsid w:val="00973624"/>
    <w:rsid w:val="0097387D"/>
    <w:rsid w:val="00973A5F"/>
    <w:rsid w:val="00973E91"/>
    <w:rsid w:val="00973F5B"/>
    <w:rsid w:val="00973FB6"/>
    <w:rsid w:val="00974127"/>
    <w:rsid w:val="009742F4"/>
    <w:rsid w:val="009744A0"/>
    <w:rsid w:val="00974A7B"/>
    <w:rsid w:val="00974C9E"/>
    <w:rsid w:val="00974FA0"/>
    <w:rsid w:val="00974FB8"/>
    <w:rsid w:val="009754BC"/>
    <w:rsid w:val="0097557F"/>
    <w:rsid w:val="009759CA"/>
    <w:rsid w:val="00975AE5"/>
    <w:rsid w:val="00975B6C"/>
    <w:rsid w:val="00975B85"/>
    <w:rsid w:val="00975B97"/>
    <w:rsid w:val="00976596"/>
    <w:rsid w:val="009766F9"/>
    <w:rsid w:val="009769F6"/>
    <w:rsid w:val="00976C5D"/>
    <w:rsid w:val="00976D9B"/>
    <w:rsid w:val="00977069"/>
    <w:rsid w:val="00977455"/>
    <w:rsid w:val="0097755D"/>
    <w:rsid w:val="0097770D"/>
    <w:rsid w:val="00977AF3"/>
    <w:rsid w:val="00977CBD"/>
    <w:rsid w:val="009800F4"/>
    <w:rsid w:val="00980623"/>
    <w:rsid w:val="00980780"/>
    <w:rsid w:val="00980E46"/>
    <w:rsid w:val="0098107D"/>
    <w:rsid w:val="00981112"/>
    <w:rsid w:val="009811EF"/>
    <w:rsid w:val="009812AC"/>
    <w:rsid w:val="0098168F"/>
    <w:rsid w:val="0098172E"/>
    <w:rsid w:val="00981761"/>
    <w:rsid w:val="00981D55"/>
    <w:rsid w:val="009821D0"/>
    <w:rsid w:val="009823DB"/>
    <w:rsid w:val="00982B5A"/>
    <w:rsid w:val="009832BA"/>
    <w:rsid w:val="009832E3"/>
    <w:rsid w:val="00983310"/>
    <w:rsid w:val="00983475"/>
    <w:rsid w:val="00983B90"/>
    <w:rsid w:val="00984019"/>
    <w:rsid w:val="00984488"/>
    <w:rsid w:val="00984502"/>
    <w:rsid w:val="0098454E"/>
    <w:rsid w:val="009849C2"/>
    <w:rsid w:val="00984B5E"/>
    <w:rsid w:val="00984E6B"/>
    <w:rsid w:val="009851ED"/>
    <w:rsid w:val="0098525A"/>
    <w:rsid w:val="00985910"/>
    <w:rsid w:val="00985F44"/>
    <w:rsid w:val="00985F69"/>
    <w:rsid w:val="00985FEC"/>
    <w:rsid w:val="009862DD"/>
    <w:rsid w:val="00986434"/>
    <w:rsid w:val="0098756C"/>
    <w:rsid w:val="0098779E"/>
    <w:rsid w:val="00987AB0"/>
    <w:rsid w:val="00987D9D"/>
    <w:rsid w:val="009901BC"/>
    <w:rsid w:val="009901E8"/>
    <w:rsid w:val="009902C4"/>
    <w:rsid w:val="009905B4"/>
    <w:rsid w:val="009908E3"/>
    <w:rsid w:val="00990A50"/>
    <w:rsid w:val="00990BC4"/>
    <w:rsid w:val="009910EE"/>
    <w:rsid w:val="00991633"/>
    <w:rsid w:val="00991E06"/>
    <w:rsid w:val="00992558"/>
    <w:rsid w:val="0099296B"/>
    <w:rsid w:val="00992DF8"/>
    <w:rsid w:val="00992EE9"/>
    <w:rsid w:val="00993233"/>
    <w:rsid w:val="009932C7"/>
    <w:rsid w:val="0099356E"/>
    <w:rsid w:val="00993909"/>
    <w:rsid w:val="00993BCA"/>
    <w:rsid w:val="00993E43"/>
    <w:rsid w:val="00993F07"/>
    <w:rsid w:val="00993F24"/>
    <w:rsid w:val="0099412B"/>
    <w:rsid w:val="00994138"/>
    <w:rsid w:val="0099454F"/>
    <w:rsid w:val="009949F1"/>
    <w:rsid w:val="009949F2"/>
    <w:rsid w:val="00994BBB"/>
    <w:rsid w:val="00994E28"/>
    <w:rsid w:val="00994FC2"/>
    <w:rsid w:val="00995089"/>
    <w:rsid w:val="00995872"/>
    <w:rsid w:val="009958BB"/>
    <w:rsid w:val="009958CA"/>
    <w:rsid w:val="009959EE"/>
    <w:rsid w:val="00995B83"/>
    <w:rsid w:val="00995B9F"/>
    <w:rsid w:val="00995EDA"/>
    <w:rsid w:val="0099626C"/>
    <w:rsid w:val="00996279"/>
    <w:rsid w:val="0099639A"/>
    <w:rsid w:val="009965EF"/>
    <w:rsid w:val="00996816"/>
    <w:rsid w:val="0099697F"/>
    <w:rsid w:val="00996A64"/>
    <w:rsid w:val="00996B2B"/>
    <w:rsid w:val="00996B8A"/>
    <w:rsid w:val="00996C7A"/>
    <w:rsid w:val="00996E35"/>
    <w:rsid w:val="00997193"/>
    <w:rsid w:val="0099742C"/>
    <w:rsid w:val="00997455"/>
    <w:rsid w:val="00997506"/>
    <w:rsid w:val="00997631"/>
    <w:rsid w:val="00997A41"/>
    <w:rsid w:val="00997B3F"/>
    <w:rsid w:val="00997D9B"/>
    <w:rsid w:val="00997E37"/>
    <w:rsid w:val="00997EF4"/>
    <w:rsid w:val="009A0374"/>
    <w:rsid w:val="009A039C"/>
    <w:rsid w:val="009A07A2"/>
    <w:rsid w:val="009A07D0"/>
    <w:rsid w:val="009A0958"/>
    <w:rsid w:val="009A0B00"/>
    <w:rsid w:val="009A0F7E"/>
    <w:rsid w:val="009A1274"/>
    <w:rsid w:val="009A13F7"/>
    <w:rsid w:val="009A143B"/>
    <w:rsid w:val="009A17DC"/>
    <w:rsid w:val="009A19D1"/>
    <w:rsid w:val="009A1B0A"/>
    <w:rsid w:val="009A1D15"/>
    <w:rsid w:val="009A1EF7"/>
    <w:rsid w:val="009A1FC0"/>
    <w:rsid w:val="009A21AE"/>
    <w:rsid w:val="009A2638"/>
    <w:rsid w:val="009A2948"/>
    <w:rsid w:val="009A2A92"/>
    <w:rsid w:val="009A2AA8"/>
    <w:rsid w:val="009A2B69"/>
    <w:rsid w:val="009A2DC9"/>
    <w:rsid w:val="009A2E55"/>
    <w:rsid w:val="009A2EA3"/>
    <w:rsid w:val="009A2FB0"/>
    <w:rsid w:val="009A310F"/>
    <w:rsid w:val="009A3525"/>
    <w:rsid w:val="009A3609"/>
    <w:rsid w:val="009A366C"/>
    <w:rsid w:val="009A38DB"/>
    <w:rsid w:val="009A3BA4"/>
    <w:rsid w:val="009A3D9D"/>
    <w:rsid w:val="009A3E48"/>
    <w:rsid w:val="009A400A"/>
    <w:rsid w:val="009A4129"/>
    <w:rsid w:val="009A4425"/>
    <w:rsid w:val="009A463B"/>
    <w:rsid w:val="009A46C8"/>
    <w:rsid w:val="009A47DD"/>
    <w:rsid w:val="009A4903"/>
    <w:rsid w:val="009A4C12"/>
    <w:rsid w:val="009A4C47"/>
    <w:rsid w:val="009A4EB8"/>
    <w:rsid w:val="009A5098"/>
    <w:rsid w:val="009A55DF"/>
    <w:rsid w:val="009A594B"/>
    <w:rsid w:val="009A5C1D"/>
    <w:rsid w:val="009A5CF6"/>
    <w:rsid w:val="009A5E5C"/>
    <w:rsid w:val="009A6038"/>
    <w:rsid w:val="009A6053"/>
    <w:rsid w:val="009A6357"/>
    <w:rsid w:val="009A64D0"/>
    <w:rsid w:val="009A65F4"/>
    <w:rsid w:val="009A6A70"/>
    <w:rsid w:val="009A6AD8"/>
    <w:rsid w:val="009A6B08"/>
    <w:rsid w:val="009A6C41"/>
    <w:rsid w:val="009A742D"/>
    <w:rsid w:val="009A7543"/>
    <w:rsid w:val="009A75B5"/>
    <w:rsid w:val="009A7910"/>
    <w:rsid w:val="009A7934"/>
    <w:rsid w:val="009A7AC5"/>
    <w:rsid w:val="009A7BD4"/>
    <w:rsid w:val="009A7E82"/>
    <w:rsid w:val="009A7F85"/>
    <w:rsid w:val="009B0011"/>
    <w:rsid w:val="009B0060"/>
    <w:rsid w:val="009B02D3"/>
    <w:rsid w:val="009B06A4"/>
    <w:rsid w:val="009B09AF"/>
    <w:rsid w:val="009B0AEF"/>
    <w:rsid w:val="009B0B65"/>
    <w:rsid w:val="009B0E72"/>
    <w:rsid w:val="009B12D2"/>
    <w:rsid w:val="009B13B1"/>
    <w:rsid w:val="009B15BC"/>
    <w:rsid w:val="009B1758"/>
    <w:rsid w:val="009B1CF7"/>
    <w:rsid w:val="009B1D5F"/>
    <w:rsid w:val="009B1E37"/>
    <w:rsid w:val="009B2297"/>
    <w:rsid w:val="009B235E"/>
    <w:rsid w:val="009B2417"/>
    <w:rsid w:val="009B2503"/>
    <w:rsid w:val="009B2700"/>
    <w:rsid w:val="009B2EA3"/>
    <w:rsid w:val="009B2F15"/>
    <w:rsid w:val="009B2F18"/>
    <w:rsid w:val="009B2F5B"/>
    <w:rsid w:val="009B2F9C"/>
    <w:rsid w:val="009B304F"/>
    <w:rsid w:val="009B31C2"/>
    <w:rsid w:val="009B336C"/>
    <w:rsid w:val="009B34A9"/>
    <w:rsid w:val="009B365E"/>
    <w:rsid w:val="009B3671"/>
    <w:rsid w:val="009B37B0"/>
    <w:rsid w:val="009B3A4B"/>
    <w:rsid w:val="009B410E"/>
    <w:rsid w:val="009B43FD"/>
    <w:rsid w:val="009B45DC"/>
    <w:rsid w:val="009B4A68"/>
    <w:rsid w:val="009B4EDD"/>
    <w:rsid w:val="009B5262"/>
    <w:rsid w:val="009B52E7"/>
    <w:rsid w:val="009B535E"/>
    <w:rsid w:val="009B555C"/>
    <w:rsid w:val="009B55E1"/>
    <w:rsid w:val="009B5AFD"/>
    <w:rsid w:val="009B5C04"/>
    <w:rsid w:val="009B5C08"/>
    <w:rsid w:val="009B5C2D"/>
    <w:rsid w:val="009B5D76"/>
    <w:rsid w:val="009B5EF3"/>
    <w:rsid w:val="009B60FF"/>
    <w:rsid w:val="009B61A5"/>
    <w:rsid w:val="009B623D"/>
    <w:rsid w:val="009B639B"/>
    <w:rsid w:val="009B643C"/>
    <w:rsid w:val="009B6825"/>
    <w:rsid w:val="009B6931"/>
    <w:rsid w:val="009B6A6B"/>
    <w:rsid w:val="009B7335"/>
    <w:rsid w:val="009B7623"/>
    <w:rsid w:val="009B7647"/>
    <w:rsid w:val="009B7811"/>
    <w:rsid w:val="009B78AA"/>
    <w:rsid w:val="009B7C89"/>
    <w:rsid w:val="009C0062"/>
    <w:rsid w:val="009C00A3"/>
    <w:rsid w:val="009C027B"/>
    <w:rsid w:val="009C0624"/>
    <w:rsid w:val="009C0726"/>
    <w:rsid w:val="009C0A84"/>
    <w:rsid w:val="009C0DAD"/>
    <w:rsid w:val="009C0FF9"/>
    <w:rsid w:val="009C1082"/>
    <w:rsid w:val="009C1167"/>
    <w:rsid w:val="009C124A"/>
    <w:rsid w:val="009C134B"/>
    <w:rsid w:val="009C1AB2"/>
    <w:rsid w:val="009C2004"/>
    <w:rsid w:val="009C228E"/>
    <w:rsid w:val="009C2374"/>
    <w:rsid w:val="009C250C"/>
    <w:rsid w:val="009C2A75"/>
    <w:rsid w:val="009C2BC2"/>
    <w:rsid w:val="009C2F4D"/>
    <w:rsid w:val="009C32C4"/>
    <w:rsid w:val="009C3556"/>
    <w:rsid w:val="009C38CB"/>
    <w:rsid w:val="009C3B37"/>
    <w:rsid w:val="009C3BC4"/>
    <w:rsid w:val="009C3BCC"/>
    <w:rsid w:val="009C3D3F"/>
    <w:rsid w:val="009C3D9E"/>
    <w:rsid w:val="009C3DB3"/>
    <w:rsid w:val="009C4A17"/>
    <w:rsid w:val="009C4B9A"/>
    <w:rsid w:val="009C5129"/>
    <w:rsid w:val="009C5271"/>
    <w:rsid w:val="009C565A"/>
    <w:rsid w:val="009C56FF"/>
    <w:rsid w:val="009C585D"/>
    <w:rsid w:val="009C598C"/>
    <w:rsid w:val="009C5AC3"/>
    <w:rsid w:val="009C6125"/>
    <w:rsid w:val="009C613B"/>
    <w:rsid w:val="009C65AC"/>
    <w:rsid w:val="009C68FC"/>
    <w:rsid w:val="009C6ADB"/>
    <w:rsid w:val="009C6BB5"/>
    <w:rsid w:val="009C701B"/>
    <w:rsid w:val="009C782E"/>
    <w:rsid w:val="009C795E"/>
    <w:rsid w:val="009C7A6B"/>
    <w:rsid w:val="009D047F"/>
    <w:rsid w:val="009D06C6"/>
    <w:rsid w:val="009D0858"/>
    <w:rsid w:val="009D0B59"/>
    <w:rsid w:val="009D0EE7"/>
    <w:rsid w:val="009D0F4D"/>
    <w:rsid w:val="009D11D1"/>
    <w:rsid w:val="009D170F"/>
    <w:rsid w:val="009D17E7"/>
    <w:rsid w:val="009D17EF"/>
    <w:rsid w:val="009D19BE"/>
    <w:rsid w:val="009D1B11"/>
    <w:rsid w:val="009D1D05"/>
    <w:rsid w:val="009D27F6"/>
    <w:rsid w:val="009D288F"/>
    <w:rsid w:val="009D29C3"/>
    <w:rsid w:val="009D2D77"/>
    <w:rsid w:val="009D322B"/>
    <w:rsid w:val="009D33B2"/>
    <w:rsid w:val="009D3533"/>
    <w:rsid w:val="009D35BB"/>
    <w:rsid w:val="009D3770"/>
    <w:rsid w:val="009D3776"/>
    <w:rsid w:val="009D38B3"/>
    <w:rsid w:val="009D3957"/>
    <w:rsid w:val="009D3B04"/>
    <w:rsid w:val="009D3BF5"/>
    <w:rsid w:val="009D3BF8"/>
    <w:rsid w:val="009D3DC0"/>
    <w:rsid w:val="009D43F9"/>
    <w:rsid w:val="009D447C"/>
    <w:rsid w:val="009D4A2D"/>
    <w:rsid w:val="009D4B25"/>
    <w:rsid w:val="009D4BF7"/>
    <w:rsid w:val="009D527E"/>
    <w:rsid w:val="009D540F"/>
    <w:rsid w:val="009D561B"/>
    <w:rsid w:val="009D5D42"/>
    <w:rsid w:val="009D5FE3"/>
    <w:rsid w:val="009D61AE"/>
    <w:rsid w:val="009D66F4"/>
    <w:rsid w:val="009D6986"/>
    <w:rsid w:val="009D6B25"/>
    <w:rsid w:val="009D6E6F"/>
    <w:rsid w:val="009D759E"/>
    <w:rsid w:val="009D7687"/>
    <w:rsid w:val="009D76DD"/>
    <w:rsid w:val="009D774C"/>
    <w:rsid w:val="009D7A24"/>
    <w:rsid w:val="009D7A8A"/>
    <w:rsid w:val="009D7A99"/>
    <w:rsid w:val="009D7CB6"/>
    <w:rsid w:val="009D7DFC"/>
    <w:rsid w:val="009D7E90"/>
    <w:rsid w:val="009E00F8"/>
    <w:rsid w:val="009E0492"/>
    <w:rsid w:val="009E04F5"/>
    <w:rsid w:val="009E05AB"/>
    <w:rsid w:val="009E0614"/>
    <w:rsid w:val="009E093E"/>
    <w:rsid w:val="009E0B4E"/>
    <w:rsid w:val="009E0D8C"/>
    <w:rsid w:val="009E150A"/>
    <w:rsid w:val="009E1624"/>
    <w:rsid w:val="009E1729"/>
    <w:rsid w:val="009E1732"/>
    <w:rsid w:val="009E17EC"/>
    <w:rsid w:val="009E195A"/>
    <w:rsid w:val="009E221B"/>
    <w:rsid w:val="009E257A"/>
    <w:rsid w:val="009E2861"/>
    <w:rsid w:val="009E2EAA"/>
    <w:rsid w:val="009E3085"/>
    <w:rsid w:val="009E3253"/>
    <w:rsid w:val="009E32B9"/>
    <w:rsid w:val="009E3444"/>
    <w:rsid w:val="009E3769"/>
    <w:rsid w:val="009E37E4"/>
    <w:rsid w:val="009E37FD"/>
    <w:rsid w:val="009E3924"/>
    <w:rsid w:val="009E39B0"/>
    <w:rsid w:val="009E41FE"/>
    <w:rsid w:val="009E4903"/>
    <w:rsid w:val="009E4B23"/>
    <w:rsid w:val="009E54C3"/>
    <w:rsid w:val="009E54F5"/>
    <w:rsid w:val="009E58B2"/>
    <w:rsid w:val="009E5B40"/>
    <w:rsid w:val="009E5DC3"/>
    <w:rsid w:val="009E5DCD"/>
    <w:rsid w:val="009E6316"/>
    <w:rsid w:val="009E633E"/>
    <w:rsid w:val="009E666E"/>
    <w:rsid w:val="009E6699"/>
    <w:rsid w:val="009E6750"/>
    <w:rsid w:val="009E696D"/>
    <w:rsid w:val="009E6972"/>
    <w:rsid w:val="009E6BDA"/>
    <w:rsid w:val="009E6F97"/>
    <w:rsid w:val="009E71EF"/>
    <w:rsid w:val="009E75D4"/>
    <w:rsid w:val="009E7D22"/>
    <w:rsid w:val="009E7D43"/>
    <w:rsid w:val="009F028A"/>
    <w:rsid w:val="009F04E9"/>
    <w:rsid w:val="009F052C"/>
    <w:rsid w:val="009F06CD"/>
    <w:rsid w:val="009F083D"/>
    <w:rsid w:val="009F0FCD"/>
    <w:rsid w:val="009F110F"/>
    <w:rsid w:val="009F1240"/>
    <w:rsid w:val="009F131F"/>
    <w:rsid w:val="009F1488"/>
    <w:rsid w:val="009F16B5"/>
    <w:rsid w:val="009F19DB"/>
    <w:rsid w:val="009F19E7"/>
    <w:rsid w:val="009F1CB1"/>
    <w:rsid w:val="009F20D4"/>
    <w:rsid w:val="009F23AB"/>
    <w:rsid w:val="009F2593"/>
    <w:rsid w:val="009F27EE"/>
    <w:rsid w:val="009F2932"/>
    <w:rsid w:val="009F2938"/>
    <w:rsid w:val="009F2A1E"/>
    <w:rsid w:val="009F2AA8"/>
    <w:rsid w:val="009F2AB1"/>
    <w:rsid w:val="009F2E0B"/>
    <w:rsid w:val="009F2E18"/>
    <w:rsid w:val="009F33F0"/>
    <w:rsid w:val="009F3495"/>
    <w:rsid w:val="009F3600"/>
    <w:rsid w:val="009F38C3"/>
    <w:rsid w:val="009F3B01"/>
    <w:rsid w:val="009F3BFD"/>
    <w:rsid w:val="009F4164"/>
    <w:rsid w:val="009F420D"/>
    <w:rsid w:val="009F45F7"/>
    <w:rsid w:val="009F4742"/>
    <w:rsid w:val="009F4D19"/>
    <w:rsid w:val="009F4D33"/>
    <w:rsid w:val="009F50A2"/>
    <w:rsid w:val="009F52F2"/>
    <w:rsid w:val="009F532E"/>
    <w:rsid w:val="009F556F"/>
    <w:rsid w:val="009F570F"/>
    <w:rsid w:val="009F5A5B"/>
    <w:rsid w:val="009F635C"/>
    <w:rsid w:val="009F6545"/>
    <w:rsid w:val="009F657D"/>
    <w:rsid w:val="009F661F"/>
    <w:rsid w:val="009F66BB"/>
    <w:rsid w:val="009F6CAE"/>
    <w:rsid w:val="009F6E0B"/>
    <w:rsid w:val="009F717F"/>
    <w:rsid w:val="009F75FB"/>
    <w:rsid w:val="009F7719"/>
    <w:rsid w:val="009F7B82"/>
    <w:rsid w:val="009F7CF7"/>
    <w:rsid w:val="009F7E9C"/>
    <w:rsid w:val="00A00176"/>
    <w:rsid w:val="00A00307"/>
    <w:rsid w:val="00A00310"/>
    <w:rsid w:val="00A00362"/>
    <w:rsid w:val="00A0036F"/>
    <w:rsid w:val="00A0058B"/>
    <w:rsid w:val="00A008DE"/>
    <w:rsid w:val="00A009CB"/>
    <w:rsid w:val="00A009E2"/>
    <w:rsid w:val="00A00B04"/>
    <w:rsid w:val="00A00D8D"/>
    <w:rsid w:val="00A00EF5"/>
    <w:rsid w:val="00A010B8"/>
    <w:rsid w:val="00A0121E"/>
    <w:rsid w:val="00A012EB"/>
    <w:rsid w:val="00A01317"/>
    <w:rsid w:val="00A0253D"/>
    <w:rsid w:val="00A02724"/>
    <w:rsid w:val="00A02787"/>
    <w:rsid w:val="00A02AD1"/>
    <w:rsid w:val="00A02D5B"/>
    <w:rsid w:val="00A02D63"/>
    <w:rsid w:val="00A02FA2"/>
    <w:rsid w:val="00A035B4"/>
    <w:rsid w:val="00A0381F"/>
    <w:rsid w:val="00A038F8"/>
    <w:rsid w:val="00A0397C"/>
    <w:rsid w:val="00A03BD6"/>
    <w:rsid w:val="00A03CDF"/>
    <w:rsid w:val="00A040F2"/>
    <w:rsid w:val="00A041AA"/>
    <w:rsid w:val="00A045DF"/>
    <w:rsid w:val="00A04646"/>
    <w:rsid w:val="00A04860"/>
    <w:rsid w:val="00A04968"/>
    <w:rsid w:val="00A04AB0"/>
    <w:rsid w:val="00A04B31"/>
    <w:rsid w:val="00A04C56"/>
    <w:rsid w:val="00A05812"/>
    <w:rsid w:val="00A05ADC"/>
    <w:rsid w:val="00A05B2A"/>
    <w:rsid w:val="00A05D0A"/>
    <w:rsid w:val="00A05E30"/>
    <w:rsid w:val="00A06055"/>
    <w:rsid w:val="00A06191"/>
    <w:rsid w:val="00A061DB"/>
    <w:rsid w:val="00A0622E"/>
    <w:rsid w:val="00A06589"/>
    <w:rsid w:val="00A066D6"/>
    <w:rsid w:val="00A06A4B"/>
    <w:rsid w:val="00A06AA0"/>
    <w:rsid w:val="00A06C57"/>
    <w:rsid w:val="00A06D5E"/>
    <w:rsid w:val="00A06F4A"/>
    <w:rsid w:val="00A070CB"/>
    <w:rsid w:val="00A07585"/>
    <w:rsid w:val="00A07762"/>
    <w:rsid w:val="00A07779"/>
    <w:rsid w:val="00A07D1D"/>
    <w:rsid w:val="00A07DA3"/>
    <w:rsid w:val="00A07E1C"/>
    <w:rsid w:val="00A07E52"/>
    <w:rsid w:val="00A10213"/>
    <w:rsid w:val="00A10217"/>
    <w:rsid w:val="00A1025F"/>
    <w:rsid w:val="00A10367"/>
    <w:rsid w:val="00A105E9"/>
    <w:rsid w:val="00A1098F"/>
    <w:rsid w:val="00A10ABB"/>
    <w:rsid w:val="00A10ACD"/>
    <w:rsid w:val="00A10B79"/>
    <w:rsid w:val="00A10D18"/>
    <w:rsid w:val="00A10FB5"/>
    <w:rsid w:val="00A11214"/>
    <w:rsid w:val="00A1156F"/>
    <w:rsid w:val="00A11948"/>
    <w:rsid w:val="00A11B05"/>
    <w:rsid w:val="00A11C87"/>
    <w:rsid w:val="00A1218C"/>
    <w:rsid w:val="00A12562"/>
    <w:rsid w:val="00A1264A"/>
    <w:rsid w:val="00A12B07"/>
    <w:rsid w:val="00A1357E"/>
    <w:rsid w:val="00A13857"/>
    <w:rsid w:val="00A138DC"/>
    <w:rsid w:val="00A139F1"/>
    <w:rsid w:val="00A13C36"/>
    <w:rsid w:val="00A13CBF"/>
    <w:rsid w:val="00A141F2"/>
    <w:rsid w:val="00A143D9"/>
    <w:rsid w:val="00A144C9"/>
    <w:rsid w:val="00A145E3"/>
    <w:rsid w:val="00A14B30"/>
    <w:rsid w:val="00A14D74"/>
    <w:rsid w:val="00A1574E"/>
    <w:rsid w:val="00A15955"/>
    <w:rsid w:val="00A159EA"/>
    <w:rsid w:val="00A15A62"/>
    <w:rsid w:val="00A15BE5"/>
    <w:rsid w:val="00A15D1A"/>
    <w:rsid w:val="00A15D4D"/>
    <w:rsid w:val="00A15D6D"/>
    <w:rsid w:val="00A16173"/>
    <w:rsid w:val="00A16369"/>
    <w:rsid w:val="00A16A51"/>
    <w:rsid w:val="00A16B8E"/>
    <w:rsid w:val="00A16F18"/>
    <w:rsid w:val="00A16F5B"/>
    <w:rsid w:val="00A17055"/>
    <w:rsid w:val="00A17242"/>
    <w:rsid w:val="00A176E9"/>
    <w:rsid w:val="00A17945"/>
    <w:rsid w:val="00A17A15"/>
    <w:rsid w:val="00A17A9E"/>
    <w:rsid w:val="00A17ACA"/>
    <w:rsid w:val="00A17BB0"/>
    <w:rsid w:val="00A17D2C"/>
    <w:rsid w:val="00A201B5"/>
    <w:rsid w:val="00A20456"/>
    <w:rsid w:val="00A2046F"/>
    <w:rsid w:val="00A20870"/>
    <w:rsid w:val="00A209EB"/>
    <w:rsid w:val="00A20D06"/>
    <w:rsid w:val="00A20E3A"/>
    <w:rsid w:val="00A20FE1"/>
    <w:rsid w:val="00A213AE"/>
    <w:rsid w:val="00A216FA"/>
    <w:rsid w:val="00A21791"/>
    <w:rsid w:val="00A21A54"/>
    <w:rsid w:val="00A21C36"/>
    <w:rsid w:val="00A21C95"/>
    <w:rsid w:val="00A21E4F"/>
    <w:rsid w:val="00A21F91"/>
    <w:rsid w:val="00A22443"/>
    <w:rsid w:val="00A22545"/>
    <w:rsid w:val="00A2262F"/>
    <w:rsid w:val="00A22977"/>
    <w:rsid w:val="00A229A4"/>
    <w:rsid w:val="00A22DD7"/>
    <w:rsid w:val="00A22E69"/>
    <w:rsid w:val="00A231B9"/>
    <w:rsid w:val="00A233BF"/>
    <w:rsid w:val="00A236DC"/>
    <w:rsid w:val="00A23ACF"/>
    <w:rsid w:val="00A23C1D"/>
    <w:rsid w:val="00A240EA"/>
    <w:rsid w:val="00A24232"/>
    <w:rsid w:val="00A245C8"/>
    <w:rsid w:val="00A247C3"/>
    <w:rsid w:val="00A24CA3"/>
    <w:rsid w:val="00A24FBB"/>
    <w:rsid w:val="00A24FE7"/>
    <w:rsid w:val="00A24FF4"/>
    <w:rsid w:val="00A250EF"/>
    <w:rsid w:val="00A2526D"/>
    <w:rsid w:val="00A25413"/>
    <w:rsid w:val="00A254C4"/>
    <w:rsid w:val="00A2564C"/>
    <w:rsid w:val="00A258B8"/>
    <w:rsid w:val="00A259F4"/>
    <w:rsid w:val="00A25A5A"/>
    <w:rsid w:val="00A25AC8"/>
    <w:rsid w:val="00A25AF2"/>
    <w:rsid w:val="00A25FA4"/>
    <w:rsid w:val="00A26243"/>
    <w:rsid w:val="00A2651E"/>
    <w:rsid w:val="00A265D4"/>
    <w:rsid w:val="00A267D4"/>
    <w:rsid w:val="00A26B26"/>
    <w:rsid w:val="00A26FB4"/>
    <w:rsid w:val="00A2709E"/>
    <w:rsid w:val="00A2724F"/>
    <w:rsid w:val="00A275BB"/>
    <w:rsid w:val="00A27837"/>
    <w:rsid w:val="00A27893"/>
    <w:rsid w:val="00A278DA"/>
    <w:rsid w:val="00A27BA6"/>
    <w:rsid w:val="00A27DA7"/>
    <w:rsid w:val="00A27F1C"/>
    <w:rsid w:val="00A30196"/>
    <w:rsid w:val="00A3021A"/>
    <w:rsid w:val="00A302ED"/>
    <w:rsid w:val="00A30667"/>
    <w:rsid w:val="00A30705"/>
    <w:rsid w:val="00A3085E"/>
    <w:rsid w:val="00A30993"/>
    <w:rsid w:val="00A30C22"/>
    <w:rsid w:val="00A30D60"/>
    <w:rsid w:val="00A30DE9"/>
    <w:rsid w:val="00A31304"/>
    <w:rsid w:val="00A31329"/>
    <w:rsid w:val="00A3141D"/>
    <w:rsid w:val="00A314F7"/>
    <w:rsid w:val="00A315D5"/>
    <w:rsid w:val="00A31975"/>
    <w:rsid w:val="00A31B51"/>
    <w:rsid w:val="00A31DA9"/>
    <w:rsid w:val="00A31EC7"/>
    <w:rsid w:val="00A31FFC"/>
    <w:rsid w:val="00A322BE"/>
    <w:rsid w:val="00A3278C"/>
    <w:rsid w:val="00A327EE"/>
    <w:rsid w:val="00A328BD"/>
    <w:rsid w:val="00A32D14"/>
    <w:rsid w:val="00A32D54"/>
    <w:rsid w:val="00A32EF3"/>
    <w:rsid w:val="00A3304A"/>
    <w:rsid w:val="00A33050"/>
    <w:rsid w:val="00A330DB"/>
    <w:rsid w:val="00A331F8"/>
    <w:rsid w:val="00A33209"/>
    <w:rsid w:val="00A33308"/>
    <w:rsid w:val="00A33326"/>
    <w:rsid w:val="00A3398C"/>
    <w:rsid w:val="00A339CE"/>
    <w:rsid w:val="00A33CC6"/>
    <w:rsid w:val="00A33F26"/>
    <w:rsid w:val="00A33F3F"/>
    <w:rsid w:val="00A34054"/>
    <w:rsid w:val="00A345B4"/>
    <w:rsid w:val="00A346BF"/>
    <w:rsid w:val="00A346DD"/>
    <w:rsid w:val="00A34895"/>
    <w:rsid w:val="00A349F5"/>
    <w:rsid w:val="00A34C2C"/>
    <w:rsid w:val="00A34D3D"/>
    <w:rsid w:val="00A34D9B"/>
    <w:rsid w:val="00A35118"/>
    <w:rsid w:val="00A35192"/>
    <w:rsid w:val="00A351E8"/>
    <w:rsid w:val="00A352CD"/>
    <w:rsid w:val="00A3593D"/>
    <w:rsid w:val="00A35A8D"/>
    <w:rsid w:val="00A35C29"/>
    <w:rsid w:val="00A35C6F"/>
    <w:rsid w:val="00A3601B"/>
    <w:rsid w:val="00A36189"/>
    <w:rsid w:val="00A364AD"/>
    <w:rsid w:val="00A3659A"/>
    <w:rsid w:val="00A366F5"/>
    <w:rsid w:val="00A36A29"/>
    <w:rsid w:val="00A370AE"/>
    <w:rsid w:val="00A37270"/>
    <w:rsid w:val="00A37424"/>
    <w:rsid w:val="00A3745F"/>
    <w:rsid w:val="00A374FE"/>
    <w:rsid w:val="00A37780"/>
    <w:rsid w:val="00A37AB1"/>
    <w:rsid w:val="00A37EC8"/>
    <w:rsid w:val="00A40000"/>
    <w:rsid w:val="00A401AF"/>
    <w:rsid w:val="00A402D0"/>
    <w:rsid w:val="00A40375"/>
    <w:rsid w:val="00A404B5"/>
    <w:rsid w:val="00A40605"/>
    <w:rsid w:val="00A4082F"/>
    <w:rsid w:val="00A40860"/>
    <w:rsid w:val="00A408B5"/>
    <w:rsid w:val="00A40923"/>
    <w:rsid w:val="00A40B1C"/>
    <w:rsid w:val="00A40CDB"/>
    <w:rsid w:val="00A40E35"/>
    <w:rsid w:val="00A40FF1"/>
    <w:rsid w:val="00A41195"/>
    <w:rsid w:val="00A41618"/>
    <w:rsid w:val="00A41681"/>
    <w:rsid w:val="00A417AF"/>
    <w:rsid w:val="00A41881"/>
    <w:rsid w:val="00A41C06"/>
    <w:rsid w:val="00A41CBD"/>
    <w:rsid w:val="00A42226"/>
    <w:rsid w:val="00A424A2"/>
    <w:rsid w:val="00A42574"/>
    <w:rsid w:val="00A42942"/>
    <w:rsid w:val="00A42BB5"/>
    <w:rsid w:val="00A42BCE"/>
    <w:rsid w:val="00A42EC2"/>
    <w:rsid w:val="00A42F02"/>
    <w:rsid w:val="00A430FA"/>
    <w:rsid w:val="00A434F1"/>
    <w:rsid w:val="00A43952"/>
    <w:rsid w:val="00A43ABE"/>
    <w:rsid w:val="00A43E60"/>
    <w:rsid w:val="00A44295"/>
    <w:rsid w:val="00A44749"/>
    <w:rsid w:val="00A44A4F"/>
    <w:rsid w:val="00A44D21"/>
    <w:rsid w:val="00A45361"/>
    <w:rsid w:val="00A45395"/>
    <w:rsid w:val="00A454EB"/>
    <w:rsid w:val="00A45677"/>
    <w:rsid w:val="00A45856"/>
    <w:rsid w:val="00A45906"/>
    <w:rsid w:val="00A459D9"/>
    <w:rsid w:val="00A4614B"/>
    <w:rsid w:val="00A46260"/>
    <w:rsid w:val="00A4665E"/>
    <w:rsid w:val="00A468E7"/>
    <w:rsid w:val="00A46BC0"/>
    <w:rsid w:val="00A46D46"/>
    <w:rsid w:val="00A470EF"/>
    <w:rsid w:val="00A47109"/>
    <w:rsid w:val="00A472CD"/>
    <w:rsid w:val="00A4737B"/>
    <w:rsid w:val="00A47DDE"/>
    <w:rsid w:val="00A47F71"/>
    <w:rsid w:val="00A50083"/>
    <w:rsid w:val="00A50097"/>
    <w:rsid w:val="00A5010E"/>
    <w:rsid w:val="00A50121"/>
    <w:rsid w:val="00A5052B"/>
    <w:rsid w:val="00A50594"/>
    <w:rsid w:val="00A5085E"/>
    <w:rsid w:val="00A509D1"/>
    <w:rsid w:val="00A51129"/>
    <w:rsid w:val="00A51220"/>
    <w:rsid w:val="00A5122C"/>
    <w:rsid w:val="00A512BD"/>
    <w:rsid w:val="00A512FA"/>
    <w:rsid w:val="00A51654"/>
    <w:rsid w:val="00A51A54"/>
    <w:rsid w:val="00A51B73"/>
    <w:rsid w:val="00A525B2"/>
    <w:rsid w:val="00A52656"/>
    <w:rsid w:val="00A5272B"/>
    <w:rsid w:val="00A52797"/>
    <w:rsid w:val="00A529DE"/>
    <w:rsid w:val="00A52B9F"/>
    <w:rsid w:val="00A533D0"/>
    <w:rsid w:val="00A534AA"/>
    <w:rsid w:val="00A53B55"/>
    <w:rsid w:val="00A53DA7"/>
    <w:rsid w:val="00A5449D"/>
    <w:rsid w:val="00A5457F"/>
    <w:rsid w:val="00A5482C"/>
    <w:rsid w:val="00A549AB"/>
    <w:rsid w:val="00A54A9A"/>
    <w:rsid w:val="00A54B1D"/>
    <w:rsid w:val="00A54CE6"/>
    <w:rsid w:val="00A54DFC"/>
    <w:rsid w:val="00A54E38"/>
    <w:rsid w:val="00A54F49"/>
    <w:rsid w:val="00A5505D"/>
    <w:rsid w:val="00A55548"/>
    <w:rsid w:val="00A556C8"/>
    <w:rsid w:val="00A55763"/>
    <w:rsid w:val="00A55885"/>
    <w:rsid w:val="00A55932"/>
    <w:rsid w:val="00A55981"/>
    <w:rsid w:val="00A55B88"/>
    <w:rsid w:val="00A55BA1"/>
    <w:rsid w:val="00A55BEC"/>
    <w:rsid w:val="00A55FA0"/>
    <w:rsid w:val="00A56201"/>
    <w:rsid w:val="00A56543"/>
    <w:rsid w:val="00A56B39"/>
    <w:rsid w:val="00A56EAD"/>
    <w:rsid w:val="00A57171"/>
    <w:rsid w:val="00A57275"/>
    <w:rsid w:val="00A5772A"/>
    <w:rsid w:val="00A57912"/>
    <w:rsid w:val="00A6020A"/>
    <w:rsid w:val="00A60301"/>
    <w:rsid w:val="00A60305"/>
    <w:rsid w:val="00A60601"/>
    <w:rsid w:val="00A60831"/>
    <w:rsid w:val="00A60AB4"/>
    <w:rsid w:val="00A60B12"/>
    <w:rsid w:val="00A60B3C"/>
    <w:rsid w:val="00A60C27"/>
    <w:rsid w:val="00A60E38"/>
    <w:rsid w:val="00A6109C"/>
    <w:rsid w:val="00A61238"/>
    <w:rsid w:val="00A613F6"/>
    <w:rsid w:val="00A614C8"/>
    <w:rsid w:val="00A6155A"/>
    <w:rsid w:val="00A61607"/>
    <w:rsid w:val="00A616B4"/>
    <w:rsid w:val="00A617BF"/>
    <w:rsid w:val="00A617C2"/>
    <w:rsid w:val="00A61814"/>
    <w:rsid w:val="00A6186E"/>
    <w:rsid w:val="00A619BB"/>
    <w:rsid w:val="00A61F60"/>
    <w:rsid w:val="00A61FEB"/>
    <w:rsid w:val="00A62177"/>
    <w:rsid w:val="00A621F8"/>
    <w:rsid w:val="00A62370"/>
    <w:rsid w:val="00A6275A"/>
    <w:rsid w:val="00A62E33"/>
    <w:rsid w:val="00A63437"/>
    <w:rsid w:val="00A639A1"/>
    <w:rsid w:val="00A63A23"/>
    <w:rsid w:val="00A63C48"/>
    <w:rsid w:val="00A63EF9"/>
    <w:rsid w:val="00A63F93"/>
    <w:rsid w:val="00A64022"/>
    <w:rsid w:val="00A644B4"/>
    <w:rsid w:val="00A6479C"/>
    <w:rsid w:val="00A6491E"/>
    <w:rsid w:val="00A64A16"/>
    <w:rsid w:val="00A64C9A"/>
    <w:rsid w:val="00A64DC0"/>
    <w:rsid w:val="00A64FBB"/>
    <w:rsid w:val="00A65469"/>
    <w:rsid w:val="00A657B6"/>
    <w:rsid w:val="00A6595E"/>
    <w:rsid w:val="00A65B37"/>
    <w:rsid w:val="00A65C03"/>
    <w:rsid w:val="00A65C25"/>
    <w:rsid w:val="00A65CF3"/>
    <w:rsid w:val="00A65D4E"/>
    <w:rsid w:val="00A660AE"/>
    <w:rsid w:val="00A66291"/>
    <w:rsid w:val="00A66322"/>
    <w:rsid w:val="00A6664D"/>
    <w:rsid w:val="00A66856"/>
    <w:rsid w:val="00A66BC7"/>
    <w:rsid w:val="00A66D5A"/>
    <w:rsid w:val="00A66DCD"/>
    <w:rsid w:val="00A66E05"/>
    <w:rsid w:val="00A6700E"/>
    <w:rsid w:val="00A67117"/>
    <w:rsid w:val="00A6748C"/>
    <w:rsid w:val="00A674F6"/>
    <w:rsid w:val="00A6760F"/>
    <w:rsid w:val="00A67647"/>
    <w:rsid w:val="00A6777D"/>
    <w:rsid w:val="00A678C9"/>
    <w:rsid w:val="00A678DB"/>
    <w:rsid w:val="00A67A21"/>
    <w:rsid w:val="00A67DA9"/>
    <w:rsid w:val="00A702D2"/>
    <w:rsid w:val="00A704C2"/>
    <w:rsid w:val="00A70A24"/>
    <w:rsid w:val="00A70AC7"/>
    <w:rsid w:val="00A70EAA"/>
    <w:rsid w:val="00A70FD4"/>
    <w:rsid w:val="00A710AF"/>
    <w:rsid w:val="00A711A0"/>
    <w:rsid w:val="00A71227"/>
    <w:rsid w:val="00A71271"/>
    <w:rsid w:val="00A71759"/>
    <w:rsid w:val="00A7184C"/>
    <w:rsid w:val="00A71892"/>
    <w:rsid w:val="00A7199E"/>
    <w:rsid w:val="00A71BAA"/>
    <w:rsid w:val="00A71C9E"/>
    <w:rsid w:val="00A71D88"/>
    <w:rsid w:val="00A720F2"/>
    <w:rsid w:val="00A7213B"/>
    <w:rsid w:val="00A7220B"/>
    <w:rsid w:val="00A72315"/>
    <w:rsid w:val="00A72624"/>
    <w:rsid w:val="00A729AF"/>
    <w:rsid w:val="00A72ABC"/>
    <w:rsid w:val="00A72F6E"/>
    <w:rsid w:val="00A7310B"/>
    <w:rsid w:val="00A736BC"/>
    <w:rsid w:val="00A73883"/>
    <w:rsid w:val="00A73EA9"/>
    <w:rsid w:val="00A742D6"/>
    <w:rsid w:val="00A742FE"/>
    <w:rsid w:val="00A7437B"/>
    <w:rsid w:val="00A74629"/>
    <w:rsid w:val="00A74CEF"/>
    <w:rsid w:val="00A7501A"/>
    <w:rsid w:val="00A75036"/>
    <w:rsid w:val="00A7527A"/>
    <w:rsid w:val="00A752DB"/>
    <w:rsid w:val="00A753CC"/>
    <w:rsid w:val="00A75499"/>
    <w:rsid w:val="00A755D3"/>
    <w:rsid w:val="00A75701"/>
    <w:rsid w:val="00A75755"/>
    <w:rsid w:val="00A759B6"/>
    <w:rsid w:val="00A75A26"/>
    <w:rsid w:val="00A75C75"/>
    <w:rsid w:val="00A75DB2"/>
    <w:rsid w:val="00A75DB4"/>
    <w:rsid w:val="00A75E4A"/>
    <w:rsid w:val="00A75ECD"/>
    <w:rsid w:val="00A760F2"/>
    <w:rsid w:val="00A76187"/>
    <w:rsid w:val="00A76292"/>
    <w:rsid w:val="00A7656E"/>
    <w:rsid w:val="00A76647"/>
    <w:rsid w:val="00A766A7"/>
    <w:rsid w:val="00A76BC0"/>
    <w:rsid w:val="00A7715F"/>
    <w:rsid w:val="00A77507"/>
    <w:rsid w:val="00A77689"/>
    <w:rsid w:val="00A77748"/>
    <w:rsid w:val="00A77919"/>
    <w:rsid w:val="00A779CF"/>
    <w:rsid w:val="00A77BA7"/>
    <w:rsid w:val="00A77BFB"/>
    <w:rsid w:val="00A8023A"/>
    <w:rsid w:val="00A802D4"/>
    <w:rsid w:val="00A806EF"/>
    <w:rsid w:val="00A80A43"/>
    <w:rsid w:val="00A80B48"/>
    <w:rsid w:val="00A80E30"/>
    <w:rsid w:val="00A80FC2"/>
    <w:rsid w:val="00A81036"/>
    <w:rsid w:val="00A812FC"/>
    <w:rsid w:val="00A81722"/>
    <w:rsid w:val="00A81744"/>
    <w:rsid w:val="00A81926"/>
    <w:rsid w:val="00A81C21"/>
    <w:rsid w:val="00A81DD0"/>
    <w:rsid w:val="00A81EC1"/>
    <w:rsid w:val="00A81F52"/>
    <w:rsid w:val="00A820D0"/>
    <w:rsid w:val="00A82542"/>
    <w:rsid w:val="00A8259F"/>
    <w:rsid w:val="00A82D97"/>
    <w:rsid w:val="00A82FA7"/>
    <w:rsid w:val="00A83476"/>
    <w:rsid w:val="00A8357B"/>
    <w:rsid w:val="00A8357F"/>
    <w:rsid w:val="00A83664"/>
    <w:rsid w:val="00A837E2"/>
    <w:rsid w:val="00A838BC"/>
    <w:rsid w:val="00A83E7A"/>
    <w:rsid w:val="00A842C8"/>
    <w:rsid w:val="00A8430D"/>
    <w:rsid w:val="00A8438D"/>
    <w:rsid w:val="00A846C6"/>
    <w:rsid w:val="00A84A6C"/>
    <w:rsid w:val="00A84AB6"/>
    <w:rsid w:val="00A84ED7"/>
    <w:rsid w:val="00A84F25"/>
    <w:rsid w:val="00A8504E"/>
    <w:rsid w:val="00A8520B"/>
    <w:rsid w:val="00A853D5"/>
    <w:rsid w:val="00A857AD"/>
    <w:rsid w:val="00A8584A"/>
    <w:rsid w:val="00A858DB"/>
    <w:rsid w:val="00A85F46"/>
    <w:rsid w:val="00A860E4"/>
    <w:rsid w:val="00A86587"/>
    <w:rsid w:val="00A865B2"/>
    <w:rsid w:val="00A8675A"/>
    <w:rsid w:val="00A86C64"/>
    <w:rsid w:val="00A86F55"/>
    <w:rsid w:val="00A877B8"/>
    <w:rsid w:val="00A87CBF"/>
    <w:rsid w:val="00A87D31"/>
    <w:rsid w:val="00A87D3B"/>
    <w:rsid w:val="00A87EAA"/>
    <w:rsid w:val="00A90474"/>
    <w:rsid w:val="00A9059F"/>
    <w:rsid w:val="00A90722"/>
    <w:rsid w:val="00A90733"/>
    <w:rsid w:val="00A907E5"/>
    <w:rsid w:val="00A90BCD"/>
    <w:rsid w:val="00A90E58"/>
    <w:rsid w:val="00A91086"/>
    <w:rsid w:val="00A91294"/>
    <w:rsid w:val="00A9141D"/>
    <w:rsid w:val="00A91671"/>
    <w:rsid w:val="00A91C01"/>
    <w:rsid w:val="00A91CC2"/>
    <w:rsid w:val="00A92016"/>
    <w:rsid w:val="00A92422"/>
    <w:rsid w:val="00A92676"/>
    <w:rsid w:val="00A9269F"/>
    <w:rsid w:val="00A9279D"/>
    <w:rsid w:val="00A92975"/>
    <w:rsid w:val="00A930D7"/>
    <w:rsid w:val="00A93D96"/>
    <w:rsid w:val="00A93E58"/>
    <w:rsid w:val="00A93EBA"/>
    <w:rsid w:val="00A94313"/>
    <w:rsid w:val="00A94486"/>
    <w:rsid w:val="00A944B3"/>
    <w:rsid w:val="00A945DF"/>
    <w:rsid w:val="00A94B84"/>
    <w:rsid w:val="00A94D75"/>
    <w:rsid w:val="00A94F8C"/>
    <w:rsid w:val="00A94FBD"/>
    <w:rsid w:val="00A95194"/>
    <w:rsid w:val="00A9530E"/>
    <w:rsid w:val="00A95749"/>
    <w:rsid w:val="00A95761"/>
    <w:rsid w:val="00A95AA8"/>
    <w:rsid w:val="00A95D98"/>
    <w:rsid w:val="00A95E14"/>
    <w:rsid w:val="00A95FB6"/>
    <w:rsid w:val="00A96146"/>
    <w:rsid w:val="00A96440"/>
    <w:rsid w:val="00A96581"/>
    <w:rsid w:val="00A96703"/>
    <w:rsid w:val="00A96991"/>
    <w:rsid w:val="00A96D2F"/>
    <w:rsid w:val="00A96D95"/>
    <w:rsid w:val="00A97118"/>
    <w:rsid w:val="00A97224"/>
    <w:rsid w:val="00A97233"/>
    <w:rsid w:val="00A975CE"/>
    <w:rsid w:val="00A97849"/>
    <w:rsid w:val="00A978E4"/>
    <w:rsid w:val="00A97909"/>
    <w:rsid w:val="00A97D2B"/>
    <w:rsid w:val="00AA01BD"/>
    <w:rsid w:val="00AA046E"/>
    <w:rsid w:val="00AA0748"/>
    <w:rsid w:val="00AA0862"/>
    <w:rsid w:val="00AA0E84"/>
    <w:rsid w:val="00AA0F55"/>
    <w:rsid w:val="00AA149E"/>
    <w:rsid w:val="00AA16A7"/>
    <w:rsid w:val="00AA22FB"/>
    <w:rsid w:val="00AA2365"/>
    <w:rsid w:val="00AA2378"/>
    <w:rsid w:val="00AA23B4"/>
    <w:rsid w:val="00AA255B"/>
    <w:rsid w:val="00AA26B2"/>
    <w:rsid w:val="00AA293F"/>
    <w:rsid w:val="00AA2FF3"/>
    <w:rsid w:val="00AA32EB"/>
    <w:rsid w:val="00AA3758"/>
    <w:rsid w:val="00AA3998"/>
    <w:rsid w:val="00AA3DF6"/>
    <w:rsid w:val="00AA419C"/>
    <w:rsid w:val="00AA4273"/>
    <w:rsid w:val="00AA470C"/>
    <w:rsid w:val="00AA4A8F"/>
    <w:rsid w:val="00AA4AD2"/>
    <w:rsid w:val="00AA4DFA"/>
    <w:rsid w:val="00AA4F0A"/>
    <w:rsid w:val="00AA4F30"/>
    <w:rsid w:val="00AA4FE7"/>
    <w:rsid w:val="00AA548B"/>
    <w:rsid w:val="00AA5741"/>
    <w:rsid w:val="00AA59EC"/>
    <w:rsid w:val="00AA5A7D"/>
    <w:rsid w:val="00AA606C"/>
    <w:rsid w:val="00AA6682"/>
    <w:rsid w:val="00AA66FF"/>
    <w:rsid w:val="00AA693B"/>
    <w:rsid w:val="00AA69F8"/>
    <w:rsid w:val="00AA6AA4"/>
    <w:rsid w:val="00AA6DF9"/>
    <w:rsid w:val="00AA6FD6"/>
    <w:rsid w:val="00AA7094"/>
    <w:rsid w:val="00AA70DF"/>
    <w:rsid w:val="00AA7590"/>
    <w:rsid w:val="00AA774C"/>
    <w:rsid w:val="00AA78B2"/>
    <w:rsid w:val="00AA7B99"/>
    <w:rsid w:val="00AB005B"/>
    <w:rsid w:val="00AB01E6"/>
    <w:rsid w:val="00AB034E"/>
    <w:rsid w:val="00AB0535"/>
    <w:rsid w:val="00AB0635"/>
    <w:rsid w:val="00AB0758"/>
    <w:rsid w:val="00AB08C6"/>
    <w:rsid w:val="00AB0AA3"/>
    <w:rsid w:val="00AB0D33"/>
    <w:rsid w:val="00AB1200"/>
    <w:rsid w:val="00AB1331"/>
    <w:rsid w:val="00AB18D3"/>
    <w:rsid w:val="00AB1934"/>
    <w:rsid w:val="00AB1985"/>
    <w:rsid w:val="00AB19D9"/>
    <w:rsid w:val="00AB1B78"/>
    <w:rsid w:val="00AB1D3D"/>
    <w:rsid w:val="00AB1F67"/>
    <w:rsid w:val="00AB2134"/>
    <w:rsid w:val="00AB2258"/>
    <w:rsid w:val="00AB2323"/>
    <w:rsid w:val="00AB2483"/>
    <w:rsid w:val="00AB262B"/>
    <w:rsid w:val="00AB273E"/>
    <w:rsid w:val="00AB28A6"/>
    <w:rsid w:val="00AB2E43"/>
    <w:rsid w:val="00AB311C"/>
    <w:rsid w:val="00AB316A"/>
    <w:rsid w:val="00AB327F"/>
    <w:rsid w:val="00AB3361"/>
    <w:rsid w:val="00AB34D6"/>
    <w:rsid w:val="00AB391B"/>
    <w:rsid w:val="00AB39CC"/>
    <w:rsid w:val="00AB39F1"/>
    <w:rsid w:val="00AB3A78"/>
    <w:rsid w:val="00AB3BD7"/>
    <w:rsid w:val="00AB3CF8"/>
    <w:rsid w:val="00AB3F25"/>
    <w:rsid w:val="00AB3F8C"/>
    <w:rsid w:val="00AB4282"/>
    <w:rsid w:val="00AB42F1"/>
    <w:rsid w:val="00AB45B6"/>
    <w:rsid w:val="00AB4D33"/>
    <w:rsid w:val="00AB4F87"/>
    <w:rsid w:val="00AB525C"/>
    <w:rsid w:val="00AB5270"/>
    <w:rsid w:val="00AB5459"/>
    <w:rsid w:val="00AB54AC"/>
    <w:rsid w:val="00AB5568"/>
    <w:rsid w:val="00AB55F6"/>
    <w:rsid w:val="00AB5A1B"/>
    <w:rsid w:val="00AB5B54"/>
    <w:rsid w:val="00AB5FEE"/>
    <w:rsid w:val="00AB6300"/>
    <w:rsid w:val="00AB6508"/>
    <w:rsid w:val="00AB678A"/>
    <w:rsid w:val="00AB69FC"/>
    <w:rsid w:val="00AB6F3E"/>
    <w:rsid w:val="00AB6F5C"/>
    <w:rsid w:val="00AB72B9"/>
    <w:rsid w:val="00AB7467"/>
    <w:rsid w:val="00AB7877"/>
    <w:rsid w:val="00AB7F6A"/>
    <w:rsid w:val="00AC008E"/>
    <w:rsid w:val="00AC0231"/>
    <w:rsid w:val="00AC0630"/>
    <w:rsid w:val="00AC077A"/>
    <w:rsid w:val="00AC0B4E"/>
    <w:rsid w:val="00AC0CE8"/>
    <w:rsid w:val="00AC0E6A"/>
    <w:rsid w:val="00AC0EEA"/>
    <w:rsid w:val="00AC0F6C"/>
    <w:rsid w:val="00AC0FE1"/>
    <w:rsid w:val="00AC1091"/>
    <w:rsid w:val="00AC1127"/>
    <w:rsid w:val="00AC142E"/>
    <w:rsid w:val="00AC15BB"/>
    <w:rsid w:val="00AC170F"/>
    <w:rsid w:val="00AC1798"/>
    <w:rsid w:val="00AC17B3"/>
    <w:rsid w:val="00AC1AE0"/>
    <w:rsid w:val="00AC1D79"/>
    <w:rsid w:val="00AC1EF1"/>
    <w:rsid w:val="00AC1EF5"/>
    <w:rsid w:val="00AC1FE6"/>
    <w:rsid w:val="00AC2171"/>
    <w:rsid w:val="00AC2A93"/>
    <w:rsid w:val="00AC35C7"/>
    <w:rsid w:val="00AC39B3"/>
    <w:rsid w:val="00AC3B38"/>
    <w:rsid w:val="00AC3D27"/>
    <w:rsid w:val="00AC408E"/>
    <w:rsid w:val="00AC40CC"/>
    <w:rsid w:val="00AC4446"/>
    <w:rsid w:val="00AC45D8"/>
    <w:rsid w:val="00AC461E"/>
    <w:rsid w:val="00AC46B7"/>
    <w:rsid w:val="00AC481E"/>
    <w:rsid w:val="00AC4AFB"/>
    <w:rsid w:val="00AC4D1D"/>
    <w:rsid w:val="00AC4E21"/>
    <w:rsid w:val="00AC50B5"/>
    <w:rsid w:val="00AC5215"/>
    <w:rsid w:val="00AC5273"/>
    <w:rsid w:val="00AC5408"/>
    <w:rsid w:val="00AC5965"/>
    <w:rsid w:val="00AC59D0"/>
    <w:rsid w:val="00AC626E"/>
    <w:rsid w:val="00AC64CB"/>
    <w:rsid w:val="00AC6723"/>
    <w:rsid w:val="00AC67F5"/>
    <w:rsid w:val="00AC699A"/>
    <w:rsid w:val="00AC6A94"/>
    <w:rsid w:val="00AC6BF0"/>
    <w:rsid w:val="00AC6C00"/>
    <w:rsid w:val="00AC6CAE"/>
    <w:rsid w:val="00AC6D0F"/>
    <w:rsid w:val="00AC7150"/>
    <w:rsid w:val="00AC73A2"/>
    <w:rsid w:val="00AC73D0"/>
    <w:rsid w:val="00AC75D0"/>
    <w:rsid w:val="00AC77DC"/>
    <w:rsid w:val="00AC7AA0"/>
    <w:rsid w:val="00AC7B57"/>
    <w:rsid w:val="00AD0233"/>
    <w:rsid w:val="00AD03BB"/>
    <w:rsid w:val="00AD0584"/>
    <w:rsid w:val="00AD0653"/>
    <w:rsid w:val="00AD0669"/>
    <w:rsid w:val="00AD06D0"/>
    <w:rsid w:val="00AD06EC"/>
    <w:rsid w:val="00AD0C42"/>
    <w:rsid w:val="00AD0FE8"/>
    <w:rsid w:val="00AD1624"/>
    <w:rsid w:val="00AD1770"/>
    <w:rsid w:val="00AD1920"/>
    <w:rsid w:val="00AD1FE0"/>
    <w:rsid w:val="00AD20D3"/>
    <w:rsid w:val="00AD2512"/>
    <w:rsid w:val="00AD2518"/>
    <w:rsid w:val="00AD2666"/>
    <w:rsid w:val="00AD27EE"/>
    <w:rsid w:val="00AD281B"/>
    <w:rsid w:val="00AD2C79"/>
    <w:rsid w:val="00AD2C95"/>
    <w:rsid w:val="00AD2D6B"/>
    <w:rsid w:val="00AD2F89"/>
    <w:rsid w:val="00AD31FE"/>
    <w:rsid w:val="00AD32E0"/>
    <w:rsid w:val="00AD34A4"/>
    <w:rsid w:val="00AD385A"/>
    <w:rsid w:val="00AD3903"/>
    <w:rsid w:val="00AD398E"/>
    <w:rsid w:val="00AD3A36"/>
    <w:rsid w:val="00AD3DD5"/>
    <w:rsid w:val="00AD3EB9"/>
    <w:rsid w:val="00AD3FE3"/>
    <w:rsid w:val="00AD405B"/>
    <w:rsid w:val="00AD4089"/>
    <w:rsid w:val="00AD41E8"/>
    <w:rsid w:val="00AD4B50"/>
    <w:rsid w:val="00AD4B84"/>
    <w:rsid w:val="00AD4E94"/>
    <w:rsid w:val="00AD50A4"/>
    <w:rsid w:val="00AD51EF"/>
    <w:rsid w:val="00AD530C"/>
    <w:rsid w:val="00AD5346"/>
    <w:rsid w:val="00AD53A1"/>
    <w:rsid w:val="00AD53B2"/>
    <w:rsid w:val="00AD54CB"/>
    <w:rsid w:val="00AD5614"/>
    <w:rsid w:val="00AD5787"/>
    <w:rsid w:val="00AD5A9C"/>
    <w:rsid w:val="00AD5B3F"/>
    <w:rsid w:val="00AD5BF6"/>
    <w:rsid w:val="00AD5C6C"/>
    <w:rsid w:val="00AD5D93"/>
    <w:rsid w:val="00AD5EBC"/>
    <w:rsid w:val="00AD5FA4"/>
    <w:rsid w:val="00AD637D"/>
    <w:rsid w:val="00AD651E"/>
    <w:rsid w:val="00AD65B7"/>
    <w:rsid w:val="00AD65D6"/>
    <w:rsid w:val="00AD663D"/>
    <w:rsid w:val="00AD6654"/>
    <w:rsid w:val="00AD6AF8"/>
    <w:rsid w:val="00AD6CE8"/>
    <w:rsid w:val="00AD6EAB"/>
    <w:rsid w:val="00AD6F2B"/>
    <w:rsid w:val="00AD719D"/>
    <w:rsid w:val="00AD7ADB"/>
    <w:rsid w:val="00AD7CA1"/>
    <w:rsid w:val="00AD7DB1"/>
    <w:rsid w:val="00AD7DCA"/>
    <w:rsid w:val="00AD7F98"/>
    <w:rsid w:val="00AE006D"/>
    <w:rsid w:val="00AE0349"/>
    <w:rsid w:val="00AE05FC"/>
    <w:rsid w:val="00AE06D3"/>
    <w:rsid w:val="00AE06DD"/>
    <w:rsid w:val="00AE0772"/>
    <w:rsid w:val="00AE0C3F"/>
    <w:rsid w:val="00AE0C75"/>
    <w:rsid w:val="00AE1131"/>
    <w:rsid w:val="00AE162B"/>
    <w:rsid w:val="00AE1BAC"/>
    <w:rsid w:val="00AE1F61"/>
    <w:rsid w:val="00AE262F"/>
    <w:rsid w:val="00AE2829"/>
    <w:rsid w:val="00AE29CB"/>
    <w:rsid w:val="00AE2A44"/>
    <w:rsid w:val="00AE2B5F"/>
    <w:rsid w:val="00AE2BD0"/>
    <w:rsid w:val="00AE323E"/>
    <w:rsid w:val="00AE35C5"/>
    <w:rsid w:val="00AE3698"/>
    <w:rsid w:val="00AE3A3F"/>
    <w:rsid w:val="00AE3C7F"/>
    <w:rsid w:val="00AE3FC8"/>
    <w:rsid w:val="00AE4058"/>
    <w:rsid w:val="00AE4392"/>
    <w:rsid w:val="00AE441E"/>
    <w:rsid w:val="00AE47F9"/>
    <w:rsid w:val="00AE481E"/>
    <w:rsid w:val="00AE482E"/>
    <w:rsid w:val="00AE4830"/>
    <w:rsid w:val="00AE499C"/>
    <w:rsid w:val="00AE4C5F"/>
    <w:rsid w:val="00AE50C4"/>
    <w:rsid w:val="00AE5272"/>
    <w:rsid w:val="00AE5346"/>
    <w:rsid w:val="00AE54E4"/>
    <w:rsid w:val="00AE5565"/>
    <w:rsid w:val="00AE5867"/>
    <w:rsid w:val="00AE5AC5"/>
    <w:rsid w:val="00AE5B4B"/>
    <w:rsid w:val="00AE5BFC"/>
    <w:rsid w:val="00AE5DA3"/>
    <w:rsid w:val="00AE6104"/>
    <w:rsid w:val="00AE6192"/>
    <w:rsid w:val="00AE622F"/>
    <w:rsid w:val="00AE647E"/>
    <w:rsid w:val="00AE655C"/>
    <w:rsid w:val="00AE65AE"/>
    <w:rsid w:val="00AE661E"/>
    <w:rsid w:val="00AE67B3"/>
    <w:rsid w:val="00AE67B4"/>
    <w:rsid w:val="00AE6B8B"/>
    <w:rsid w:val="00AE6D23"/>
    <w:rsid w:val="00AE6D2E"/>
    <w:rsid w:val="00AE6F1A"/>
    <w:rsid w:val="00AE6F53"/>
    <w:rsid w:val="00AE72E4"/>
    <w:rsid w:val="00AE72F8"/>
    <w:rsid w:val="00AE7309"/>
    <w:rsid w:val="00AE7578"/>
    <w:rsid w:val="00AE7595"/>
    <w:rsid w:val="00AE7E0F"/>
    <w:rsid w:val="00AE7FCA"/>
    <w:rsid w:val="00AF06FF"/>
    <w:rsid w:val="00AF0C72"/>
    <w:rsid w:val="00AF0CAF"/>
    <w:rsid w:val="00AF0F4F"/>
    <w:rsid w:val="00AF13EE"/>
    <w:rsid w:val="00AF15DE"/>
    <w:rsid w:val="00AF1B4A"/>
    <w:rsid w:val="00AF1B66"/>
    <w:rsid w:val="00AF1EE9"/>
    <w:rsid w:val="00AF1F19"/>
    <w:rsid w:val="00AF2281"/>
    <w:rsid w:val="00AF2370"/>
    <w:rsid w:val="00AF25EB"/>
    <w:rsid w:val="00AF261E"/>
    <w:rsid w:val="00AF2954"/>
    <w:rsid w:val="00AF2E82"/>
    <w:rsid w:val="00AF2F55"/>
    <w:rsid w:val="00AF2FE2"/>
    <w:rsid w:val="00AF3015"/>
    <w:rsid w:val="00AF3372"/>
    <w:rsid w:val="00AF343C"/>
    <w:rsid w:val="00AF39AF"/>
    <w:rsid w:val="00AF3AAE"/>
    <w:rsid w:val="00AF3AAF"/>
    <w:rsid w:val="00AF3C2C"/>
    <w:rsid w:val="00AF4035"/>
    <w:rsid w:val="00AF40F7"/>
    <w:rsid w:val="00AF4298"/>
    <w:rsid w:val="00AF45CE"/>
    <w:rsid w:val="00AF4961"/>
    <w:rsid w:val="00AF4A4B"/>
    <w:rsid w:val="00AF4D72"/>
    <w:rsid w:val="00AF5159"/>
    <w:rsid w:val="00AF536A"/>
    <w:rsid w:val="00AF5372"/>
    <w:rsid w:val="00AF5632"/>
    <w:rsid w:val="00AF59DB"/>
    <w:rsid w:val="00AF5CC4"/>
    <w:rsid w:val="00AF619C"/>
    <w:rsid w:val="00AF62DA"/>
    <w:rsid w:val="00AF6306"/>
    <w:rsid w:val="00AF651F"/>
    <w:rsid w:val="00AF6531"/>
    <w:rsid w:val="00AF6595"/>
    <w:rsid w:val="00AF6706"/>
    <w:rsid w:val="00AF6BFB"/>
    <w:rsid w:val="00AF6CD9"/>
    <w:rsid w:val="00AF6D61"/>
    <w:rsid w:val="00AF6E19"/>
    <w:rsid w:val="00AF74C3"/>
    <w:rsid w:val="00AF7745"/>
    <w:rsid w:val="00AF7785"/>
    <w:rsid w:val="00AF7898"/>
    <w:rsid w:val="00AF78FF"/>
    <w:rsid w:val="00AF7B3B"/>
    <w:rsid w:val="00AF7C85"/>
    <w:rsid w:val="00B00315"/>
    <w:rsid w:val="00B003A4"/>
    <w:rsid w:val="00B0046A"/>
    <w:rsid w:val="00B00471"/>
    <w:rsid w:val="00B0097E"/>
    <w:rsid w:val="00B00AF3"/>
    <w:rsid w:val="00B00B83"/>
    <w:rsid w:val="00B013A8"/>
    <w:rsid w:val="00B01883"/>
    <w:rsid w:val="00B019C4"/>
    <w:rsid w:val="00B02041"/>
    <w:rsid w:val="00B02235"/>
    <w:rsid w:val="00B02419"/>
    <w:rsid w:val="00B024F9"/>
    <w:rsid w:val="00B02505"/>
    <w:rsid w:val="00B02602"/>
    <w:rsid w:val="00B0260A"/>
    <w:rsid w:val="00B028AA"/>
    <w:rsid w:val="00B02BA3"/>
    <w:rsid w:val="00B0320B"/>
    <w:rsid w:val="00B0387F"/>
    <w:rsid w:val="00B03A61"/>
    <w:rsid w:val="00B04231"/>
    <w:rsid w:val="00B0430D"/>
    <w:rsid w:val="00B04548"/>
    <w:rsid w:val="00B0467B"/>
    <w:rsid w:val="00B04785"/>
    <w:rsid w:val="00B04C13"/>
    <w:rsid w:val="00B05102"/>
    <w:rsid w:val="00B05305"/>
    <w:rsid w:val="00B0554D"/>
    <w:rsid w:val="00B05728"/>
    <w:rsid w:val="00B05BD2"/>
    <w:rsid w:val="00B05CFB"/>
    <w:rsid w:val="00B060FD"/>
    <w:rsid w:val="00B061D4"/>
    <w:rsid w:val="00B06609"/>
    <w:rsid w:val="00B06726"/>
    <w:rsid w:val="00B06759"/>
    <w:rsid w:val="00B068DA"/>
    <w:rsid w:val="00B069B0"/>
    <w:rsid w:val="00B06AC1"/>
    <w:rsid w:val="00B073C5"/>
    <w:rsid w:val="00B0745E"/>
    <w:rsid w:val="00B0751D"/>
    <w:rsid w:val="00B0772D"/>
    <w:rsid w:val="00B0787D"/>
    <w:rsid w:val="00B079FA"/>
    <w:rsid w:val="00B07B55"/>
    <w:rsid w:val="00B07B7F"/>
    <w:rsid w:val="00B07C54"/>
    <w:rsid w:val="00B07D67"/>
    <w:rsid w:val="00B07E1D"/>
    <w:rsid w:val="00B07F40"/>
    <w:rsid w:val="00B07F61"/>
    <w:rsid w:val="00B10146"/>
    <w:rsid w:val="00B1017F"/>
    <w:rsid w:val="00B10212"/>
    <w:rsid w:val="00B1033E"/>
    <w:rsid w:val="00B10375"/>
    <w:rsid w:val="00B10860"/>
    <w:rsid w:val="00B10CCD"/>
    <w:rsid w:val="00B10DA5"/>
    <w:rsid w:val="00B110C0"/>
    <w:rsid w:val="00B111B6"/>
    <w:rsid w:val="00B1137B"/>
    <w:rsid w:val="00B11870"/>
    <w:rsid w:val="00B118D6"/>
    <w:rsid w:val="00B118F8"/>
    <w:rsid w:val="00B119EE"/>
    <w:rsid w:val="00B11A0A"/>
    <w:rsid w:val="00B11B58"/>
    <w:rsid w:val="00B11C6C"/>
    <w:rsid w:val="00B11E12"/>
    <w:rsid w:val="00B1266D"/>
    <w:rsid w:val="00B12A63"/>
    <w:rsid w:val="00B12F32"/>
    <w:rsid w:val="00B12F87"/>
    <w:rsid w:val="00B13415"/>
    <w:rsid w:val="00B136B4"/>
    <w:rsid w:val="00B136E8"/>
    <w:rsid w:val="00B1387A"/>
    <w:rsid w:val="00B13AA7"/>
    <w:rsid w:val="00B13BC7"/>
    <w:rsid w:val="00B13DAE"/>
    <w:rsid w:val="00B13E99"/>
    <w:rsid w:val="00B13F43"/>
    <w:rsid w:val="00B143B5"/>
    <w:rsid w:val="00B145B0"/>
    <w:rsid w:val="00B148A9"/>
    <w:rsid w:val="00B14A27"/>
    <w:rsid w:val="00B14E73"/>
    <w:rsid w:val="00B14E91"/>
    <w:rsid w:val="00B14F19"/>
    <w:rsid w:val="00B14FF0"/>
    <w:rsid w:val="00B14FF4"/>
    <w:rsid w:val="00B151B6"/>
    <w:rsid w:val="00B1574B"/>
    <w:rsid w:val="00B1577E"/>
    <w:rsid w:val="00B15B3F"/>
    <w:rsid w:val="00B15C4D"/>
    <w:rsid w:val="00B15D57"/>
    <w:rsid w:val="00B15D90"/>
    <w:rsid w:val="00B15EA1"/>
    <w:rsid w:val="00B166DB"/>
    <w:rsid w:val="00B16955"/>
    <w:rsid w:val="00B16F13"/>
    <w:rsid w:val="00B170BC"/>
    <w:rsid w:val="00B1735E"/>
    <w:rsid w:val="00B174C1"/>
    <w:rsid w:val="00B17B33"/>
    <w:rsid w:val="00B17DD8"/>
    <w:rsid w:val="00B20020"/>
    <w:rsid w:val="00B203B2"/>
    <w:rsid w:val="00B207B9"/>
    <w:rsid w:val="00B2092C"/>
    <w:rsid w:val="00B209C5"/>
    <w:rsid w:val="00B20A9D"/>
    <w:rsid w:val="00B20CCD"/>
    <w:rsid w:val="00B20CFA"/>
    <w:rsid w:val="00B21242"/>
    <w:rsid w:val="00B21309"/>
    <w:rsid w:val="00B2136F"/>
    <w:rsid w:val="00B215C9"/>
    <w:rsid w:val="00B2177C"/>
    <w:rsid w:val="00B2186D"/>
    <w:rsid w:val="00B21BF2"/>
    <w:rsid w:val="00B21FCF"/>
    <w:rsid w:val="00B22753"/>
    <w:rsid w:val="00B2285C"/>
    <w:rsid w:val="00B22B9A"/>
    <w:rsid w:val="00B22D32"/>
    <w:rsid w:val="00B22F53"/>
    <w:rsid w:val="00B235D9"/>
    <w:rsid w:val="00B23934"/>
    <w:rsid w:val="00B23E78"/>
    <w:rsid w:val="00B23F78"/>
    <w:rsid w:val="00B244D8"/>
    <w:rsid w:val="00B248E7"/>
    <w:rsid w:val="00B24924"/>
    <w:rsid w:val="00B24966"/>
    <w:rsid w:val="00B24DE7"/>
    <w:rsid w:val="00B2521B"/>
    <w:rsid w:val="00B25225"/>
    <w:rsid w:val="00B25851"/>
    <w:rsid w:val="00B25927"/>
    <w:rsid w:val="00B25CCF"/>
    <w:rsid w:val="00B25D1B"/>
    <w:rsid w:val="00B2641B"/>
    <w:rsid w:val="00B2661F"/>
    <w:rsid w:val="00B26A5E"/>
    <w:rsid w:val="00B26B68"/>
    <w:rsid w:val="00B26F0E"/>
    <w:rsid w:val="00B27A05"/>
    <w:rsid w:val="00B27C0C"/>
    <w:rsid w:val="00B27CEB"/>
    <w:rsid w:val="00B27D06"/>
    <w:rsid w:val="00B27E48"/>
    <w:rsid w:val="00B30020"/>
    <w:rsid w:val="00B300A1"/>
    <w:rsid w:val="00B301AE"/>
    <w:rsid w:val="00B302CF"/>
    <w:rsid w:val="00B3031A"/>
    <w:rsid w:val="00B30761"/>
    <w:rsid w:val="00B3076A"/>
    <w:rsid w:val="00B30A4C"/>
    <w:rsid w:val="00B30E18"/>
    <w:rsid w:val="00B31248"/>
    <w:rsid w:val="00B3167A"/>
    <w:rsid w:val="00B318DB"/>
    <w:rsid w:val="00B319D0"/>
    <w:rsid w:val="00B31A7C"/>
    <w:rsid w:val="00B31F47"/>
    <w:rsid w:val="00B325F0"/>
    <w:rsid w:val="00B327CE"/>
    <w:rsid w:val="00B3289D"/>
    <w:rsid w:val="00B32952"/>
    <w:rsid w:val="00B32AF9"/>
    <w:rsid w:val="00B330F0"/>
    <w:rsid w:val="00B332FC"/>
    <w:rsid w:val="00B33378"/>
    <w:rsid w:val="00B33560"/>
    <w:rsid w:val="00B335BF"/>
    <w:rsid w:val="00B336AE"/>
    <w:rsid w:val="00B336D6"/>
    <w:rsid w:val="00B337DE"/>
    <w:rsid w:val="00B337F4"/>
    <w:rsid w:val="00B33919"/>
    <w:rsid w:val="00B33934"/>
    <w:rsid w:val="00B33CB3"/>
    <w:rsid w:val="00B33CB7"/>
    <w:rsid w:val="00B33E6F"/>
    <w:rsid w:val="00B33E70"/>
    <w:rsid w:val="00B3400A"/>
    <w:rsid w:val="00B340B5"/>
    <w:rsid w:val="00B34691"/>
    <w:rsid w:val="00B34DE6"/>
    <w:rsid w:val="00B34F08"/>
    <w:rsid w:val="00B34F23"/>
    <w:rsid w:val="00B35045"/>
    <w:rsid w:val="00B35100"/>
    <w:rsid w:val="00B35282"/>
    <w:rsid w:val="00B35548"/>
    <w:rsid w:val="00B35686"/>
    <w:rsid w:val="00B35691"/>
    <w:rsid w:val="00B36103"/>
    <w:rsid w:val="00B362E0"/>
    <w:rsid w:val="00B3672B"/>
    <w:rsid w:val="00B3711C"/>
    <w:rsid w:val="00B371AA"/>
    <w:rsid w:val="00B3724B"/>
    <w:rsid w:val="00B372C8"/>
    <w:rsid w:val="00B37378"/>
    <w:rsid w:val="00B37430"/>
    <w:rsid w:val="00B376AB"/>
    <w:rsid w:val="00B3775B"/>
    <w:rsid w:val="00B37767"/>
    <w:rsid w:val="00B37A45"/>
    <w:rsid w:val="00B37B11"/>
    <w:rsid w:val="00B37B7C"/>
    <w:rsid w:val="00B40077"/>
    <w:rsid w:val="00B40199"/>
    <w:rsid w:val="00B4027F"/>
    <w:rsid w:val="00B40365"/>
    <w:rsid w:val="00B409E9"/>
    <w:rsid w:val="00B40CBC"/>
    <w:rsid w:val="00B40D2B"/>
    <w:rsid w:val="00B40D81"/>
    <w:rsid w:val="00B412C1"/>
    <w:rsid w:val="00B4139F"/>
    <w:rsid w:val="00B4147A"/>
    <w:rsid w:val="00B41489"/>
    <w:rsid w:val="00B415CD"/>
    <w:rsid w:val="00B4172E"/>
    <w:rsid w:val="00B41A72"/>
    <w:rsid w:val="00B41A86"/>
    <w:rsid w:val="00B41E9E"/>
    <w:rsid w:val="00B41F84"/>
    <w:rsid w:val="00B41F96"/>
    <w:rsid w:val="00B421EA"/>
    <w:rsid w:val="00B42387"/>
    <w:rsid w:val="00B424AC"/>
    <w:rsid w:val="00B42AA6"/>
    <w:rsid w:val="00B42AD2"/>
    <w:rsid w:val="00B42B19"/>
    <w:rsid w:val="00B42D6A"/>
    <w:rsid w:val="00B42FFF"/>
    <w:rsid w:val="00B430EC"/>
    <w:rsid w:val="00B434E1"/>
    <w:rsid w:val="00B43988"/>
    <w:rsid w:val="00B43BB3"/>
    <w:rsid w:val="00B440A8"/>
    <w:rsid w:val="00B441D8"/>
    <w:rsid w:val="00B44529"/>
    <w:rsid w:val="00B4493E"/>
    <w:rsid w:val="00B449B1"/>
    <w:rsid w:val="00B44D46"/>
    <w:rsid w:val="00B44F44"/>
    <w:rsid w:val="00B4569A"/>
    <w:rsid w:val="00B45720"/>
    <w:rsid w:val="00B45952"/>
    <w:rsid w:val="00B45A54"/>
    <w:rsid w:val="00B45CB8"/>
    <w:rsid w:val="00B45ED0"/>
    <w:rsid w:val="00B461E6"/>
    <w:rsid w:val="00B4679D"/>
    <w:rsid w:val="00B46BF9"/>
    <w:rsid w:val="00B46BFD"/>
    <w:rsid w:val="00B47245"/>
    <w:rsid w:val="00B47578"/>
    <w:rsid w:val="00B47AF5"/>
    <w:rsid w:val="00B47B60"/>
    <w:rsid w:val="00B47CF5"/>
    <w:rsid w:val="00B50010"/>
    <w:rsid w:val="00B500A5"/>
    <w:rsid w:val="00B5052F"/>
    <w:rsid w:val="00B508C1"/>
    <w:rsid w:val="00B50B4C"/>
    <w:rsid w:val="00B50D0E"/>
    <w:rsid w:val="00B50E56"/>
    <w:rsid w:val="00B50EE8"/>
    <w:rsid w:val="00B51029"/>
    <w:rsid w:val="00B511F0"/>
    <w:rsid w:val="00B51663"/>
    <w:rsid w:val="00B51C5F"/>
    <w:rsid w:val="00B51C95"/>
    <w:rsid w:val="00B51FFF"/>
    <w:rsid w:val="00B52448"/>
    <w:rsid w:val="00B5245E"/>
    <w:rsid w:val="00B5262C"/>
    <w:rsid w:val="00B52920"/>
    <w:rsid w:val="00B52AAB"/>
    <w:rsid w:val="00B52F2F"/>
    <w:rsid w:val="00B530DF"/>
    <w:rsid w:val="00B53227"/>
    <w:rsid w:val="00B53387"/>
    <w:rsid w:val="00B535BD"/>
    <w:rsid w:val="00B538CB"/>
    <w:rsid w:val="00B53CBE"/>
    <w:rsid w:val="00B53DB8"/>
    <w:rsid w:val="00B54250"/>
    <w:rsid w:val="00B54417"/>
    <w:rsid w:val="00B54422"/>
    <w:rsid w:val="00B547EE"/>
    <w:rsid w:val="00B54C13"/>
    <w:rsid w:val="00B54DDA"/>
    <w:rsid w:val="00B54E3F"/>
    <w:rsid w:val="00B54EBD"/>
    <w:rsid w:val="00B54EC9"/>
    <w:rsid w:val="00B5528F"/>
    <w:rsid w:val="00B553B4"/>
    <w:rsid w:val="00B55541"/>
    <w:rsid w:val="00B556D6"/>
    <w:rsid w:val="00B5601C"/>
    <w:rsid w:val="00B56160"/>
    <w:rsid w:val="00B5646F"/>
    <w:rsid w:val="00B566D3"/>
    <w:rsid w:val="00B568F6"/>
    <w:rsid w:val="00B56D70"/>
    <w:rsid w:val="00B56F7B"/>
    <w:rsid w:val="00B572F8"/>
    <w:rsid w:val="00B573FE"/>
    <w:rsid w:val="00B57594"/>
    <w:rsid w:val="00B57886"/>
    <w:rsid w:val="00B57E7E"/>
    <w:rsid w:val="00B57F9E"/>
    <w:rsid w:val="00B6001C"/>
    <w:rsid w:val="00B60160"/>
    <w:rsid w:val="00B602FC"/>
    <w:rsid w:val="00B606E2"/>
    <w:rsid w:val="00B60BA1"/>
    <w:rsid w:val="00B60DF0"/>
    <w:rsid w:val="00B60FCC"/>
    <w:rsid w:val="00B61049"/>
    <w:rsid w:val="00B61278"/>
    <w:rsid w:val="00B61487"/>
    <w:rsid w:val="00B615CC"/>
    <w:rsid w:val="00B61A9F"/>
    <w:rsid w:val="00B61CDE"/>
    <w:rsid w:val="00B61DD5"/>
    <w:rsid w:val="00B61DFB"/>
    <w:rsid w:val="00B61EFC"/>
    <w:rsid w:val="00B62001"/>
    <w:rsid w:val="00B6204D"/>
    <w:rsid w:val="00B62781"/>
    <w:rsid w:val="00B62810"/>
    <w:rsid w:val="00B629BE"/>
    <w:rsid w:val="00B62AA0"/>
    <w:rsid w:val="00B62AB4"/>
    <w:rsid w:val="00B62ABA"/>
    <w:rsid w:val="00B62F6A"/>
    <w:rsid w:val="00B63088"/>
    <w:rsid w:val="00B6313C"/>
    <w:rsid w:val="00B63146"/>
    <w:rsid w:val="00B6339B"/>
    <w:rsid w:val="00B633F9"/>
    <w:rsid w:val="00B636BA"/>
    <w:rsid w:val="00B637D5"/>
    <w:rsid w:val="00B6381C"/>
    <w:rsid w:val="00B63C5B"/>
    <w:rsid w:val="00B63D52"/>
    <w:rsid w:val="00B63E08"/>
    <w:rsid w:val="00B63F35"/>
    <w:rsid w:val="00B640E1"/>
    <w:rsid w:val="00B6432E"/>
    <w:rsid w:val="00B6462C"/>
    <w:rsid w:val="00B64634"/>
    <w:rsid w:val="00B646E9"/>
    <w:rsid w:val="00B64898"/>
    <w:rsid w:val="00B64ACA"/>
    <w:rsid w:val="00B64C06"/>
    <w:rsid w:val="00B64CC3"/>
    <w:rsid w:val="00B64CE9"/>
    <w:rsid w:val="00B64DC8"/>
    <w:rsid w:val="00B64F22"/>
    <w:rsid w:val="00B653BA"/>
    <w:rsid w:val="00B65C8E"/>
    <w:rsid w:val="00B65F28"/>
    <w:rsid w:val="00B6611B"/>
    <w:rsid w:val="00B662D9"/>
    <w:rsid w:val="00B6647E"/>
    <w:rsid w:val="00B66632"/>
    <w:rsid w:val="00B66724"/>
    <w:rsid w:val="00B66867"/>
    <w:rsid w:val="00B66C3D"/>
    <w:rsid w:val="00B66FF5"/>
    <w:rsid w:val="00B67066"/>
    <w:rsid w:val="00B671D8"/>
    <w:rsid w:val="00B67477"/>
    <w:rsid w:val="00B676E3"/>
    <w:rsid w:val="00B676F1"/>
    <w:rsid w:val="00B67811"/>
    <w:rsid w:val="00B678BC"/>
    <w:rsid w:val="00B70144"/>
    <w:rsid w:val="00B702B6"/>
    <w:rsid w:val="00B706AD"/>
    <w:rsid w:val="00B707C5"/>
    <w:rsid w:val="00B707C7"/>
    <w:rsid w:val="00B709C0"/>
    <w:rsid w:val="00B70AF5"/>
    <w:rsid w:val="00B71234"/>
    <w:rsid w:val="00B7123E"/>
    <w:rsid w:val="00B71425"/>
    <w:rsid w:val="00B71437"/>
    <w:rsid w:val="00B71458"/>
    <w:rsid w:val="00B71505"/>
    <w:rsid w:val="00B71541"/>
    <w:rsid w:val="00B71D4C"/>
    <w:rsid w:val="00B71FA3"/>
    <w:rsid w:val="00B7232A"/>
    <w:rsid w:val="00B72443"/>
    <w:rsid w:val="00B72479"/>
    <w:rsid w:val="00B7254A"/>
    <w:rsid w:val="00B725A1"/>
    <w:rsid w:val="00B7289C"/>
    <w:rsid w:val="00B72E5C"/>
    <w:rsid w:val="00B72FE4"/>
    <w:rsid w:val="00B73003"/>
    <w:rsid w:val="00B73031"/>
    <w:rsid w:val="00B73113"/>
    <w:rsid w:val="00B731B2"/>
    <w:rsid w:val="00B7332A"/>
    <w:rsid w:val="00B735F0"/>
    <w:rsid w:val="00B737BE"/>
    <w:rsid w:val="00B739D8"/>
    <w:rsid w:val="00B73B07"/>
    <w:rsid w:val="00B73FC0"/>
    <w:rsid w:val="00B73FFB"/>
    <w:rsid w:val="00B7422D"/>
    <w:rsid w:val="00B74385"/>
    <w:rsid w:val="00B743ED"/>
    <w:rsid w:val="00B7443F"/>
    <w:rsid w:val="00B7455A"/>
    <w:rsid w:val="00B74823"/>
    <w:rsid w:val="00B74A2E"/>
    <w:rsid w:val="00B74D36"/>
    <w:rsid w:val="00B74F5A"/>
    <w:rsid w:val="00B751D2"/>
    <w:rsid w:val="00B752C6"/>
    <w:rsid w:val="00B75497"/>
    <w:rsid w:val="00B755E1"/>
    <w:rsid w:val="00B75831"/>
    <w:rsid w:val="00B758B2"/>
    <w:rsid w:val="00B758D6"/>
    <w:rsid w:val="00B75975"/>
    <w:rsid w:val="00B75A7F"/>
    <w:rsid w:val="00B75CBB"/>
    <w:rsid w:val="00B75ECB"/>
    <w:rsid w:val="00B75F10"/>
    <w:rsid w:val="00B761B6"/>
    <w:rsid w:val="00B7634F"/>
    <w:rsid w:val="00B76510"/>
    <w:rsid w:val="00B76613"/>
    <w:rsid w:val="00B76894"/>
    <w:rsid w:val="00B76C0E"/>
    <w:rsid w:val="00B76EB0"/>
    <w:rsid w:val="00B76EF4"/>
    <w:rsid w:val="00B77154"/>
    <w:rsid w:val="00B771BC"/>
    <w:rsid w:val="00B771F1"/>
    <w:rsid w:val="00B771F6"/>
    <w:rsid w:val="00B77698"/>
    <w:rsid w:val="00B77707"/>
    <w:rsid w:val="00B778FC"/>
    <w:rsid w:val="00B77982"/>
    <w:rsid w:val="00B77AAD"/>
    <w:rsid w:val="00B77E42"/>
    <w:rsid w:val="00B77FD0"/>
    <w:rsid w:val="00B80067"/>
    <w:rsid w:val="00B80423"/>
    <w:rsid w:val="00B80E7B"/>
    <w:rsid w:val="00B81138"/>
    <w:rsid w:val="00B816FA"/>
    <w:rsid w:val="00B817CD"/>
    <w:rsid w:val="00B81836"/>
    <w:rsid w:val="00B8196A"/>
    <w:rsid w:val="00B81971"/>
    <w:rsid w:val="00B81B31"/>
    <w:rsid w:val="00B81C01"/>
    <w:rsid w:val="00B81C15"/>
    <w:rsid w:val="00B81FB5"/>
    <w:rsid w:val="00B82357"/>
    <w:rsid w:val="00B82408"/>
    <w:rsid w:val="00B82941"/>
    <w:rsid w:val="00B82B40"/>
    <w:rsid w:val="00B82CA0"/>
    <w:rsid w:val="00B82F2B"/>
    <w:rsid w:val="00B83989"/>
    <w:rsid w:val="00B83BFC"/>
    <w:rsid w:val="00B83E89"/>
    <w:rsid w:val="00B83EF2"/>
    <w:rsid w:val="00B83F71"/>
    <w:rsid w:val="00B84031"/>
    <w:rsid w:val="00B8431F"/>
    <w:rsid w:val="00B84488"/>
    <w:rsid w:val="00B84B3D"/>
    <w:rsid w:val="00B84DD0"/>
    <w:rsid w:val="00B84F4B"/>
    <w:rsid w:val="00B84FA6"/>
    <w:rsid w:val="00B8507F"/>
    <w:rsid w:val="00B855E9"/>
    <w:rsid w:val="00B85805"/>
    <w:rsid w:val="00B85A71"/>
    <w:rsid w:val="00B85C43"/>
    <w:rsid w:val="00B85FDD"/>
    <w:rsid w:val="00B85FF2"/>
    <w:rsid w:val="00B864CA"/>
    <w:rsid w:val="00B86874"/>
    <w:rsid w:val="00B86A37"/>
    <w:rsid w:val="00B86C16"/>
    <w:rsid w:val="00B86CEC"/>
    <w:rsid w:val="00B86EC0"/>
    <w:rsid w:val="00B872AC"/>
    <w:rsid w:val="00B872C8"/>
    <w:rsid w:val="00B872DB"/>
    <w:rsid w:val="00B872F0"/>
    <w:rsid w:val="00B87324"/>
    <w:rsid w:val="00B87460"/>
    <w:rsid w:val="00B8752C"/>
    <w:rsid w:val="00B8777E"/>
    <w:rsid w:val="00B8781A"/>
    <w:rsid w:val="00B87A1B"/>
    <w:rsid w:val="00B87B20"/>
    <w:rsid w:val="00B87CAD"/>
    <w:rsid w:val="00B87DA8"/>
    <w:rsid w:val="00B87E1E"/>
    <w:rsid w:val="00B901E5"/>
    <w:rsid w:val="00B903AC"/>
    <w:rsid w:val="00B903B0"/>
    <w:rsid w:val="00B9061C"/>
    <w:rsid w:val="00B90A54"/>
    <w:rsid w:val="00B90E69"/>
    <w:rsid w:val="00B90F5B"/>
    <w:rsid w:val="00B91073"/>
    <w:rsid w:val="00B9117F"/>
    <w:rsid w:val="00B91488"/>
    <w:rsid w:val="00B91557"/>
    <w:rsid w:val="00B91784"/>
    <w:rsid w:val="00B91BE6"/>
    <w:rsid w:val="00B91C39"/>
    <w:rsid w:val="00B91E05"/>
    <w:rsid w:val="00B92059"/>
    <w:rsid w:val="00B9212A"/>
    <w:rsid w:val="00B923AE"/>
    <w:rsid w:val="00B92605"/>
    <w:rsid w:val="00B9261D"/>
    <w:rsid w:val="00B92893"/>
    <w:rsid w:val="00B92A39"/>
    <w:rsid w:val="00B92DCC"/>
    <w:rsid w:val="00B93006"/>
    <w:rsid w:val="00B93120"/>
    <w:rsid w:val="00B93158"/>
    <w:rsid w:val="00B93490"/>
    <w:rsid w:val="00B93530"/>
    <w:rsid w:val="00B93849"/>
    <w:rsid w:val="00B938C1"/>
    <w:rsid w:val="00B93E97"/>
    <w:rsid w:val="00B9403A"/>
    <w:rsid w:val="00B9407D"/>
    <w:rsid w:val="00B941BC"/>
    <w:rsid w:val="00B942CB"/>
    <w:rsid w:val="00B94D59"/>
    <w:rsid w:val="00B95147"/>
    <w:rsid w:val="00B95508"/>
    <w:rsid w:val="00B956C9"/>
    <w:rsid w:val="00B95E6F"/>
    <w:rsid w:val="00B96367"/>
    <w:rsid w:val="00B9645E"/>
    <w:rsid w:val="00B9651C"/>
    <w:rsid w:val="00B96B6A"/>
    <w:rsid w:val="00B96CA4"/>
    <w:rsid w:val="00B97A07"/>
    <w:rsid w:val="00B97AFC"/>
    <w:rsid w:val="00BA0037"/>
    <w:rsid w:val="00BA0553"/>
    <w:rsid w:val="00BA0636"/>
    <w:rsid w:val="00BA0684"/>
    <w:rsid w:val="00BA06E6"/>
    <w:rsid w:val="00BA073C"/>
    <w:rsid w:val="00BA0790"/>
    <w:rsid w:val="00BA0891"/>
    <w:rsid w:val="00BA0B8F"/>
    <w:rsid w:val="00BA0D45"/>
    <w:rsid w:val="00BA0DCA"/>
    <w:rsid w:val="00BA12B5"/>
    <w:rsid w:val="00BA1578"/>
    <w:rsid w:val="00BA1672"/>
    <w:rsid w:val="00BA17D6"/>
    <w:rsid w:val="00BA19DE"/>
    <w:rsid w:val="00BA1D0F"/>
    <w:rsid w:val="00BA1DE3"/>
    <w:rsid w:val="00BA1EB1"/>
    <w:rsid w:val="00BA202D"/>
    <w:rsid w:val="00BA2091"/>
    <w:rsid w:val="00BA24AA"/>
    <w:rsid w:val="00BA2834"/>
    <w:rsid w:val="00BA29ED"/>
    <w:rsid w:val="00BA2A07"/>
    <w:rsid w:val="00BA2AEE"/>
    <w:rsid w:val="00BA2F78"/>
    <w:rsid w:val="00BA2FEC"/>
    <w:rsid w:val="00BA3333"/>
    <w:rsid w:val="00BA33B8"/>
    <w:rsid w:val="00BA34B0"/>
    <w:rsid w:val="00BA3674"/>
    <w:rsid w:val="00BA3731"/>
    <w:rsid w:val="00BA379C"/>
    <w:rsid w:val="00BA3801"/>
    <w:rsid w:val="00BA396C"/>
    <w:rsid w:val="00BA39BD"/>
    <w:rsid w:val="00BA3BC4"/>
    <w:rsid w:val="00BA3CAC"/>
    <w:rsid w:val="00BA3CBA"/>
    <w:rsid w:val="00BA3E94"/>
    <w:rsid w:val="00BA3F0C"/>
    <w:rsid w:val="00BA3F59"/>
    <w:rsid w:val="00BA417C"/>
    <w:rsid w:val="00BA43CB"/>
    <w:rsid w:val="00BA4459"/>
    <w:rsid w:val="00BA45A8"/>
    <w:rsid w:val="00BA48BE"/>
    <w:rsid w:val="00BA48F4"/>
    <w:rsid w:val="00BA49FF"/>
    <w:rsid w:val="00BA4A80"/>
    <w:rsid w:val="00BA4D57"/>
    <w:rsid w:val="00BA4D67"/>
    <w:rsid w:val="00BA4D72"/>
    <w:rsid w:val="00BA4FC5"/>
    <w:rsid w:val="00BA50B4"/>
    <w:rsid w:val="00BA526F"/>
    <w:rsid w:val="00BA54D2"/>
    <w:rsid w:val="00BA554C"/>
    <w:rsid w:val="00BA5C69"/>
    <w:rsid w:val="00BA5CC4"/>
    <w:rsid w:val="00BA5F12"/>
    <w:rsid w:val="00BA5F27"/>
    <w:rsid w:val="00BA6410"/>
    <w:rsid w:val="00BA649D"/>
    <w:rsid w:val="00BA659F"/>
    <w:rsid w:val="00BA6607"/>
    <w:rsid w:val="00BA6750"/>
    <w:rsid w:val="00BA6AEA"/>
    <w:rsid w:val="00BA6B86"/>
    <w:rsid w:val="00BA6DA9"/>
    <w:rsid w:val="00BA6F02"/>
    <w:rsid w:val="00BA73BC"/>
    <w:rsid w:val="00BA744D"/>
    <w:rsid w:val="00BA789E"/>
    <w:rsid w:val="00BA794B"/>
    <w:rsid w:val="00BA7D2A"/>
    <w:rsid w:val="00BA7F8C"/>
    <w:rsid w:val="00BB0288"/>
    <w:rsid w:val="00BB0407"/>
    <w:rsid w:val="00BB0546"/>
    <w:rsid w:val="00BB0730"/>
    <w:rsid w:val="00BB0848"/>
    <w:rsid w:val="00BB08D5"/>
    <w:rsid w:val="00BB0ADC"/>
    <w:rsid w:val="00BB0CD1"/>
    <w:rsid w:val="00BB0DF9"/>
    <w:rsid w:val="00BB0EA6"/>
    <w:rsid w:val="00BB13D6"/>
    <w:rsid w:val="00BB143B"/>
    <w:rsid w:val="00BB190C"/>
    <w:rsid w:val="00BB1B73"/>
    <w:rsid w:val="00BB1BE0"/>
    <w:rsid w:val="00BB1C7C"/>
    <w:rsid w:val="00BB1CA6"/>
    <w:rsid w:val="00BB205A"/>
    <w:rsid w:val="00BB221B"/>
    <w:rsid w:val="00BB2376"/>
    <w:rsid w:val="00BB291F"/>
    <w:rsid w:val="00BB2957"/>
    <w:rsid w:val="00BB2C0C"/>
    <w:rsid w:val="00BB3076"/>
    <w:rsid w:val="00BB331C"/>
    <w:rsid w:val="00BB3990"/>
    <w:rsid w:val="00BB3A54"/>
    <w:rsid w:val="00BB3A6F"/>
    <w:rsid w:val="00BB3C05"/>
    <w:rsid w:val="00BB3E73"/>
    <w:rsid w:val="00BB3F28"/>
    <w:rsid w:val="00BB3F4E"/>
    <w:rsid w:val="00BB40C5"/>
    <w:rsid w:val="00BB40E8"/>
    <w:rsid w:val="00BB4392"/>
    <w:rsid w:val="00BB4546"/>
    <w:rsid w:val="00BB46BC"/>
    <w:rsid w:val="00BB4B47"/>
    <w:rsid w:val="00BB4BEA"/>
    <w:rsid w:val="00BB5001"/>
    <w:rsid w:val="00BB53C8"/>
    <w:rsid w:val="00BB569D"/>
    <w:rsid w:val="00BB57D7"/>
    <w:rsid w:val="00BB5970"/>
    <w:rsid w:val="00BB5F22"/>
    <w:rsid w:val="00BB6035"/>
    <w:rsid w:val="00BB6060"/>
    <w:rsid w:val="00BB6554"/>
    <w:rsid w:val="00BB65B8"/>
    <w:rsid w:val="00BB6663"/>
    <w:rsid w:val="00BB686E"/>
    <w:rsid w:val="00BB6C09"/>
    <w:rsid w:val="00BB6CA6"/>
    <w:rsid w:val="00BB6F29"/>
    <w:rsid w:val="00BB71FF"/>
    <w:rsid w:val="00BB7430"/>
    <w:rsid w:val="00BB752E"/>
    <w:rsid w:val="00BB758E"/>
    <w:rsid w:val="00BB7661"/>
    <w:rsid w:val="00BB7743"/>
    <w:rsid w:val="00BB77C4"/>
    <w:rsid w:val="00BB790E"/>
    <w:rsid w:val="00BC00C1"/>
    <w:rsid w:val="00BC021D"/>
    <w:rsid w:val="00BC065D"/>
    <w:rsid w:val="00BC0A11"/>
    <w:rsid w:val="00BC0DE9"/>
    <w:rsid w:val="00BC0FF8"/>
    <w:rsid w:val="00BC1291"/>
    <w:rsid w:val="00BC149C"/>
    <w:rsid w:val="00BC185C"/>
    <w:rsid w:val="00BC1B8F"/>
    <w:rsid w:val="00BC1BF2"/>
    <w:rsid w:val="00BC1D5E"/>
    <w:rsid w:val="00BC1F14"/>
    <w:rsid w:val="00BC21BB"/>
    <w:rsid w:val="00BC2613"/>
    <w:rsid w:val="00BC28B7"/>
    <w:rsid w:val="00BC2C61"/>
    <w:rsid w:val="00BC2C8F"/>
    <w:rsid w:val="00BC2E5A"/>
    <w:rsid w:val="00BC36E4"/>
    <w:rsid w:val="00BC37CC"/>
    <w:rsid w:val="00BC3985"/>
    <w:rsid w:val="00BC43A7"/>
    <w:rsid w:val="00BC43B5"/>
    <w:rsid w:val="00BC45D9"/>
    <w:rsid w:val="00BC47AF"/>
    <w:rsid w:val="00BC48F4"/>
    <w:rsid w:val="00BC492D"/>
    <w:rsid w:val="00BC4D73"/>
    <w:rsid w:val="00BC4D94"/>
    <w:rsid w:val="00BC5312"/>
    <w:rsid w:val="00BC5588"/>
    <w:rsid w:val="00BC57E8"/>
    <w:rsid w:val="00BC5941"/>
    <w:rsid w:val="00BC6279"/>
    <w:rsid w:val="00BC631C"/>
    <w:rsid w:val="00BC6673"/>
    <w:rsid w:val="00BC6A82"/>
    <w:rsid w:val="00BC6D2A"/>
    <w:rsid w:val="00BC7044"/>
    <w:rsid w:val="00BC7144"/>
    <w:rsid w:val="00BC71DD"/>
    <w:rsid w:val="00BC72B7"/>
    <w:rsid w:val="00BC754C"/>
    <w:rsid w:val="00BC760A"/>
    <w:rsid w:val="00BC7735"/>
    <w:rsid w:val="00BC7954"/>
    <w:rsid w:val="00BC7D07"/>
    <w:rsid w:val="00BC7D91"/>
    <w:rsid w:val="00BC7FA6"/>
    <w:rsid w:val="00BD00DC"/>
    <w:rsid w:val="00BD028B"/>
    <w:rsid w:val="00BD03D8"/>
    <w:rsid w:val="00BD0732"/>
    <w:rsid w:val="00BD0D60"/>
    <w:rsid w:val="00BD0EF0"/>
    <w:rsid w:val="00BD0F3E"/>
    <w:rsid w:val="00BD11CF"/>
    <w:rsid w:val="00BD1442"/>
    <w:rsid w:val="00BD1841"/>
    <w:rsid w:val="00BD1AAC"/>
    <w:rsid w:val="00BD1C06"/>
    <w:rsid w:val="00BD1C68"/>
    <w:rsid w:val="00BD1EA8"/>
    <w:rsid w:val="00BD2735"/>
    <w:rsid w:val="00BD2840"/>
    <w:rsid w:val="00BD285B"/>
    <w:rsid w:val="00BD2C7C"/>
    <w:rsid w:val="00BD2D11"/>
    <w:rsid w:val="00BD2D9B"/>
    <w:rsid w:val="00BD2FCB"/>
    <w:rsid w:val="00BD35BC"/>
    <w:rsid w:val="00BD3628"/>
    <w:rsid w:val="00BD39D5"/>
    <w:rsid w:val="00BD3A93"/>
    <w:rsid w:val="00BD41A0"/>
    <w:rsid w:val="00BD4314"/>
    <w:rsid w:val="00BD448F"/>
    <w:rsid w:val="00BD4497"/>
    <w:rsid w:val="00BD45D9"/>
    <w:rsid w:val="00BD4661"/>
    <w:rsid w:val="00BD48F9"/>
    <w:rsid w:val="00BD4CB4"/>
    <w:rsid w:val="00BD5314"/>
    <w:rsid w:val="00BD5943"/>
    <w:rsid w:val="00BD5966"/>
    <w:rsid w:val="00BD5A13"/>
    <w:rsid w:val="00BD5C94"/>
    <w:rsid w:val="00BD5D2C"/>
    <w:rsid w:val="00BD6202"/>
    <w:rsid w:val="00BD6227"/>
    <w:rsid w:val="00BD623C"/>
    <w:rsid w:val="00BD62B2"/>
    <w:rsid w:val="00BD64A7"/>
    <w:rsid w:val="00BD6E02"/>
    <w:rsid w:val="00BD71B1"/>
    <w:rsid w:val="00BD73EC"/>
    <w:rsid w:val="00BD7488"/>
    <w:rsid w:val="00BD74C4"/>
    <w:rsid w:val="00BD74FF"/>
    <w:rsid w:val="00BD763D"/>
    <w:rsid w:val="00BD7676"/>
    <w:rsid w:val="00BD7A94"/>
    <w:rsid w:val="00BD7E40"/>
    <w:rsid w:val="00BD7E4B"/>
    <w:rsid w:val="00BE0342"/>
    <w:rsid w:val="00BE041D"/>
    <w:rsid w:val="00BE06CA"/>
    <w:rsid w:val="00BE07DB"/>
    <w:rsid w:val="00BE0A49"/>
    <w:rsid w:val="00BE0BDD"/>
    <w:rsid w:val="00BE1150"/>
    <w:rsid w:val="00BE1732"/>
    <w:rsid w:val="00BE196A"/>
    <w:rsid w:val="00BE218A"/>
    <w:rsid w:val="00BE21A8"/>
    <w:rsid w:val="00BE2A8F"/>
    <w:rsid w:val="00BE2CA3"/>
    <w:rsid w:val="00BE2DA4"/>
    <w:rsid w:val="00BE2FD6"/>
    <w:rsid w:val="00BE3104"/>
    <w:rsid w:val="00BE3336"/>
    <w:rsid w:val="00BE3455"/>
    <w:rsid w:val="00BE3529"/>
    <w:rsid w:val="00BE35D6"/>
    <w:rsid w:val="00BE37C3"/>
    <w:rsid w:val="00BE38E9"/>
    <w:rsid w:val="00BE390D"/>
    <w:rsid w:val="00BE3940"/>
    <w:rsid w:val="00BE3B5C"/>
    <w:rsid w:val="00BE3CB8"/>
    <w:rsid w:val="00BE4392"/>
    <w:rsid w:val="00BE44D8"/>
    <w:rsid w:val="00BE4664"/>
    <w:rsid w:val="00BE485F"/>
    <w:rsid w:val="00BE4A7C"/>
    <w:rsid w:val="00BE507C"/>
    <w:rsid w:val="00BE5204"/>
    <w:rsid w:val="00BE523C"/>
    <w:rsid w:val="00BE5251"/>
    <w:rsid w:val="00BE55E0"/>
    <w:rsid w:val="00BE59D3"/>
    <w:rsid w:val="00BE5AC6"/>
    <w:rsid w:val="00BE5C4D"/>
    <w:rsid w:val="00BE60A9"/>
    <w:rsid w:val="00BE6429"/>
    <w:rsid w:val="00BE6612"/>
    <w:rsid w:val="00BE6643"/>
    <w:rsid w:val="00BE6792"/>
    <w:rsid w:val="00BE692F"/>
    <w:rsid w:val="00BE6CC2"/>
    <w:rsid w:val="00BE6F33"/>
    <w:rsid w:val="00BE70C0"/>
    <w:rsid w:val="00BE71ED"/>
    <w:rsid w:val="00BE752D"/>
    <w:rsid w:val="00BE761D"/>
    <w:rsid w:val="00BE7D57"/>
    <w:rsid w:val="00BF0451"/>
    <w:rsid w:val="00BF0461"/>
    <w:rsid w:val="00BF0814"/>
    <w:rsid w:val="00BF0865"/>
    <w:rsid w:val="00BF0D2B"/>
    <w:rsid w:val="00BF0E7B"/>
    <w:rsid w:val="00BF0FD0"/>
    <w:rsid w:val="00BF114B"/>
    <w:rsid w:val="00BF1177"/>
    <w:rsid w:val="00BF1193"/>
    <w:rsid w:val="00BF125E"/>
    <w:rsid w:val="00BF1492"/>
    <w:rsid w:val="00BF16CE"/>
    <w:rsid w:val="00BF199C"/>
    <w:rsid w:val="00BF1A28"/>
    <w:rsid w:val="00BF1AB8"/>
    <w:rsid w:val="00BF21DA"/>
    <w:rsid w:val="00BF22A5"/>
    <w:rsid w:val="00BF23E8"/>
    <w:rsid w:val="00BF2B3D"/>
    <w:rsid w:val="00BF2C47"/>
    <w:rsid w:val="00BF2CC9"/>
    <w:rsid w:val="00BF2DE0"/>
    <w:rsid w:val="00BF2E30"/>
    <w:rsid w:val="00BF35BD"/>
    <w:rsid w:val="00BF36A2"/>
    <w:rsid w:val="00BF3987"/>
    <w:rsid w:val="00BF3A3A"/>
    <w:rsid w:val="00BF3B14"/>
    <w:rsid w:val="00BF3C42"/>
    <w:rsid w:val="00BF3C82"/>
    <w:rsid w:val="00BF3CEC"/>
    <w:rsid w:val="00BF3E65"/>
    <w:rsid w:val="00BF3ECF"/>
    <w:rsid w:val="00BF3EE9"/>
    <w:rsid w:val="00BF4076"/>
    <w:rsid w:val="00BF4121"/>
    <w:rsid w:val="00BF41CB"/>
    <w:rsid w:val="00BF4290"/>
    <w:rsid w:val="00BF42FB"/>
    <w:rsid w:val="00BF4653"/>
    <w:rsid w:val="00BF4710"/>
    <w:rsid w:val="00BF4869"/>
    <w:rsid w:val="00BF487F"/>
    <w:rsid w:val="00BF48D9"/>
    <w:rsid w:val="00BF4E00"/>
    <w:rsid w:val="00BF4F30"/>
    <w:rsid w:val="00BF505A"/>
    <w:rsid w:val="00BF505B"/>
    <w:rsid w:val="00BF510C"/>
    <w:rsid w:val="00BF5658"/>
    <w:rsid w:val="00BF573B"/>
    <w:rsid w:val="00BF57D6"/>
    <w:rsid w:val="00BF58F9"/>
    <w:rsid w:val="00BF5E69"/>
    <w:rsid w:val="00BF613A"/>
    <w:rsid w:val="00BF6249"/>
    <w:rsid w:val="00BF63C2"/>
    <w:rsid w:val="00BF6411"/>
    <w:rsid w:val="00BF6509"/>
    <w:rsid w:val="00BF67FF"/>
    <w:rsid w:val="00BF717C"/>
    <w:rsid w:val="00BF739C"/>
    <w:rsid w:val="00BF73F3"/>
    <w:rsid w:val="00BF76F4"/>
    <w:rsid w:val="00BF7817"/>
    <w:rsid w:val="00BF79C1"/>
    <w:rsid w:val="00BF79C9"/>
    <w:rsid w:val="00BF7BE2"/>
    <w:rsid w:val="00C0018F"/>
    <w:rsid w:val="00C00359"/>
    <w:rsid w:val="00C0051E"/>
    <w:rsid w:val="00C008F4"/>
    <w:rsid w:val="00C00A6A"/>
    <w:rsid w:val="00C00F27"/>
    <w:rsid w:val="00C011E2"/>
    <w:rsid w:val="00C0142C"/>
    <w:rsid w:val="00C016A7"/>
    <w:rsid w:val="00C016B2"/>
    <w:rsid w:val="00C016B6"/>
    <w:rsid w:val="00C01803"/>
    <w:rsid w:val="00C01882"/>
    <w:rsid w:val="00C019FD"/>
    <w:rsid w:val="00C01A64"/>
    <w:rsid w:val="00C01CFA"/>
    <w:rsid w:val="00C01E52"/>
    <w:rsid w:val="00C020B4"/>
    <w:rsid w:val="00C022DF"/>
    <w:rsid w:val="00C024C4"/>
    <w:rsid w:val="00C02902"/>
    <w:rsid w:val="00C02F5A"/>
    <w:rsid w:val="00C03038"/>
    <w:rsid w:val="00C0337B"/>
    <w:rsid w:val="00C03736"/>
    <w:rsid w:val="00C03B43"/>
    <w:rsid w:val="00C03BAF"/>
    <w:rsid w:val="00C043F3"/>
    <w:rsid w:val="00C04433"/>
    <w:rsid w:val="00C0471F"/>
    <w:rsid w:val="00C047BA"/>
    <w:rsid w:val="00C04963"/>
    <w:rsid w:val="00C04AA0"/>
    <w:rsid w:val="00C04BF5"/>
    <w:rsid w:val="00C04C32"/>
    <w:rsid w:val="00C04DE2"/>
    <w:rsid w:val="00C050E5"/>
    <w:rsid w:val="00C05153"/>
    <w:rsid w:val="00C05302"/>
    <w:rsid w:val="00C054ED"/>
    <w:rsid w:val="00C05536"/>
    <w:rsid w:val="00C057A6"/>
    <w:rsid w:val="00C05864"/>
    <w:rsid w:val="00C05A2B"/>
    <w:rsid w:val="00C05B6E"/>
    <w:rsid w:val="00C05BAE"/>
    <w:rsid w:val="00C05DD8"/>
    <w:rsid w:val="00C05DE5"/>
    <w:rsid w:val="00C05ECE"/>
    <w:rsid w:val="00C06131"/>
    <w:rsid w:val="00C061F0"/>
    <w:rsid w:val="00C06358"/>
    <w:rsid w:val="00C0636B"/>
    <w:rsid w:val="00C06407"/>
    <w:rsid w:val="00C06545"/>
    <w:rsid w:val="00C066B4"/>
    <w:rsid w:val="00C06AFD"/>
    <w:rsid w:val="00C06B1D"/>
    <w:rsid w:val="00C06CF4"/>
    <w:rsid w:val="00C06D13"/>
    <w:rsid w:val="00C06E4C"/>
    <w:rsid w:val="00C07006"/>
    <w:rsid w:val="00C0768A"/>
    <w:rsid w:val="00C077C8"/>
    <w:rsid w:val="00C07BED"/>
    <w:rsid w:val="00C07BFF"/>
    <w:rsid w:val="00C07C65"/>
    <w:rsid w:val="00C07FA6"/>
    <w:rsid w:val="00C1002B"/>
    <w:rsid w:val="00C100DC"/>
    <w:rsid w:val="00C101F3"/>
    <w:rsid w:val="00C1030E"/>
    <w:rsid w:val="00C1033E"/>
    <w:rsid w:val="00C1035F"/>
    <w:rsid w:val="00C10529"/>
    <w:rsid w:val="00C10779"/>
    <w:rsid w:val="00C10FC5"/>
    <w:rsid w:val="00C1106B"/>
    <w:rsid w:val="00C11113"/>
    <w:rsid w:val="00C111C5"/>
    <w:rsid w:val="00C11357"/>
    <w:rsid w:val="00C11664"/>
    <w:rsid w:val="00C1168E"/>
    <w:rsid w:val="00C118C9"/>
    <w:rsid w:val="00C119F5"/>
    <w:rsid w:val="00C11CC9"/>
    <w:rsid w:val="00C121DF"/>
    <w:rsid w:val="00C122BC"/>
    <w:rsid w:val="00C123D5"/>
    <w:rsid w:val="00C1268B"/>
    <w:rsid w:val="00C12DE8"/>
    <w:rsid w:val="00C12F09"/>
    <w:rsid w:val="00C131F0"/>
    <w:rsid w:val="00C13408"/>
    <w:rsid w:val="00C13741"/>
    <w:rsid w:val="00C13936"/>
    <w:rsid w:val="00C13967"/>
    <w:rsid w:val="00C1424E"/>
    <w:rsid w:val="00C15087"/>
    <w:rsid w:val="00C1513F"/>
    <w:rsid w:val="00C1524C"/>
    <w:rsid w:val="00C1551B"/>
    <w:rsid w:val="00C15BE8"/>
    <w:rsid w:val="00C15CA2"/>
    <w:rsid w:val="00C15DD5"/>
    <w:rsid w:val="00C15EF4"/>
    <w:rsid w:val="00C15F0B"/>
    <w:rsid w:val="00C15FE8"/>
    <w:rsid w:val="00C16390"/>
    <w:rsid w:val="00C16767"/>
    <w:rsid w:val="00C16C3A"/>
    <w:rsid w:val="00C16CF7"/>
    <w:rsid w:val="00C16D48"/>
    <w:rsid w:val="00C170C1"/>
    <w:rsid w:val="00C174B2"/>
    <w:rsid w:val="00C1753F"/>
    <w:rsid w:val="00C17934"/>
    <w:rsid w:val="00C17F8F"/>
    <w:rsid w:val="00C200F5"/>
    <w:rsid w:val="00C20141"/>
    <w:rsid w:val="00C201C3"/>
    <w:rsid w:val="00C2063D"/>
    <w:rsid w:val="00C20902"/>
    <w:rsid w:val="00C20C22"/>
    <w:rsid w:val="00C210C1"/>
    <w:rsid w:val="00C211A3"/>
    <w:rsid w:val="00C212DD"/>
    <w:rsid w:val="00C21302"/>
    <w:rsid w:val="00C21312"/>
    <w:rsid w:val="00C21426"/>
    <w:rsid w:val="00C21510"/>
    <w:rsid w:val="00C21731"/>
    <w:rsid w:val="00C2177D"/>
    <w:rsid w:val="00C219EF"/>
    <w:rsid w:val="00C21A1D"/>
    <w:rsid w:val="00C21C7B"/>
    <w:rsid w:val="00C21D81"/>
    <w:rsid w:val="00C22166"/>
    <w:rsid w:val="00C2234A"/>
    <w:rsid w:val="00C225DC"/>
    <w:rsid w:val="00C2267C"/>
    <w:rsid w:val="00C226C5"/>
    <w:rsid w:val="00C22BBE"/>
    <w:rsid w:val="00C22D96"/>
    <w:rsid w:val="00C22E96"/>
    <w:rsid w:val="00C231B6"/>
    <w:rsid w:val="00C236FE"/>
    <w:rsid w:val="00C23B11"/>
    <w:rsid w:val="00C23E35"/>
    <w:rsid w:val="00C23E5F"/>
    <w:rsid w:val="00C242C4"/>
    <w:rsid w:val="00C243D1"/>
    <w:rsid w:val="00C24569"/>
    <w:rsid w:val="00C2457F"/>
    <w:rsid w:val="00C248A7"/>
    <w:rsid w:val="00C248D1"/>
    <w:rsid w:val="00C249F1"/>
    <w:rsid w:val="00C24DB6"/>
    <w:rsid w:val="00C25174"/>
    <w:rsid w:val="00C25342"/>
    <w:rsid w:val="00C253BC"/>
    <w:rsid w:val="00C253E0"/>
    <w:rsid w:val="00C25454"/>
    <w:rsid w:val="00C256A8"/>
    <w:rsid w:val="00C25780"/>
    <w:rsid w:val="00C2597D"/>
    <w:rsid w:val="00C259A7"/>
    <w:rsid w:val="00C25BDA"/>
    <w:rsid w:val="00C25FE3"/>
    <w:rsid w:val="00C266C6"/>
    <w:rsid w:val="00C2695E"/>
    <w:rsid w:val="00C26B90"/>
    <w:rsid w:val="00C26EA5"/>
    <w:rsid w:val="00C26F0B"/>
    <w:rsid w:val="00C27046"/>
    <w:rsid w:val="00C270C6"/>
    <w:rsid w:val="00C271C2"/>
    <w:rsid w:val="00C271F0"/>
    <w:rsid w:val="00C2752A"/>
    <w:rsid w:val="00C2781B"/>
    <w:rsid w:val="00C27855"/>
    <w:rsid w:val="00C279DE"/>
    <w:rsid w:val="00C279F4"/>
    <w:rsid w:val="00C27AD1"/>
    <w:rsid w:val="00C27CA9"/>
    <w:rsid w:val="00C27FC9"/>
    <w:rsid w:val="00C3030D"/>
    <w:rsid w:val="00C303AE"/>
    <w:rsid w:val="00C303D4"/>
    <w:rsid w:val="00C30405"/>
    <w:rsid w:val="00C304B8"/>
    <w:rsid w:val="00C30503"/>
    <w:rsid w:val="00C3061F"/>
    <w:rsid w:val="00C3089E"/>
    <w:rsid w:val="00C309C2"/>
    <w:rsid w:val="00C30A0C"/>
    <w:rsid w:val="00C30ABA"/>
    <w:rsid w:val="00C30BA6"/>
    <w:rsid w:val="00C30FAD"/>
    <w:rsid w:val="00C31261"/>
    <w:rsid w:val="00C31741"/>
    <w:rsid w:val="00C317A0"/>
    <w:rsid w:val="00C31BC1"/>
    <w:rsid w:val="00C31C1A"/>
    <w:rsid w:val="00C3231D"/>
    <w:rsid w:val="00C324E5"/>
    <w:rsid w:val="00C32BF5"/>
    <w:rsid w:val="00C32C04"/>
    <w:rsid w:val="00C32C4C"/>
    <w:rsid w:val="00C32D59"/>
    <w:rsid w:val="00C32FFE"/>
    <w:rsid w:val="00C330D2"/>
    <w:rsid w:val="00C33120"/>
    <w:rsid w:val="00C33638"/>
    <w:rsid w:val="00C33929"/>
    <w:rsid w:val="00C33A89"/>
    <w:rsid w:val="00C33DD5"/>
    <w:rsid w:val="00C33E13"/>
    <w:rsid w:val="00C342B6"/>
    <w:rsid w:val="00C343C1"/>
    <w:rsid w:val="00C343C4"/>
    <w:rsid w:val="00C3455B"/>
    <w:rsid w:val="00C3469D"/>
    <w:rsid w:val="00C346FD"/>
    <w:rsid w:val="00C34AF7"/>
    <w:rsid w:val="00C34C9E"/>
    <w:rsid w:val="00C35462"/>
    <w:rsid w:val="00C35661"/>
    <w:rsid w:val="00C357A7"/>
    <w:rsid w:val="00C35868"/>
    <w:rsid w:val="00C35B48"/>
    <w:rsid w:val="00C35E2B"/>
    <w:rsid w:val="00C36158"/>
    <w:rsid w:val="00C36255"/>
    <w:rsid w:val="00C3648E"/>
    <w:rsid w:val="00C36684"/>
    <w:rsid w:val="00C3685D"/>
    <w:rsid w:val="00C36AC9"/>
    <w:rsid w:val="00C37105"/>
    <w:rsid w:val="00C37288"/>
    <w:rsid w:val="00C3757A"/>
    <w:rsid w:val="00C375BB"/>
    <w:rsid w:val="00C376E7"/>
    <w:rsid w:val="00C379D5"/>
    <w:rsid w:val="00C37C23"/>
    <w:rsid w:val="00C37DEF"/>
    <w:rsid w:val="00C37F94"/>
    <w:rsid w:val="00C400B8"/>
    <w:rsid w:val="00C402A5"/>
    <w:rsid w:val="00C402E4"/>
    <w:rsid w:val="00C40406"/>
    <w:rsid w:val="00C40955"/>
    <w:rsid w:val="00C40A5A"/>
    <w:rsid w:val="00C40AE5"/>
    <w:rsid w:val="00C41245"/>
    <w:rsid w:val="00C415CC"/>
    <w:rsid w:val="00C41A55"/>
    <w:rsid w:val="00C41ADE"/>
    <w:rsid w:val="00C41B2D"/>
    <w:rsid w:val="00C41C65"/>
    <w:rsid w:val="00C41D48"/>
    <w:rsid w:val="00C41EDF"/>
    <w:rsid w:val="00C4210B"/>
    <w:rsid w:val="00C42655"/>
    <w:rsid w:val="00C42A3B"/>
    <w:rsid w:val="00C42AA6"/>
    <w:rsid w:val="00C42D3E"/>
    <w:rsid w:val="00C42DB1"/>
    <w:rsid w:val="00C4301F"/>
    <w:rsid w:val="00C430C3"/>
    <w:rsid w:val="00C43153"/>
    <w:rsid w:val="00C43162"/>
    <w:rsid w:val="00C4330E"/>
    <w:rsid w:val="00C43502"/>
    <w:rsid w:val="00C43837"/>
    <w:rsid w:val="00C4397A"/>
    <w:rsid w:val="00C43BCE"/>
    <w:rsid w:val="00C43DD8"/>
    <w:rsid w:val="00C442BA"/>
    <w:rsid w:val="00C45013"/>
    <w:rsid w:val="00C4532C"/>
    <w:rsid w:val="00C45371"/>
    <w:rsid w:val="00C45700"/>
    <w:rsid w:val="00C45C21"/>
    <w:rsid w:val="00C45EB4"/>
    <w:rsid w:val="00C461E6"/>
    <w:rsid w:val="00C462DA"/>
    <w:rsid w:val="00C465D0"/>
    <w:rsid w:val="00C46A06"/>
    <w:rsid w:val="00C46C55"/>
    <w:rsid w:val="00C46DEB"/>
    <w:rsid w:val="00C46EE5"/>
    <w:rsid w:val="00C47249"/>
    <w:rsid w:val="00C47342"/>
    <w:rsid w:val="00C4764D"/>
    <w:rsid w:val="00C476E3"/>
    <w:rsid w:val="00C47A7F"/>
    <w:rsid w:val="00C47ED0"/>
    <w:rsid w:val="00C500F0"/>
    <w:rsid w:val="00C5016A"/>
    <w:rsid w:val="00C5019C"/>
    <w:rsid w:val="00C502C9"/>
    <w:rsid w:val="00C5072D"/>
    <w:rsid w:val="00C509DC"/>
    <w:rsid w:val="00C5108C"/>
    <w:rsid w:val="00C513FE"/>
    <w:rsid w:val="00C5180A"/>
    <w:rsid w:val="00C51923"/>
    <w:rsid w:val="00C51990"/>
    <w:rsid w:val="00C519F2"/>
    <w:rsid w:val="00C51BF3"/>
    <w:rsid w:val="00C5202E"/>
    <w:rsid w:val="00C52461"/>
    <w:rsid w:val="00C524BD"/>
    <w:rsid w:val="00C52584"/>
    <w:rsid w:val="00C528FD"/>
    <w:rsid w:val="00C52A12"/>
    <w:rsid w:val="00C52BD6"/>
    <w:rsid w:val="00C52BEF"/>
    <w:rsid w:val="00C53077"/>
    <w:rsid w:val="00C534D5"/>
    <w:rsid w:val="00C537F4"/>
    <w:rsid w:val="00C5381D"/>
    <w:rsid w:val="00C53903"/>
    <w:rsid w:val="00C53962"/>
    <w:rsid w:val="00C53C30"/>
    <w:rsid w:val="00C53C4A"/>
    <w:rsid w:val="00C54290"/>
    <w:rsid w:val="00C547EE"/>
    <w:rsid w:val="00C54902"/>
    <w:rsid w:val="00C55264"/>
    <w:rsid w:val="00C552BD"/>
    <w:rsid w:val="00C55333"/>
    <w:rsid w:val="00C5550A"/>
    <w:rsid w:val="00C555A8"/>
    <w:rsid w:val="00C55960"/>
    <w:rsid w:val="00C55AE1"/>
    <w:rsid w:val="00C55B7A"/>
    <w:rsid w:val="00C55C3E"/>
    <w:rsid w:val="00C55E19"/>
    <w:rsid w:val="00C56040"/>
    <w:rsid w:val="00C56449"/>
    <w:rsid w:val="00C564AF"/>
    <w:rsid w:val="00C56649"/>
    <w:rsid w:val="00C568A0"/>
    <w:rsid w:val="00C56CB3"/>
    <w:rsid w:val="00C570FF"/>
    <w:rsid w:val="00C57176"/>
    <w:rsid w:val="00C57535"/>
    <w:rsid w:val="00C576C5"/>
    <w:rsid w:val="00C57723"/>
    <w:rsid w:val="00C57A7C"/>
    <w:rsid w:val="00C57BE6"/>
    <w:rsid w:val="00C60640"/>
    <w:rsid w:val="00C60800"/>
    <w:rsid w:val="00C60C14"/>
    <w:rsid w:val="00C60F88"/>
    <w:rsid w:val="00C61185"/>
    <w:rsid w:val="00C61330"/>
    <w:rsid w:val="00C61A07"/>
    <w:rsid w:val="00C61F94"/>
    <w:rsid w:val="00C62323"/>
    <w:rsid w:val="00C62425"/>
    <w:rsid w:val="00C624CB"/>
    <w:rsid w:val="00C62849"/>
    <w:rsid w:val="00C629E4"/>
    <w:rsid w:val="00C62EF0"/>
    <w:rsid w:val="00C63040"/>
    <w:rsid w:val="00C6317D"/>
    <w:rsid w:val="00C631DF"/>
    <w:rsid w:val="00C632CE"/>
    <w:rsid w:val="00C6332F"/>
    <w:rsid w:val="00C633BA"/>
    <w:rsid w:val="00C63948"/>
    <w:rsid w:val="00C63EAA"/>
    <w:rsid w:val="00C6405D"/>
    <w:rsid w:val="00C64392"/>
    <w:rsid w:val="00C643E9"/>
    <w:rsid w:val="00C644EB"/>
    <w:rsid w:val="00C6459A"/>
    <w:rsid w:val="00C646D7"/>
    <w:rsid w:val="00C64773"/>
    <w:rsid w:val="00C6483D"/>
    <w:rsid w:val="00C64C1C"/>
    <w:rsid w:val="00C64C7E"/>
    <w:rsid w:val="00C64C9D"/>
    <w:rsid w:val="00C64E6E"/>
    <w:rsid w:val="00C65059"/>
    <w:rsid w:val="00C6509F"/>
    <w:rsid w:val="00C6547C"/>
    <w:rsid w:val="00C654A0"/>
    <w:rsid w:val="00C65644"/>
    <w:rsid w:val="00C658A9"/>
    <w:rsid w:val="00C659C5"/>
    <w:rsid w:val="00C65AC5"/>
    <w:rsid w:val="00C65EC7"/>
    <w:rsid w:val="00C66138"/>
    <w:rsid w:val="00C66193"/>
    <w:rsid w:val="00C664F0"/>
    <w:rsid w:val="00C66595"/>
    <w:rsid w:val="00C6668B"/>
    <w:rsid w:val="00C667D1"/>
    <w:rsid w:val="00C66F4D"/>
    <w:rsid w:val="00C67379"/>
    <w:rsid w:val="00C67B5E"/>
    <w:rsid w:val="00C67BD9"/>
    <w:rsid w:val="00C67F87"/>
    <w:rsid w:val="00C702E9"/>
    <w:rsid w:val="00C70377"/>
    <w:rsid w:val="00C70393"/>
    <w:rsid w:val="00C70653"/>
    <w:rsid w:val="00C70C20"/>
    <w:rsid w:val="00C710C9"/>
    <w:rsid w:val="00C71177"/>
    <w:rsid w:val="00C71640"/>
    <w:rsid w:val="00C7195F"/>
    <w:rsid w:val="00C71BA0"/>
    <w:rsid w:val="00C71C17"/>
    <w:rsid w:val="00C71D3A"/>
    <w:rsid w:val="00C72035"/>
    <w:rsid w:val="00C72082"/>
    <w:rsid w:val="00C7210D"/>
    <w:rsid w:val="00C721D6"/>
    <w:rsid w:val="00C72260"/>
    <w:rsid w:val="00C72608"/>
    <w:rsid w:val="00C72E58"/>
    <w:rsid w:val="00C72F01"/>
    <w:rsid w:val="00C72FAA"/>
    <w:rsid w:val="00C7300F"/>
    <w:rsid w:val="00C73105"/>
    <w:rsid w:val="00C7310D"/>
    <w:rsid w:val="00C736C6"/>
    <w:rsid w:val="00C73803"/>
    <w:rsid w:val="00C73CCA"/>
    <w:rsid w:val="00C74020"/>
    <w:rsid w:val="00C742B7"/>
    <w:rsid w:val="00C7439F"/>
    <w:rsid w:val="00C74455"/>
    <w:rsid w:val="00C74A38"/>
    <w:rsid w:val="00C74AA1"/>
    <w:rsid w:val="00C74C7D"/>
    <w:rsid w:val="00C74D05"/>
    <w:rsid w:val="00C74D21"/>
    <w:rsid w:val="00C74D38"/>
    <w:rsid w:val="00C75138"/>
    <w:rsid w:val="00C7517E"/>
    <w:rsid w:val="00C752E0"/>
    <w:rsid w:val="00C7549F"/>
    <w:rsid w:val="00C75842"/>
    <w:rsid w:val="00C758BC"/>
    <w:rsid w:val="00C758EB"/>
    <w:rsid w:val="00C75CE7"/>
    <w:rsid w:val="00C75E00"/>
    <w:rsid w:val="00C75E07"/>
    <w:rsid w:val="00C760D2"/>
    <w:rsid w:val="00C76311"/>
    <w:rsid w:val="00C7647F"/>
    <w:rsid w:val="00C764E9"/>
    <w:rsid w:val="00C7670E"/>
    <w:rsid w:val="00C76A33"/>
    <w:rsid w:val="00C76CA8"/>
    <w:rsid w:val="00C76D0C"/>
    <w:rsid w:val="00C76DBE"/>
    <w:rsid w:val="00C76F8C"/>
    <w:rsid w:val="00C77343"/>
    <w:rsid w:val="00C77393"/>
    <w:rsid w:val="00C774B5"/>
    <w:rsid w:val="00C774C8"/>
    <w:rsid w:val="00C774E2"/>
    <w:rsid w:val="00C77786"/>
    <w:rsid w:val="00C7792D"/>
    <w:rsid w:val="00C77A55"/>
    <w:rsid w:val="00C77ABC"/>
    <w:rsid w:val="00C77B48"/>
    <w:rsid w:val="00C77DF9"/>
    <w:rsid w:val="00C80161"/>
    <w:rsid w:val="00C8022A"/>
    <w:rsid w:val="00C80597"/>
    <w:rsid w:val="00C8081C"/>
    <w:rsid w:val="00C80FE5"/>
    <w:rsid w:val="00C81031"/>
    <w:rsid w:val="00C81399"/>
    <w:rsid w:val="00C815A3"/>
    <w:rsid w:val="00C816EA"/>
    <w:rsid w:val="00C81801"/>
    <w:rsid w:val="00C81C83"/>
    <w:rsid w:val="00C81D74"/>
    <w:rsid w:val="00C81F20"/>
    <w:rsid w:val="00C82042"/>
    <w:rsid w:val="00C820A3"/>
    <w:rsid w:val="00C823AE"/>
    <w:rsid w:val="00C82433"/>
    <w:rsid w:val="00C82844"/>
    <w:rsid w:val="00C8296D"/>
    <w:rsid w:val="00C82A64"/>
    <w:rsid w:val="00C82C49"/>
    <w:rsid w:val="00C83140"/>
    <w:rsid w:val="00C8349E"/>
    <w:rsid w:val="00C8362D"/>
    <w:rsid w:val="00C83A69"/>
    <w:rsid w:val="00C83C1E"/>
    <w:rsid w:val="00C83C32"/>
    <w:rsid w:val="00C83DC1"/>
    <w:rsid w:val="00C83E00"/>
    <w:rsid w:val="00C84005"/>
    <w:rsid w:val="00C841A7"/>
    <w:rsid w:val="00C84212"/>
    <w:rsid w:val="00C84AD1"/>
    <w:rsid w:val="00C84CE4"/>
    <w:rsid w:val="00C84D28"/>
    <w:rsid w:val="00C84D32"/>
    <w:rsid w:val="00C84E8F"/>
    <w:rsid w:val="00C84EEE"/>
    <w:rsid w:val="00C8521C"/>
    <w:rsid w:val="00C85313"/>
    <w:rsid w:val="00C854BE"/>
    <w:rsid w:val="00C8554C"/>
    <w:rsid w:val="00C85CE5"/>
    <w:rsid w:val="00C85D3E"/>
    <w:rsid w:val="00C85D8D"/>
    <w:rsid w:val="00C85DB7"/>
    <w:rsid w:val="00C85E25"/>
    <w:rsid w:val="00C86145"/>
    <w:rsid w:val="00C861C5"/>
    <w:rsid w:val="00C8622C"/>
    <w:rsid w:val="00C86644"/>
    <w:rsid w:val="00C866A1"/>
    <w:rsid w:val="00C86B7A"/>
    <w:rsid w:val="00C86C21"/>
    <w:rsid w:val="00C86C57"/>
    <w:rsid w:val="00C86C62"/>
    <w:rsid w:val="00C86C79"/>
    <w:rsid w:val="00C86D32"/>
    <w:rsid w:val="00C86E19"/>
    <w:rsid w:val="00C8713A"/>
    <w:rsid w:val="00C87153"/>
    <w:rsid w:val="00C87211"/>
    <w:rsid w:val="00C873C3"/>
    <w:rsid w:val="00C87467"/>
    <w:rsid w:val="00C8759A"/>
    <w:rsid w:val="00C87611"/>
    <w:rsid w:val="00C876FB"/>
    <w:rsid w:val="00C87A66"/>
    <w:rsid w:val="00C87DCF"/>
    <w:rsid w:val="00C9008F"/>
    <w:rsid w:val="00C9017B"/>
    <w:rsid w:val="00C90285"/>
    <w:rsid w:val="00C902B2"/>
    <w:rsid w:val="00C90302"/>
    <w:rsid w:val="00C90378"/>
    <w:rsid w:val="00C905CF"/>
    <w:rsid w:val="00C90941"/>
    <w:rsid w:val="00C90FF5"/>
    <w:rsid w:val="00C910DE"/>
    <w:rsid w:val="00C91899"/>
    <w:rsid w:val="00C9190E"/>
    <w:rsid w:val="00C91A98"/>
    <w:rsid w:val="00C91B19"/>
    <w:rsid w:val="00C91B4D"/>
    <w:rsid w:val="00C91D36"/>
    <w:rsid w:val="00C92248"/>
    <w:rsid w:val="00C92270"/>
    <w:rsid w:val="00C92A53"/>
    <w:rsid w:val="00C92B53"/>
    <w:rsid w:val="00C92C70"/>
    <w:rsid w:val="00C92C98"/>
    <w:rsid w:val="00C92D4B"/>
    <w:rsid w:val="00C92EA1"/>
    <w:rsid w:val="00C92FC5"/>
    <w:rsid w:val="00C93083"/>
    <w:rsid w:val="00C93282"/>
    <w:rsid w:val="00C932CA"/>
    <w:rsid w:val="00C93440"/>
    <w:rsid w:val="00C93795"/>
    <w:rsid w:val="00C939A7"/>
    <w:rsid w:val="00C93ABB"/>
    <w:rsid w:val="00C93B69"/>
    <w:rsid w:val="00C93C58"/>
    <w:rsid w:val="00C93CCE"/>
    <w:rsid w:val="00C93CF2"/>
    <w:rsid w:val="00C93D6F"/>
    <w:rsid w:val="00C9407B"/>
    <w:rsid w:val="00C94450"/>
    <w:rsid w:val="00C94451"/>
    <w:rsid w:val="00C94B09"/>
    <w:rsid w:val="00C952E6"/>
    <w:rsid w:val="00C9542B"/>
    <w:rsid w:val="00C954E5"/>
    <w:rsid w:val="00C95539"/>
    <w:rsid w:val="00C958BA"/>
    <w:rsid w:val="00C95FB5"/>
    <w:rsid w:val="00C95FBC"/>
    <w:rsid w:val="00C96014"/>
    <w:rsid w:val="00C966E3"/>
    <w:rsid w:val="00C9687C"/>
    <w:rsid w:val="00C969F7"/>
    <w:rsid w:val="00C96F56"/>
    <w:rsid w:val="00C973FA"/>
    <w:rsid w:val="00C97497"/>
    <w:rsid w:val="00C97590"/>
    <w:rsid w:val="00C9779B"/>
    <w:rsid w:val="00C97CC8"/>
    <w:rsid w:val="00CA0436"/>
    <w:rsid w:val="00CA0A7F"/>
    <w:rsid w:val="00CA0A85"/>
    <w:rsid w:val="00CA0AF7"/>
    <w:rsid w:val="00CA0B17"/>
    <w:rsid w:val="00CA0C3C"/>
    <w:rsid w:val="00CA0CBC"/>
    <w:rsid w:val="00CA0E14"/>
    <w:rsid w:val="00CA101C"/>
    <w:rsid w:val="00CA15DD"/>
    <w:rsid w:val="00CA1639"/>
    <w:rsid w:val="00CA17F4"/>
    <w:rsid w:val="00CA17FB"/>
    <w:rsid w:val="00CA18C5"/>
    <w:rsid w:val="00CA1941"/>
    <w:rsid w:val="00CA217F"/>
    <w:rsid w:val="00CA2483"/>
    <w:rsid w:val="00CA2737"/>
    <w:rsid w:val="00CA282C"/>
    <w:rsid w:val="00CA29BF"/>
    <w:rsid w:val="00CA2A98"/>
    <w:rsid w:val="00CA2E2D"/>
    <w:rsid w:val="00CA2E91"/>
    <w:rsid w:val="00CA2EC6"/>
    <w:rsid w:val="00CA309F"/>
    <w:rsid w:val="00CA33F2"/>
    <w:rsid w:val="00CA35F1"/>
    <w:rsid w:val="00CA3640"/>
    <w:rsid w:val="00CA3791"/>
    <w:rsid w:val="00CA3BB5"/>
    <w:rsid w:val="00CA3FCC"/>
    <w:rsid w:val="00CA4018"/>
    <w:rsid w:val="00CA4487"/>
    <w:rsid w:val="00CA44D9"/>
    <w:rsid w:val="00CA4649"/>
    <w:rsid w:val="00CA469E"/>
    <w:rsid w:val="00CA4787"/>
    <w:rsid w:val="00CA4917"/>
    <w:rsid w:val="00CA4A88"/>
    <w:rsid w:val="00CA4B94"/>
    <w:rsid w:val="00CA4D0A"/>
    <w:rsid w:val="00CA4DB5"/>
    <w:rsid w:val="00CA5126"/>
    <w:rsid w:val="00CA5B55"/>
    <w:rsid w:val="00CA5E6D"/>
    <w:rsid w:val="00CA5FC3"/>
    <w:rsid w:val="00CA605C"/>
    <w:rsid w:val="00CA641D"/>
    <w:rsid w:val="00CA65B5"/>
    <w:rsid w:val="00CA69CC"/>
    <w:rsid w:val="00CA6AC1"/>
    <w:rsid w:val="00CA6B2B"/>
    <w:rsid w:val="00CA6E6D"/>
    <w:rsid w:val="00CA700A"/>
    <w:rsid w:val="00CA7794"/>
    <w:rsid w:val="00CA7BC0"/>
    <w:rsid w:val="00CA7C54"/>
    <w:rsid w:val="00CB0069"/>
    <w:rsid w:val="00CB01D7"/>
    <w:rsid w:val="00CB01F4"/>
    <w:rsid w:val="00CB03F9"/>
    <w:rsid w:val="00CB0994"/>
    <w:rsid w:val="00CB0ACB"/>
    <w:rsid w:val="00CB0B18"/>
    <w:rsid w:val="00CB0E13"/>
    <w:rsid w:val="00CB0E86"/>
    <w:rsid w:val="00CB0F61"/>
    <w:rsid w:val="00CB1406"/>
    <w:rsid w:val="00CB14EA"/>
    <w:rsid w:val="00CB19FF"/>
    <w:rsid w:val="00CB1C1A"/>
    <w:rsid w:val="00CB1CAD"/>
    <w:rsid w:val="00CB1D8E"/>
    <w:rsid w:val="00CB1E5B"/>
    <w:rsid w:val="00CB1ED7"/>
    <w:rsid w:val="00CB208A"/>
    <w:rsid w:val="00CB23C4"/>
    <w:rsid w:val="00CB24E4"/>
    <w:rsid w:val="00CB2534"/>
    <w:rsid w:val="00CB294F"/>
    <w:rsid w:val="00CB299A"/>
    <w:rsid w:val="00CB29DA"/>
    <w:rsid w:val="00CB2A6E"/>
    <w:rsid w:val="00CB2AE5"/>
    <w:rsid w:val="00CB2E6A"/>
    <w:rsid w:val="00CB2EBB"/>
    <w:rsid w:val="00CB3237"/>
    <w:rsid w:val="00CB3299"/>
    <w:rsid w:val="00CB3691"/>
    <w:rsid w:val="00CB372E"/>
    <w:rsid w:val="00CB3A2D"/>
    <w:rsid w:val="00CB3BBA"/>
    <w:rsid w:val="00CB3E01"/>
    <w:rsid w:val="00CB43E7"/>
    <w:rsid w:val="00CB4449"/>
    <w:rsid w:val="00CB45D1"/>
    <w:rsid w:val="00CB45D3"/>
    <w:rsid w:val="00CB47F0"/>
    <w:rsid w:val="00CB4831"/>
    <w:rsid w:val="00CB48DC"/>
    <w:rsid w:val="00CB4D2A"/>
    <w:rsid w:val="00CB5127"/>
    <w:rsid w:val="00CB549C"/>
    <w:rsid w:val="00CB5739"/>
    <w:rsid w:val="00CB5961"/>
    <w:rsid w:val="00CB5BA5"/>
    <w:rsid w:val="00CB5D0D"/>
    <w:rsid w:val="00CB5F0B"/>
    <w:rsid w:val="00CB6354"/>
    <w:rsid w:val="00CB6484"/>
    <w:rsid w:val="00CB64C1"/>
    <w:rsid w:val="00CB65AA"/>
    <w:rsid w:val="00CB65CB"/>
    <w:rsid w:val="00CB66DE"/>
    <w:rsid w:val="00CB6829"/>
    <w:rsid w:val="00CB699C"/>
    <w:rsid w:val="00CB6A28"/>
    <w:rsid w:val="00CB7018"/>
    <w:rsid w:val="00CB7067"/>
    <w:rsid w:val="00CB73EE"/>
    <w:rsid w:val="00CB7614"/>
    <w:rsid w:val="00CB78C3"/>
    <w:rsid w:val="00CB7943"/>
    <w:rsid w:val="00CB794B"/>
    <w:rsid w:val="00CB7C96"/>
    <w:rsid w:val="00CB7DD5"/>
    <w:rsid w:val="00CB7E6D"/>
    <w:rsid w:val="00CC0316"/>
    <w:rsid w:val="00CC053C"/>
    <w:rsid w:val="00CC06F5"/>
    <w:rsid w:val="00CC1109"/>
    <w:rsid w:val="00CC13AB"/>
    <w:rsid w:val="00CC13CB"/>
    <w:rsid w:val="00CC142D"/>
    <w:rsid w:val="00CC14ED"/>
    <w:rsid w:val="00CC1547"/>
    <w:rsid w:val="00CC16A7"/>
    <w:rsid w:val="00CC16EA"/>
    <w:rsid w:val="00CC210C"/>
    <w:rsid w:val="00CC22EB"/>
    <w:rsid w:val="00CC2B83"/>
    <w:rsid w:val="00CC2C2B"/>
    <w:rsid w:val="00CC2F9C"/>
    <w:rsid w:val="00CC31C6"/>
    <w:rsid w:val="00CC34D1"/>
    <w:rsid w:val="00CC3537"/>
    <w:rsid w:val="00CC3A95"/>
    <w:rsid w:val="00CC3A9D"/>
    <w:rsid w:val="00CC3AD8"/>
    <w:rsid w:val="00CC3BDE"/>
    <w:rsid w:val="00CC3C31"/>
    <w:rsid w:val="00CC41C3"/>
    <w:rsid w:val="00CC422B"/>
    <w:rsid w:val="00CC4598"/>
    <w:rsid w:val="00CC45B5"/>
    <w:rsid w:val="00CC45EB"/>
    <w:rsid w:val="00CC47C1"/>
    <w:rsid w:val="00CC4865"/>
    <w:rsid w:val="00CC4886"/>
    <w:rsid w:val="00CC4980"/>
    <w:rsid w:val="00CC4C33"/>
    <w:rsid w:val="00CC4C76"/>
    <w:rsid w:val="00CC5096"/>
    <w:rsid w:val="00CC5115"/>
    <w:rsid w:val="00CC51CB"/>
    <w:rsid w:val="00CC5625"/>
    <w:rsid w:val="00CC57A6"/>
    <w:rsid w:val="00CC5953"/>
    <w:rsid w:val="00CC5C22"/>
    <w:rsid w:val="00CC5FF9"/>
    <w:rsid w:val="00CC6266"/>
    <w:rsid w:val="00CC6807"/>
    <w:rsid w:val="00CC68D7"/>
    <w:rsid w:val="00CC68E9"/>
    <w:rsid w:val="00CC6AD2"/>
    <w:rsid w:val="00CC6B97"/>
    <w:rsid w:val="00CC705F"/>
    <w:rsid w:val="00CC715C"/>
    <w:rsid w:val="00CC71EE"/>
    <w:rsid w:val="00CC77C1"/>
    <w:rsid w:val="00CC7A72"/>
    <w:rsid w:val="00CC7CE9"/>
    <w:rsid w:val="00CC7DE1"/>
    <w:rsid w:val="00CC7FE6"/>
    <w:rsid w:val="00CD0121"/>
    <w:rsid w:val="00CD01C8"/>
    <w:rsid w:val="00CD03D5"/>
    <w:rsid w:val="00CD08A7"/>
    <w:rsid w:val="00CD0FEF"/>
    <w:rsid w:val="00CD10A4"/>
    <w:rsid w:val="00CD126A"/>
    <w:rsid w:val="00CD1330"/>
    <w:rsid w:val="00CD134C"/>
    <w:rsid w:val="00CD15A1"/>
    <w:rsid w:val="00CD188F"/>
    <w:rsid w:val="00CD197E"/>
    <w:rsid w:val="00CD1B1D"/>
    <w:rsid w:val="00CD1EB2"/>
    <w:rsid w:val="00CD2300"/>
    <w:rsid w:val="00CD2360"/>
    <w:rsid w:val="00CD2561"/>
    <w:rsid w:val="00CD2585"/>
    <w:rsid w:val="00CD2688"/>
    <w:rsid w:val="00CD2D91"/>
    <w:rsid w:val="00CD2FCC"/>
    <w:rsid w:val="00CD2FEB"/>
    <w:rsid w:val="00CD337B"/>
    <w:rsid w:val="00CD34E0"/>
    <w:rsid w:val="00CD352A"/>
    <w:rsid w:val="00CD366A"/>
    <w:rsid w:val="00CD3693"/>
    <w:rsid w:val="00CD369C"/>
    <w:rsid w:val="00CD3A46"/>
    <w:rsid w:val="00CD3EA2"/>
    <w:rsid w:val="00CD3EF1"/>
    <w:rsid w:val="00CD409A"/>
    <w:rsid w:val="00CD422D"/>
    <w:rsid w:val="00CD4246"/>
    <w:rsid w:val="00CD42B6"/>
    <w:rsid w:val="00CD44A1"/>
    <w:rsid w:val="00CD44BD"/>
    <w:rsid w:val="00CD463E"/>
    <w:rsid w:val="00CD4809"/>
    <w:rsid w:val="00CD49D2"/>
    <w:rsid w:val="00CD4A7C"/>
    <w:rsid w:val="00CD4CC5"/>
    <w:rsid w:val="00CD5277"/>
    <w:rsid w:val="00CD5560"/>
    <w:rsid w:val="00CD58CF"/>
    <w:rsid w:val="00CD5B30"/>
    <w:rsid w:val="00CD5C61"/>
    <w:rsid w:val="00CD5DC4"/>
    <w:rsid w:val="00CD5E16"/>
    <w:rsid w:val="00CD6205"/>
    <w:rsid w:val="00CD642C"/>
    <w:rsid w:val="00CD6F3F"/>
    <w:rsid w:val="00CD73E1"/>
    <w:rsid w:val="00CD73E6"/>
    <w:rsid w:val="00CD75F7"/>
    <w:rsid w:val="00CD77E4"/>
    <w:rsid w:val="00CD77EB"/>
    <w:rsid w:val="00CD7822"/>
    <w:rsid w:val="00CD7898"/>
    <w:rsid w:val="00CD7903"/>
    <w:rsid w:val="00CD7A7C"/>
    <w:rsid w:val="00CD7B06"/>
    <w:rsid w:val="00CD7D27"/>
    <w:rsid w:val="00CD7E2F"/>
    <w:rsid w:val="00CE0151"/>
    <w:rsid w:val="00CE0211"/>
    <w:rsid w:val="00CE04DB"/>
    <w:rsid w:val="00CE0D92"/>
    <w:rsid w:val="00CE129D"/>
    <w:rsid w:val="00CE13BF"/>
    <w:rsid w:val="00CE151E"/>
    <w:rsid w:val="00CE17D7"/>
    <w:rsid w:val="00CE17F0"/>
    <w:rsid w:val="00CE1A1E"/>
    <w:rsid w:val="00CE2129"/>
    <w:rsid w:val="00CE215E"/>
    <w:rsid w:val="00CE2329"/>
    <w:rsid w:val="00CE2641"/>
    <w:rsid w:val="00CE26CD"/>
    <w:rsid w:val="00CE2C2C"/>
    <w:rsid w:val="00CE302D"/>
    <w:rsid w:val="00CE32F1"/>
    <w:rsid w:val="00CE33F2"/>
    <w:rsid w:val="00CE343C"/>
    <w:rsid w:val="00CE34C8"/>
    <w:rsid w:val="00CE3AE1"/>
    <w:rsid w:val="00CE3B3D"/>
    <w:rsid w:val="00CE3BC8"/>
    <w:rsid w:val="00CE3ED9"/>
    <w:rsid w:val="00CE405E"/>
    <w:rsid w:val="00CE4276"/>
    <w:rsid w:val="00CE45AA"/>
    <w:rsid w:val="00CE48AF"/>
    <w:rsid w:val="00CE4BAA"/>
    <w:rsid w:val="00CE51E8"/>
    <w:rsid w:val="00CE5346"/>
    <w:rsid w:val="00CE5418"/>
    <w:rsid w:val="00CE5465"/>
    <w:rsid w:val="00CE63E3"/>
    <w:rsid w:val="00CE6A19"/>
    <w:rsid w:val="00CE6DCD"/>
    <w:rsid w:val="00CE700B"/>
    <w:rsid w:val="00CE7213"/>
    <w:rsid w:val="00CE74B0"/>
    <w:rsid w:val="00CE79BF"/>
    <w:rsid w:val="00CE7CD8"/>
    <w:rsid w:val="00CE7E82"/>
    <w:rsid w:val="00CF009B"/>
    <w:rsid w:val="00CF02C7"/>
    <w:rsid w:val="00CF0783"/>
    <w:rsid w:val="00CF0817"/>
    <w:rsid w:val="00CF0C5C"/>
    <w:rsid w:val="00CF0DAB"/>
    <w:rsid w:val="00CF14E6"/>
    <w:rsid w:val="00CF180E"/>
    <w:rsid w:val="00CF18B1"/>
    <w:rsid w:val="00CF1C9B"/>
    <w:rsid w:val="00CF1FE8"/>
    <w:rsid w:val="00CF2535"/>
    <w:rsid w:val="00CF2545"/>
    <w:rsid w:val="00CF2C44"/>
    <w:rsid w:val="00CF322E"/>
    <w:rsid w:val="00CF32C1"/>
    <w:rsid w:val="00CF32D0"/>
    <w:rsid w:val="00CF34DC"/>
    <w:rsid w:val="00CF358F"/>
    <w:rsid w:val="00CF36B1"/>
    <w:rsid w:val="00CF36B9"/>
    <w:rsid w:val="00CF3A94"/>
    <w:rsid w:val="00CF3AB6"/>
    <w:rsid w:val="00CF3CD5"/>
    <w:rsid w:val="00CF3E43"/>
    <w:rsid w:val="00CF3F14"/>
    <w:rsid w:val="00CF4309"/>
    <w:rsid w:val="00CF45AC"/>
    <w:rsid w:val="00CF45CA"/>
    <w:rsid w:val="00CF45EB"/>
    <w:rsid w:val="00CF4733"/>
    <w:rsid w:val="00CF4764"/>
    <w:rsid w:val="00CF4845"/>
    <w:rsid w:val="00CF49A8"/>
    <w:rsid w:val="00CF4B22"/>
    <w:rsid w:val="00CF4DF3"/>
    <w:rsid w:val="00CF5045"/>
    <w:rsid w:val="00CF5305"/>
    <w:rsid w:val="00CF5371"/>
    <w:rsid w:val="00CF55A5"/>
    <w:rsid w:val="00CF5A6C"/>
    <w:rsid w:val="00CF5F77"/>
    <w:rsid w:val="00CF638C"/>
    <w:rsid w:val="00CF65CC"/>
    <w:rsid w:val="00CF6969"/>
    <w:rsid w:val="00CF69D4"/>
    <w:rsid w:val="00CF6B2D"/>
    <w:rsid w:val="00CF6BB0"/>
    <w:rsid w:val="00CF6CE1"/>
    <w:rsid w:val="00CF6D3F"/>
    <w:rsid w:val="00CF6E5B"/>
    <w:rsid w:val="00CF7317"/>
    <w:rsid w:val="00CF7438"/>
    <w:rsid w:val="00CF7532"/>
    <w:rsid w:val="00CF7948"/>
    <w:rsid w:val="00CF79F3"/>
    <w:rsid w:val="00CF7C14"/>
    <w:rsid w:val="00CF7C33"/>
    <w:rsid w:val="00CF7D4E"/>
    <w:rsid w:val="00CF7F4E"/>
    <w:rsid w:val="00D00019"/>
    <w:rsid w:val="00D00093"/>
    <w:rsid w:val="00D000D6"/>
    <w:rsid w:val="00D0082D"/>
    <w:rsid w:val="00D0091E"/>
    <w:rsid w:val="00D00AFE"/>
    <w:rsid w:val="00D00C92"/>
    <w:rsid w:val="00D0120E"/>
    <w:rsid w:val="00D01A8B"/>
    <w:rsid w:val="00D01A96"/>
    <w:rsid w:val="00D02422"/>
    <w:rsid w:val="00D0245E"/>
    <w:rsid w:val="00D0285D"/>
    <w:rsid w:val="00D029C2"/>
    <w:rsid w:val="00D02B04"/>
    <w:rsid w:val="00D02B33"/>
    <w:rsid w:val="00D02EB3"/>
    <w:rsid w:val="00D02F19"/>
    <w:rsid w:val="00D030D9"/>
    <w:rsid w:val="00D030EA"/>
    <w:rsid w:val="00D031E8"/>
    <w:rsid w:val="00D03395"/>
    <w:rsid w:val="00D03A23"/>
    <w:rsid w:val="00D03A58"/>
    <w:rsid w:val="00D03B30"/>
    <w:rsid w:val="00D03D4D"/>
    <w:rsid w:val="00D03EE8"/>
    <w:rsid w:val="00D04224"/>
    <w:rsid w:val="00D04A4C"/>
    <w:rsid w:val="00D04AD0"/>
    <w:rsid w:val="00D04FA4"/>
    <w:rsid w:val="00D052D8"/>
    <w:rsid w:val="00D053F8"/>
    <w:rsid w:val="00D054A5"/>
    <w:rsid w:val="00D05544"/>
    <w:rsid w:val="00D05F5F"/>
    <w:rsid w:val="00D05FB4"/>
    <w:rsid w:val="00D06060"/>
    <w:rsid w:val="00D062AA"/>
    <w:rsid w:val="00D064B7"/>
    <w:rsid w:val="00D06A74"/>
    <w:rsid w:val="00D06AEE"/>
    <w:rsid w:val="00D06C14"/>
    <w:rsid w:val="00D07130"/>
    <w:rsid w:val="00D07740"/>
    <w:rsid w:val="00D07762"/>
    <w:rsid w:val="00D077A7"/>
    <w:rsid w:val="00D07888"/>
    <w:rsid w:val="00D07C83"/>
    <w:rsid w:val="00D07E73"/>
    <w:rsid w:val="00D10182"/>
    <w:rsid w:val="00D10326"/>
    <w:rsid w:val="00D10343"/>
    <w:rsid w:val="00D10495"/>
    <w:rsid w:val="00D1051E"/>
    <w:rsid w:val="00D105A2"/>
    <w:rsid w:val="00D105D5"/>
    <w:rsid w:val="00D10832"/>
    <w:rsid w:val="00D109FF"/>
    <w:rsid w:val="00D10B82"/>
    <w:rsid w:val="00D10C33"/>
    <w:rsid w:val="00D10C6B"/>
    <w:rsid w:val="00D10CCE"/>
    <w:rsid w:val="00D10DB0"/>
    <w:rsid w:val="00D10E38"/>
    <w:rsid w:val="00D10F63"/>
    <w:rsid w:val="00D1102F"/>
    <w:rsid w:val="00D1108A"/>
    <w:rsid w:val="00D111CA"/>
    <w:rsid w:val="00D112AC"/>
    <w:rsid w:val="00D113AA"/>
    <w:rsid w:val="00D11931"/>
    <w:rsid w:val="00D119CC"/>
    <w:rsid w:val="00D11FA7"/>
    <w:rsid w:val="00D12102"/>
    <w:rsid w:val="00D1216F"/>
    <w:rsid w:val="00D12222"/>
    <w:rsid w:val="00D122F9"/>
    <w:rsid w:val="00D1233D"/>
    <w:rsid w:val="00D12944"/>
    <w:rsid w:val="00D12DD1"/>
    <w:rsid w:val="00D12EAE"/>
    <w:rsid w:val="00D13005"/>
    <w:rsid w:val="00D132D6"/>
    <w:rsid w:val="00D13538"/>
    <w:rsid w:val="00D13B7C"/>
    <w:rsid w:val="00D13BB8"/>
    <w:rsid w:val="00D13C3E"/>
    <w:rsid w:val="00D13C85"/>
    <w:rsid w:val="00D13D72"/>
    <w:rsid w:val="00D13ED8"/>
    <w:rsid w:val="00D13FC1"/>
    <w:rsid w:val="00D140A2"/>
    <w:rsid w:val="00D141E9"/>
    <w:rsid w:val="00D1491C"/>
    <w:rsid w:val="00D14A7F"/>
    <w:rsid w:val="00D14AB1"/>
    <w:rsid w:val="00D14B22"/>
    <w:rsid w:val="00D14B5F"/>
    <w:rsid w:val="00D14CAC"/>
    <w:rsid w:val="00D14D65"/>
    <w:rsid w:val="00D15542"/>
    <w:rsid w:val="00D15894"/>
    <w:rsid w:val="00D15A39"/>
    <w:rsid w:val="00D15D3D"/>
    <w:rsid w:val="00D162A0"/>
    <w:rsid w:val="00D162B2"/>
    <w:rsid w:val="00D1636B"/>
    <w:rsid w:val="00D1638F"/>
    <w:rsid w:val="00D16444"/>
    <w:rsid w:val="00D1676A"/>
    <w:rsid w:val="00D16837"/>
    <w:rsid w:val="00D16922"/>
    <w:rsid w:val="00D169D6"/>
    <w:rsid w:val="00D16D5D"/>
    <w:rsid w:val="00D16F4F"/>
    <w:rsid w:val="00D17233"/>
    <w:rsid w:val="00D1755D"/>
    <w:rsid w:val="00D1786E"/>
    <w:rsid w:val="00D17AF3"/>
    <w:rsid w:val="00D200B8"/>
    <w:rsid w:val="00D201F0"/>
    <w:rsid w:val="00D2028D"/>
    <w:rsid w:val="00D209A0"/>
    <w:rsid w:val="00D209AE"/>
    <w:rsid w:val="00D20C52"/>
    <w:rsid w:val="00D20DB8"/>
    <w:rsid w:val="00D20FFA"/>
    <w:rsid w:val="00D210C3"/>
    <w:rsid w:val="00D212A9"/>
    <w:rsid w:val="00D212FD"/>
    <w:rsid w:val="00D21894"/>
    <w:rsid w:val="00D21962"/>
    <w:rsid w:val="00D21ABC"/>
    <w:rsid w:val="00D21AC0"/>
    <w:rsid w:val="00D21C83"/>
    <w:rsid w:val="00D21D0C"/>
    <w:rsid w:val="00D22058"/>
    <w:rsid w:val="00D220E4"/>
    <w:rsid w:val="00D223E9"/>
    <w:rsid w:val="00D22425"/>
    <w:rsid w:val="00D229AE"/>
    <w:rsid w:val="00D22DCF"/>
    <w:rsid w:val="00D23427"/>
    <w:rsid w:val="00D23468"/>
    <w:rsid w:val="00D23599"/>
    <w:rsid w:val="00D23E3C"/>
    <w:rsid w:val="00D240CC"/>
    <w:rsid w:val="00D242B0"/>
    <w:rsid w:val="00D24515"/>
    <w:rsid w:val="00D25846"/>
    <w:rsid w:val="00D258F7"/>
    <w:rsid w:val="00D25AA6"/>
    <w:rsid w:val="00D26287"/>
    <w:rsid w:val="00D263AB"/>
    <w:rsid w:val="00D263EE"/>
    <w:rsid w:val="00D26476"/>
    <w:rsid w:val="00D26535"/>
    <w:rsid w:val="00D265B7"/>
    <w:rsid w:val="00D26883"/>
    <w:rsid w:val="00D268DB"/>
    <w:rsid w:val="00D26B97"/>
    <w:rsid w:val="00D27091"/>
    <w:rsid w:val="00D271E2"/>
    <w:rsid w:val="00D271F8"/>
    <w:rsid w:val="00D27495"/>
    <w:rsid w:val="00D27638"/>
    <w:rsid w:val="00D27674"/>
    <w:rsid w:val="00D277B6"/>
    <w:rsid w:val="00D2782B"/>
    <w:rsid w:val="00D278BC"/>
    <w:rsid w:val="00D27AA3"/>
    <w:rsid w:val="00D30118"/>
    <w:rsid w:val="00D305AB"/>
    <w:rsid w:val="00D30847"/>
    <w:rsid w:val="00D30A37"/>
    <w:rsid w:val="00D313FE"/>
    <w:rsid w:val="00D31866"/>
    <w:rsid w:val="00D31B23"/>
    <w:rsid w:val="00D31D47"/>
    <w:rsid w:val="00D31D7F"/>
    <w:rsid w:val="00D31DDA"/>
    <w:rsid w:val="00D31E48"/>
    <w:rsid w:val="00D31EAB"/>
    <w:rsid w:val="00D3207A"/>
    <w:rsid w:val="00D323F2"/>
    <w:rsid w:val="00D32758"/>
    <w:rsid w:val="00D327CC"/>
    <w:rsid w:val="00D32808"/>
    <w:rsid w:val="00D32CC6"/>
    <w:rsid w:val="00D32D48"/>
    <w:rsid w:val="00D32F71"/>
    <w:rsid w:val="00D33060"/>
    <w:rsid w:val="00D33181"/>
    <w:rsid w:val="00D33205"/>
    <w:rsid w:val="00D33324"/>
    <w:rsid w:val="00D3349D"/>
    <w:rsid w:val="00D33661"/>
    <w:rsid w:val="00D3374F"/>
    <w:rsid w:val="00D34136"/>
    <w:rsid w:val="00D34285"/>
    <w:rsid w:val="00D34395"/>
    <w:rsid w:val="00D34427"/>
    <w:rsid w:val="00D34576"/>
    <w:rsid w:val="00D34606"/>
    <w:rsid w:val="00D34798"/>
    <w:rsid w:val="00D348E7"/>
    <w:rsid w:val="00D348E9"/>
    <w:rsid w:val="00D34B45"/>
    <w:rsid w:val="00D34B5F"/>
    <w:rsid w:val="00D34B87"/>
    <w:rsid w:val="00D34E8E"/>
    <w:rsid w:val="00D353DC"/>
    <w:rsid w:val="00D356A5"/>
    <w:rsid w:val="00D35726"/>
    <w:rsid w:val="00D3575E"/>
    <w:rsid w:val="00D35BF4"/>
    <w:rsid w:val="00D35C0F"/>
    <w:rsid w:val="00D35CC8"/>
    <w:rsid w:val="00D36460"/>
    <w:rsid w:val="00D36579"/>
    <w:rsid w:val="00D3673C"/>
    <w:rsid w:val="00D37219"/>
    <w:rsid w:val="00D372F2"/>
    <w:rsid w:val="00D37496"/>
    <w:rsid w:val="00D37513"/>
    <w:rsid w:val="00D376A0"/>
    <w:rsid w:val="00D37832"/>
    <w:rsid w:val="00D3796F"/>
    <w:rsid w:val="00D37976"/>
    <w:rsid w:val="00D37977"/>
    <w:rsid w:val="00D37B8B"/>
    <w:rsid w:val="00D37DBA"/>
    <w:rsid w:val="00D37F06"/>
    <w:rsid w:val="00D400B2"/>
    <w:rsid w:val="00D400CE"/>
    <w:rsid w:val="00D40262"/>
    <w:rsid w:val="00D40AB6"/>
    <w:rsid w:val="00D40AFE"/>
    <w:rsid w:val="00D40B72"/>
    <w:rsid w:val="00D40C18"/>
    <w:rsid w:val="00D40D10"/>
    <w:rsid w:val="00D40D8D"/>
    <w:rsid w:val="00D40F20"/>
    <w:rsid w:val="00D40FD8"/>
    <w:rsid w:val="00D40FE9"/>
    <w:rsid w:val="00D41698"/>
    <w:rsid w:val="00D41802"/>
    <w:rsid w:val="00D41816"/>
    <w:rsid w:val="00D419A6"/>
    <w:rsid w:val="00D41A2C"/>
    <w:rsid w:val="00D41B4A"/>
    <w:rsid w:val="00D41CAC"/>
    <w:rsid w:val="00D41CAD"/>
    <w:rsid w:val="00D41D0F"/>
    <w:rsid w:val="00D41DDB"/>
    <w:rsid w:val="00D41FD1"/>
    <w:rsid w:val="00D41FE8"/>
    <w:rsid w:val="00D4236E"/>
    <w:rsid w:val="00D42419"/>
    <w:rsid w:val="00D427B1"/>
    <w:rsid w:val="00D42952"/>
    <w:rsid w:val="00D4297E"/>
    <w:rsid w:val="00D42E9D"/>
    <w:rsid w:val="00D42EC5"/>
    <w:rsid w:val="00D42F0A"/>
    <w:rsid w:val="00D43187"/>
    <w:rsid w:val="00D43376"/>
    <w:rsid w:val="00D4338B"/>
    <w:rsid w:val="00D4354F"/>
    <w:rsid w:val="00D436A1"/>
    <w:rsid w:val="00D437B0"/>
    <w:rsid w:val="00D4380C"/>
    <w:rsid w:val="00D4386A"/>
    <w:rsid w:val="00D439FC"/>
    <w:rsid w:val="00D43A0F"/>
    <w:rsid w:val="00D43B71"/>
    <w:rsid w:val="00D43BAA"/>
    <w:rsid w:val="00D44192"/>
    <w:rsid w:val="00D441FA"/>
    <w:rsid w:val="00D44215"/>
    <w:rsid w:val="00D445CE"/>
    <w:rsid w:val="00D44649"/>
    <w:rsid w:val="00D44B6B"/>
    <w:rsid w:val="00D44B73"/>
    <w:rsid w:val="00D44EF8"/>
    <w:rsid w:val="00D4554E"/>
    <w:rsid w:val="00D4572D"/>
    <w:rsid w:val="00D45832"/>
    <w:rsid w:val="00D45BB8"/>
    <w:rsid w:val="00D45C7F"/>
    <w:rsid w:val="00D45FB1"/>
    <w:rsid w:val="00D4610B"/>
    <w:rsid w:val="00D461F3"/>
    <w:rsid w:val="00D46405"/>
    <w:rsid w:val="00D468A5"/>
    <w:rsid w:val="00D468C3"/>
    <w:rsid w:val="00D469C1"/>
    <w:rsid w:val="00D46AE3"/>
    <w:rsid w:val="00D4709A"/>
    <w:rsid w:val="00D47AD9"/>
    <w:rsid w:val="00D47B09"/>
    <w:rsid w:val="00D5005F"/>
    <w:rsid w:val="00D5014A"/>
    <w:rsid w:val="00D5061E"/>
    <w:rsid w:val="00D50701"/>
    <w:rsid w:val="00D50BC7"/>
    <w:rsid w:val="00D50F02"/>
    <w:rsid w:val="00D50F73"/>
    <w:rsid w:val="00D51129"/>
    <w:rsid w:val="00D51251"/>
    <w:rsid w:val="00D51374"/>
    <w:rsid w:val="00D5147D"/>
    <w:rsid w:val="00D5151B"/>
    <w:rsid w:val="00D51689"/>
    <w:rsid w:val="00D517FD"/>
    <w:rsid w:val="00D51D5F"/>
    <w:rsid w:val="00D52306"/>
    <w:rsid w:val="00D52536"/>
    <w:rsid w:val="00D5256B"/>
    <w:rsid w:val="00D5258E"/>
    <w:rsid w:val="00D525BE"/>
    <w:rsid w:val="00D525D8"/>
    <w:rsid w:val="00D527F6"/>
    <w:rsid w:val="00D52B74"/>
    <w:rsid w:val="00D53895"/>
    <w:rsid w:val="00D53F03"/>
    <w:rsid w:val="00D5411E"/>
    <w:rsid w:val="00D544F1"/>
    <w:rsid w:val="00D54FF4"/>
    <w:rsid w:val="00D5510F"/>
    <w:rsid w:val="00D55F3F"/>
    <w:rsid w:val="00D561A1"/>
    <w:rsid w:val="00D563FF"/>
    <w:rsid w:val="00D56494"/>
    <w:rsid w:val="00D56DBE"/>
    <w:rsid w:val="00D56F0C"/>
    <w:rsid w:val="00D56FDA"/>
    <w:rsid w:val="00D5702B"/>
    <w:rsid w:val="00D571E8"/>
    <w:rsid w:val="00D57290"/>
    <w:rsid w:val="00D5755D"/>
    <w:rsid w:val="00D57621"/>
    <w:rsid w:val="00D5784B"/>
    <w:rsid w:val="00D57881"/>
    <w:rsid w:val="00D57A2E"/>
    <w:rsid w:val="00D57B41"/>
    <w:rsid w:val="00D57BD5"/>
    <w:rsid w:val="00D57CAC"/>
    <w:rsid w:val="00D57DD0"/>
    <w:rsid w:val="00D57E02"/>
    <w:rsid w:val="00D6031F"/>
    <w:rsid w:val="00D60493"/>
    <w:rsid w:val="00D605B5"/>
    <w:rsid w:val="00D606E2"/>
    <w:rsid w:val="00D6072C"/>
    <w:rsid w:val="00D60763"/>
    <w:rsid w:val="00D6095A"/>
    <w:rsid w:val="00D60A23"/>
    <w:rsid w:val="00D60E53"/>
    <w:rsid w:val="00D60F5B"/>
    <w:rsid w:val="00D6109B"/>
    <w:rsid w:val="00D610CB"/>
    <w:rsid w:val="00D61612"/>
    <w:rsid w:val="00D616EA"/>
    <w:rsid w:val="00D617F1"/>
    <w:rsid w:val="00D61EE6"/>
    <w:rsid w:val="00D6217B"/>
    <w:rsid w:val="00D62277"/>
    <w:rsid w:val="00D62488"/>
    <w:rsid w:val="00D625F1"/>
    <w:rsid w:val="00D62C83"/>
    <w:rsid w:val="00D62DAF"/>
    <w:rsid w:val="00D633C2"/>
    <w:rsid w:val="00D633F1"/>
    <w:rsid w:val="00D63509"/>
    <w:rsid w:val="00D635D3"/>
    <w:rsid w:val="00D6377E"/>
    <w:rsid w:val="00D63CDC"/>
    <w:rsid w:val="00D63D60"/>
    <w:rsid w:val="00D64306"/>
    <w:rsid w:val="00D64322"/>
    <w:rsid w:val="00D6465C"/>
    <w:rsid w:val="00D64BCD"/>
    <w:rsid w:val="00D64C05"/>
    <w:rsid w:val="00D6501E"/>
    <w:rsid w:val="00D651FA"/>
    <w:rsid w:val="00D65596"/>
    <w:rsid w:val="00D655C0"/>
    <w:rsid w:val="00D6578C"/>
    <w:rsid w:val="00D65BC8"/>
    <w:rsid w:val="00D65C0E"/>
    <w:rsid w:val="00D65C2A"/>
    <w:rsid w:val="00D65D6C"/>
    <w:rsid w:val="00D65DEB"/>
    <w:rsid w:val="00D660F4"/>
    <w:rsid w:val="00D66731"/>
    <w:rsid w:val="00D6675C"/>
    <w:rsid w:val="00D66C50"/>
    <w:rsid w:val="00D66F8E"/>
    <w:rsid w:val="00D672C8"/>
    <w:rsid w:val="00D67CA8"/>
    <w:rsid w:val="00D67DD0"/>
    <w:rsid w:val="00D67EF9"/>
    <w:rsid w:val="00D7029A"/>
    <w:rsid w:val="00D7081B"/>
    <w:rsid w:val="00D70AED"/>
    <w:rsid w:val="00D70CDE"/>
    <w:rsid w:val="00D70FA8"/>
    <w:rsid w:val="00D71172"/>
    <w:rsid w:val="00D71229"/>
    <w:rsid w:val="00D71307"/>
    <w:rsid w:val="00D7130A"/>
    <w:rsid w:val="00D71489"/>
    <w:rsid w:val="00D716E7"/>
    <w:rsid w:val="00D71A38"/>
    <w:rsid w:val="00D71ABB"/>
    <w:rsid w:val="00D71C85"/>
    <w:rsid w:val="00D71D66"/>
    <w:rsid w:val="00D720B3"/>
    <w:rsid w:val="00D72206"/>
    <w:rsid w:val="00D722AE"/>
    <w:rsid w:val="00D72552"/>
    <w:rsid w:val="00D726E4"/>
    <w:rsid w:val="00D72725"/>
    <w:rsid w:val="00D7284F"/>
    <w:rsid w:val="00D728BC"/>
    <w:rsid w:val="00D72F18"/>
    <w:rsid w:val="00D73243"/>
    <w:rsid w:val="00D7382D"/>
    <w:rsid w:val="00D73A04"/>
    <w:rsid w:val="00D7423A"/>
    <w:rsid w:val="00D742C1"/>
    <w:rsid w:val="00D744CA"/>
    <w:rsid w:val="00D744E8"/>
    <w:rsid w:val="00D74893"/>
    <w:rsid w:val="00D75385"/>
    <w:rsid w:val="00D75963"/>
    <w:rsid w:val="00D761B9"/>
    <w:rsid w:val="00D76434"/>
    <w:rsid w:val="00D76514"/>
    <w:rsid w:val="00D76770"/>
    <w:rsid w:val="00D767E6"/>
    <w:rsid w:val="00D76A2C"/>
    <w:rsid w:val="00D76BE9"/>
    <w:rsid w:val="00D76FB9"/>
    <w:rsid w:val="00D770AE"/>
    <w:rsid w:val="00D77438"/>
    <w:rsid w:val="00D77509"/>
    <w:rsid w:val="00D77951"/>
    <w:rsid w:val="00D77B6E"/>
    <w:rsid w:val="00D80042"/>
    <w:rsid w:val="00D800E9"/>
    <w:rsid w:val="00D801AD"/>
    <w:rsid w:val="00D80336"/>
    <w:rsid w:val="00D8036F"/>
    <w:rsid w:val="00D8044E"/>
    <w:rsid w:val="00D8060D"/>
    <w:rsid w:val="00D8084B"/>
    <w:rsid w:val="00D80B0E"/>
    <w:rsid w:val="00D80BFF"/>
    <w:rsid w:val="00D80F60"/>
    <w:rsid w:val="00D81451"/>
    <w:rsid w:val="00D81782"/>
    <w:rsid w:val="00D81DFB"/>
    <w:rsid w:val="00D81FDA"/>
    <w:rsid w:val="00D82301"/>
    <w:rsid w:val="00D82AA8"/>
    <w:rsid w:val="00D83251"/>
    <w:rsid w:val="00D83269"/>
    <w:rsid w:val="00D83A49"/>
    <w:rsid w:val="00D83A9A"/>
    <w:rsid w:val="00D83ECA"/>
    <w:rsid w:val="00D84225"/>
    <w:rsid w:val="00D848C2"/>
    <w:rsid w:val="00D84AC1"/>
    <w:rsid w:val="00D84AD3"/>
    <w:rsid w:val="00D84BC9"/>
    <w:rsid w:val="00D84D12"/>
    <w:rsid w:val="00D84DCE"/>
    <w:rsid w:val="00D84E90"/>
    <w:rsid w:val="00D84FA4"/>
    <w:rsid w:val="00D85117"/>
    <w:rsid w:val="00D85351"/>
    <w:rsid w:val="00D8585C"/>
    <w:rsid w:val="00D859D3"/>
    <w:rsid w:val="00D85E32"/>
    <w:rsid w:val="00D860CF"/>
    <w:rsid w:val="00D8616F"/>
    <w:rsid w:val="00D86581"/>
    <w:rsid w:val="00D86619"/>
    <w:rsid w:val="00D86886"/>
    <w:rsid w:val="00D868E7"/>
    <w:rsid w:val="00D869DA"/>
    <w:rsid w:val="00D86AB1"/>
    <w:rsid w:val="00D86D6B"/>
    <w:rsid w:val="00D86DD1"/>
    <w:rsid w:val="00D86F38"/>
    <w:rsid w:val="00D87102"/>
    <w:rsid w:val="00D8729D"/>
    <w:rsid w:val="00D87348"/>
    <w:rsid w:val="00D87463"/>
    <w:rsid w:val="00D877FA"/>
    <w:rsid w:val="00D8799C"/>
    <w:rsid w:val="00D87A5B"/>
    <w:rsid w:val="00D87A91"/>
    <w:rsid w:val="00D87AE6"/>
    <w:rsid w:val="00D87EB2"/>
    <w:rsid w:val="00D90498"/>
    <w:rsid w:val="00D9080A"/>
    <w:rsid w:val="00D908A3"/>
    <w:rsid w:val="00D90A2C"/>
    <w:rsid w:val="00D910D4"/>
    <w:rsid w:val="00D91625"/>
    <w:rsid w:val="00D91629"/>
    <w:rsid w:val="00D91740"/>
    <w:rsid w:val="00D91893"/>
    <w:rsid w:val="00D91AEA"/>
    <w:rsid w:val="00D91C99"/>
    <w:rsid w:val="00D921C4"/>
    <w:rsid w:val="00D921D4"/>
    <w:rsid w:val="00D923ED"/>
    <w:rsid w:val="00D9245B"/>
    <w:rsid w:val="00D924FC"/>
    <w:rsid w:val="00D92884"/>
    <w:rsid w:val="00D929DA"/>
    <w:rsid w:val="00D92B42"/>
    <w:rsid w:val="00D9339B"/>
    <w:rsid w:val="00D93418"/>
    <w:rsid w:val="00D936A9"/>
    <w:rsid w:val="00D93878"/>
    <w:rsid w:val="00D93930"/>
    <w:rsid w:val="00D93958"/>
    <w:rsid w:val="00D939C2"/>
    <w:rsid w:val="00D93B13"/>
    <w:rsid w:val="00D93C52"/>
    <w:rsid w:val="00D93F34"/>
    <w:rsid w:val="00D94B90"/>
    <w:rsid w:val="00D94C37"/>
    <w:rsid w:val="00D94C4F"/>
    <w:rsid w:val="00D955BE"/>
    <w:rsid w:val="00D95729"/>
    <w:rsid w:val="00D959B1"/>
    <w:rsid w:val="00D95E0A"/>
    <w:rsid w:val="00D960F1"/>
    <w:rsid w:val="00D96341"/>
    <w:rsid w:val="00D96427"/>
    <w:rsid w:val="00D965E4"/>
    <w:rsid w:val="00D965ED"/>
    <w:rsid w:val="00D969A6"/>
    <w:rsid w:val="00D96A55"/>
    <w:rsid w:val="00D96B37"/>
    <w:rsid w:val="00D96DFB"/>
    <w:rsid w:val="00D971CC"/>
    <w:rsid w:val="00D972CC"/>
    <w:rsid w:val="00D972D7"/>
    <w:rsid w:val="00D97466"/>
    <w:rsid w:val="00D976A1"/>
    <w:rsid w:val="00D977F7"/>
    <w:rsid w:val="00D97909"/>
    <w:rsid w:val="00D97E91"/>
    <w:rsid w:val="00D97ED7"/>
    <w:rsid w:val="00D97F25"/>
    <w:rsid w:val="00DA07F4"/>
    <w:rsid w:val="00DA08EA"/>
    <w:rsid w:val="00DA0FCC"/>
    <w:rsid w:val="00DA1164"/>
    <w:rsid w:val="00DA1519"/>
    <w:rsid w:val="00DA15BA"/>
    <w:rsid w:val="00DA1610"/>
    <w:rsid w:val="00DA1AB5"/>
    <w:rsid w:val="00DA1BFF"/>
    <w:rsid w:val="00DA2275"/>
    <w:rsid w:val="00DA23D2"/>
    <w:rsid w:val="00DA2885"/>
    <w:rsid w:val="00DA2B27"/>
    <w:rsid w:val="00DA2BDF"/>
    <w:rsid w:val="00DA2C65"/>
    <w:rsid w:val="00DA2DE2"/>
    <w:rsid w:val="00DA2E22"/>
    <w:rsid w:val="00DA2F82"/>
    <w:rsid w:val="00DA326D"/>
    <w:rsid w:val="00DA38B2"/>
    <w:rsid w:val="00DA3ECD"/>
    <w:rsid w:val="00DA3F6F"/>
    <w:rsid w:val="00DA3FF7"/>
    <w:rsid w:val="00DA4034"/>
    <w:rsid w:val="00DA4216"/>
    <w:rsid w:val="00DA45AD"/>
    <w:rsid w:val="00DA4625"/>
    <w:rsid w:val="00DA4823"/>
    <w:rsid w:val="00DA4A04"/>
    <w:rsid w:val="00DA5061"/>
    <w:rsid w:val="00DA5858"/>
    <w:rsid w:val="00DA5C6B"/>
    <w:rsid w:val="00DA5DF5"/>
    <w:rsid w:val="00DA6082"/>
    <w:rsid w:val="00DA61BD"/>
    <w:rsid w:val="00DA6513"/>
    <w:rsid w:val="00DA6614"/>
    <w:rsid w:val="00DA6FA3"/>
    <w:rsid w:val="00DA70B5"/>
    <w:rsid w:val="00DA79DF"/>
    <w:rsid w:val="00DA7C38"/>
    <w:rsid w:val="00DA7D4B"/>
    <w:rsid w:val="00DB009A"/>
    <w:rsid w:val="00DB0617"/>
    <w:rsid w:val="00DB062F"/>
    <w:rsid w:val="00DB0738"/>
    <w:rsid w:val="00DB0FE5"/>
    <w:rsid w:val="00DB106D"/>
    <w:rsid w:val="00DB10FD"/>
    <w:rsid w:val="00DB1171"/>
    <w:rsid w:val="00DB1579"/>
    <w:rsid w:val="00DB158B"/>
    <w:rsid w:val="00DB1622"/>
    <w:rsid w:val="00DB1AA5"/>
    <w:rsid w:val="00DB1DFF"/>
    <w:rsid w:val="00DB2085"/>
    <w:rsid w:val="00DB21C1"/>
    <w:rsid w:val="00DB227E"/>
    <w:rsid w:val="00DB2659"/>
    <w:rsid w:val="00DB2C39"/>
    <w:rsid w:val="00DB2D73"/>
    <w:rsid w:val="00DB2E03"/>
    <w:rsid w:val="00DB3189"/>
    <w:rsid w:val="00DB31BF"/>
    <w:rsid w:val="00DB3933"/>
    <w:rsid w:val="00DB3D50"/>
    <w:rsid w:val="00DB3F17"/>
    <w:rsid w:val="00DB4189"/>
    <w:rsid w:val="00DB4226"/>
    <w:rsid w:val="00DB45A5"/>
    <w:rsid w:val="00DB480F"/>
    <w:rsid w:val="00DB4A53"/>
    <w:rsid w:val="00DB4BC9"/>
    <w:rsid w:val="00DB53BB"/>
    <w:rsid w:val="00DB55D5"/>
    <w:rsid w:val="00DB5B1E"/>
    <w:rsid w:val="00DB5CAC"/>
    <w:rsid w:val="00DB5FB9"/>
    <w:rsid w:val="00DB6190"/>
    <w:rsid w:val="00DB6271"/>
    <w:rsid w:val="00DB63AE"/>
    <w:rsid w:val="00DB6770"/>
    <w:rsid w:val="00DB679C"/>
    <w:rsid w:val="00DB68CD"/>
    <w:rsid w:val="00DB6E7F"/>
    <w:rsid w:val="00DB6FB4"/>
    <w:rsid w:val="00DB70F3"/>
    <w:rsid w:val="00DB7545"/>
    <w:rsid w:val="00DB7624"/>
    <w:rsid w:val="00DB7647"/>
    <w:rsid w:val="00DB7850"/>
    <w:rsid w:val="00DB7D0D"/>
    <w:rsid w:val="00DB7D7D"/>
    <w:rsid w:val="00DC009B"/>
    <w:rsid w:val="00DC0260"/>
    <w:rsid w:val="00DC031E"/>
    <w:rsid w:val="00DC05D8"/>
    <w:rsid w:val="00DC07FC"/>
    <w:rsid w:val="00DC09B3"/>
    <w:rsid w:val="00DC0DA7"/>
    <w:rsid w:val="00DC0FAD"/>
    <w:rsid w:val="00DC10B9"/>
    <w:rsid w:val="00DC126B"/>
    <w:rsid w:val="00DC153F"/>
    <w:rsid w:val="00DC156A"/>
    <w:rsid w:val="00DC17AA"/>
    <w:rsid w:val="00DC18DF"/>
    <w:rsid w:val="00DC1CB5"/>
    <w:rsid w:val="00DC1CEE"/>
    <w:rsid w:val="00DC1D3A"/>
    <w:rsid w:val="00DC1E1F"/>
    <w:rsid w:val="00DC1F4D"/>
    <w:rsid w:val="00DC246E"/>
    <w:rsid w:val="00DC25BE"/>
    <w:rsid w:val="00DC261C"/>
    <w:rsid w:val="00DC2E00"/>
    <w:rsid w:val="00DC2E62"/>
    <w:rsid w:val="00DC2F98"/>
    <w:rsid w:val="00DC3206"/>
    <w:rsid w:val="00DC32FA"/>
    <w:rsid w:val="00DC3393"/>
    <w:rsid w:val="00DC35E4"/>
    <w:rsid w:val="00DC364C"/>
    <w:rsid w:val="00DC36C5"/>
    <w:rsid w:val="00DC384C"/>
    <w:rsid w:val="00DC3976"/>
    <w:rsid w:val="00DC3C27"/>
    <w:rsid w:val="00DC3EE4"/>
    <w:rsid w:val="00DC3FFC"/>
    <w:rsid w:val="00DC4243"/>
    <w:rsid w:val="00DC43F1"/>
    <w:rsid w:val="00DC4594"/>
    <w:rsid w:val="00DC46F3"/>
    <w:rsid w:val="00DC47E4"/>
    <w:rsid w:val="00DC4A13"/>
    <w:rsid w:val="00DC4BEF"/>
    <w:rsid w:val="00DC5027"/>
    <w:rsid w:val="00DC5406"/>
    <w:rsid w:val="00DC555B"/>
    <w:rsid w:val="00DC556E"/>
    <w:rsid w:val="00DC56FD"/>
    <w:rsid w:val="00DC589B"/>
    <w:rsid w:val="00DC58A5"/>
    <w:rsid w:val="00DC5AAE"/>
    <w:rsid w:val="00DC5FB4"/>
    <w:rsid w:val="00DC5FEA"/>
    <w:rsid w:val="00DC5FEB"/>
    <w:rsid w:val="00DC608D"/>
    <w:rsid w:val="00DC6253"/>
    <w:rsid w:val="00DC62AF"/>
    <w:rsid w:val="00DC6345"/>
    <w:rsid w:val="00DC64ED"/>
    <w:rsid w:val="00DC68E3"/>
    <w:rsid w:val="00DC6A04"/>
    <w:rsid w:val="00DC6B3B"/>
    <w:rsid w:val="00DC6B59"/>
    <w:rsid w:val="00DC6CA6"/>
    <w:rsid w:val="00DC6D8E"/>
    <w:rsid w:val="00DC6FA4"/>
    <w:rsid w:val="00DC707C"/>
    <w:rsid w:val="00DC72CF"/>
    <w:rsid w:val="00DC7613"/>
    <w:rsid w:val="00DC76C4"/>
    <w:rsid w:val="00DC76F6"/>
    <w:rsid w:val="00DD0064"/>
    <w:rsid w:val="00DD023F"/>
    <w:rsid w:val="00DD041D"/>
    <w:rsid w:val="00DD048D"/>
    <w:rsid w:val="00DD0730"/>
    <w:rsid w:val="00DD0882"/>
    <w:rsid w:val="00DD0C6D"/>
    <w:rsid w:val="00DD0CB0"/>
    <w:rsid w:val="00DD0EA5"/>
    <w:rsid w:val="00DD115D"/>
    <w:rsid w:val="00DD1577"/>
    <w:rsid w:val="00DD1CD9"/>
    <w:rsid w:val="00DD211B"/>
    <w:rsid w:val="00DD226E"/>
    <w:rsid w:val="00DD22E1"/>
    <w:rsid w:val="00DD246C"/>
    <w:rsid w:val="00DD250B"/>
    <w:rsid w:val="00DD253C"/>
    <w:rsid w:val="00DD2765"/>
    <w:rsid w:val="00DD2ADB"/>
    <w:rsid w:val="00DD2AFF"/>
    <w:rsid w:val="00DD3623"/>
    <w:rsid w:val="00DD38F8"/>
    <w:rsid w:val="00DD403D"/>
    <w:rsid w:val="00DD40BC"/>
    <w:rsid w:val="00DD4361"/>
    <w:rsid w:val="00DD44A0"/>
    <w:rsid w:val="00DD4654"/>
    <w:rsid w:val="00DD4998"/>
    <w:rsid w:val="00DD4CE9"/>
    <w:rsid w:val="00DD4D27"/>
    <w:rsid w:val="00DD4DC7"/>
    <w:rsid w:val="00DD52AA"/>
    <w:rsid w:val="00DD53F6"/>
    <w:rsid w:val="00DD55C3"/>
    <w:rsid w:val="00DD5828"/>
    <w:rsid w:val="00DD59FF"/>
    <w:rsid w:val="00DD5ADE"/>
    <w:rsid w:val="00DD61CA"/>
    <w:rsid w:val="00DD622F"/>
    <w:rsid w:val="00DD63EC"/>
    <w:rsid w:val="00DD6578"/>
    <w:rsid w:val="00DD6866"/>
    <w:rsid w:val="00DD6DFB"/>
    <w:rsid w:val="00DD6E09"/>
    <w:rsid w:val="00DD6F81"/>
    <w:rsid w:val="00DD75D5"/>
    <w:rsid w:val="00DD795A"/>
    <w:rsid w:val="00DD7A15"/>
    <w:rsid w:val="00DD7FD1"/>
    <w:rsid w:val="00DE0039"/>
    <w:rsid w:val="00DE0213"/>
    <w:rsid w:val="00DE0322"/>
    <w:rsid w:val="00DE0358"/>
    <w:rsid w:val="00DE04D1"/>
    <w:rsid w:val="00DE0807"/>
    <w:rsid w:val="00DE0990"/>
    <w:rsid w:val="00DE0C8B"/>
    <w:rsid w:val="00DE1004"/>
    <w:rsid w:val="00DE100B"/>
    <w:rsid w:val="00DE10B3"/>
    <w:rsid w:val="00DE1249"/>
    <w:rsid w:val="00DE126C"/>
    <w:rsid w:val="00DE1482"/>
    <w:rsid w:val="00DE1555"/>
    <w:rsid w:val="00DE15B3"/>
    <w:rsid w:val="00DE17C1"/>
    <w:rsid w:val="00DE1970"/>
    <w:rsid w:val="00DE1AE9"/>
    <w:rsid w:val="00DE1E9C"/>
    <w:rsid w:val="00DE22B3"/>
    <w:rsid w:val="00DE22C9"/>
    <w:rsid w:val="00DE23B3"/>
    <w:rsid w:val="00DE2407"/>
    <w:rsid w:val="00DE3171"/>
    <w:rsid w:val="00DE3687"/>
    <w:rsid w:val="00DE3E2A"/>
    <w:rsid w:val="00DE3E7C"/>
    <w:rsid w:val="00DE3F5A"/>
    <w:rsid w:val="00DE3F96"/>
    <w:rsid w:val="00DE41A8"/>
    <w:rsid w:val="00DE421D"/>
    <w:rsid w:val="00DE432B"/>
    <w:rsid w:val="00DE43ED"/>
    <w:rsid w:val="00DE4693"/>
    <w:rsid w:val="00DE4844"/>
    <w:rsid w:val="00DE487A"/>
    <w:rsid w:val="00DE48C3"/>
    <w:rsid w:val="00DE4AFD"/>
    <w:rsid w:val="00DE4B1F"/>
    <w:rsid w:val="00DE4C81"/>
    <w:rsid w:val="00DE5050"/>
    <w:rsid w:val="00DE5081"/>
    <w:rsid w:val="00DE553C"/>
    <w:rsid w:val="00DE55F2"/>
    <w:rsid w:val="00DE5638"/>
    <w:rsid w:val="00DE5CD0"/>
    <w:rsid w:val="00DE5F64"/>
    <w:rsid w:val="00DE61BE"/>
    <w:rsid w:val="00DE62CF"/>
    <w:rsid w:val="00DE642A"/>
    <w:rsid w:val="00DE65AF"/>
    <w:rsid w:val="00DE6BBD"/>
    <w:rsid w:val="00DE6CEC"/>
    <w:rsid w:val="00DE73E0"/>
    <w:rsid w:val="00DE7421"/>
    <w:rsid w:val="00DE75D4"/>
    <w:rsid w:val="00DE76E6"/>
    <w:rsid w:val="00DE7725"/>
    <w:rsid w:val="00DE795F"/>
    <w:rsid w:val="00DE7AAF"/>
    <w:rsid w:val="00DE7BA4"/>
    <w:rsid w:val="00DF03EB"/>
    <w:rsid w:val="00DF0725"/>
    <w:rsid w:val="00DF0911"/>
    <w:rsid w:val="00DF0A0D"/>
    <w:rsid w:val="00DF0A6B"/>
    <w:rsid w:val="00DF0B53"/>
    <w:rsid w:val="00DF0DDB"/>
    <w:rsid w:val="00DF1495"/>
    <w:rsid w:val="00DF1687"/>
    <w:rsid w:val="00DF183C"/>
    <w:rsid w:val="00DF186F"/>
    <w:rsid w:val="00DF1F99"/>
    <w:rsid w:val="00DF1F9B"/>
    <w:rsid w:val="00DF20D1"/>
    <w:rsid w:val="00DF2611"/>
    <w:rsid w:val="00DF263B"/>
    <w:rsid w:val="00DF2687"/>
    <w:rsid w:val="00DF2800"/>
    <w:rsid w:val="00DF28EE"/>
    <w:rsid w:val="00DF2907"/>
    <w:rsid w:val="00DF2A76"/>
    <w:rsid w:val="00DF3510"/>
    <w:rsid w:val="00DF3871"/>
    <w:rsid w:val="00DF3D1B"/>
    <w:rsid w:val="00DF409B"/>
    <w:rsid w:val="00DF4347"/>
    <w:rsid w:val="00DF4640"/>
    <w:rsid w:val="00DF4769"/>
    <w:rsid w:val="00DF4C30"/>
    <w:rsid w:val="00DF4D58"/>
    <w:rsid w:val="00DF5B64"/>
    <w:rsid w:val="00DF5C37"/>
    <w:rsid w:val="00DF5FDA"/>
    <w:rsid w:val="00DF632B"/>
    <w:rsid w:val="00DF64E5"/>
    <w:rsid w:val="00DF664B"/>
    <w:rsid w:val="00DF6A50"/>
    <w:rsid w:val="00DF6B69"/>
    <w:rsid w:val="00DF6C43"/>
    <w:rsid w:val="00DF6C63"/>
    <w:rsid w:val="00DF6C76"/>
    <w:rsid w:val="00DF6EE6"/>
    <w:rsid w:val="00DF705A"/>
    <w:rsid w:val="00DF7559"/>
    <w:rsid w:val="00DF7651"/>
    <w:rsid w:val="00DF7C4E"/>
    <w:rsid w:val="00DF7D5C"/>
    <w:rsid w:val="00DF7E0D"/>
    <w:rsid w:val="00E004FC"/>
    <w:rsid w:val="00E00632"/>
    <w:rsid w:val="00E00662"/>
    <w:rsid w:val="00E00984"/>
    <w:rsid w:val="00E00B57"/>
    <w:rsid w:val="00E00CDC"/>
    <w:rsid w:val="00E00CFA"/>
    <w:rsid w:val="00E00E37"/>
    <w:rsid w:val="00E01053"/>
    <w:rsid w:val="00E01259"/>
    <w:rsid w:val="00E0148F"/>
    <w:rsid w:val="00E01534"/>
    <w:rsid w:val="00E0177C"/>
    <w:rsid w:val="00E01813"/>
    <w:rsid w:val="00E01B45"/>
    <w:rsid w:val="00E01B65"/>
    <w:rsid w:val="00E01B87"/>
    <w:rsid w:val="00E01BEF"/>
    <w:rsid w:val="00E01C4E"/>
    <w:rsid w:val="00E01DA5"/>
    <w:rsid w:val="00E01E3F"/>
    <w:rsid w:val="00E01F64"/>
    <w:rsid w:val="00E02016"/>
    <w:rsid w:val="00E02043"/>
    <w:rsid w:val="00E023ED"/>
    <w:rsid w:val="00E02654"/>
    <w:rsid w:val="00E0277B"/>
    <w:rsid w:val="00E02C51"/>
    <w:rsid w:val="00E030D0"/>
    <w:rsid w:val="00E0345D"/>
    <w:rsid w:val="00E03E15"/>
    <w:rsid w:val="00E03ED5"/>
    <w:rsid w:val="00E04011"/>
    <w:rsid w:val="00E04256"/>
    <w:rsid w:val="00E045E1"/>
    <w:rsid w:val="00E046CF"/>
    <w:rsid w:val="00E046F5"/>
    <w:rsid w:val="00E0482E"/>
    <w:rsid w:val="00E04946"/>
    <w:rsid w:val="00E04FCB"/>
    <w:rsid w:val="00E0512C"/>
    <w:rsid w:val="00E05138"/>
    <w:rsid w:val="00E053A4"/>
    <w:rsid w:val="00E053D7"/>
    <w:rsid w:val="00E05460"/>
    <w:rsid w:val="00E054C1"/>
    <w:rsid w:val="00E057A2"/>
    <w:rsid w:val="00E05956"/>
    <w:rsid w:val="00E05D0B"/>
    <w:rsid w:val="00E05D9A"/>
    <w:rsid w:val="00E05DC1"/>
    <w:rsid w:val="00E0611C"/>
    <w:rsid w:val="00E06390"/>
    <w:rsid w:val="00E067CC"/>
    <w:rsid w:val="00E06D36"/>
    <w:rsid w:val="00E06D51"/>
    <w:rsid w:val="00E06F45"/>
    <w:rsid w:val="00E06F9B"/>
    <w:rsid w:val="00E0700F"/>
    <w:rsid w:val="00E0707D"/>
    <w:rsid w:val="00E07344"/>
    <w:rsid w:val="00E075A6"/>
    <w:rsid w:val="00E075C4"/>
    <w:rsid w:val="00E0766A"/>
    <w:rsid w:val="00E07DD4"/>
    <w:rsid w:val="00E07F80"/>
    <w:rsid w:val="00E1003B"/>
    <w:rsid w:val="00E1006D"/>
    <w:rsid w:val="00E100C7"/>
    <w:rsid w:val="00E1031F"/>
    <w:rsid w:val="00E10A97"/>
    <w:rsid w:val="00E10E4C"/>
    <w:rsid w:val="00E11085"/>
    <w:rsid w:val="00E113A2"/>
    <w:rsid w:val="00E115C6"/>
    <w:rsid w:val="00E11895"/>
    <w:rsid w:val="00E11F92"/>
    <w:rsid w:val="00E1201E"/>
    <w:rsid w:val="00E1279B"/>
    <w:rsid w:val="00E12925"/>
    <w:rsid w:val="00E12B3D"/>
    <w:rsid w:val="00E12CDC"/>
    <w:rsid w:val="00E12EE2"/>
    <w:rsid w:val="00E12F15"/>
    <w:rsid w:val="00E138BF"/>
    <w:rsid w:val="00E1394D"/>
    <w:rsid w:val="00E13A3A"/>
    <w:rsid w:val="00E13B56"/>
    <w:rsid w:val="00E13B98"/>
    <w:rsid w:val="00E1400C"/>
    <w:rsid w:val="00E140B3"/>
    <w:rsid w:val="00E1416B"/>
    <w:rsid w:val="00E14481"/>
    <w:rsid w:val="00E14793"/>
    <w:rsid w:val="00E1479A"/>
    <w:rsid w:val="00E1480E"/>
    <w:rsid w:val="00E1499A"/>
    <w:rsid w:val="00E14B45"/>
    <w:rsid w:val="00E15129"/>
    <w:rsid w:val="00E151B7"/>
    <w:rsid w:val="00E151C0"/>
    <w:rsid w:val="00E15497"/>
    <w:rsid w:val="00E15543"/>
    <w:rsid w:val="00E1556D"/>
    <w:rsid w:val="00E156CB"/>
    <w:rsid w:val="00E15769"/>
    <w:rsid w:val="00E15779"/>
    <w:rsid w:val="00E159B3"/>
    <w:rsid w:val="00E15A0E"/>
    <w:rsid w:val="00E15AA8"/>
    <w:rsid w:val="00E15D70"/>
    <w:rsid w:val="00E15E3F"/>
    <w:rsid w:val="00E16225"/>
    <w:rsid w:val="00E16354"/>
    <w:rsid w:val="00E163AC"/>
    <w:rsid w:val="00E163D6"/>
    <w:rsid w:val="00E1682D"/>
    <w:rsid w:val="00E16CA4"/>
    <w:rsid w:val="00E16D5A"/>
    <w:rsid w:val="00E16DA9"/>
    <w:rsid w:val="00E16E61"/>
    <w:rsid w:val="00E16FBE"/>
    <w:rsid w:val="00E16FD5"/>
    <w:rsid w:val="00E170B4"/>
    <w:rsid w:val="00E172BC"/>
    <w:rsid w:val="00E1789B"/>
    <w:rsid w:val="00E17B01"/>
    <w:rsid w:val="00E17FAF"/>
    <w:rsid w:val="00E201A5"/>
    <w:rsid w:val="00E20358"/>
    <w:rsid w:val="00E204B7"/>
    <w:rsid w:val="00E20512"/>
    <w:rsid w:val="00E206A8"/>
    <w:rsid w:val="00E20D26"/>
    <w:rsid w:val="00E20D84"/>
    <w:rsid w:val="00E20DC0"/>
    <w:rsid w:val="00E2142F"/>
    <w:rsid w:val="00E2157F"/>
    <w:rsid w:val="00E21684"/>
    <w:rsid w:val="00E217A0"/>
    <w:rsid w:val="00E21874"/>
    <w:rsid w:val="00E21958"/>
    <w:rsid w:val="00E21A27"/>
    <w:rsid w:val="00E21AB6"/>
    <w:rsid w:val="00E21F3F"/>
    <w:rsid w:val="00E221E3"/>
    <w:rsid w:val="00E22B28"/>
    <w:rsid w:val="00E23146"/>
    <w:rsid w:val="00E23D72"/>
    <w:rsid w:val="00E23DE7"/>
    <w:rsid w:val="00E2405E"/>
    <w:rsid w:val="00E242CF"/>
    <w:rsid w:val="00E243E9"/>
    <w:rsid w:val="00E24648"/>
    <w:rsid w:val="00E246C9"/>
    <w:rsid w:val="00E2475B"/>
    <w:rsid w:val="00E2486C"/>
    <w:rsid w:val="00E24B59"/>
    <w:rsid w:val="00E24BAA"/>
    <w:rsid w:val="00E24D95"/>
    <w:rsid w:val="00E24E74"/>
    <w:rsid w:val="00E24E84"/>
    <w:rsid w:val="00E24E85"/>
    <w:rsid w:val="00E24EB1"/>
    <w:rsid w:val="00E24FE8"/>
    <w:rsid w:val="00E253AB"/>
    <w:rsid w:val="00E25565"/>
    <w:rsid w:val="00E257A4"/>
    <w:rsid w:val="00E259DB"/>
    <w:rsid w:val="00E25A52"/>
    <w:rsid w:val="00E25C34"/>
    <w:rsid w:val="00E25C3D"/>
    <w:rsid w:val="00E25E9C"/>
    <w:rsid w:val="00E25FDD"/>
    <w:rsid w:val="00E261AB"/>
    <w:rsid w:val="00E26259"/>
    <w:rsid w:val="00E26370"/>
    <w:rsid w:val="00E268E3"/>
    <w:rsid w:val="00E2693A"/>
    <w:rsid w:val="00E26A1C"/>
    <w:rsid w:val="00E26B68"/>
    <w:rsid w:val="00E26CA5"/>
    <w:rsid w:val="00E26E66"/>
    <w:rsid w:val="00E26E67"/>
    <w:rsid w:val="00E26EC2"/>
    <w:rsid w:val="00E27167"/>
    <w:rsid w:val="00E276EC"/>
    <w:rsid w:val="00E2770F"/>
    <w:rsid w:val="00E27825"/>
    <w:rsid w:val="00E27A52"/>
    <w:rsid w:val="00E27B20"/>
    <w:rsid w:val="00E27CB6"/>
    <w:rsid w:val="00E27EDB"/>
    <w:rsid w:val="00E302F6"/>
    <w:rsid w:val="00E302FD"/>
    <w:rsid w:val="00E3034F"/>
    <w:rsid w:val="00E3035A"/>
    <w:rsid w:val="00E304B1"/>
    <w:rsid w:val="00E308BB"/>
    <w:rsid w:val="00E308EF"/>
    <w:rsid w:val="00E30C6F"/>
    <w:rsid w:val="00E30C91"/>
    <w:rsid w:val="00E30D9A"/>
    <w:rsid w:val="00E30DD8"/>
    <w:rsid w:val="00E3102F"/>
    <w:rsid w:val="00E311FE"/>
    <w:rsid w:val="00E3134F"/>
    <w:rsid w:val="00E316A8"/>
    <w:rsid w:val="00E317C2"/>
    <w:rsid w:val="00E31838"/>
    <w:rsid w:val="00E3191A"/>
    <w:rsid w:val="00E31939"/>
    <w:rsid w:val="00E31E1B"/>
    <w:rsid w:val="00E31F4B"/>
    <w:rsid w:val="00E32160"/>
    <w:rsid w:val="00E322D2"/>
    <w:rsid w:val="00E324C7"/>
    <w:rsid w:val="00E3297D"/>
    <w:rsid w:val="00E32C27"/>
    <w:rsid w:val="00E32C9E"/>
    <w:rsid w:val="00E32E74"/>
    <w:rsid w:val="00E32EE2"/>
    <w:rsid w:val="00E32F74"/>
    <w:rsid w:val="00E330C2"/>
    <w:rsid w:val="00E3332E"/>
    <w:rsid w:val="00E333AC"/>
    <w:rsid w:val="00E33605"/>
    <w:rsid w:val="00E3362C"/>
    <w:rsid w:val="00E3382E"/>
    <w:rsid w:val="00E33901"/>
    <w:rsid w:val="00E33A48"/>
    <w:rsid w:val="00E33B55"/>
    <w:rsid w:val="00E33BD9"/>
    <w:rsid w:val="00E33EAD"/>
    <w:rsid w:val="00E33F08"/>
    <w:rsid w:val="00E33F34"/>
    <w:rsid w:val="00E34094"/>
    <w:rsid w:val="00E34357"/>
    <w:rsid w:val="00E346C0"/>
    <w:rsid w:val="00E34927"/>
    <w:rsid w:val="00E34B25"/>
    <w:rsid w:val="00E34B37"/>
    <w:rsid w:val="00E34BED"/>
    <w:rsid w:val="00E34ECC"/>
    <w:rsid w:val="00E34F46"/>
    <w:rsid w:val="00E35166"/>
    <w:rsid w:val="00E35B55"/>
    <w:rsid w:val="00E35E2A"/>
    <w:rsid w:val="00E3630B"/>
    <w:rsid w:val="00E36463"/>
    <w:rsid w:val="00E364BD"/>
    <w:rsid w:val="00E3672E"/>
    <w:rsid w:val="00E367AE"/>
    <w:rsid w:val="00E369C4"/>
    <w:rsid w:val="00E36D67"/>
    <w:rsid w:val="00E36DF1"/>
    <w:rsid w:val="00E36E2A"/>
    <w:rsid w:val="00E36EBD"/>
    <w:rsid w:val="00E3733F"/>
    <w:rsid w:val="00E37420"/>
    <w:rsid w:val="00E37624"/>
    <w:rsid w:val="00E37867"/>
    <w:rsid w:val="00E3792A"/>
    <w:rsid w:val="00E379F2"/>
    <w:rsid w:val="00E37BBB"/>
    <w:rsid w:val="00E40A8D"/>
    <w:rsid w:val="00E40EB4"/>
    <w:rsid w:val="00E41295"/>
    <w:rsid w:val="00E412B6"/>
    <w:rsid w:val="00E41433"/>
    <w:rsid w:val="00E414D3"/>
    <w:rsid w:val="00E418E2"/>
    <w:rsid w:val="00E41EC7"/>
    <w:rsid w:val="00E42303"/>
    <w:rsid w:val="00E42BBF"/>
    <w:rsid w:val="00E42C32"/>
    <w:rsid w:val="00E42EA9"/>
    <w:rsid w:val="00E42FC8"/>
    <w:rsid w:val="00E43106"/>
    <w:rsid w:val="00E434AD"/>
    <w:rsid w:val="00E434DB"/>
    <w:rsid w:val="00E435F3"/>
    <w:rsid w:val="00E437E8"/>
    <w:rsid w:val="00E43C9A"/>
    <w:rsid w:val="00E43E89"/>
    <w:rsid w:val="00E43F5F"/>
    <w:rsid w:val="00E44241"/>
    <w:rsid w:val="00E44351"/>
    <w:rsid w:val="00E44493"/>
    <w:rsid w:val="00E445A5"/>
    <w:rsid w:val="00E44694"/>
    <w:rsid w:val="00E4495E"/>
    <w:rsid w:val="00E449D5"/>
    <w:rsid w:val="00E44C4F"/>
    <w:rsid w:val="00E44D32"/>
    <w:rsid w:val="00E44DF7"/>
    <w:rsid w:val="00E44E29"/>
    <w:rsid w:val="00E44E42"/>
    <w:rsid w:val="00E44E52"/>
    <w:rsid w:val="00E44FEB"/>
    <w:rsid w:val="00E452DF"/>
    <w:rsid w:val="00E453C9"/>
    <w:rsid w:val="00E454B5"/>
    <w:rsid w:val="00E45825"/>
    <w:rsid w:val="00E45866"/>
    <w:rsid w:val="00E459E4"/>
    <w:rsid w:val="00E4611D"/>
    <w:rsid w:val="00E466A0"/>
    <w:rsid w:val="00E4675D"/>
    <w:rsid w:val="00E4699D"/>
    <w:rsid w:val="00E46E3A"/>
    <w:rsid w:val="00E470A0"/>
    <w:rsid w:val="00E473C1"/>
    <w:rsid w:val="00E4790A"/>
    <w:rsid w:val="00E47F04"/>
    <w:rsid w:val="00E5046C"/>
    <w:rsid w:val="00E504BC"/>
    <w:rsid w:val="00E5081F"/>
    <w:rsid w:val="00E50C73"/>
    <w:rsid w:val="00E51072"/>
    <w:rsid w:val="00E512FF"/>
    <w:rsid w:val="00E51352"/>
    <w:rsid w:val="00E5135F"/>
    <w:rsid w:val="00E51520"/>
    <w:rsid w:val="00E51830"/>
    <w:rsid w:val="00E518E3"/>
    <w:rsid w:val="00E51B73"/>
    <w:rsid w:val="00E51EEA"/>
    <w:rsid w:val="00E51F92"/>
    <w:rsid w:val="00E521FB"/>
    <w:rsid w:val="00E526D1"/>
    <w:rsid w:val="00E5289F"/>
    <w:rsid w:val="00E5297C"/>
    <w:rsid w:val="00E52B16"/>
    <w:rsid w:val="00E52BFA"/>
    <w:rsid w:val="00E52C34"/>
    <w:rsid w:val="00E531A4"/>
    <w:rsid w:val="00E532CF"/>
    <w:rsid w:val="00E53315"/>
    <w:rsid w:val="00E53665"/>
    <w:rsid w:val="00E53676"/>
    <w:rsid w:val="00E536DC"/>
    <w:rsid w:val="00E53855"/>
    <w:rsid w:val="00E5411B"/>
    <w:rsid w:val="00E542D8"/>
    <w:rsid w:val="00E54566"/>
    <w:rsid w:val="00E546AC"/>
    <w:rsid w:val="00E54787"/>
    <w:rsid w:val="00E54D39"/>
    <w:rsid w:val="00E54E32"/>
    <w:rsid w:val="00E551AD"/>
    <w:rsid w:val="00E5520B"/>
    <w:rsid w:val="00E55493"/>
    <w:rsid w:val="00E554EB"/>
    <w:rsid w:val="00E55580"/>
    <w:rsid w:val="00E555CD"/>
    <w:rsid w:val="00E55C64"/>
    <w:rsid w:val="00E55E39"/>
    <w:rsid w:val="00E55FF2"/>
    <w:rsid w:val="00E56097"/>
    <w:rsid w:val="00E562DF"/>
    <w:rsid w:val="00E56477"/>
    <w:rsid w:val="00E56727"/>
    <w:rsid w:val="00E567DB"/>
    <w:rsid w:val="00E56C7A"/>
    <w:rsid w:val="00E56F32"/>
    <w:rsid w:val="00E571B9"/>
    <w:rsid w:val="00E574AB"/>
    <w:rsid w:val="00E579B1"/>
    <w:rsid w:val="00E57A3C"/>
    <w:rsid w:val="00E57D29"/>
    <w:rsid w:val="00E60382"/>
    <w:rsid w:val="00E60679"/>
    <w:rsid w:val="00E609FB"/>
    <w:rsid w:val="00E60D4E"/>
    <w:rsid w:val="00E61049"/>
    <w:rsid w:val="00E61086"/>
    <w:rsid w:val="00E61309"/>
    <w:rsid w:val="00E6132F"/>
    <w:rsid w:val="00E6162D"/>
    <w:rsid w:val="00E61896"/>
    <w:rsid w:val="00E61B0A"/>
    <w:rsid w:val="00E61B3E"/>
    <w:rsid w:val="00E61D58"/>
    <w:rsid w:val="00E6213B"/>
    <w:rsid w:val="00E621F0"/>
    <w:rsid w:val="00E622FE"/>
    <w:rsid w:val="00E628CD"/>
    <w:rsid w:val="00E62A70"/>
    <w:rsid w:val="00E62B07"/>
    <w:rsid w:val="00E62CBD"/>
    <w:rsid w:val="00E63136"/>
    <w:rsid w:val="00E63532"/>
    <w:rsid w:val="00E63566"/>
    <w:rsid w:val="00E63A52"/>
    <w:rsid w:val="00E63B0C"/>
    <w:rsid w:val="00E63B2E"/>
    <w:rsid w:val="00E63BB8"/>
    <w:rsid w:val="00E63DB7"/>
    <w:rsid w:val="00E63DEA"/>
    <w:rsid w:val="00E63E34"/>
    <w:rsid w:val="00E640AE"/>
    <w:rsid w:val="00E64110"/>
    <w:rsid w:val="00E6411F"/>
    <w:rsid w:val="00E64662"/>
    <w:rsid w:val="00E6471D"/>
    <w:rsid w:val="00E64AB7"/>
    <w:rsid w:val="00E64BCA"/>
    <w:rsid w:val="00E64FA9"/>
    <w:rsid w:val="00E6513D"/>
    <w:rsid w:val="00E65437"/>
    <w:rsid w:val="00E65497"/>
    <w:rsid w:val="00E656BA"/>
    <w:rsid w:val="00E6579B"/>
    <w:rsid w:val="00E65B78"/>
    <w:rsid w:val="00E65C65"/>
    <w:rsid w:val="00E66059"/>
    <w:rsid w:val="00E66086"/>
    <w:rsid w:val="00E66242"/>
    <w:rsid w:val="00E66438"/>
    <w:rsid w:val="00E66701"/>
    <w:rsid w:val="00E6679D"/>
    <w:rsid w:val="00E66BBB"/>
    <w:rsid w:val="00E66D56"/>
    <w:rsid w:val="00E672B6"/>
    <w:rsid w:val="00E67402"/>
    <w:rsid w:val="00E674D5"/>
    <w:rsid w:val="00E67534"/>
    <w:rsid w:val="00E675B0"/>
    <w:rsid w:val="00E67B5D"/>
    <w:rsid w:val="00E705C7"/>
    <w:rsid w:val="00E7060E"/>
    <w:rsid w:val="00E70C24"/>
    <w:rsid w:val="00E70C3A"/>
    <w:rsid w:val="00E70FAD"/>
    <w:rsid w:val="00E711E6"/>
    <w:rsid w:val="00E712FF"/>
    <w:rsid w:val="00E7147D"/>
    <w:rsid w:val="00E718BD"/>
    <w:rsid w:val="00E71A52"/>
    <w:rsid w:val="00E71AFB"/>
    <w:rsid w:val="00E71D8E"/>
    <w:rsid w:val="00E72043"/>
    <w:rsid w:val="00E72276"/>
    <w:rsid w:val="00E722D1"/>
    <w:rsid w:val="00E723C9"/>
    <w:rsid w:val="00E72433"/>
    <w:rsid w:val="00E7253A"/>
    <w:rsid w:val="00E728BD"/>
    <w:rsid w:val="00E729B8"/>
    <w:rsid w:val="00E72BBA"/>
    <w:rsid w:val="00E72DE2"/>
    <w:rsid w:val="00E73075"/>
    <w:rsid w:val="00E73079"/>
    <w:rsid w:val="00E730FC"/>
    <w:rsid w:val="00E73376"/>
    <w:rsid w:val="00E734F9"/>
    <w:rsid w:val="00E735E6"/>
    <w:rsid w:val="00E73864"/>
    <w:rsid w:val="00E739C6"/>
    <w:rsid w:val="00E739E4"/>
    <w:rsid w:val="00E73A5C"/>
    <w:rsid w:val="00E73EC1"/>
    <w:rsid w:val="00E73FBB"/>
    <w:rsid w:val="00E741ED"/>
    <w:rsid w:val="00E74246"/>
    <w:rsid w:val="00E7428B"/>
    <w:rsid w:val="00E743A8"/>
    <w:rsid w:val="00E7459B"/>
    <w:rsid w:val="00E74B73"/>
    <w:rsid w:val="00E74B7A"/>
    <w:rsid w:val="00E74BE9"/>
    <w:rsid w:val="00E74FE8"/>
    <w:rsid w:val="00E75307"/>
    <w:rsid w:val="00E75368"/>
    <w:rsid w:val="00E753EC"/>
    <w:rsid w:val="00E7561B"/>
    <w:rsid w:val="00E758D4"/>
    <w:rsid w:val="00E75C11"/>
    <w:rsid w:val="00E75CF1"/>
    <w:rsid w:val="00E760F7"/>
    <w:rsid w:val="00E763ED"/>
    <w:rsid w:val="00E765F6"/>
    <w:rsid w:val="00E766E5"/>
    <w:rsid w:val="00E76B5C"/>
    <w:rsid w:val="00E76B9C"/>
    <w:rsid w:val="00E76C9C"/>
    <w:rsid w:val="00E7715D"/>
    <w:rsid w:val="00E77198"/>
    <w:rsid w:val="00E7735C"/>
    <w:rsid w:val="00E77363"/>
    <w:rsid w:val="00E77371"/>
    <w:rsid w:val="00E77397"/>
    <w:rsid w:val="00E776A3"/>
    <w:rsid w:val="00E777BF"/>
    <w:rsid w:val="00E77B0C"/>
    <w:rsid w:val="00E77BAB"/>
    <w:rsid w:val="00E77F14"/>
    <w:rsid w:val="00E80013"/>
    <w:rsid w:val="00E80032"/>
    <w:rsid w:val="00E809B9"/>
    <w:rsid w:val="00E80B62"/>
    <w:rsid w:val="00E80DCC"/>
    <w:rsid w:val="00E80F0F"/>
    <w:rsid w:val="00E80F5F"/>
    <w:rsid w:val="00E810D0"/>
    <w:rsid w:val="00E81179"/>
    <w:rsid w:val="00E811A0"/>
    <w:rsid w:val="00E81B42"/>
    <w:rsid w:val="00E81BE0"/>
    <w:rsid w:val="00E81D69"/>
    <w:rsid w:val="00E81D7E"/>
    <w:rsid w:val="00E81DCD"/>
    <w:rsid w:val="00E81EDA"/>
    <w:rsid w:val="00E8225A"/>
    <w:rsid w:val="00E826A7"/>
    <w:rsid w:val="00E82BD4"/>
    <w:rsid w:val="00E82C7A"/>
    <w:rsid w:val="00E82C80"/>
    <w:rsid w:val="00E82D35"/>
    <w:rsid w:val="00E82DC0"/>
    <w:rsid w:val="00E82E06"/>
    <w:rsid w:val="00E82F1A"/>
    <w:rsid w:val="00E8317B"/>
    <w:rsid w:val="00E83362"/>
    <w:rsid w:val="00E8359B"/>
    <w:rsid w:val="00E8362E"/>
    <w:rsid w:val="00E84061"/>
    <w:rsid w:val="00E84577"/>
    <w:rsid w:val="00E84CE3"/>
    <w:rsid w:val="00E84D6F"/>
    <w:rsid w:val="00E84D9E"/>
    <w:rsid w:val="00E84EFC"/>
    <w:rsid w:val="00E85024"/>
    <w:rsid w:val="00E85182"/>
    <w:rsid w:val="00E856FB"/>
    <w:rsid w:val="00E858B1"/>
    <w:rsid w:val="00E858E1"/>
    <w:rsid w:val="00E85903"/>
    <w:rsid w:val="00E85A9C"/>
    <w:rsid w:val="00E85ABB"/>
    <w:rsid w:val="00E85B50"/>
    <w:rsid w:val="00E85D30"/>
    <w:rsid w:val="00E85F20"/>
    <w:rsid w:val="00E86164"/>
    <w:rsid w:val="00E86378"/>
    <w:rsid w:val="00E864FB"/>
    <w:rsid w:val="00E86592"/>
    <w:rsid w:val="00E869C7"/>
    <w:rsid w:val="00E86C55"/>
    <w:rsid w:val="00E8720D"/>
    <w:rsid w:val="00E876E8"/>
    <w:rsid w:val="00E87AB0"/>
    <w:rsid w:val="00E902B2"/>
    <w:rsid w:val="00E902D7"/>
    <w:rsid w:val="00E9057F"/>
    <w:rsid w:val="00E90599"/>
    <w:rsid w:val="00E9079F"/>
    <w:rsid w:val="00E90850"/>
    <w:rsid w:val="00E90A26"/>
    <w:rsid w:val="00E90AAD"/>
    <w:rsid w:val="00E90E2B"/>
    <w:rsid w:val="00E90E8D"/>
    <w:rsid w:val="00E90F43"/>
    <w:rsid w:val="00E91059"/>
    <w:rsid w:val="00E9151E"/>
    <w:rsid w:val="00E91588"/>
    <w:rsid w:val="00E918C0"/>
    <w:rsid w:val="00E92603"/>
    <w:rsid w:val="00E926B7"/>
    <w:rsid w:val="00E926E1"/>
    <w:rsid w:val="00E9270D"/>
    <w:rsid w:val="00E92B83"/>
    <w:rsid w:val="00E93151"/>
    <w:rsid w:val="00E93421"/>
    <w:rsid w:val="00E93597"/>
    <w:rsid w:val="00E93896"/>
    <w:rsid w:val="00E940EC"/>
    <w:rsid w:val="00E943EA"/>
    <w:rsid w:val="00E946AC"/>
    <w:rsid w:val="00E9485A"/>
    <w:rsid w:val="00E94C94"/>
    <w:rsid w:val="00E94CC6"/>
    <w:rsid w:val="00E9529C"/>
    <w:rsid w:val="00E9531B"/>
    <w:rsid w:val="00E9536E"/>
    <w:rsid w:val="00E953A3"/>
    <w:rsid w:val="00E953AA"/>
    <w:rsid w:val="00E95473"/>
    <w:rsid w:val="00E95AC3"/>
    <w:rsid w:val="00E95BEB"/>
    <w:rsid w:val="00E95C71"/>
    <w:rsid w:val="00E95D9C"/>
    <w:rsid w:val="00E95FA6"/>
    <w:rsid w:val="00E961FC"/>
    <w:rsid w:val="00E96233"/>
    <w:rsid w:val="00E964F0"/>
    <w:rsid w:val="00E966E1"/>
    <w:rsid w:val="00E96793"/>
    <w:rsid w:val="00E967EC"/>
    <w:rsid w:val="00E96AD7"/>
    <w:rsid w:val="00E96D5C"/>
    <w:rsid w:val="00E970A6"/>
    <w:rsid w:val="00E97170"/>
    <w:rsid w:val="00E972A8"/>
    <w:rsid w:val="00E97307"/>
    <w:rsid w:val="00E977A5"/>
    <w:rsid w:val="00E9789B"/>
    <w:rsid w:val="00E979C3"/>
    <w:rsid w:val="00E97B55"/>
    <w:rsid w:val="00E97E19"/>
    <w:rsid w:val="00E97FA8"/>
    <w:rsid w:val="00EA0140"/>
    <w:rsid w:val="00EA017D"/>
    <w:rsid w:val="00EA0266"/>
    <w:rsid w:val="00EA05A8"/>
    <w:rsid w:val="00EA0856"/>
    <w:rsid w:val="00EA0DB0"/>
    <w:rsid w:val="00EA0EB8"/>
    <w:rsid w:val="00EA12B6"/>
    <w:rsid w:val="00EA1708"/>
    <w:rsid w:val="00EA1AFB"/>
    <w:rsid w:val="00EA1C35"/>
    <w:rsid w:val="00EA1CEF"/>
    <w:rsid w:val="00EA1E2A"/>
    <w:rsid w:val="00EA1FFD"/>
    <w:rsid w:val="00EA24B7"/>
    <w:rsid w:val="00EA254A"/>
    <w:rsid w:val="00EA268C"/>
    <w:rsid w:val="00EA28D8"/>
    <w:rsid w:val="00EA2A55"/>
    <w:rsid w:val="00EA2C88"/>
    <w:rsid w:val="00EA2D80"/>
    <w:rsid w:val="00EA2FA3"/>
    <w:rsid w:val="00EA2FEE"/>
    <w:rsid w:val="00EA32CA"/>
    <w:rsid w:val="00EA357B"/>
    <w:rsid w:val="00EA3CBD"/>
    <w:rsid w:val="00EA3D2C"/>
    <w:rsid w:val="00EA3DF8"/>
    <w:rsid w:val="00EA4071"/>
    <w:rsid w:val="00EA4156"/>
    <w:rsid w:val="00EA41F2"/>
    <w:rsid w:val="00EA42E8"/>
    <w:rsid w:val="00EA4346"/>
    <w:rsid w:val="00EA4355"/>
    <w:rsid w:val="00EA4357"/>
    <w:rsid w:val="00EA4537"/>
    <w:rsid w:val="00EA45E8"/>
    <w:rsid w:val="00EA4660"/>
    <w:rsid w:val="00EA466E"/>
    <w:rsid w:val="00EA4F10"/>
    <w:rsid w:val="00EA5196"/>
    <w:rsid w:val="00EA52F6"/>
    <w:rsid w:val="00EA52FF"/>
    <w:rsid w:val="00EA535F"/>
    <w:rsid w:val="00EA55E6"/>
    <w:rsid w:val="00EA5815"/>
    <w:rsid w:val="00EA5C3B"/>
    <w:rsid w:val="00EA5DB0"/>
    <w:rsid w:val="00EA5FB0"/>
    <w:rsid w:val="00EA61B5"/>
    <w:rsid w:val="00EA6267"/>
    <w:rsid w:val="00EA62B4"/>
    <w:rsid w:val="00EA62D8"/>
    <w:rsid w:val="00EA63F6"/>
    <w:rsid w:val="00EA67AE"/>
    <w:rsid w:val="00EA67CA"/>
    <w:rsid w:val="00EA6986"/>
    <w:rsid w:val="00EA6B3C"/>
    <w:rsid w:val="00EA6DED"/>
    <w:rsid w:val="00EA6FA5"/>
    <w:rsid w:val="00EA71F4"/>
    <w:rsid w:val="00EA72C8"/>
    <w:rsid w:val="00EA749D"/>
    <w:rsid w:val="00EA75F2"/>
    <w:rsid w:val="00EA778A"/>
    <w:rsid w:val="00EA77CA"/>
    <w:rsid w:val="00EA7A46"/>
    <w:rsid w:val="00EA7AD3"/>
    <w:rsid w:val="00EA7F3B"/>
    <w:rsid w:val="00EA7FED"/>
    <w:rsid w:val="00EB01CE"/>
    <w:rsid w:val="00EB032C"/>
    <w:rsid w:val="00EB0401"/>
    <w:rsid w:val="00EB0483"/>
    <w:rsid w:val="00EB064A"/>
    <w:rsid w:val="00EB0653"/>
    <w:rsid w:val="00EB067F"/>
    <w:rsid w:val="00EB0984"/>
    <w:rsid w:val="00EB0A57"/>
    <w:rsid w:val="00EB0CA3"/>
    <w:rsid w:val="00EB0D1B"/>
    <w:rsid w:val="00EB0DFB"/>
    <w:rsid w:val="00EB130E"/>
    <w:rsid w:val="00EB13BF"/>
    <w:rsid w:val="00EB150E"/>
    <w:rsid w:val="00EB1707"/>
    <w:rsid w:val="00EB171F"/>
    <w:rsid w:val="00EB1A2E"/>
    <w:rsid w:val="00EB1DB2"/>
    <w:rsid w:val="00EB1FFE"/>
    <w:rsid w:val="00EB266D"/>
    <w:rsid w:val="00EB267D"/>
    <w:rsid w:val="00EB2898"/>
    <w:rsid w:val="00EB2E18"/>
    <w:rsid w:val="00EB321A"/>
    <w:rsid w:val="00EB34D4"/>
    <w:rsid w:val="00EB3787"/>
    <w:rsid w:val="00EB3907"/>
    <w:rsid w:val="00EB3B26"/>
    <w:rsid w:val="00EB4069"/>
    <w:rsid w:val="00EB4318"/>
    <w:rsid w:val="00EB4A9A"/>
    <w:rsid w:val="00EB4C0D"/>
    <w:rsid w:val="00EB4C4D"/>
    <w:rsid w:val="00EB4E7A"/>
    <w:rsid w:val="00EB500E"/>
    <w:rsid w:val="00EB5241"/>
    <w:rsid w:val="00EB5329"/>
    <w:rsid w:val="00EB54A9"/>
    <w:rsid w:val="00EB55E0"/>
    <w:rsid w:val="00EB57DE"/>
    <w:rsid w:val="00EB5984"/>
    <w:rsid w:val="00EB5D1E"/>
    <w:rsid w:val="00EB5EEA"/>
    <w:rsid w:val="00EB5FD0"/>
    <w:rsid w:val="00EB6267"/>
    <w:rsid w:val="00EB6622"/>
    <w:rsid w:val="00EB6791"/>
    <w:rsid w:val="00EB68C3"/>
    <w:rsid w:val="00EB6CCD"/>
    <w:rsid w:val="00EB6DF9"/>
    <w:rsid w:val="00EB7850"/>
    <w:rsid w:val="00EB7C33"/>
    <w:rsid w:val="00EB7C3E"/>
    <w:rsid w:val="00EB7CDD"/>
    <w:rsid w:val="00EB7D60"/>
    <w:rsid w:val="00EB7F00"/>
    <w:rsid w:val="00EC01B2"/>
    <w:rsid w:val="00EC0B22"/>
    <w:rsid w:val="00EC0F83"/>
    <w:rsid w:val="00EC1001"/>
    <w:rsid w:val="00EC110B"/>
    <w:rsid w:val="00EC11B5"/>
    <w:rsid w:val="00EC12BC"/>
    <w:rsid w:val="00EC12DB"/>
    <w:rsid w:val="00EC138D"/>
    <w:rsid w:val="00EC1800"/>
    <w:rsid w:val="00EC1A35"/>
    <w:rsid w:val="00EC1E57"/>
    <w:rsid w:val="00EC2007"/>
    <w:rsid w:val="00EC2205"/>
    <w:rsid w:val="00EC22EA"/>
    <w:rsid w:val="00EC262B"/>
    <w:rsid w:val="00EC26F9"/>
    <w:rsid w:val="00EC28C3"/>
    <w:rsid w:val="00EC28D6"/>
    <w:rsid w:val="00EC3607"/>
    <w:rsid w:val="00EC3BB8"/>
    <w:rsid w:val="00EC42C2"/>
    <w:rsid w:val="00EC4507"/>
    <w:rsid w:val="00EC466C"/>
    <w:rsid w:val="00EC5310"/>
    <w:rsid w:val="00EC539C"/>
    <w:rsid w:val="00EC5408"/>
    <w:rsid w:val="00EC544F"/>
    <w:rsid w:val="00EC54BA"/>
    <w:rsid w:val="00EC55AC"/>
    <w:rsid w:val="00EC56B1"/>
    <w:rsid w:val="00EC5EE0"/>
    <w:rsid w:val="00EC75E4"/>
    <w:rsid w:val="00EC7752"/>
    <w:rsid w:val="00EC7977"/>
    <w:rsid w:val="00EC7AA0"/>
    <w:rsid w:val="00EC7D58"/>
    <w:rsid w:val="00EC7D71"/>
    <w:rsid w:val="00EC7DDB"/>
    <w:rsid w:val="00EC7E02"/>
    <w:rsid w:val="00EC7EB4"/>
    <w:rsid w:val="00EC7F1A"/>
    <w:rsid w:val="00EC7F81"/>
    <w:rsid w:val="00ED0009"/>
    <w:rsid w:val="00ED003F"/>
    <w:rsid w:val="00ED0271"/>
    <w:rsid w:val="00ED0352"/>
    <w:rsid w:val="00ED0688"/>
    <w:rsid w:val="00ED07C7"/>
    <w:rsid w:val="00ED085F"/>
    <w:rsid w:val="00ED0D1E"/>
    <w:rsid w:val="00ED0DF4"/>
    <w:rsid w:val="00ED11FF"/>
    <w:rsid w:val="00ED157A"/>
    <w:rsid w:val="00ED15CA"/>
    <w:rsid w:val="00ED1B6F"/>
    <w:rsid w:val="00ED1CD4"/>
    <w:rsid w:val="00ED1D18"/>
    <w:rsid w:val="00ED1E17"/>
    <w:rsid w:val="00ED1E78"/>
    <w:rsid w:val="00ED2124"/>
    <w:rsid w:val="00ED212C"/>
    <w:rsid w:val="00ED217B"/>
    <w:rsid w:val="00ED220B"/>
    <w:rsid w:val="00ED24C9"/>
    <w:rsid w:val="00ED285F"/>
    <w:rsid w:val="00ED2B1C"/>
    <w:rsid w:val="00ED2E0E"/>
    <w:rsid w:val="00ED2F33"/>
    <w:rsid w:val="00ED3045"/>
    <w:rsid w:val="00ED312A"/>
    <w:rsid w:val="00ED32D4"/>
    <w:rsid w:val="00ED347F"/>
    <w:rsid w:val="00ED36BE"/>
    <w:rsid w:val="00ED3776"/>
    <w:rsid w:val="00ED3845"/>
    <w:rsid w:val="00ED3DF9"/>
    <w:rsid w:val="00ED42B9"/>
    <w:rsid w:val="00ED4747"/>
    <w:rsid w:val="00ED4A09"/>
    <w:rsid w:val="00ED5510"/>
    <w:rsid w:val="00ED5612"/>
    <w:rsid w:val="00ED5698"/>
    <w:rsid w:val="00ED56B4"/>
    <w:rsid w:val="00ED57F4"/>
    <w:rsid w:val="00ED5A5F"/>
    <w:rsid w:val="00ED5AE3"/>
    <w:rsid w:val="00ED5C18"/>
    <w:rsid w:val="00ED5F5A"/>
    <w:rsid w:val="00ED6112"/>
    <w:rsid w:val="00ED61D2"/>
    <w:rsid w:val="00ED6475"/>
    <w:rsid w:val="00ED647A"/>
    <w:rsid w:val="00ED64B0"/>
    <w:rsid w:val="00ED6559"/>
    <w:rsid w:val="00ED6622"/>
    <w:rsid w:val="00ED691B"/>
    <w:rsid w:val="00ED6951"/>
    <w:rsid w:val="00ED6C8E"/>
    <w:rsid w:val="00ED6F6B"/>
    <w:rsid w:val="00ED75B5"/>
    <w:rsid w:val="00ED75CC"/>
    <w:rsid w:val="00ED75D5"/>
    <w:rsid w:val="00ED7829"/>
    <w:rsid w:val="00ED7995"/>
    <w:rsid w:val="00ED7A90"/>
    <w:rsid w:val="00ED7B31"/>
    <w:rsid w:val="00ED7C2F"/>
    <w:rsid w:val="00ED7D54"/>
    <w:rsid w:val="00EE0246"/>
    <w:rsid w:val="00EE0423"/>
    <w:rsid w:val="00EE05F0"/>
    <w:rsid w:val="00EE0794"/>
    <w:rsid w:val="00EE0A50"/>
    <w:rsid w:val="00EE0AEA"/>
    <w:rsid w:val="00EE0B71"/>
    <w:rsid w:val="00EE0BC6"/>
    <w:rsid w:val="00EE11BA"/>
    <w:rsid w:val="00EE144A"/>
    <w:rsid w:val="00EE152B"/>
    <w:rsid w:val="00EE1762"/>
    <w:rsid w:val="00EE1773"/>
    <w:rsid w:val="00EE17A1"/>
    <w:rsid w:val="00EE198B"/>
    <w:rsid w:val="00EE1B43"/>
    <w:rsid w:val="00EE1BC8"/>
    <w:rsid w:val="00EE1D2E"/>
    <w:rsid w:val="00EE1F53"/>
    <w:rsid w:val="00EE2077"/>
    <w:rsid w:val="00EE2365"/>
    <w:rsid w:val="00EE24B3"/>
    <w:rsid w:val="00EE26FC"/>
    <w:rsid w:val="00EE270B"/>
    <w:rsid w:val="00EE295C"/>
    <w:rsid w:val="00EE2B88"/>
    <w:rsid w:val="00EE2C06"/>
    <w:rsid w:val="00EE2CC7"/>
    <w:rsid w:val="00EE2CE4"/>
    <w:rsid w:val="00EE2D88"/>
    <w:rsid w:val="00EE2DCA"/>
    <w:rsid w:val="00EE2EA9"/>
    <w:rsid w:val="00EE30AB"/>
    <w:rsid w:val="00EE33E0"/>
    <w:rsid w:val="00EE3426"/>
    <w:rsid w:val="00EE3500"/>
    <w:rsid w:val="00EE37C9"/>
    <w:rsid w:val="00EE3A04"/>
    <w:rsid w:val="00EE3A64"/>
    <w:rsid w:val="00EE3DFE"/>
    <w:rsid w:val="00EE4208"/>
    <w:rsid w:val="00EE4214"/>
    <w:rsid w:val="00EE4335"/>
    <w:rsid w:val="00EE4B63"/>
    <w:rsid w:val="00EE4BA0"/>
    <w:rsid w:val="00EE4DDC"/>
    <w:rsid w:val="00EE4E7C"/>
    <w:rsid w:val="00EE508E"/>
    <w:rsid w:val="00EE51D1"/>
    <w:rsid w:val="00EE560E"/>
    <w:rsid w:val="00EE5809"/>
    <w:rsid w:val="00EE5863"/>
    <w:rsid w:val="00EE5F88"/>
    <w:rsid w:val="00EE677F"/>
    <w:rsid w:val="00EE67D6"/>
    <w:rsid w:val="00EE6CEC"/>
    <w:rsid w:val="00EE6CF1"/>
    <w:rsid w:val="00EE6EA5"/>
    <w:rsid w:val="00EE70D4"/>
    <w:rsid w:val="00EE71D9"/>
    <w:rsid w:val="00EE788A"/>
    <w:rsid w:val="00EE79ED"/>
    <w:rsid w:val="00EE7CDE"/>
    <w:rsid w:val="00EE7E7E"/>
    <w:rsid w:val="00EE7F5D"/>
    <w:rsid w:val="00EF054D"/>
    <w:rsid w:val="00EF07E3"/>
    <w:rsid w:val="00EF0CC4"/>
    <w:rsid w:val="00EF0F46"/>
    <w:rsid w:val="00EF1136"/>
    <w:rsid w:val="00EF1196"/>
    <w:rsid w:val="00EF1471"/>
    <w:rsid w:val="00EF1A55"/>
    <w:rsid w:val="00EF1DCA"/>
    <w:rsid w:val="00EF1EF4"/>
    <w:rsid w:val="00EF1F09"/>
    <w:rsid w:val="00EF1F82"/>
    <w:rsid w:val="00EF1F85"/>
    <w:rsid w:val="00EF21AB"/>
    <w:rsid w:val="00EF22B0"/>
    <w:rsid w:val="00EF2406"/>
    <w:rsid w:val="00EF2977"/>
    <w:rsid w:val="00EF2AEE"/>
    <w:rsid w:val="00EF31E0"/>
    <w:rsid w:val="00EF3323"/>
    <w:rsid w:val="00EF339C"/>
    <w:rsid w:val="00EF33B7"/>
    <w:rsid w:val="00EF3AB3"/>
    <w:rsid w:val="00EF46C1"/>
    <w:rsid w:val="00EF46CD"/>
    <w:rsid w:val="00EF47BB"/>
    <w:rsid w:val="00EF4B9F"/>
    <w:rsid w:val="00EF4BF9"/>
    <w:rsid w:val="00EF4C61"/>
    <w:rsid w:val="00EF4CDA"/>
    <w:rsid w:val="00EF4D7F"/>
    <w:rsid w:val="00EF4DF3"/>
    <w:rsid w:val="00EF4F2E"/>
    <w:rsid w:val="00EF50D0"/>
    <w:rsid w:val="00EF512F"/>
    <w:rsid w:val="00EF51CE"/>
    <w:rsid w:val="00EF5347"/>
    <w:rsid w:val="00EF583B"/>
    <w:rsid w:val="00EF5858"/>
    <w:rsid w:val="00EF5970"/>
    <w:rsid w:val="00EF5A6F"/>
    <w:rsid w:val="00EF5AB4"/>
    <w:rsid w:val="00EF5B4E"/>
    <w:rsid w:val="00EF5BA3"/>
    <w:rsid w:val="00EF5CF4"/>
    <w:rsid w:val="00EF5D2C"/>
    <w:rsid w:val="00EF5D83"/>
    <w:rsid w:val="00EF62FF"/>
    <w:rsid w:val="00EF66E1"/>
    <w:rsid w:val="00EF6931"/>
    <w:rsid w:val="00EF6ABA"/>
    <w:rsid w:val="00EF6B01"/>
    <w:rsid w:val="00EF6F2B"/>
    <w:rsid w:val="00EF6FFC"/>
    <w:rsid w:val="00EF70BB"/>
    <w:rsid w:val="00EF714B"/>
    <w:rsid w:val="00EF716A"/>
    <w:rsid w:val="00EF73F9"/>
    <w:rsid w:val="00EF74AF"/>
    <w:rsid w:val="00EF7835"/>
    <w:rsid w:val="00EF7C0F"/>
    <w:rsid w:val="00EF7C39"/>
    <w:rsid w:val="00EF7E48"/>
    <w:rsid w:val="00EF7E67"/>
    <w:rsid w:val="00EF7EC5"/>
    <w:rsid w:val="00EF7FD2"/>
    <w:rsid w:val="00EF7FE5"/>
    <w:rsid w:val="00F00034"/>
    <w:rsid w:val="00F0027D"/>
    <w:rsid w:val="00F003F5"/>
    <w:rsid w:val="00F004E1"/>
    <w:rsid w:val="00F0061E"/>
    <w:rsid w:val="00F0062F"/>
    <w:rsid w:val="00F008F9"/>
    <w:rsid w:val="00F00AAE"/>
    <w:rsid w:val="00F00B55"/>
    <w:rsid w:val="00F00DCE"/>
    <w:rsid w:val="00F00DF5"/>
    <w:rsid w:val="00F00E1C"/>
    <w:rsid w:val="00F0130C"/>
    <w:rsid w:val="00F01497"/>
    <w:rsid w:val="00F01A9A"/>
    <w:rsid w:val="00F01DB2"/>
    <w:rsid w:val="00F020E5"/>
    <w:rsid w:val="00F02262"/>
    <w:rsid w:val="00F0253F"/>
    <w:rsid w:val="00F026D2"/>
    <w:rsid w:val="00F02766"/>
    <w:rsid w:val="00F02E74"/>
    <w:rsid w:val="00F02F19"/>
    <w:rsid w:val="00F031A8"/>
    <w:rsid w:val="00F0334C"/>
    <w:rsid w:val="00F033EC"/>
    <w:rsid w:val="00F03460"/>
    <w:rsid w:val="00F03985"/>
    <w:rsid w:val="00F039FF"/>
    <w:rsid w:val="00F03C46"/>
    <w:rsid w:val="00F03C91"/>
    <w:rsid w:val="00F03D87"/>
    <w:rsid w:val="00F03EFE"/>
    <w:rsid w:val="00F04182"/>
    <w:rsid w:val="00F0423C"/>
    <w:rsid w:val="00F04784"/>
    <w:rsid w:val="00F0479D"/>
    <w:rsid w:val="00F04954"/>
    <w:rsid w:val="00F04AFB"/>
    <w:rsid w:val="00F04E19"/>
    <w:rsid w:val="00F05044"/>
    <w:rsid w:val="00F051D2"/>
    <w:rsid w:val="00F0536F"/>
    <w:rsid w:val="00F056BF"/>
    <w:rsid w:val="00F05815"/>
    <w:rsid w:val="00F05976"/>
    <w:rsid w:val="00F05A57"/>
    <w:rsid w:val="00F05C5C"/>
    <w:rsid w:val="00F06167"/>
    <w:rsid w:val="00F0625E"/>
    <w:rsid w:val="00F06350"/>
    <w:rsid w:val="00F064E2"/>
    <w:rsid w:val="00F06702"/>
    <w:rsid w:val="00F0672C"/>
    <w:rsid w:val="00F06760"/>
    <w:rsid w:val="00F067F9"/>
    <w:rsid w:val="00F06C8D"/>
    <w:rsid w:val="00F06DB3"/>
    <w:rsid w:val="00F06E55"/>
    <w:rsid w:val="00F06FF8"/>
    <w:rsid w:val="00F06FFE"/>
    <w:rsid w:val="00F07209"/>
    <w:rsid w:val="00F07559"/>
    <w:rsid w:val="00F0762F"/>
    <w:rsid w:val="00F076E1"/>
    <w:rsid w:val="00F0785D"/>
    <w:rsid w:val="00F079A4"/>
    <w:rsid w:val="00F07AD3"/>
    <w:rsid w:val="00F07D37"/>
    <w:rsid w:val="00F07FE1"/>
    <w:rsid w:val="00F10244"/>
    <w:rsid w:val="00F102A2"/>
    <w:rsid w:val="00F103CE"/>
    <w:rsid w:val="00F105FC"/>
    <w:rsid w:val="00F106AE"/>
    <w:rsid w:val="00F10867"/>
    <w:rsid w:val="00F10B15"/>
    <w:rsid w:val="00F10DB5"/>
    <w:rsid w:val="00F11048"/>
    <w:rsid w:val="00F1114F"/>
    <w:rsid w:val="00F113F3"/>
    <w:rsid w:val="00F1140C"/>
    <w:rsid w:val="00F114C2"/>
    <w:rsid w:val="00F11537"/>
    <w:rsid w:val="00F119B0"/>
    <w:rsid w:val="00F11A63"/>
    <w:rsid w:val="00F11BAE"/>
    <w:rsid w:val="00F11D9A"/>
    <w:rsid w:val="00F120C4"/>
    <w:rsid w:val="00F123B3"/>
    <w:rsid w:val="00F1261F"/>
    <w:rsid w:val="00F12747"/>
    <w:rsid w:val="00F12A6A"/>
    <w:rsid w:val="00F12C41"/>
    <w:rsid w:val="00F130CC"/>
    <w:rsid w:val="00F13508"/>
    <w:rsid w:val="00F13741"/>
    <w:rsid w:val="00F13764"/>
    <w:rsid w:val="00F13852"/>
    <w:rsid w:val="00F13F95"/>
    <w:rsid w:val="00F13FAE"/>
    <w:rsid w:val="00F14214"/>
    <w:rsid w:val="00F14376"/>
    <w:rsid w:val="00F144CA"/>
    <w:rsid w:val="00F14660"/>
    <w:rsid w:val="00F14900"/>
    <w:rsid w:val="00F14A2F"/>
    <w:rsid w:val="00F153BE"/>
    <w:rsid w:val="00F153DC"/>
    <w:rsid w:val="00F15406"/>
    <w:rsid w:val="00F15481"/>
    <w:rsid w:val="00F15496"/>
    <w:rsid w:val="00F15579"/>
    <w:rsid w:val="00F15679"/>
    <w:rsid w:val="00F157DC"/>
    <w:rsid w:val="00F159E2"/>
    <w:rsid w:val="00F162A5"/>
    <w:rsid w:val="00F164A3"/>
    <w:rsid w:val="00F165D8"/>
    <w:rsid w:val="00F16675"/>
    <w:rsid w:val="00F16AC4"/>
    <w:rsid w:val="00F16E5B"/>
    <w:rsid w:val="00F176BE"/>
    <w:rsid w:val="00F17939"/>
    <w:rsid w:val="00F1799E"/>
    <w:rsid w:val="00F17A44"/>
    <w:rsid w:val="00F17C8B"/>
    <w:rsid w:val="00F17E51"/>
    <w:rsid w:val="00F17E65"/>
    <w:rsid w:val="00F17E7C"/>
    <w:rsid w:val="00F17EA7"/>
    <w:rsid w:val="00F17F89"/>
    <w:rsid w:val="00F200A0"/>
    <w:rsid w:val="00F20350"/>
    <w:rsid w:val="00F20378"/>
    <w:rsid w:val="00F2044E"/>
    <w:rsid w:val="00F207F6"/>
    <w:rsid w:val="00F208A8"/>
    <w:rsid w:val="00F20B46"/>
    <w:rsid w:val="00F20B59"/>
    <w:rsid w:val="00F20C5C"/>
    <w:rsid w:val="00F20CB0"/>
    <w:rsid w:val="00F20D93"/>
    <w:rsid w:val="00F20E5C"/>
    <w:rsid w:val="00F20F27"/>
    <w:rsid w:val="00F211B9"/>
    <w:rsid w:val="00F213F8"/>
    <w:rsid w:val="00F216AA"/>
    <w:rsid w:val="00F21896"/>
    <w:rsid w:val="00F21C74"/>
    <w:rsid w:val="00F221AD"/>
    <w:rsid w:val="00F2221C"/>
    <w:rsid w:val="00F22702"/>
    <w:rsid w:val="00F22B04"/>
    <w:rsid w:val="00F22B65"/>
    <w:rsid w:val="00F231C6"/>
    <w:rsid w:val="00F23681"/>
    <w:rsid w:val="00F23BB1"/>
    <w:rsid w:val="00F23D78"/>
    <w:rsid w:val="00F23E7E"/>
    <w:rsid w:val="00F24193"/>
    <w:rsid w:val="00F245DC"/>
    <w:rsid w:val="00F24614"/>
    <w:rsid w:val="00F2489C"/>
    <w:rsid w:val="00F24AC0"/>
    <w:rsid w:val="00F24EBE"/>
    <w:rsid w:val="00F2526A"/>
    <w:rsid w:val="00F2539E"/>
    <w:rsid w:val="00F2574B"/>
    <w:rsid w:val="00F25953"/>
    <w:rsid w:val="00F259F6"/>
    <w:rsid w:val="00F25A59"/>
    <w:rsid w:val="00F25CA8"/>
    <w:rsid w:val="00F25DA5"/>
    <w:rsid w:val="00F25DEC"/>
    <w:rsid w:val="00F25E3F"/>
    <w:rsid w:val="00F25E55"/>
    <w:rsid w:val="00F2612D"/>
    <w:rsid w:val="00F2684A"/>
    <w:rsid w:val="00F2684D"/>
    <w:rsid w:val="00F26A84"/>
    <w:rsid w:val="00F26AC0"/>
    <w:rsid w:val="00F26BFE"/>
    <w:rsid w:val="00F26C91"/>
    <w:rsid w:val="00F26E05"/>
    <w:rsid w:val="00F26F7B"/>
    <w:rsid w:val="00F2713B"/>
    <w:rsid w:val="00F274B6"/>
    <w:rsid w:val="00F27791"/>
    <w:rsid w:val="00F278A7"/>
    <w:rsid w:val="00F27BAC"/>
    <w:rsid w:val="00F27EC7"/>
    <w:rsid w:val="00F30163"/>
    <w:rsid w:val="00F301ED"/>
    <w:rsid w:val="00F307DB"/>
    <w:rsid w:val="00F30BDE"/>
    <w:rsid w:val="00F30C2A"/>
    <w:rsid w:val="00F30CAC"/>
    <w:rsid w:val="00F30CD6"/>
    <w:rsid w:val="00F31354"/>
    <w:rsid w:val="00F31454"/>
    <w:rsid w:val="00F3152F"/>
    <w:rsid w:val="00F31596"/>
    <w:rsid w:val="00F31CF7"/>
    <w:rsid w:val="00F3256F"/>
    <w:rsid w:val="00F328F6"/>
    <w:rsid w:val="00F32EA2"/>
    <w:rsid w:val="00F32F45"/>
    <w:rsid w:val="00F33009"/>
    <w:rsid w:val="00F3323D"/>
    <w:rsid w:val="00F332BA"/>
    <w:rsid w:val="00F335DF"/>
    <w:rsid w:val="00F3370B"/>
    <w:rsid w:val="00F33769"/>
    <w:rsid w:val="00F33A2C"/>
    <w:rsid w:val="00F33D7F"/>
    <w:rsid w:val="00F33DD8"/>
    <w:rsid w:val="00F33E29"/>
    <w:rsid w:val="00F34380"/>
    <w:rsid w:val="00F345DD"/>
    <w:rsid w:val="00F346BA"/>
    <w:rsid w:val="00F346D1"/>
    <w:rsid w:val="00F3496F"/>
    <w:rsid w:val="00F349CA"/>
    <w:rsid w:val="00F34A3E"/>
    <w:rsid w:val="00F34CCA"/>
    <w:rsid w:val="00F34D12"/>
    <w:rsid w:val="00F34D1D"/>
    <w:rsid w:val="00F35597"/>
    <w:rsid w:val="00F35617"/>
    <w:rsid w:val="00F35865"/>
    <w:rsid w:val="00F35A51"/>
    <w:rsid w:val="00F35A7C"/>
    <w:rsid w:val="00F35B19"/>
    <w:rsid w:val="00F35DA9"/>
    <w:rsid w:val="00F36383"/>
    <w:rsid w:val="00F36385"/>
    <w:rsid w:val="00F36A3B"/>
    <w:rsid w:val="00F36C7B"/>
    <w:rsid w:val="00F36F74"/>
    <w:rsid w:val="00F36FEA"/>
    <w:rsid w:val="00F37153"/>
    <w:rsid w:val="00F37324"/>
    <w:rsid w:val="00F37A58"/>
    <w:rsid w:val="00F37BA8"/>
    <w:rsid w:val="00F37D07"/>
    <w:rsid w:val="00F37E0A"/>
    <w:rsid w:val="00F40187"/>
    <w:rsid w:val="00F4020B"/>
    <w:rsid w:val="00F4029C"/>
    <w:rsid w:val="00F40459"/>
    <w:rsid w:val="00F404FC"/>
    <w:rsid w:val="00F40522"/>
    <w:rsid w:val="00F40568"/>
    <w:rsid w:val="00F40655"/>
    <w:rsid w:val="00F40772"/>
    <w:rsid w:val="00F40E4F"/>
    <w:rsid w:val="00F41013"/>
    <w:rsid w:val="00F4150F"/>
    <w:rsid w:val="00F4159F"/>
    <w:rsid w:val="00F4197D"/>
    <w:rsid w:val="00F41A37"/>
    <w:rsid w:val="00F41CD1"/>
    <w:rsid w:val="00F41D76"/>
    <w:rsid w:val="00F41F2D"/>
    <w:rsid w:val="00F41FC2"/>
    <w:rsid w:val="00F42092"/>
    <w:rsid w:val="00F42163"/>
    <w:rsid w:val="00F42562"/>
    <w:rsid w:val="00F425DE"/>
    <w:rsid w:val="00F42E48"/>
    <w:rsid w:val="00F42E73"/>
    <w:rsid w:val="00F43153"/>
    <w:rsid w:val="00F4318C"/>
    <w:rsid w:val="00F431FD"/>
    <w:rsid w:val="00F4337B"/>
    <w:rsid w:val="00F43845"/>
    <w:rsid w:val="00F43997"/>
    <w:rsid w:val="00F43A45"/>
    <w:rsid w:val="00F43A84"/>
    <w:rsid w:val="00F43DD5"/>
    <w:rsid w:val="00F4430A"/>
    <w:rsid w:val="00F446A8"/>
    <w:rsid w:val="00F4470D"/>
    <w:rsid w:val="00F44AB3"/>
    <w:rsid w:val="00F44AF6"/>
    <w:rsid w:val="00F44DCA"/>
    <w:rsid w:val="00F44F00"/>
    <w:rsid w:val="00F454AF"/>
    <w:rsid w:val="00F454B8"/>
    <w:rsid w:val="00F4573C"/>
    <w:rsid w:val="00F45B13"/>
    <w:rsid w:val="00F45CCC"/>
    <w:rsid w:val="00F45EBD"/>
    <w:rsid w:val="00F45EE4"/>
    <w:rsid w:val="00F460BA"/>
    <w:rsid w:val="00F462D1"/>
    <w:rsid w:val="00F4637E"/>
    <w:rsid w:val="00F468E5"/>
    <w:rsid w:val="00F47087"/>
    <w:rsid w:val="00F470C4"/>
    <w:rsid w:val="00F47175"/>
    <w:rsid w:val="00F47639"/>
    <w:rsid w:val="00F477DB"/>
    <w:rsid w:val="00F4780C"/>
    <w:rsid w:val="00F47B9B"/>
    <w:rsid w:val="00F47D97"/>
    <w:rsid w:val="00F47DCC"/>
    <w:rsid w:val="00F47E27"/>
    <w:rsid w:val="00F500A0"/>
    <w:rsid w:val="00F50257"/>
    <w:rsid w:val="00F502AF"/>
    <w:rsid w:val="00F503E7"/>
    <w:rsid w:val="00F5052F"/>
    <w:rsid w:val="00F50F4F"/>
    <w:rsid w:val="00F5129D"/>
    <w:rsid w:val="00F51397"/>
    <w:rsid w:val="00F51508"/>
    <w:rsid w:val="00F51793"/>
    <w:rsid w:val="00F51928"/>
    <w:rsid w:val="00F519A1"/>
    <w:rsid w:val="00F51B6B"/>
    <w:rsid w:val="00F51FA0"/>
    <w:rsid w:val="00F521AB"/>
    <w:rsid w:val="00F52802"/>
    <w:rsid w:val="00F528EC"/>
    <w:rsid w:val="00F52C2D"/>
    <w:rsid w:val="00F52DFC"/>
    <w:rsid w:val="00F52EA5"/>
    <w:rsid w:val="00F52F0A"/>
    <w:rsid w:val="00F52FE4"/>
    <w:rsid w:val="00F53092"/>
    <w:rsid w:val="00F530D3"/>
    <w:rsid w:val="00F532F2"/>
    <w:rsid w:val="00F53390"/>
    <w:rsid w:val="00F53523"/>
    <w:rsid w:val="00F53611"/>
    <w:rsid w:val="00F53648"/>
    <w:rsid w:val="00F537D7"/>
    <w:rsid w:val="00F53DE0"/>
    <w:rsid w:val="00F53EB9"/>
    <w:rsid w:val="00F53F5E"/>
    <w:rsid w:val="00F53FF0"/>
    <w:rsid w:val="00F54045"/>
    <w:rsid w:val="00F5441C"/>
    <w:rsid w:val="00F547D1"/>
    <w:rsid w:val="00F548E7"/>
    <w:rsid w:val="00F5492E"/>
    <w:rsid w:val="00F54BF7"/>
    <w:rsid w:val="00F54CFB"/>
    <w:rsid w:val="00F54D31"/>
    <w:rsid w:val="00F55186"/>
    <w:rsid w:val="00F55473"/>
    <w:rsid w:val="00F557F9"/>
    <w:rsid w:val="00F55E73"/>
    <w:rsid w:val="00F55FB8"/>
    <w:rsid w:val="00F56300"/>
    <w:rsid w:val="00F563E8"/>
    <w:rsid w:val="00F567C8"/>
    <w:rsid w:val="00F56AA0"/>
    <w:rsid w:val="00F570A2"/>
    <w:rsid w:val="00F57107"/>
    <w:rsid w:val="00F57264"/>
    <w:rsid w:val="00F574DF"/>
    <w:rsid w:val="00F57E41"/>
    <w:rsid w:val="00F609D3"/>
    <w:rsid w:val="00F60E0F"/>
    <w:rsid w:val="00F60EA8"/>
    <w:rsid w:val="00F611CE"/>
    <w:rsid w:val="00F612BB"/>
    <w:rsid w:val="00F61ABD"/>
    <w:rsid w:val="00F61ADA"/>
    <w:rsid w:val="00F61DA0"/>
    <w:rsid w:val="00F61DF6"/>
    <w:rsid w:val="00F622F2"/>
    <w:rsid w:val="00F629B3"/>
    <w:rsid w:val="00F62A4C"/>
    <w:rsid w:val="00F62A55"/>
    <w:rsid w:val="00F62FBC"/>
    <w:rsid w:val="00F630C7"/>
    <w:rsid w:val="00F6338E"/>
    <w:rsid w:val="00F63726"/>
    <w:rsid w:val="00F639CF"/>
    <w:rsid w:val="00F63BF2"/>
    <w:rsid w:val="00F63D2E"/>
    <w:rsid w:val="00F64310"/>
    <w:rsid w:val="00F644BC"/>
    <w:rsid w:val="00F6480E"/>
    <w:rsid w:val="00F64A5E"/>
    <w:rsid w:val="00F64A6C"/>
    <w:rsid w:val="00F64D0F"/>
    <w:rsid w:val="00F64FA7"/>
    <w:rsid w:val="00F6532B"/>
    <w:rsid w:val="00F65443"/>
    <w:rsid w:val="00F65713"/>
    <w:rsid w:val="00F6572B"/>
    <w:rsid w:val="00F65744"/>
    <w:rsid w:val="00F6589A"/>
    <w:rsid w:val="00F65C08"/>
    <w:rsid w:val="00F65D18"/>
    <w:rsid w:val="00F65E63"/>
    <w:rsid w:val="00F66118"/>
    <w:rsid w:val="00F66273"/>
    <w:rsid w:val="00F664AA"/>
    <w:rsid w:val="00F66601"/>
    <w:rsid w:val="00F66625"/>
    <w:rsid w:val="00F66674"/>
    <w:rsid w:val="00F6672D"/>
    <w:rsid w:val="00F66BDF"/>
    <w:rsid w:val="00F66EA9"/>
    <w:rsid w:val="00F670DC"/>
    <w:rsid w:val="00F676E6"/>
    <w:rsid w:val="00F67848"/>
    <w:rsid w:val="00F67999"/>
    <w:rsid w:val="00F67D66"/>
    <w:rsid w:val="00F67F38"/>
    <w:rsid w:val="00F70170"/>
    <w:rsid w:val="00F701A0"/>
    <w:rsid w:val="00F70352"/>
    <w:rsid w:val="00F7036A"/>
    <w:rsid w:val="00F704F0"/>
    <w:rsid w:val="00F70716"/>
    <w:rsid w:val="00F70A03"/>
    <w:rsid w:val="00F70A21"/>
    <w:rsid w:val="00F70C77"/>
    <w:rsid w:val="00F70CF0"/>
    <w:rsid w:val="00F70D2B"/>
    <w:rsid w:val="00F70F04"/>
    <w:rsid w:val="00F714B6"/>
    <w:rsid w:val="00F715D8"/>
    <w:rsid w:val="00F717B3"/>
    <w:rsid w:val="00F71A2F"/>
    <w:rsid w:val="00F71BBD"/>
    <w:rsid w:val="00F71DF6"/>
    <w:rsid w:val="00F722CC"/>
    <w:rsid w:val="00F72415"/>
    <w:rsid w:val="00F727B8"/>
    <w:rsid w:val="00F7290D"/>
    <w:rsid w:val="00F7291A"/>
    <w:rsid w:val="00F7298D"/>
    <w:rsid w:val="00F72B1F"/>
    <w:rsid w:val="00F730C1"/>
    <w:rsid w:val="00F731CF"/>
    <w:rsid w:val="00F73259"/>
    <w:rsid w:val="00F73369"/>
    <w:rsid w:val="00F7360A"/>
    <w:rsid w:val="00F737B5"/>
    <w:rsid w:val="00F738B9"/>
    <w:rsid w:val="00F73A1C"/>
    <w:rsid w:val="00F73CCB"/>
    <w:rsid w:val="00F7425C"/>
    <w:rsid w:val="00F743E8"/>
    <w:rsid w:val="00F744AB"/>
    <w:rsid w:val="00F74A0A"/>
    <w:rsid w:val="00F74F3A"/>
    <w:rsid w:val="00F74F52"/>
    <w:rsid w:val="00F74FA2"/>
    <w:rsid w:val="00F75176"/>
    <w:rsid w:val="00F75372"/>
    <w:rsid w:val="00F75722"/>
    <w:rsid w:val="00F7587D"/>
    <w:rsid w:val="00F75D59"/>
    <w:rsid w:val="00F75F9E"/>
    <w:rsid w:val="00F75FD2"/>
    <w:rsid w:val="00F76456"/>
    <w:rsid w:val="00F7683A"/>
    <w:rsid w:val="00F76ECA"/>
    <w:rsid w:val="00F7720C"/>
    <w:rsid w:val="00F77276"/>
    <w:rsid w:val="00F773E1"/>
    <w:rsid w:val="00F77433"/>
    <w:rsid w:val="00F77563"/>
    <w:rsid w:val="00F77705"/>
    <w:rsid w:val="00F7780E"/>
    <w:rsid w:val="00F77A3E"/>
    <w:rsid w:val="00F80242"/>
    <w:rsid w:val="00F805C0"/>
    <w:rsid w:val="00F805CC"/>
    <w:rsid w:val="00F8069C"/>
    <w:rsid w:val="00F80739"/>
    <w:rsid w:val="00F808B9"/>
    <w:rsid w:val="00F80933"/>
    <w:rsid w:val="00F80B53"/>
    <w:rsid w:val="00F80E39"/>
    <w:rsid w:val="00F80F1C"/>
    <w:rsid w:val="00F8123A"/>
    <w:rsid w:val="00F81517"/>
    <w:rsid w:val="00F815AC"/>
    <w:rsid w:val="00F81853"/>
    <w:rsid w:val="00F8188E"/>
    <w:rsid w:val="00F8192D"/>
    <w:rsid w:val="00F81BAE"/>
    <w:rsid w:val="00F81D24"/>
    <w:rsid w:val="00F8252C"/>
    <w:rsid w:val="00F8277F"/>
    <w:rsid w:val="00F828DC"/>
    <w:rsid w:val="00F82E60"/>
    <w:rsid w:val="00F83215"/>
    <w:rsid w:val="00F832D9"/>
    <w:rsid w:val="00F836F5"/>
    <w:rsid w:val="00F839F9"/>
    <w:rsid w:val="00F83A01"/>
    <w:rsid w:val="00F83BA0"/>
    <w:rsid w:val="00F83CBE"/>
    <w:rsid w:val="00F840BF"/>
    <w:rsid w:val="00F841AA"/>
    <w:rsid w:val="00F8438A"/>
    <w:rsid w:val="00F849F6"/>
    <w:rsid w:val="00F84B13"/>
    <w:rsid w:val="00F84C56"/>
    <w:rsid w:val="00F84D09"/>
    <w:rsid w:val="00F84E0A"/>
    <w:rsid w:val="00F850FE"/>
    <w:rsid w:val="00F85A5C"/>
    <w:rsid w:val="00F85B57"/>
    <w:rsid w:val="00F85D8B"/>
    <w:rsid w:val="00F85E1F"/>
    <w:rsid w:val="00F861F9"/>
    <w:rsid w:val="00F864E8"/>
    <w:rsid w:val="00F86C32"/>
    <w:rsid w:val="00F86EA9"/>
    <w:rsid w:val="00F86F37"/>
    <w:rsid w:val="00F86FB8"/>
    <w:rsid w:val="00F87483"/>
    <w:rsid w:val="00F877E0"/>
    <w:rsid w:val="00F87B92"/>
    <w:rsid w:val="00F90535"/>
    <w:rsid w:val="00F905AC"/>
    <w:rsid w:val="00F908EA"/>
    <w:rsid w:val="00F90B88"/>
    <w:rsid w:val="00F90EA9"/>
    <w:rsid w:val="00F9108B"/>
    <w:rsid w:val="00F91143"/>
    <w:rsid w:val="00F91220"/>
    <w:rsid w:val="00F913FD"/>
    <w:rsid w:val="00F9141B"/>
    <w:rsid w:val="00F91460"/>
    <w:rsid w:val="00F916AA"/>
    <w:rsid w:val="00F91980"/>
    <w:rsid w:val="00F91F42"/>
    <w:rsid w:val="00F920B5"/>
    <w:rsid w:val="00F920CD"/>
    <w:rsid w:val="00F92429"/>
    <w:rsid w:val="00F92A5A"/>
    <w:rsid w:val="00F92BDF"/>
    <w:rsid w:val="00F930FC"/>
    <w:rsid w:val="00F932B1"/>
    <w:rsid w:val="00F93395"/>
    <w:rsid w:val="00F937D7"/>
    <w:rsid w:val="00F9392D"/>
    <w:rsid w:val="00F9408C"/>
    <w:rsid w:val="00F94511"/>
    <w:rsid w:val="00F94519"/>
    <w:rsid w:val="00F94597"/>
    <w:rsid w:val="00F94622"/>
    <w:rsid w:val="00F9474A"/>
    <w:rsid w:val="00F949EC"/>
    <w:rsid w:val="00F94A21"/>
    <w:rsid w:val="00F954C8"/>
    <w:rsid w:val="00F9553B"/>
    <w:rsid w:val="00F956EA"/>
    <w:rsid w:val="00F95727"/>
    <w:rsid w:val="00F957BA"/>
    <w:rsid w:val="00F95A00"/>
    <w:rsid w:val="00F95E77"/>
    <w:rsid w:val="00F96372"/>
    <w:rsid w:val="00F963F1"/>
    <w:rsid w:val="00F96420"/>
    <w:rsid w:val="00F965B9"/>
    <w:rsid w:val="00F96AE4"/>
    <w:rsid w:val="00F97119"/>
    <w:rsid w:val="00F97397"/>
    <w:rsid w:val="00F97794"/>
    <w:rsid w:val="00F97CFF"/>
    <w:rsid w:val="00F97DD3"/>
    <w:rsid w:val="00FA07E4"/>
    <w:rsid w:val="00FA0838"/>
    <w:rsid w:val="00FA0A76"/>
    <w:rsid w:val="00FA0B74"/>
    <w:rsid w:val="00FA1021"/>
    <w:rsid w:val="00FA11FB"/>
    <w:rsid w:val="00FA124D"/>
    <w:rsid w:val="00FA12AB"/>
    <w:rsid w:val="00FA15AE"/>
    <w:rsid w:val="00FA15E7"/>
    <w:rsid w:val="00FA1691"/>
    <w:rsid w:val="00FA1993"/>
    <w:rsid w:val="00FA1A1C"/>
    <w:rsid w:val="00FA1A77"/>
    <w:rsid w:val="00FA2225"/>
    <w:rsid w:val="00FA22A5"/>
    <w:rsid w:val="00FA2388"/>
    <w:rsid w:val="00FA247D"/>
    <w:rsid w:val="00FA256C"/>
    <w:rsid w:val="00FA2A81"/>
    <w:rsid w:val="00FA2F33"/>
    <w:rsid w:val="00FA317E"/>
    <w:rsid w:val="00FA343D"/>
    <w:rsid w:val="00FA3634"/>
    <w:rsid w:val="00FA378C"/>
    <w:rsid w:val="00FA3892"/>
    <w:rsid w:val="00FA3C06"/>
    <w:rsid w:val="00FA3EFD"/>
    <w:rsid w:val="00FA3F97"/>
    <w:rsid w:val="00FA4012"/>
    <w:rsid w:val="00FA40D5"/>
    <w:rsid w:val="00FA4249"/>
    <w:rsid w:val="00FA437D"/>
    <w:rsid w:val="00FA454B"/>
    <w:rsid w:val="00FA4A2C"/>
    <w:rsid w:val="00FA4A69"/>
    <w:rsid w:val="00FA4CB7"/>
    <w:rsid w:val="00FA4D17"/>
    <w:rsid w:val="00FA4F2B"/>
    <w:rsid w:val="00FA4F44"/>
    <w:rsid w:val="00FA51E1"/>
    <w:rsid w:val="00FA5237"/>
    <w:rsid w:val="00FA5472"/>
    <w:rsid w:val="00FA5799"/>
    <w:rsid w:val="00FA57EE"/>
    <w:rsid w:val="00FA582D"/>
    <w:rsid w:val="00FA5899"/>
    <w:rsid w:val="00FA5A8E"/>
    <w:rsid w:val="00FA5B2E"/>
    <w:rsid w:val="00FA5D81"/>
    <w:rsid w:val="00FA65D2"/>
    <w:rsid w:val="00FA6EF3"/>
    <w:rsid w:val="00FA707B"/>
    <w:rsid w:val="00FA7099"/>
    <w:rsid w:val="00FA745C"/>
    <w:rsid w:val="00FA74BE"/>
    <w:rsid w:val="00FA7573"/>
    <w:rsid w:val="00FA7664"/>
    <w:rsid w:val="00FA7738"/>
    <w:rsid w:val="00FA7779"/>
    <w:rsid w:val="00FA7916"/>
    <w:rsid w:val="00FA7A1E"/>
    <w:rsid w:val="00FA7CDE"/>
    <w:rsid w:val="00FB01AE"/>
    <w:rsid w:val="00FB02FA"/>
    <w:rsid w:val="00FB0322"/>
    <w:rsid w:val="00FB03C0"/>
    <w:rsid w:val="00FB03DB"/>
    <w:rsid w:val="00FB076A"/>
    <w:rsid w:val="00FB0D22"/>
    <w:rsid w:val="00FB1455"/>
    <w:rsid w:val="00FB18B0"/>
    <w:rsid w:val="00FB1975"/>
    <w:rsid w:val="00FB19BB"/>
    <w:rsid w:val="00FB1C53"/>
    <w:rsid w:val="00FB1CF8"/>
    <w:rsid w:val="00FB1EAF"/>
    <w:rsid w:val="00FB2238"/>
    <w:rsid w:val="00FB226C"/>
    <w:rsid w:val="00FB22F1"/>
    <w:rsid w:val="00FB25F7"/>
    <w:rsid w:val="00FB2BC1"/>
    <w:rsid w:val="00FB2DF1"/>
    <w:rsid w:val="00FB2E1E"/>
    <w:rsid w:val="00FB3272"/>
    <w:rsid w:val="00FB3782"/>
    <w:rsid w:val="00FB39F3"/>
    <w:rsid w:val="00FB42F4"/>
    <w:rsid w:val="00FB4B76"/>
    <w:rsid w:val="00FB4D6B"/>
    <w:rsid w:val="00FB4E0E"/>
    <w:rsid w:val="00FB539E"/>
    <w:rsid w:val="00FB566B"/>
    <w:rsid w:val="00FB571C"/>
    <w:rsid w:val="00FB5774"/>
    <w:rsid w:val="00FB5867"/>
    <w:rsid w:val="00FB5A2A"/>
    <w:rsid w:val="00FB5CF1"/>
    <w:rsid w:val="00FB5D40"/>
    <w:rsid w:val="00FB6734"/>
    <w:rsid w:val="00FB6A0A"/>
    <w:rsid w:val="00FB6DF9"/>
    <w:rsid w:val="00FB7131"/>
    <w:rsid w:val="00FB7239"/>
    <w:rsid w:val="00FB7467"/>
    <w:rsid w:val="00FB785B"/>
    <w:rsid w:val="00FB792A"/>
    <w:rsid w:val="00FB7AF9"/>
    <w:rsid w:val="00FB7AFC"/>
    <w:rsid w:val="00FB7B1B"/>
    <w:rsid w:val="00FB7BD0"/>
    <w:rsid w:val="00FB7CFB"/>
    <w:rsid w:val="00FC0137"/>
    <w:rsid w:val="00FC02EE"/>
    <w:rsid w:val="00FC03B6"/>
    <w:rsid w:val="00FC058E"/>
    <w:rsid w:val="00FC069D"/>
    <w:rsid w:val="00FC08F5"/>
    <w:rsid w:val="00FC0C5E"/>
    <w:rsid w:val="00FC0F15"/>
    <w:rsid w:val="00FC142F"/>
    <w:rsid w:val="00FC1437"/>
    <w:rsid w:val="00FC1704"/>
    <w:rsid w:val="00FC1E4C"/>
    <w:rsid w:val="00FC1EC3"/>
    <w:rsid w:val="00FC21B5"/>
    <w:rsid w:val="00FC233A"/>
    <w:rsid w:val="00FC25AB"/>
    <w:rsid w:val="00FC2AED"/>
    <w:rsid w:val="00FC2B38"/>
    <w:rsid w:val="00FC2CBF"/>
    <w:rsid w:val="00FC313B"/>
    <w:rsid w:val="00FC3226"/>
    <w:rsid w:val="00FC34B1"/>
    <w:rsid w:val="00FC3505"/>
    <w:rsid w:val="00FC39AD"/>
    <w:rsid w:val="00FC3DC5"/>
    <w:rsid w:val="00FC4293"/>
    <w:rsid w:val="00FC44B6"/>
    <w:rsid w:val="00FC47E2"/>
    <w:rsid w:val="00FC495F"/>
    <w:rsid w:val="00FC4A66"/>
    <w:rsid w:val="00FC4BBF"/>
    <w:rsid w:val="00FC4BFA"/>
    <w:rsid w:val="00FC4C2E"/>
    <w:rsid w:val="00FC4D1E"/>
    <w:rsid w:val="00FC4F51"/>
    <w:rsid w:val="00FC4FD5"/>
    <w:rsid w:val="00FC51A0"/>
    <w:rsid w:val="00FC526E"/>
    <w:rsid w:val="00FC5601"/>
    <w:rsid w:val="00FC5637"/>
    <w:rsid w:val="00FC5716"/>
    <w:rsid w:val="00FC57D5"/>
    <w:rsid w:val="00FC5995"/>
    <w:rsid w:val="00FC6154"/>
    <w:rsid w:val="00FC655B"/>
    <w:rsid w:val="00FC6605"/>
    <w:rsid w:val="00FC6A3B"/>
    <w:rsid w:val="00FC6B65"/>
    <w:rsid w:val="00FC6CB8"/>
    <w:rsid w:val="00FC6E21"/>
    <w:rsid w:val="00FC725E"/>
    <w:rsid w:val="00FC7BB9"/>
    <w:rsid w:val="00FC7C59"/>
    <w:rsid w:val="00FD0081"/>
    <w:rsid w:val="00FD00ED"/>
    <w:rsid w:val="00FD0268"/>
    <w:rsid w:val="00FD09A6"/>
    <w:rsid w:val="00FD0B27"/>
    <w:rsid w:val="00FD0C87"/>
    <w:rsid w:val="00FD0D30"/>
    <w:rsid w:val="00FD0D3F"/>
    <w:rsid w:val="00FD11F2"/>
    <w:rsid w:val="00FD1390"/>
    <w:rsid w:val="00FD14A0"/>
    <w:rsid w:val="00FD1709"/>
    <w:rsid w:val="00FD17E7"/>
    <w:rsid w:val="00FD194F"/>
    <w:rsid w:val="00FD1F1B"/>
    <w:rsid w:val="00FD21F4"/>
    <w:rsid w:val="00FD2287"/>
    <w:rsid w:val="00FD22C4"/>
    <w:rsid w:val="00FD25AE"/>
    <w:rsid w:val="00FD2751"/>
    <w:rsid w:val="00FD28E5"/>
    <w:rsid w:val="00FD2943"/>
    <w:rsid w:val="00FD2A31"/>
    <w:rsid w:val="00FD2D3D"/>
    <w:rsid w:val="00FD30EA"/>
    <w:rsid w:val="00FD3820"/>
    <w:rsid w:val="00FD388B"/>
    <w:rsid w:val="00FD4020"/>
    <w:rsid w:val="00FD42EC"/>
    <w:rsid w:val="00FD499B"/>
    <w:rsid w:val="00FD4CB3"/>
    <w:rsid w:val="00FD4FC4"/>
    <w:rsid w:val="00FD5417"/>
    <w:rsid w:val="00FD5496"/>
    <w:rsid w:val="00FD5509"/>
    <w:rsid w:val="00FD5556"/>
    <w:rsid w:val="00FD5579"/>
    <w:rsid w:val="00FD57E0"/>
    <w:rsid w:val="00FD5836"/>
    <w:rsid w:val="00FD5932"/>
    <w:rsid w:val="00FD5AC5"/>
    <w:rsid w:val="00FD5B1F"/>
    <w:rsid w:val="00FD604A"/>
    <w:rsid w:val="00FD6119"/>
    <w:rsid w:val="00FD663F"/>
    <w:rsid w:val="00FD6BFB"/>
    <w:rsid w:val="00FD7238"/>
    <w:rsid w:val="00FD74EF"/>
    <w:rsid w:val="00FD77AF"/>
    <w:rsid w:val="00FD7A0C"/>
    <w:rsid w:val="00FD7A11"/>
    <w:rsid w:val="00FD7D11"/>
    <w:rsid w:val="00FE0689"/>
    <w:rsid w:val="00FE09DA"/>
    <w:rsid w:val="00FE0B7C"/>
    <w:rsid w:val="00FE0BBD"/>
    <w:rsid w:val="00FE0C36"/>
    <w:rsid w:val="00FE0D89"/>
    <w:rsid w:val="00FE0E95"/>
    <w:rsid w:val="00FE0EE0"/>
    <w:rsid w:val="00FE0F1F"/>
    <w:rsid w:val="00FE1225"/>
    <w:rsid w:val="00FE134B"/>
    <w:rsid w:val="00FE14B3"/>
    <w:rsid w:val="00FE1621"/>
    <w:rsid w:val="00FE1731"/>
    <w:rsid w:val="00FE186A"/>
    <w:rsid w:val="00FE18FE"/>
    <w:rsid w:val="00FE1AF1"/>
    <w:rsid w:val="00FE1BB9"/>
    <w:rsid w:val="00FE1C72"/>
    <w:rsid w:val="00FE1D32"/>
    <w:rsid w:val="00FE295E"/>
    <w:rsid w:val="00FE2A21"/>
    <w:rsid w:val="00FE2DA4"/>
    <w:rsid w:val="00FE2FE5"/>
    <w:rsid w:val="00FE30D9"/>
    <w:rsid w:val="00FE33E7"/>
    <w:rsid w:val="00FE384B"/>
    <w:rsid w:val="00FE39BE"/>
    <w:rsid w:val="00FE3FDF"/>
    <w:rsid w:val="00FE4757"/>
    <w:rsid w:val="00FE4D0F"/>
    <w:rsid w:val="00FE5242"/>
    <w:rsid w:val="00FE5269"/>
    <w:rsid w:val="00FE581D"/>
    <w:rsid w:val="00FE5B31"/>
    <w:rsid w:val="00FE5CB4"/>
    <w:rsid w:val="00FE5E18"/>
    <w:rsid w:val="00FE5E70"/>
    <w:rsid w:val="00FE676D"/>
    <w:rsid w:val="00FE6E68"/>
    <w:rsid w:val="00FE7046"/>
    <w:rsid w:val="00FE71C5"/>
    <w:rsid w:val="00FE7332"/>
    <w:rsid w:val="00FE747E"/>
    <w:rsid w:val="00FE7890"/>
    <w:rsid w:val="00FE7B86"/>
    <w:rsid w:val="00FE7C48"/>
    <w:rsid w:val="00FE7E41"/>
    <w:rsid w:val="00FE7EC8"/>
    <w:rsid w:val="00FF0131"/>
    <w:rsid w:val="00FF0672"/>
    <w:rsid w:val="00FF0F56"/>
    <w:rsid w:val="00FF0F75"/>
    <w:rsid w:val="00FF11BE"/>
    <w:rsid w:val="00FF14BA"/>
    <w:rsid w:val="00FF155F"/>
    <w:rsid w:val="00FF1720"/>
    <w:rsid w:val="00FF1E79"/>
    <w:rsid w:val="00FF1EBC"/>
    <w:rsid w:val="00FF1FBC"/>
    <w:rsid w:val="00FF2004"/>
    <w:rsid w:val="00FF204A"/>
    <w:rsid w:val="00FF25B9"/>
    <w:rsid w:val="00FF2A1E"/>
    <w:rsid w:val="00FF2C05"/>
    <w:rsid w:val="00FF2C2D"/>
    <w:rsid w:val="00FF2EA7"/>
    <w:rsid w:val="00FF2F60"/>
    <w:rsid w:val="00FF342B"/>
    <w:rsid w:val="00FF38AD"/>
    <w:rsid w:val="00FF38FD"/>
    <w:rsid w:val="00FF3CC6"/>
    <w:rsid w:val="00FF3FE0"/>
    <w:rsid w:val="00FF41A5"/>
    <w:rsid w:val="00FF42E9"/>
    <w:rsid w:val="00FF4343"/>
    <w:rsid w:val="00FF4416"/>
    <w:rsid w:val="00FF4A53"/>
    <w:rsid w:val="00FF4A58"/>
    <w:rsid w:val="00FF4B33"/>
    <w:rsid w:val="00FF4D45"/>
    <w:rsid w:val="00FF4DDA"/>
    <w:rsid w:val="00FF5107"/>
    <w:rsid w:val="00FF5293"/>
    <w:rsid w:val="00FF54B6"/>
    <w:rsid w:val="00FF56B5"/>
    <w:rsid w:val="00FF5A83"/>
    <w:rsid w:val="00FF5FB1"/>
    <w:rsid w:val="00FF5FF7"/>
    <w:rsid w:val="00FF605D"/>
    <w:rsid w:val="00FF740D"/>
    <w:rsid w:val="00FF7A1F"/>
    <w:rsid w:val="00FF7A90"/>
    <w:rsid w:val="00FF7A9A"/>
    <w:rsid w:val="00FF7C95"/>
    <w:rsid w:val="00FF7D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48AA5065"/>
  <w15:chartTrackingRefBased/>
  <w15:docId w15:val="{18D7806F-1246-4F1D-B37D-639FECF524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uiPriority="22"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qFormat/>
    <w:pPr>
      <w:keepNext/>
      <w:spacing w:line="360" w:lineRule="auto"/>
      <w:jc w:val="center"/>
      <w:outlineLvl w:val="0"/>
    </w:pPr>
    <w:rPr>
      <w:sz w:val="24"/>
      <w:szCs w:val="24"/>
    </w:rPr>
  </w:style>
  <w:style w:type="paragraph" w:styleId="Heading2">
    <w:name w:val="heading 2"/>
    <w:basedOn w:val="Normal"/>
    <w:next w:val="Normal"/>
    <w:qFormat/>
    <w:rsid w:val="00FE7EC8"/>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semiHidden/>
    <w:unhideWhenUsed/>
    <w:qFormat/>
    <w:rsid w:val="0044409C"/>
    <w:pPr>
      <w:keepNext/>
      <w:keepLines/>
      <w:spacing w:before="4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qFormat/>
    <w:rsid w:val="004B2BEE"/>
    <w:pPr>
      <w:keepNext/>
      <w:spacing w:before="240" w:after="60"/>
      <w:outlineLvl w:val="3"/>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b/>
      <w:bCs/>
      <w:sz w:val="22"/>
      <w:szCs w:val="22"/>
    </w:rPr>
  </w:style>
  <w:style w:type="paragraph" w:styleId="BodyText">
    <w:name w:val="Body Text"/>
    <w:basedOn w:val="Normal"/>
    <w:link w:val="BodyTextChar"/>
    <w:pPr>
      <w:jc w:val="both"/>
    </w:pPr>
    <w:rPr>
      <w:sz w:val="24"/>
      <w:szCs w:val="24"/>
      <w:lang w:val="x-none" w:eastAsia="x-none"/>
    </w:rPr>
  </w:style>
  <w:style w:type="paragraph" w:styleId="BalloonText">
    <w:name w:val="Balloon Text"/>
    <w:basedOn w:val="Normal"/>
    <w:semiHidden/>
    <w:rsid w:val="00B92059"/>
    <w:rPr>
      <w:rFonts w:ascii="Tahoma" w:hAnsi="Tahoma" w:cs="Tahoma"/>
      <w:sz w:val="16"/>
      <w:szCs w:val="16"/>
    </w:rPr>
  </w:style>
  <w:style w:type="paragraph" w:styleId="Header">
    <w:name w:val="header"/>
    <w:basedOn w:val="Normal"/>
    <w:link w:val="HeaderChar"/>
    <w:uiPriority w:val="99"/>
    <w:rsid w:val="005D0848"/>
    <w:pPr>
      <w:tabs>
        <w:tab w:val="center" w:pos="4320"/>
        <w:tab w:val="right" w:pos="8640"/>
      </w:tabs>
    </w:pPr>
    <w:rPr>
      <w:rFonts w:ascii="Tahoma" w:hAnsi="Tahoma" w:cs="Tahoma"/>
      <w:sz w:val="24"/>
      <w:szCs w:val="24"/>
    </w:rPr>
  </w:style>
  <w:style w:type="paragraph" w:styleId="Footer">
    <w:name w:val="footer"/>
    <w:basedOn w:val="Normal"/>
    <w:rsid w:val="00964303"/>
    <w:pPr>
      <w:tabs>
        <w:tab w:val="center" w:pos="4320"/>
        <w:tab w:val="right" w:pos="8640"/>
      </w:tabs>
    </w:pPr>
  </w:style>
  <w:style w:type="character" w:styleId="PageNumber">
    <w:name w:val="page number"/>
    <w:basedOn w:val="DefaultParagraphFont"/>
    <w:rsid w:val="00964303"/>
  </w:style>
  <w:style w:type="paragraph" w:styleId="Subtitle">
    <w:name w:val="Subtitle"/>
    <w:basedOn w:val="Normal"/>
    <w:qFormat/>
    <w:rsid w:val="002F7726"/>
    <w:pPr>
      <w:jc w:val="center"/>
    </w:pPr>
    <w:rPr>
      <w:b/>
      <w:sz w:val="24"/>
    </w:rPr>
  </w:style>
  <w:style w:type="paragraph" w:styleId="DocumentMap">
    <w:name w:val="Document Map"/>
    <w:basedOn w:val="Normal"/>
    <w:semiHidden/>
    <w:rsid w:val="00BA073C"/>
    <w:pPr>
      <w:shd w:val="clear" w:color="auto" w:fill="000080"/>
    </w:pPr>
    <w:rPr>
      <w:rFonts w:ascii="Tahoma" w:hAnsi="Tahoma" w:cs="Tahoma"/>
    </w:rPr>
  </w:style>
  <w:style w:type="character" w:customStyle="1" w:styleId="BodyTextChar">
    <w:name w:val="Body Text Char"/>
    <w:link w:val="BodyText"/>
    <w:rsid w:val="009E3444"/>
    <w:rPr>
      <w:sz w:val="24"/>
      <w:szCs w:val="24"/>
    </w:rPr>
  </w:style>
  <w:style w:type="paragraph" w:customStyle="1" w:styleId="Standard1">
    <w:name w:val="Standard1"/>
    <w:rsid w:val="00272901"/>
    <w:pPr>
      <w:spacing w:before="60" w:after="60"/>
    </w:pPr>
    <w:rPr>
      <w:noProof/>
    </w:rPr>
  </w:style>
  <w:style w:type="paragraph" w:styleId="ListParagraph">
    <w:name w:val="List Paragraph"/>
    <w:basedOn w:val="Normal"/>
    <w:uiPriority w:val="34"/>
    <w:qFormat/>
    <w:rsid w:val="00272901"/>
    <w:pPr>
      <w:ind w:left="720"/>
    </w:pPr>
    <w:rPr>
      <w:rFonts w:ascii="Calibri" w:eastAsia="Calibri" w:hAnsi="Calibri"/>
      <w:sz w:val="22"/>
      <w:szCs w:val="22"/>
    </w:rPr>
  </w:style>
  <w:style w:type="character" w:styleId="Emphasis">
    <w:name w:val="Emphasis"/>
    <w:qFormat/>
    <w:rsid w:val="001A55D4"/>
    <w:rPr>
      <w:i/>
      <w:iCs/>
    </w:rPr>
  </w:style>
  <w:style w:type="character" w:styleId="Strong">
    <w:name w:val="Strong"/>
    <w:uiPriority w:val="22"/>
    <w:qFormat/>
    <w:rsid w:val="00963BAC"/>
    <w:rPr>
      <w:b/>
      <w:bCs/>
    </w:rPr>
  </w:style>
  <w:style w:type="paragraph" w:styleId="NoSpacing">
    <w:name w:val="No Spacing"/>
    <w:uiPriority w:val="1"/>
    <w:qFormat/>
    <w:rsid w:val="009E3085"/>
    <w:rPr>
      <w:rFonts w:ascii="Arial" w:eastAsia="Calibri" w:hAnsi="Arial" w:cs="Arial"/>
      <w:sz w:val="24"/>
      <w:szCs w:val="22"/>
    </w:rPr>
  </w:style>
  <w:style w:type="paragraph" w:styleId="ListBullet">
    <w:name w:val="List Bullet"/>
    <w:basedOn w:val="Normal"/>
    <w:rsid w:val="00262DCD"/>
    <w:pPr>
      <w:numPr>
        <w:numId w:val="21"/>
      </w:numPr>
      <w:contextualSpacing/>
    </w:pPr>
  </w:style>
  <w:style w:type="paragraph" w:customStyle="1" w:styleId="gntarbulli">
    <w:name w:val="gnt_ar_b_ul_li"/>
    <w:basedOn w:val="Normal"/>
    <w:rsid w:val="005F10B4"/>
    <w:pPr>
      <w:spacing w:line="256" w:lineRule="auto"/>
    </w:pPr>
    <w:rPr>
      <w:color w:val="000000"/>
      <w:kern w:val="28"/>
      <w:sz w:val="24"/>
      <w:szCs w:val="24"/>
    </w:rPr>
  </w:style>
  <w:style w:type="paragraph" w:customStyle="1" w:styleId="gntarbolli">
    <w:name w:val="gnt_ar_b_ol_li"/>
    <w:basedOn w:val="Normal"/>
    <w:rsid w:val="005F10B4"/>
    <w:pPr>
      <w:spacing w:line="256" w:lineRule="auto"/>
    </w:pPr>
    <w:rPr>
      <w:color w:val="000000"/>
      <w:kern w:val="28"/>
      <w:sz w:val="24"/>
      <w:szCs w:val="24"/>
    </w:rPr>
  </w:style>
  <w:style w:type="character" w:styleId="Hyperlink">
    <w:name w:val="Hyperlink"/>
    <w:rsid w:val="00BC7735"/>
    <w:rPr>
      <w:color w:val="0563C1"/>
      <w:u w:val="single"/>
    </w:rPr>
  </w:style>
  <w:style w:type="character" w:styleId="UnresolvedMention">
    <w:name w:val="Unresolved Mention"/>
    <w:uiPriority w:val="99"/>
    <w:semiHidden/>
    <w:unhideWhenUsed/>
    <w:rsid w:val="00BC7735"/>
    <w:rPr>
      <w:color w:val="605E5C"/>
      <w:shd w:val="clear" w:color="auto" w:fill="E1DFDD"/>
    </w:rPr>
  </w:style>
  <w:style w:type="paragraph" w:customStyle="1" w:styleId="v1msonormal">
    <w:name w:val="v1msonormal"/>
    <w:basedOn w:val="Normal"/>
    <w:rsid w:val="00922E01"/>
    <w:pPr>
      <w:spacing w:before="100" w:beforeAutospacing="1" w:after="100" w:afterAutospacing="1"/>
    </w:pPr>
    <w:rPr>
      <w:sz w:val="24"/>
      <w:szCs w:val="24"/>
    </w:rPr>
  </w:style>
  <w:style w:type="character" w:customStyle="1" w:styleId="Heading3Char">
    <w:name w:val="Heading 3 Char"/>
    <w:basedOn w:val="DefaultParagraphFont"/>
    <w:link w:val="Heading3"/>
    <w:semiHidden/>
    <w:rsid w:val="0044409C"/>
    <w:rPr>
      <w:rFonts w:asciiTheme="majorHAnsi" w:eastAsiaTheme="majorEastAsia" w:hAnsiTheme="majorHAnsi" w:cstheme="majorBidi"/>
      <w:color w:val="1F3763" w:themeColor="accent1" w:themeShade="7F"/>
      <w:sz w:val="24"/>
      <w:szCs w:val="24"/>
    </w:rPr>
  </w:style>
  <w:style w:type="character" w:customStyle="1" w:styleId="HeaderChar">
    <w:name w:val="Header Char"/>
    <w:basedOn w:val="DefaultParagraphFont"/>
    <w:link w:val="Header"/>
    <w:uiPriority w:val="99"/>
    <w:rsid w:val="00646AA2"/>
    <w:rPr>
      <w:rFonts w:ascii="Tahoma" w:hAnsi="Tahoma" w:cs="Tahoma"/>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
      <w:marLeft w:val="0"/>
      <w:marRight w:val="0"/>
      <w:marTop w:val="0"/>
      <w:marBottom w:val="0"/>
      <w:divBdr>
        <w:top w:val="none" w:sz="0" w:space="0" w:color="auto"/>
        <w:left w:val="none" w:sz="0" w:space="0" w:color="auto"/>
        <w:bottom w:val="none" w:sz="0" w:space="0" w:color="auto"/>
        <w:right w:val="none" w:sz="0" w:space="0" w:color="auto"/>
      </w:divBdr>
    </w:div>
    <w:div w:id="243300671">
      <w:bodyDiv w:val="1"/>
      <w:marLeft w:val="0"/>
      <w:marRight w:val="0"/>
      <w:marTop w:val="0"/>
      <w:marBottom w:val="0"/>
      <w:divBdr>
        <w:top w:val="none" w:sz="0" w:space="0" w:color="auto"/>
        <w:left w:val="none" w:sz="0" w:space="0" w:color="auto"/>
        <w:bottom w:val="none" w:sz="0" w:space="0" w:color="auto"/>
        <w:right w:val="none" w:sz="0" w:space="0" w:color="auto"/>
      </w:divBdr>
    </w:div>
    <w:div w:id="332955412">
      <w:bodyDiv w:val="1"/>
      <w:marLeft w:val="0"/>
      <w:marRight w:val="0"/>
      <w:marTop w:val="0"/>
      <w:marBottom w:val="0"/>
      <w:divBdr>
        <w:top w:val="none" w:sz="0" w:space="0" w:color="auto"/>
        <w:left w:val="none" w:sz="0" w:space="0" w:color="auto"/>
        <w:bottom w:val="none" w:sz="0" w:space="0" w:color="auto"/>
        <w:right w:val="none" w:sz="0" w:space="0" w:color="auto"/>
      </w:divBdr>
    </w:div>
    <w:div w:id="471867483">
      <w:bodyDiv w:val="1"/>
      <w:marLeft w:val="0"/>
      <w:marRight w:val="0"/>
      <w:marTop w:val="0"/>
      <w:marBottom w:val="0"/>
      <w:divBdr>
        <w:top w:val="none" w:sz="0" w:space="0" w:color="auto"/>
        <w:left w:val="none" w:sz="0" w:space="0" w:color="auto"/>
        <w:bottom w:val="none" w:sz="0" w:space="0" w:color="auto"/>
        <w:right w:val="none" w:sz="0" w:space="0" w:color="auto"/>
      </w:divBdr>
    </w:div>
    <w:div w:id="509566263">
      <w:bodyDiv w:val="1"/>
      <w:marLeft w:val="0"/>
      <w:marRight w:val="0"/>
      <w:marTop w:val="0"/>
      <w:marBottom w:val="0"/>
      <w:divBdr>
        <w:top w:val="none" w:sz="0" w:space="0" w:color="auto"/>
        <w:left w:val="none" w:sz="0" w:space="0" w:color="auto"/>
        <w:bottom w:val="none" w:sz="0" w:space="0" w:color="auto"/>
        <w:right w:val="none" w:sz="0" w:space="0" w:color="auto"/>
      </w:divBdr>
      <w:divsChild>
        <w:div w:id="3478019">
          <w:marLeft w:val="0"/>
          <w:marRight w:val="0"/>
          <w:marTop w:val="0"/>
          <w:marBottom w:val="0"/>
          <w:divBdr>
            <w:top w:val="none" w:sz="0" w:space="0" w:color="auto"/>
            <w:left w:val="none" w:sz="0" w:space="0" w:color="auto"/>
            <w:bottom w:val="none" w:sz="0" w:space="0" w:color="auto"/>
            <w:right w:val="none" w:sz="0" w:space="0" w:color="auto"/>
          </w:divBdr>
        </w:div>
        <w:div w:id="225989753">
          <w:marLeft w:val="0"/>
          <w:marRight w:val="0"/>
          <w:marTop w:val="0"/>
          <w:marBottom w:val="0"/>
          <w:divBdr>
            <w:top w:val="none" w:sz="0" w:space="0" w:color="auto"/>
            <w:left w:val="none" w:sz="0" w:space="0" w:color="auto"/>
            <w:bottom w:val="none" w:sz="0" w:space="0" w:color="auto"/>
            <w:right w:val="none" w:sz="0" w:space="0" w:color="auto"/>
          </w:divBdr>
        </w:div>
        <w:div w:id="235483145">
          <w:marLeft w:val="0"/>
          <w:marRight w:val="0"/>
          <w:marTop w:val="0"/>
          <w:marBottom w:val="0"/>
          <w:divBdr>
            <w:top w:val="none" w:sz="0" w:space="0" w:color="auto"/>
            <w:left w:val="none" w:sz="0" w:space="0" w:color="auto"/>
            <w:bottom w:val="none" w:sz="0" w:space="0" w:color="auto"/>
            <w:right w:val="none" w:sz="0" w:space="0" w:color="auto"/>
          </w:divBdr>
        </w:div>
        <w:div w:id="276957624">
          <w:marLeft w:val="0"/>
          <w:marRight w:val="0"/>
          <w:marTop w:val="0"/>
          <w:marBottom w:val="0"/>
          <w:divBdr>
            <w:top w:val="none" w:sz="0" w:space="0" w:color="auto"/>
            <w:left w:val="none" w:sz="0" w:space="0" w:color="auto"/>
            <w:bottom w:val="none" w:sz="0" w:space="0" w:color="auto"/>
            <w:right w:val="none" w:sz="0" w:space="0" w:color="auto"/>
          </w:divBdr>
        </w:div>
        <w:div w:id="291836061">
          <w:marLeft w:val="0"/>
          <w:marRight w:val="0"/>
          <w:marTop w:val="0"/>
          <w:marBottom w:val="0"/>
          <w:divBdr>
            <w:top w:val="none" w:sz="0" w:space="0" w:color="auto"/>
            <w:left w:val="none" w:sz="0" w:space="0" w:color="auto"/>
            <w:bottom w:val="none" w:sz="0" w:space="0" w:color="auto"/>
            <w:right w:val="none" w:sz="0" w:space="0" w:color="auto"/>
          </w:divBdr>
        </w:div>
        <w:div w:id="363675353">
          <w:marLeft w:val="0"/>
          <w:marRight w:val="0"/>
          <w:marTop w:val="0"/>
          <w:marBottom w:val="0"/>
          <w:divBdr>
            <w:top w:val="none" w:sz="0" w:space="0" w:color="auto"/>
            <w:left w:val="none" w:sz="0" w:space="0" w:color="auto"/>
            <w:bottom w:val="none" w:sz="0" w:space="0" w:color="auto"/>
            <w:right w:val="none" w:sz="0" w:space="0" w:color="auto"/>
          </w:divBdr>
        </w:div>
        <w:div w:id="569075945">
          <w:marLeft w:val="0"/>
          <w:marRight w:val="0"/>
          <w:marTop w:val="0"/>
          <w:marBottom w:val="0"/>
          <w:divBdr>
            <w:top w:val="none" w:sz="0" w:space="0" w:color="auto"/>
            <w:left w:val="none" w:sz="0" w:space="0" w:color="auto"/>
            <w:bottom w:val="none" w:sz="0" w:space="0" w:color="auto"/>
            <w:right w:val="none" w:sz="0" w:space="0" w:color="auto"/>
          </w:divBdr>
        </w:div>
        <w:div w:id="586184851">
          <w:marLeft w:val="0"/>
          <w:marRight w:val="0"/>
          <w:marTop w:val="0"/>
          <w:marBottom w:val="0"/>
          <w:divBdr>
            <w:top w:val="none" w:sz="0" w:space="0" w:color="auto"/>
            <w:left w:val="none" w:sz="0" w:space="0" w:color="auto"/>
            <w:bottom w:val="none" w:sz="0" w:space="0" w:color="auto"/>
            <w:right w:val="none" w:sz="0" w:space="0" w:color="auto"/>
          </w:divBdr>
        </w:div>
        <w:div w:id="656685426">
          <w:marLeft w:val="0"/>
          <w:marRight w:val="0"/>
          <w:marTop w:val="0"/>
          <w:marBottom w:val="0"/>
          <w:divBdr>
            <w:top w:val="none" w:sz="0" w:space="0" w:color="auto"/>
            <w:left w:val="none" w:sz="0" w:space="0" w:color="auto"/>
            <w:bottom w:val="none" w:sz="0" w:space="0" w:color="auto"/>
            <w:right w:val="none" w:sz="0" w:space="0" w:color="auto"/>
          </w:divBdr>
        </w:div>
        <w:div w:id="676616412">
          <w:marLeft w:val="0"/>
          <w:marRight w:val="0"/>
          <w:marTop w:val="0"/>
          <w:marBottom w:val="0"/>
          <w:divBdr>
            <w:top w:val="none" w:sz="0" w:space="0" w:color="auto"/>
            <w:left w:val="none" w:sz="0" w:space="0" w:color="auto"/>
            <w:bottom w:val="none" w:sz="0" w:space="0" w:color="auto"/>
            <w:right w:val="none" w:sz="0" w:space="0" w:color="auto"/>
          </w:divBdr>
        </w:div>
        <w:div w:id="725836104">
          <w:marLeft w:val="0"/>
          <w:marRight w:val="0"/>
          <w:marTop w:val="0"/>
          <w:marBottom w:val="0"/>
          <w:divBdr>
            <w:top w:val="none" w:sz="0" w:space="0" w:color="auto"/>
            <w:left w:val="none" w:sz="0" w:space="0" w:color="auto"/>
            <w:bottom w:val="none" w:sz="0" w:space="0" w:color="auto"/>
            <w:right w:val="none" w:sz="0" w:space="0" w:color="auto"/>
          </w:divBdr>
        </w:div>
        <w:div w:id="743986893">
          <w:marLeft w:val="0"/>
          <w:marRight w:val="0"/>
          <w:marTop w:val="0"/>
          <w:marBottom w:val="0"/>
          <w:divBdr>
            <w:top w:val="none" w:sz="0" w:space="0" w:color="auto"/>
            <w:left w:val="none" w:sz="0" w:space="0" w:color="auto"/>
            <w:bottom w:val="none" w:sz="0" w:space="0" w:color="auto"/>
            <w:right w:val="none" w:sz="0" w:space="0" w:color="auto"/>
          </w:divBdr>
        </w:div>
        <w:div w:id="948857866">
          <w:marLeft w:val="0"/>
          <w:marRight w:val="0"/>
          <w:marTop w:val="0"/>
          <w:marBottom w:val="0"/>
          <w:divBdr>
            <w:top w:val="none" w:sz="0" w:space="0" w:color="auto"/>
            <w:left w:val="none" w:sz="0" w:space="0" w:color="auto"/>
            <w:bottom w:val="none" w:sz="0" w:space="0" w:color="auto"/>
            <w:right w:val="none" w:sz="0" w:space="0" w:color="auto"/>
          </w:divBdr>
        </w:div>
        <w:div w:id="970788310">
          <w:marLeft w:val="0"/>
          <w:marRight w:val="0"/>
          <w:marTop w:val="0"/>
          <w:marBottom w:val="0"/>
          <w:divBdr>
            <w:top w:val="none" w:sz="0" w:space="0" w:color="auto"/>
            <w:left w:val="none" w:sz="0" w:space="0" w:color="auto"/>
            <w:bottom w:val="none" w:sz="0" w:space="0" w:color="auto"/>
            <w:right w:val="none" w:sz="0" w:space="0" w:color="auto"/>
          </w:divBdr>
        </w:div>
        <w:div w:id="1340086351">
          <w:marLeft w:val="0"/>
          <w:marRight w:val="0"/>
          <w:marTop w:val="0"/>
          <w:marBottom w:val="0"/>
          <w:divBdr>
            <w:top w:val="none" w:sz="0" w:space="0" w:color="auto"/>
            <w:left w:val="none" w:sz="0" w:space="0" w:color="auto"/>
            <w:bottom w:val="none" w:sz="0" w:space="0" w:color="auto"/>
            <w:right w:val="none" w:sz="0" w:space="0" w:color="auto"/>
          </w:divBdr>
        </w:div>
        <w:div w:id="1356735494">
          <w:marLeft w:val="0"/>
          <w:marRight w:val="0"/>
          <w:marTop w:val="0"/>
          <w:marBottom w:val="0"/>
          <w:divBdr>
            <w:top w:val="none" w:sz="0" w:space="0" w:color="auto"/>
            <w:left w:val="none" w:sz="0" w:space="0" w:color="auto"/>
            <w:bottom w:val="none" w:sz="0" w:space="0" w:color="auto"/>
            <w:right w:val="none" w:sz="0" w:space="0" w:color="auto"/>
          </w:divBdr>
        </w:div>
        <w:div w:id="1506049356">
          <w:marLeft w:val="0"/>
          <w:marRight w:val="0"/>
          <w:marTop w:val="0"/>
          <w:marBottom w:val="0"/>
          <w:divBdr>
            <w:top w:val="none" w:sz="0" w:space="0" w:color="auto"/>
            <w:left w:val="none" w:sz="0" w:space="0" w:color="auto"/>
            <w:bottom w:val="none" w:sz="0" w:space="0" w:color="auto"/>
            <w:right w:val="none" w:sz="0" w:space="0" w:color="auto"/>
          </w:divBdr>
        </w:div>
        <w:div w:id="1579168425">
          <w:marLeft w:val="0"/>
          <w:marRight w:val="0"/>
          <w:marTop w:val="0"/>
          <w:marBottom w:val="0"/>
          <w:divBdr>
            <w:top w:val="none" w:sz="0" w:space="0" w:color="auto"/>
            <w:left w:val="none" w:sz="0" w:space="0" w:color="auto"/>
            <w:bottom w:val="none" w:sz="0" w:space="0" w:color="auto"/>
            <w:right w:val="none" w:sz="0" w:space="0" w:color="auto"/>
          </w:divBdr>
        </w:div>
        <w:div w:id="1592735757">
          <w:marLeft w:val="0"/>
          <w:marRight w:val="0"/>
          <w:marTop w:val="0"/>
          <w:marBottom w:val="0"/>
          <w:divBdr>
            <w:top w:val="none" w:sz="0" w:space="0" w:color="auto"/>
            <w:left w:val="none" w:sz="0" w:space="0" w:color="auto"/>
            <w:bottom w:val="none" w:sz="0" w:space="0" w:color="auto"/>
            <w:right w:val="none" w:sz="0" w:space="0" w:color="auto"/>
          </w:divBdr>
        </w:div>
        <w:div w:id="1594633290">
          <w:marLeft w:val="0"/>
          <w:marRight w:val="0"/>
          <w:marTop w:val="0"/>
          <w:marBottom w:val="0"/>
          <w:divBdr>
            <w:top w:val="none" w:sz="0" w:space="0" w:color="auto"/>
            <w:left w:val="none" w:sz="0" w:space="0" w:color="auto"/>
            <w:bottom w:val="none" w:sz="0" w:space="0" w:color="auto"/>
            <w:right w:val="none" w:sz="0" w:space="0" w:color="auto"/>
          </w:divBdr>
        </w:div>
        <w:div w:id="1622566185">
          <w:marLeft w:val="0"/>
          <w:marRight w:val="0"/>
          <w:marTop w:val="0"/>
          <w:marBottom w:val="0"/>
          <w:divBdr>
            <w:top w:val="none" w:sz="0" w:space="0" w:color="auto"/>
            <w:left w:val="none" w:sz="0" w:space="0" w:color="auto"/>
            <w:bottom w:val="none" w:sz="0" w:space="0" w:color="auto"/>
            <w:right w:val="none" w:sz="0" w:space="0" w:color="auto"/>
          </w:divBdr>
        </w:div>
        <w:div w:id="1717706018">
          <w:marLeft w:val="0"/>
          <w:marRight w:val="0"/>
          <w:marTop w:val="0"/>
          <w:marBottom w:val="0"/>
          <w:divBdr>
            <w:top w:val="none" w:sz="0" w:space="0" w:color="auto"/>
            <w:left w:val="none" w:sz="0" w:space="0" w:color="auto"/>
            <w:bottom w:val="none" w:sz="0" w:space="0" w:color="auto"/>
            <w:right w:val="none" w:sz="0" w:space="0" w:color="auto"/>
          </w:divBdr>
        </w:div>
        <w:div w:id="1797524281">
          <w:marLeft w:val="0"/>
          <w:marRight w:val="0"/>
          <w:marTop w:val="0"/>
          <w:marBottom w:val="0"/>
          <w:divBdr>
            <w:top w:val="none" w:sz="0" w:space="0" w:color="auto"/>
            <w:left w:val="none" w:sz="0" w:space="0" w:color="auto"/>
            <w:bottom w:val="none" w:sz="0" w:space="0" w:color="auto"/>
            <w:right w:val="none" w:sz="0" w:space="0" w:color="auto"/>
          </w:divBdr>
        </w:div>
        <w:div w:id="1849979489">
          <w:marLeft w:val="0"/>
          <w:marRight w:val="0"/>
          <w:marTop w:val="0"/>
          <w:marBottom w:val="0"/>
          <w:divBdr>
            <w:top w:val="none" w:sz="0" w:space="0" w:color="auto"/>
            <w:left w:val="none" w:sz="0" w:space="0" w:color="auto"/>
            <w:bottom w:val="none" w:sz="0" w:space="0" w:color="auto"/>
            <w:right w:val="none" w:sz="0" w:space="0" w:color="auto"/>
          </w:divBdr>
        </w:div>
        <w:div w:id="1959221828">
          <w:marLeft w:val="0"/>
          <w:marRight w:val="0"/>
          <w:marTop w:val="0"/>
          <w:marBottom w:val="0"/>
          <w:divBdr>
            <w:top w:val="none" w:sz="0" w:space="0" w:color="auto"/>
            <w:left w:val="none" w:sz="0" w:space="0" w:color="auto"/>
            <w:bottom w:val="none" w:sz="0" w:space="0" w:color="auto"/>
            <w:right w:val="none" w:sz="0" w:space="0" w:color="auto"/>
          </w:divBdr>
        </w:div>
        <w:div w:id="1984505277">
          <w:marLeft w:val="0"/>
          <w:marRight w:val="0"/>
          <w:marTop w:val="0"/>
          <w:marBottom w:val="0"/>
          <w:divBdr>
            <w:top w:val="none" w:sz="0" w:space="0" w:color="auto"/>
            <w:left w:val="none" w:sz="0" w:space="0" w:color="auto"/>
            <w:bottom w:val="none" w:sz="0" w:space="0" w:color="auto"/>
            <w:right w:val="none" w:sz="0" w:space="0" w:color="auto"/>
          </w:divBdr>
        </w:div>
        <w:div w:id="2120179548">
          <w:marLeft w:val="0"/>
          <w:marRight w:val="0"/>
          <w:marTop w:val="0"/>
          <w:marBottom w:val="0"/>
          <w:divBdr>
            <w:top w:val="none" w:sz="0" w:space="0" w:color="auto"/>
            <w:left w:val="none" w:sz="0" w:space="0" w:color="auto"/>
            <w:bottom w:val="none" w:sz="0" w:space="0" w:color="auto"/>
            <w:right w:val="none" w:sz="0" w:space="0" w:color="auto"/>
          </w:divBdr>
        </w:div>
      </w:divsChild>
    </w:div>
    <w:div w:id="684406858">
      <w:bodyDiv w:val="1"/>
      <w:marLeft w:val="0"/>
      <w:marRight w:val="0"/>
      <w:marTop w:val="0"/>
      <w:marBottom w:val="0"/>
      <w:divBdr>
        <w:top w:val="none" w:sz="0" w:space="0" w:color="auto"/>
        <w:left w:val="none" w:sz="0" w:space="0" w:color="auto"/>
        <w:bottom w:val="none" w:sz="0" w:space="0" w:color="auto"/>
        <w:right w:val="none" w:sz="0" w:space="0" w:color="auto"/>
      </w:divBdr>
    </w:div>
    <w:div w:id="743069249">
      <w:bodyDiv w:val="1"/>
      <w:marLeft w:val="0"/>
      <w:marRight w:val="0"/>
      <w:marTop w:val="0"/>
      <w:marBottom w:val="0"/>
      <w:divBdr>
        <w:top w:val="none" w:sz="0" w:space="0" w:color="auto"/>
        <w:left w:val="none" w:sz="0" w:space="0" w:color="auto"/>
        <w:bottom w:val="none" w:sz="0" w:space="0" w:color="auto"/>
        <w:right w:val="none" w:sz="0" w:space="0" w:color="auto"/>
      </w:divBdr>
    </w:div>
    <w:div w:id="871529754">
      <w:bodyDiv w:val="1"/>
      <w:marLeft w:val="0"/>
      <w:marRight w:val="0"/>
      <w:marTop w:val="0"/>
      <w:marBottom w:val="0"/>
      <w:divBdr>
        <w:top w:val="none" w:sz="0" w:space="0" w:color="auto"/>
        <w:left w:val="none" w:sz="0" w:space="0" w:color="auto"/>
        <w:bottom w:val="none" w:sz="0" w:space="0" w:color="auto"/>
        <w:right w:val="none" w:sz="0" w:space="0" w:color="auto"/>
      </w:divBdr>
    </w:div>
    <w:div w:id="996155701">
      <w:bodyDiv w:val="1"/>
      <w:marLeft w:val="0"/>
      <w:marRight w:val="0"/>
      <w:marTop w:val="0"/>
      <w:marBottom w:val="0"/>
      <w:divBdr>
        <w:top w:val="none" w:sz="0" w:space="0" w:color="auto"/>
        <w:left w:val="none" w:sz="0" w:space="0" w:color="auto"/>
        <w:bottom w:val="none" w:sz="0" w:space="0" w:color="auto"/>
        <w:right w:val="none" w:sz="0" w:space="0" w:color="auto"/>
      </w:divBdr>
    </w:div>
    <w:div w:id="1043603936">
      <w:bodyDiv w:val="1"/>
      <w:marLeft w:val="0"/>
      <w:marRight w:val="0"/>
      <w:marTop w:val="0"/>
      <w:marBottom w:val="0"/>
      <w:divBdr>
        <w:top w:val="none" w:sz="0" w:space="0" w:color="auto"/>
        <w:left w:val="none" w:sz="0" w:space="0" w:color="auto"/>
        <w:bottom w:val="none" w:sz="0" w:space="0" w:color="auto"/>
        <w:right w:val="none" w:sz="0" w:space="0" w:color="auto"/>
      </w:divBdr>
    </w:div>
    <w:div w:id="1425490612">
      <w:bodyDiv w:val="1"/>
      <w:marLeft w:val="0"/>
      <w:marRight w:val="0"/>
      <w:marTop w:val="0"/>
      <w:marBottom w:val="0"/>
      <w:divBdr>
        <w:top w:val="none" w:sz="0" w:space="0" w:color="auto"/>
        <w:left w:val="none" w:sz="0" w:space="0" w:color="auto"/>
        <w:bottom w:val="none" w:sz="0" w:space="0" w:color="auto"/>
        <w:right w:val="none" w:sz="0" w:space="0" w:color="auto"/>
      </w:divBdr>
    </w:div>
    <w:div w:id="1505050025">
      <w:bodyDiv w:val="1"/>
      <w:marLeft w:val="0"/>
      <w:marRight w:val="0"/>
      <w:marTop w:val="0"/>
      <w:marBottom w:val="0"/>
      <w:divBdr>
        <w:top w:val="none" w:sz="0" w:space="0" w:color="auto"/>
        <w:left w:val="none" w:sz="0" w:space="0" w:color="auto"/>
        <w:bottom w:val="none" w:sz="0" w:space="0" w:color="auto"/>
        <w:right w:val="none" w:sz="0" w:space="0" w:color="auto"/>
      </w:divBdr>
    </w:div>
    <w:div w:id="1536695042">
      <w:bodyDiv w:val="1"/>
      <w:marLeft w:val="0"/>
      <w:marRight w:val="0"/>
      <w:marTop w:val="0"/>
      <w:marBottom w:val="0"/>
      <w:divBdr>
        <w:top w:val="none" w:sz="0" w:space="0" w:color="auto"/>
        <w:left w:val="none" w:sz="0" w:space="0" w:color="auto"/>
        <w:bottom w:val="none" w:sz="0" w:space="0" w:color="auto"/>
        <w:right w:val="none" w:sz="0" w:space="0" w:color="auto"/>
      </w:divBdr>
    </w:div>
    <w:div w:id="1666786161">
      <w:bodyDiv w:val="1"/>
      <w:marLeft w:val="0"/>
      <w:marRight w:val="0"/>
      <w:marTop w:val="0"/>
      <w:marBottom w:val="0"/>
      <w:divBdr>
        <w:top w:val="none" w:sz="0" w:space="0" w:color="auto"/>
        <w:left w:val="none" w:sz="0" w:space="0" w:color="auto"/>
        <w:bottom w:val="none" w:sz="0" w:space="0" w:color="auto"/>
        <w:right w:val="none" w:sz="0" w:space="0" w:color="auto"/>
      </w:divBdr>
    </w:div>
    <w:div w:id="1679962273">
      <w:bodyDiv w:val="1"/>
      <w:marLeft w:val="0"/>
      <w:marRight w:val="0"/>
      <w:marTop w:val="0"/>
      <w:marBottom w:val="0"/>
      <w:divBdr>
        <w:top w:val="none" w:sz="0" w:space="0" w:color="auto"/>
        <w:left w:val="none" w:sz="0" w:space="0" w:color="auto"/>
        <w:bottom w:val="none" w:sz="0" w:space="0" w:color="auto"/>
        <w:right w:val="none" w:sz="0" w:space="0" w:color="auto"/>
      </w:divBdr>
    </w:div>
    <w:div w:id="1778787521">
      <w:bodyDiv w:val="1"/>
      <w:marLeft w:val="0"/>
      <w:marRight w:val="0"/>
      <w:marTop w:val="0"/>
      <w:marBottom w:val="0"/>
      <w:divBdr>
        <w:top w:val="none" w:sz="0" w:space="0" w:color="auto"/>
        <w:left w:val="none" w:sz="0" w:space="0" w:color="auto"/>
        <w:bottom w:val="none" w:sz="0" w:space="0" w:color="auto"/>
        <w:right w:val="none" w:sz="0" w:space="0" w:color="auto"/>
      </w:divBdr>
    </w:div>
    <w:div w:id="1876233100">
      <w:bodyDiv w:val="1"/>
      <w:marLeft w:val="0"/>
      <w:marRight w:val="0"/>
      <w:marTop w:val="0"/>
      <w:marBottom w:val="0"/>
      <w:divBdr>
        <w:top w:val="none" w:sz="0" w:space="0" w:color="auto"/>
        <w:left w:val="none" w:sz="0" w:space="0" w:color="auto"/>
        <w:bottom w:val="none" w:sz="0" w:space="0" w:color="auto"/>
        <w:right w:val="none" w:sz="0" w:space="0" w:color="auto"/>
      </w:divBdr>
    </w:div>
    <w:div w:id="1879199566">
      <w:bodyDiv w:val="1"/>
      <w:marLeft w:val="0"/>
      <w:marRight w:val="0"/>
      <w:marTop w:val="0"/>
      <w:marBottom w:val="0"/>
      <w:divBdr>
        <w:top w:val="none" w:sz="0" w:space="0" w:color="auto"/>
        <w:left w:val="none" w:sz="0" w:space="0" w:color="auto"/>
        <w:bottom w:val="none" w:sz="0" w:space="0" w:color="auto"/>
        <w:right w:val="none" w:sz="0" w:space="0" w:color="auto"/>
      </w:divBdr>
    </w:div>
    <w:div w:id="2005543917">
      <w:bodyDiv w:val="1"/>
      <w:marLeft w:val="0"/>
      <w:marRight w:val="0"/>
      <w:marTop w:val="0"/>
      <w:marBottom w:val="0"/>
      <w:divBdr>
        <w:top w:val="none" w:sz="0" w:space="0" w:color="auto"/>
        <w:left w:val="none" w:sz="0" w:space="0" w:color="auto"/>
        <w:bottom w:val="none" w:sz="0" w:space="0" w:color="auto"/>
        <w:right w:val="none" w:sz="0" w:space="0" w:color="auto"/>
      </w:divBdr>
    </w:div>
    <w:div w:id="2126850507">
      <w:bodyDiv w:val="1"/>
      <w:marLeft w:val="0"/>
      <w:marRight w:val="0"/>
      <w:marTop w:val="0"/>
      <w:marBottom w:val="0"/>
      <w:divBdr>
        <w:top w:val="none" w:sz="0" w:space="0" w:color="auto"/>
        <w:left w:val="none" w:sz="0" w:space="0" w:color="auto"/>
        <w:bottom w:val="none" w:sz="0" w:space="0" w:color="auto"/>
        <w:right w:val="none" w:sz="0" w:space="0" w:color="auto"/>
      </w:divBdr>
    </w:div>
    <w:div w:id="21385984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Owner\Local%20Settings\Temporary%20Internet%20Files\Content.IE5\CJYZ4HUJ\10-11-10%20%20Board%20Mtg%5b1%5d.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D6A61A-E6B6-4BC3-A662-0A3DC1DAC4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10-11-10  Board Mtg[1]</Template>
  <TotalTime>210</TotalTime>
  <Pages>3</Pages>
  <Words>1289</Words>
  <Characters>7052</Characters>
  <Application>Microsoft Office Word</Application>
  <DocSecurity>0</DocSecurity>
  <Lines>207</Lines>
  <Paragraphs>122</Paragraphs>
  <ScaleCrop>false</ScaleCrop>
  <HeadingPairs>
    <vt:vector size="2" baseType="variant">
      <vt:variant>
        <vt:lpstr>Title</vt:lpstr>
      </vt:variant>
      <vt:variant>
        <vt:i4>1</vt:i4>
      </vt:variant>
    </vt:vector>
  </HeadingPairs>
  <TitlesOfParts>
    <vt:vector size="1" baseType="lpstr">
      <vt:lpstr>MINUTES OF THE REGULAR VILLAGE OF BIRON BOARD MEETING, AUGUST 12, 1999</vt:lpstr>
    </vt:vector>
  </TitlesOfParts>
  <Company>Toshiba</Company>
  <LinksUpToDate>false</LinksUpToDate>
  <CharactersWithSpaces>8219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THE REGULAR VILLAGE OF BIRON BOARD MEETING, AUGUST 12, 1999</dc:title>
  <dc:subject/>
  <dc:creator>Dan</dc:creator>
  <cp:keywords/>
  <cp:lastModifiedBy>Samantha Daugherty</cp:lastModifiedBy>
  <cp:revision>4</cp:revision>
  <cp:lastPrinted>2026-06-18T12:38:00Z</cp:lastPrinted>
  <dcterms:created xsi:type="dcterms:W3CDTF">2026-08-13T13:25:00Z</dcterms:created>
  <dcterms:modified xsi:type="dcterms:W3CDTF">2026-08-13T17:02:00Z</dcterms:modified>
</cp:coreProperties>
</file>