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D9D0F" w14:textId="07174832" w:rsidR="00233AA3" w:rsidRPr="00646AA2" w:rsidRDefault="00233AA3" w:rsidP="00646AA2">
      <w:pPr>
        <w:pStyle w:val="Title"/>
        <w:outlineLvl w:val="0"/>
        <w:rPr>
          <w:rFonts w:ascii="Calibri" w:hAnsi="Calibri" w:cs="Arial"/>
          <w:bCs w:val="0"/>
          <w:sz w:val="18"/>
          <w:szCs w:val="18"/>
          <w:u w:val="single"/>
        </w:rPr>
      </w:pPr>
      <w:r w:rsidRPr="00E06390">
        <w:rPr>
          <w:rFonts w:ascii="Arial" w:hAnsi="Arial" w:cs="Arial"/>
        </w:rPr>
        <w:t>VILLAGE OF BIRON REGULAR BOARD MEETING</w:t>
      </w:r>
      <w:r w:rsidRPr="00E06390">
        <w:rPr>
          <w:rFonts w:ascii="Arial" w:hAnsi="Arial" w:cs="Arial"/>
        </w:rPr>
        <w:br/>
        <w:t xml:space="preserve">MINUTES </w:t>
      </w:r>
      <w:r w:rsidR="006E122B" w:rsidRPr="00E06390">
        <w:rPr>
          <w:rFonts w:ascii="Arial" w:hAnsi="Arial" w:cs="Arial"/>
        </w:rPr>
        <w:t>–</w:t>
      </w:r>
      <w:r w:rsidR="00955ECE">
        <w:rPr>
          <w:rFonts w:ascii="Arial" w:hAnsi="Arial" w:cs="Arial"/>
        </w:rPr>
        <w:t xml:space="preserve"> </w:t>
      </w:r>
      <w:r w:rsidR="00CF32D0">
        <w:rPr>
          <w:rFonts w:ascii="Arial" w:hAnsi="Arial" w:cs="Arial"/>
        </w:rPr>
        <w:t>Ju</w:t>
      </w:r>
      <w:r w:rsidR="00910FED">
        <w:rPr>
          <w:rFonts w:ascii="Arial" w:hAnsi="Arial" w:cs="Arial"/>
        </w:rPr>
        <w:t>ly</w:t>
      </w:r>
      <w:r w:rsidR="00CF32D0">
        <w:rPr>
          <w:rFonts w:ascii="Arial" w:hAnsi="Arial" w:cs="Arial"/>
        </w:rPr>
        <w:t xml:space="preserve"> </w:t>
      </w:r>
      <w:r w:rsidR="00910FED">
        <w:rPr>
          <w:rFonts w:ascii="Arial" w:hAnsi="Arial" w:cs="Arial"/>
        </w:rPr>
        <w:t>13</w:t>
      </w:r>
      <w:r w:rsidR="00CF32D0" w:rsidRPr="00CF32D0">
        <w:rPr>
          <w:rFonts w:ascii="Arial" w:hAnsi="Arial" w:cs="Arial"/>
          <w:vertAlign w:val="superscript"/>
        </w:rPr>
        <w:t>th</w:t>
      </w:r>
      <w:r w:rsidR="00CF32D0">
        <w:rPr>
          <w:rFonts w:ascii="Arial" w:hAnsi="Arial" w:cs="Arial"/>
        </w:rPr>
        <w:t xml:space="preserve">, </w:t>
      </w:r>
      <w:r w:rsidR="005D62C4">
        <w:rPr>
          <w:rFonts w:ascii="Arial" w:hAnsi="Arial" w:cs="Arial"/>
        </w:rPr>
        <w:t>2026</w:t>
      </w:r>
    </w:p>
    <w:p w14:paraId="2B037438" w14:textId="520EB146" w:rsidR="00B33934" w:rsidRPr="00E06390" w:rsidRDefault="00E95BEB" w:rsidP="00373289">
      <w:pPr>
        <w:pStyle w:val="BodyText"/>
        <w:jc w:val="left"/>
        <w:rPr>
          <w:rFonts w:ascii="Arial" w:hAnsi="Arial" w:cs="Arial"/>
          <w:lang w:val="en-US"/>
        </w:rPr>
      </w:pPr>
      <w:r w:rsidRPr="00E06390">
        <w:rPr>
          <w:rFonts w:ascii="Arial" w:hAnsi="Arial" w:cs="Arial"/>
        </w:rPr>
        <w:t>The</w:t>
      </w:r>
      <w:r w:rsidR="00955ECE">
        <w:rPr>
          <w:rFonts w:ascii="Arial" w:hAnsi="Arial" w:cs="Arial"/>
          <w:lang w:val="en-US"/>
        </w:rPr>
        <w:t xml:space="preserve"> </w:t>
      </w:r>
      <w:r w:rsidR="00CF32D0">
        <w:rPr>
          <w:rFonts w:ascii="Arial" w:hAnsi="Arial" w:cs="Arial"/>
          <w:lang w:val="en-US"/>
        </w:rPr>
        <w:t>Ju</w:t>
      </w:r>
      <w:r w:rsidR="00342D6C">
        <w:rPr>
          <w:rFonts w:ascii="Arial" w:hAnsi="Arial" w:cs="Arial"/>
          <w:lang w:val="en-US"/>
        </w:rPr>
        <w:t>ly 13</w:t>
      </w:r>
      <w:r w:rsidR="00342D6C" w:rsidRPr="00342D6C">
        <w:rPr>
          <w:rFonts w:ascii="Arial" w:hAnsi="Arial" w:cs="Arial"/>
          <w:vertAlign w:val="superscript"/>
          <w:lang w:val="en-US"/>
        </w:rPr>
        <w:t>th</w:t>
      </w:r>
      <w:r w:rsidR="00342D6C">
        <w:rPr>
          <w:rFonts w:ascii="Arial" w:hAnsi="Arial" w:cs="Arial"/>
          <w:lang w:val="en-US"/>
        </w:rPr>
        <w:t xml:space="preserve">, </w:t>
      </w:r>
      <w:r w:rsidR="005D62C4">
        <w:rPr>
          <w:rFonts w:ascii="Arial" w:hAnsi="Arial" w:cs="Arial"/>
          <w:lang w:val="en-US"/>
        </w:rPr>
        <w:t>2026</w:t>
      </w:r>
      <w:r w:rsidR="0066715C">
        <w:rPr>
          <w:rFonts w:ascii="Arial" w:hAnsi="Arial" w:cs="Arial"/>
          <w:lang w:val="en-US"/>
        </w:rPr>
        <w:t xml:space="preserve"> </w:t>
      </w:r>
      <w:r w:rsidR="00627ED0" w:rsidRPr="00E06390">
        <w:rPr>
          <w:rFonts w:ascii="Arial" w:hAnsi="Arial" w:cs="Arial"/>
        </w:rPr>
        <w:t xml:space="preserve">Regular </w:t>
      </w:r>
      <w:r w:rsidR="00EF5D2C" w:rsidRPr="00E06390">
        <w:rPr>
          <w:rFonts w:ascii="Arial" w:hAnsi="Arial" w:cs="Arial"/>
          <w:lang w:val="en-US"/>
        </w:rPr>
        <w:t xml:space="preserve">Village </w:t>
      </w:r>
      <w:r w:rsidR="00627ED0" w:rsidRPr="00E06390">
        <w:rPr>
          <w:rFonts w:ascii="Arial" w:hAnsi="Arial" w:cs="Arial"/>
        </w:rPr>
        <w:t>Board meeting was called to order</w:t>
      </w:r>
      <w:r w:rsidR="00C53962" w:rsidRPr="00E06390">
        <w:rPr>
          <w:rFonts w:ascii="Arial" w:hAnsi="Arial" w:cs="Arial"/>
          <w:lang w:val="en-US"/>
        </w:rPr>
        <w:t xml:space="preserve"> at </w:t>
      </w:r>
      <w:r w:rsidR="00955ECE">
        <w:rPr>
          <w:rFonts w:ascii="Arial" w:hAnsi="Arial" w:cs="Arial"/>
          <w:lang w:val="en-US"/>
        </w:rPr>
        <w:t>6:</w:t>
      </w:r>
      <w:r w:rsidR="00640100">
        <w:rPr>
          <w:rFonts w:ascii="Arial" w:hAnsi="Arial" w:cs="Arial"/>
          <w:lang w:val="en-US"/>
        </w:rPr>
        <w:t>3</w:t>
      </w:r>
      <w:r w:rsidR="00CF32D0">
        <w:rPr>
          <w:rFonts w:ascii="Arial" w:hAnsi="Arial" w:cs="Arial"/>
          <w:lang w:val="en-US"/>
        </w:rPr>
        <w:t>0</w:t>
      </w:r>
      <w:r w:rsidR="00955ECE">
        <w:rPr>
          <w:rFonts w:ascii="Arial" w:hAnsi="Arial" w:cs="Arial"/>
          <w:lang w:val="en-US"/>
        </w:rPr>
        <w:t>pm</w:t>
      </w:r>
      <w:r w:rsidR="00627ED0" w:rsidRPr="00E06390">
        <w:rPr>
          <w:rFonts w:ascii="Arial" w:hAnsi="Arial" w:cs="Arial"/>
        </w:rPr>
        <w:t xml:space="preserve"> by </w:t>
      </w:r>
      <w:r w:rsidR="00910FED">
        <w:rPr>
          <w:rFonts w:ascii="Arial" w:hAnsi="Arial" w:cs="Arial"/>
        </w:rPr>
        <w:t xml:space="preserve">President Jon Evenson </w:t>
      </w:r>
      <w:r w:rsidR="00627ED0" w:rsidRPr="00E06390">
        <w:rPr>
          <w:rFonts w:ascii="Arial" w:hAnsi="Arial" w:cs="Arial"/>
        </w:rPr>
        <w:t>at the Biron Municipal Center</w:t>
      </w:r>
      <w:r w:rsidR="004B752F" w:rsidRPr="00E06390">
        <w:rPr>
          <w:rFonts w:ascii="Arial" w:hAnsi="Arial" w:cs="Arial"/>
          <w:lang w:val="en-US"/>
        </w:rPr>
        <w:t>.</w:t>
      </w:r>
      <w:r w:rsidR="00A16B8E" w:rsidRPr="00E06390">
        <w:rPr>
          <w:rFonts w:ascii="Arial" w:hAnsi="Arial" w:cs="Arial"/>
          <w:lang w:val="en-US"/>
        </w:rPr>
        <w:t xml:space="preserve">  </w:t>
      </w:r>
    </w:p>
    <w:p w14:paraId="0E95E25E" w14:textId="77777777" w:rsidR="00CF32D0" w:rsidRDefault="00CF32D0" w:rsidP="00CF32D0">
      <w:pPr>
        <w:pStyle w:val="BodyText"/>
        <w:jc w:val="left"/>
        <w:rPr>
          <w:rFonts w:ascii="Arial" w:hAnsi="Arial" w:cs="Arial"/>
          <w:b/>
          <w:u w:val="single"/>
        </w:rPr>
      </w:pPr>
    </w:p>
    <w:p w14:paraId="274B6206" w14:textId="59F757F4" w:rsidR="00CF32D0" w:rsidRPr="00E06390" w:rsidRDefault="008E1265" w:rsidP="00CF32D0">
      <w:pPr>
        <w:pStyle w:val="BodyText"/>
        <w:jc w:val="left"/>
        <w:rPr>
          <w:rFonts w:ascii="Arial" w:hAnsi="Arial" w:cs="Arial"/>
          <w:lang w:val="en-US"/>
        </w:rPr>
      </w:pPr>
      <w:r>
        <w:rPr>
          <w:rFonts w:ascii="Arial" w:hAnsi="Arial" w:cs="Arial"/>
          <w:b/>
          <w:u w:val="single"/>
        </w:rPr>
        <w:t>ROLL CALL:</w:t>
      </w:r>
      <w:r w:rsidR="00FD2751" w:rsidRPr="00E06390">
        <w:rPr>
          <w:rFonts w:ascii="Arial" w:hAnsi="Arial" w:cs="Arial"/>
          <w:b/>
          <w:lang w:val="en-US"/>
        </w:rPr>
        <w:t xml:space="preserve">  </w:t>
      </w:r>
      <w:r w:rsidR="00D63CDC">
        <w:rPr>
          <w:rFonts w:ascii="Arial" w:hAnsi="Arial" w:cs="Arial"/>
          <w:bCs/>
          <w:lang w:val="en-US"/>
        </w:rPr>
        <w:t>Mark Honkomp</w:t>
      </w:r>
      <w:r w:rsidR="005D62C4">
        <w:rPr>
          <w:rFonts w:ascii="Arial" w:hAnsi="Arial" w:cs="Arial"/>
          <w:bCs/>
          <w:lang w:val="en-US"/>
        </w:rPr>
        <w:t>,</w:t>
      </w:r>
      <w:r w:rsidR="00916B7B">
        <w:rPr>
          <w:rFonts w:ascii="Arial" w:hAnsi="Arial" w:cs="Arial"/>
          <w:bCs/>
          <w:lang w:val="en-US"/>
        </w:rPr>
        <w:t xml:space="preserve"> Mike Guillemot, Jamie Biegel, </w:t>
      </w:r>
      <w:r w:rsidR="00E17FAF">
        <w:rPr>
          <w:rFonts w:ascii="Arial" w:hAnsi="Arial" w:cs="Arial"/>
          <w:bCs/>
          <w:lang w:val="en-US"/>
        </w:rPr>
        <w:t>Tim McKellips</w:t>
      </w:r>
      <w:r w:rsidR="00916B7B">
        <w:rPr>
          <w:rFonts w:ascii="Arial" w:hAnsi="Arial" w:cs="Arial"/>
          <w:bCs/>
          <w:lang w:val="en-US"/>
        </w:rPr>
        <w:t xml:space="preserve">, Dan </w:t>
      </w:r>
      <w:r w:rsidR="00E17FAF">
        <w:rPr>
          <w:rFonts w:ascii="Arial" w:hAnsi="Arial" w:cs="Arial"/>
          <w:bCs/>
          <w:lang w:val="en-US"/>
        </w:rPr>
        <w:t>Sullivan</w:t>
      </w:r>
      <w:r w:rsidR="00916B7B">
        <w:rPr>
          <w:rFonts w:ascii="Arial" w:hAnsi="Arial" w:cs="Arial"/>
          <w:bCs/>
          <w:lang w:val="en-US"/>
        </w:rPr>
        <w:t xml:space="preserve">, </w:t>
      </w:r>
      <w:r w:rsidR="005D62C4">
        <w:rPr>
          <w:rFonts w:ascii="Arial" w:hAnsi="Arial" w:cs="Arial"/>
          <w:bCs/>
          <w:lang w:val="en-US"/>
        </w:rPr>
        <w:t>Tammy Steward</w:t>
      </w:r>
      <w:r w:rsidR="003F074D">
        <w:rPr>
          <w:rFonts w:ascii="Arial" w:hAnsi="Arial" w:cs="Arial"/>
          <w:bCs/>
          <w:lang w:val="en-US"/>
        </w:rPr>
        <w:t xml:space="preserve"> via phone</w:t>
      </w:r>
      <w:r w:rsidR="00085A2A">
        <w:rPr>
          <w:rFonts w:ascii="Arial" w:hAnsi="Arial" w:cs="Arial"/>
          <w:bCs/>
          <w:lang w:val="en-US"/>
        </w:rPr>
        <w:t>,</w:t>
      </w:r>
      <w:r w:rsidR="00916B7B">
        <w:rPr>
          <w:rFonts w:ascii="Arial" w:hAnsi="Arial" w:cs="Arial"/>
          <w:bCs/>
          <w:lang w:val="en-US"/>
        </w:rPr>
        <w:t xml:space="preserve"> Jon Evenson</w:t>
      </w:r>
      <w:r w:rsidR="00085A2A">
        <w:rPr>
          <w:rFonts w:ascii="Arial" w:hAnsi="Arial" w:cs="Arial"/>
          <w:bCs/>
          <w:lang w:val="en-US"/>
        </w:rPr>
        <w:t xml:space="preserve">. </w:t>
      </w:r>
      <w:r>
        <w:rPr>
          <w:rFonts w:ascii="Arial" w:hAnsi="Arial" w:cs="Arial"/>
          <w:bCs/>
          <w:lang w:val="en-US"/>
        </w:rPr>
        <w:t xml:space="preserve"> </w:t>
      </w:r>
      <w:r w:rsidR="00D210C3">
        <w:rPr>
          <w:rFonts w:ascii="Arial" w:hAnsi="Arial" w:cs="Arial"/>
          <w:bCs/>
          <w:lang w:val="en-US"/>
        </w:rPr>
        <w:t>Also</w:t>
      </w:r>
      <w:r w:rsidR="00085A2A">
        <w:rPr>
          <w:rFonts w:ascii="Arial" w:hAnsi="Arial" w:cs="Arial"/>
          <w:bCs/>
          <w:lang w:val="en-US"/>
        </w:rPr>
        <w:t xml:space="preserve"> present, </w:t>
      </w:r>
      <w:r w:rsidR="00E17FAF">
        <w:rPr>
          <w:rFonts w:ascii="Arial" w:hAnsi="Arial" w:cs="Arial"/>
          <w:bCs/>
          <w:lang w:val="en-US"/>
        </w:rPr>
        <w:t>Peggy Doughty, Fire Chief Shawn Dillingham</w:t>
      </w:r>
      <w:r w:rsidR="00CF32D0">
        <w:rPr>
          <w:rFonts w:ascii="Arial" w:hAnsi="Arial" w:cs="Arial"/>
          <w:bCs/>
          <w:lang w:val="en-US"/>
        </w:rPr>
        <w:t xml:space="preserve"> and DPW Kay</w:t>
      </w:r>
      <w:r w:rsidR="00910FED">
        <w:rPr>
          <w:rFonts w:ascii="Arial" w:hAnsi="Arial" w:cs="Arial"/>
          <w:bCs/>
          <w:lang w:val="en-US"/>
        </w:rPr>
        <w:t>la</w:t>
      </w:r>
      <w:r w:rsidR="00CF32D0">
        <w:rPr>
          <w:rFonts w:ascii="Arial" w:hAnsi="Arial" w:cs="Arial"/>
          <w:bCs/>
          <w:lang w:val="en-US"/>
        </w:rPr>
        <w:t xml:space="preserve"> Lumaye.</w:t>
      </w:r>
    </w:p>
    <w:p w14:paraId="700EE069" w14:textId="11FC4F15" w:rsidR="00640100" w:rsidRDefault="00640100" w:rsidP="00373289">
      <w:pPr>
        <w:pStyle w:val="BodyText"/>
        <w:jc w:val="left"/>
        <w:rPr>
          <w:rFonts w:ascii="Arial" w:hAnsi="Arial" w:cs="Arial"/>
          <w:bCs/>
          <w:lang w:val="en-US"/>
        </w:rPr>
      </w:pPr>
    </w:p>
    <w:p w14:paraId="2CAC6788" w14:textId="7C398187" w:rsidR="00640100" w:rsidRDefault="008E1265" w:rsidP="00640100">
      <w:pPr>
        <w:rPr>
          <w:rFonts w:ascii="Arial" w:hAnsi="Arial" w:cs="Arial"/>
          <w:noProof/>
          <w:sz w:val="24"/>
          <w:szCs w:val="24"/>
        </w:rPr>
      </w:pPr>
      <w:r>
        <w:rPr>
          <w:rFonts w:ascii="Arial" w:hAnsi="Arial" w:cs="Arial"/>
          <w:b/>
          <w:noProof/>
          <w:sz w:val="24"/>
          <w:szCs w:val="24"/>
          <w:u w:val="single"/>
        </w:rPr>
        <w:t xml:space="preserve">APPROVE MINUTES </w:t>
      </w:r>
      <w:r w:rsidR="00910FED">
        <w:rPr>
          <w:rFonts w:ascii="Arial" w:hAnsi="Arial" w:cs="Arial"/>
          <w:b/>
          <w:noProof/>
          <w:sz w:val="24"/>
          <w:szCs w:val="24"/>
          <w:u w:val="single"/>
        </w:rPr>
        <w:t>JUNE 8</w:t>
      </w:r>
      <w:r w:rsidR="00910FED" w:rsidRPr="00910FED">
        <w:rPr>
          <w:rFonts w:ascii="Arial" w:hAnsi="Arial" w:cs="Arial"/>
          <w:b/>
          <w:noProof/>
          <w:sz w:val="24"/>
          <w:szCs w:val="24"/>
          <w:u w:val="single"/>
          <w:vertAlign w:val="superscript"/>
        </w:rPr>
        <w:t>th</w:t>
      </w:r>
      <w:r w:rsidR="00916B7B">
        <w:rPr>
          <w:rFonts w:ascii="Arial" w:hAnsi="Arial" w:cs="Arial"/>
          <w:b/>
          <w:noProof/>
          <w:sz w:val="24"/>
          <w:szCs w:val="24"/>
          <w:u w:val="single"/>
        </w:rPr>
        <w:t>,</w:t>
      </w:r>
      <w:r w:rsidR="00F61ADA">
        <w:rPr>
          <w:rFonts w:ascii="Arial" w:hAnsi="Arial" w:cs="Arial"/>
          <w:b/>
          <w:noProof/>
          <w:sz w:val="24"/>
          <w:szCs w:val="24"/>
          <w:u w:val="single"/>
        </w:rPr>
        <w:t xml:space="preserve"> 2026</w:t>
      </w:r>
      <w:r w:rsidR="005D62C4">
        <w:rPr>
          <w:rFonts w:ascii="Arial" w:hAnsi="Arial" w:cs="Arial"/>
          <w:b/>
          <w:noProof/>
          <w:sz w:val="24"/>
          <w:szCs w:val="24"/>
          <w:u w:val="single"/>
        </w:rPr>
        <w:t xml:space="preserve"> </w:t>
      </w:r>
      <w:r>
        <w:rPr>
          <w:rFonts w:ascii="Arial" w:hAnsi="Arial" w:cs="Arial"/>
          <w:b/>
          <w:noProof/>
          <w:sz w:val="24"/>
          <w:szCs w:val="24"/>
          <w:u w:val="single"/>
        </w:rPr>
        <w:t>REGULAR BOARD MEETING</w:t>
      </w:r>
      <w:r w:rsidR="00640100" w:rsidRPr="00E06390">
        <w:rPr>
          <w:rFonts w:ascii="Arial" w:hAnsi="Arial" w:cs="Arial"/>
          <w:b/>
          <w:noProof/>
          <w:sz w:val="24"/>
          <w:szCs w:val="24"/>
          <w:u w:val="single"/>
        </w:rPr>
        <w:t>:</w:t>
      </w:r>
      <w:r w:rsidR="00640100" w:rsidRPr="00E06390">
        <w:rPr>
          <w:rFonts w:ascii="Arial" w:hAnsi="Arial" w:cs="Arial"/>
          <w:noProof/>
          <w:sz w:val="24"/>
          <w:szCs w:val="24"/>
        </w:rPr>
        <w:t xml:space="preserve">  </w:t>
      </w:r>
      <w:r>
        <w:rPr>
          <w:rFonts w:ascii="Arial" w:hAnsi="Arial" w:cs="Arial"/>
          <w:noProof/>
          <w:sz w:val="24"/>
          <w:szCs w:val="24"/>
        </w:rPr>
        <w:t>Motion</w:t>
      </w:r>
      <w:r w:rsidR="00096EDA">
        <w:rPr>
          <w:rFonts w:ascii="Arial" w:hAnsi="Arial" w:cs="Arial"/>
          <w:noProof/>
          <w:sz w:val="24"/>
          <w:szCs w:val="24"/>
        </w:rPr>
        <w:t xml:space="preserve"> </w:t>
      </w:r>
      <w:r w:rsidR="00CF32D0">
        <w:rPr>
          <w:rFonts w:ascii="Arial" w:hAnsi="Arial" w:cs="Arial"/>
          <w:noProof/>
          <w:sz w:val="24"/>
          <w:szCs w:val="24"/>
        </w:rPr>
        <w:t>Honkomp</w:t>
      </w:r>
      <w:r>
        <w:rPr>
          <w:rFonts w:ascii="Arial" w:hAnsi="Arial" w:cs="Arial"/>
          <w:noProof/>
          <w:sz w:val="24"/>
          <w:szCs w:val="24"/>
        </w:rPr>
        <w:t xml:space="preserve"> Second </w:t>
      </w:r>
      <w:r w:rsidR="00CF32D0">
        <w:rPr>
          <w:rFonts w:ascii="Arial" w:hAnsi="Arial" w:cs="Arial"/>
          <w:noProof/>
          <w:sz w:val="24"/>
          <w:szCs w:val="24"/>
        </w:rPr>
        <w:t xml:space="preserve">Sullivan </w:t>
      </w:r>
      <w:r>
        <w:rPr>
          <w:rFonts w:ascii="Arial" w:hAnsi="Arial" w:cs="Arial"/>
          <w:noProof/>
          <w:sz w:val="24"/>
          <w:szCs w:val="24"/>
        </w:rPr>
        <w:t>to approve the minutes as printed. Motion carried.</w:t>
      </w:r>
    </w:p>
    <w:p w14:paraId="4ED17E0A" w14:textId="77777777" w:rsidR="00E17FAF" w:rsidRDefault="00E17FAF" w:rsidP="00640100">
      <w:pPr>
        <w:rPr>
          <w:rFonts w:ascii="Arial" w:hAnsi="Arial" w:cs="Arial"/>
          <w:b/>
          <w:bCs/>
          <w:noProof/>
          <w:sz w:val="24"/>
          <w:szCs w:val="24"/>
          <w:u w:val="single"/>
        </w:rPr>
      </w:pPr>
    </w:p>
    <w:p w14:paraId="5F20AF89" w14:textId="27753BA2" w:rsidR="008E1265" w:rsidRDefault="008E1265" w:rsidP="00640100">
      <w:pPr>
        <w:rPr>
          <w:rFonts w:ascii="Arial" w:hAnsi="Arial" w:cs="Arial"/>
          <w:noProof/>
          <w:sz w:val="24"/>
          <w:szCs w:val="24"/>
        </w:rPr>
      </w:pPr>
      <w:r>
        <w:rPr>
          <w:rFonts w:ascii="Arial" w:hAnsi="Arial" w:cs="Arial"/>
          <w:b/>
          <w:bCs/>
          <w:noProof/>
          <w:sz w:val="24"/>
          <w:szCs w:val="24"/>
          <w:u w:val="single"/>
        </w:rPr>
        <w:t>PUBLIC COMMENT:</w:t>
      </w:r>
      <w:r w:rsidR="00E17FAF">
        <w:rPr>
          <w:rFonts w:ascii="Arial" w:hAnsi="Arial" w:cs="Arial"/>
          <w:b/>
          <w:bCs/>
          <w:noProof/>
          <w:sz w:val="24"/>
          <w:szCs w:val="24"/>
          <w:u w:val="single"/>
        </w:rPr>
        <w:t xml:space="preserve"> </w:t>
      </w:r>
      <w:r w:rsidR="00E17FAF">
        <w:rPr>
          <w:rFonts w:ascii="Arial" w:hAnsi="Arial" w:cs="Arial"/>
          <w:noProof/>
          <w:sz w:val="24"/>
          <w:szCs w:val="24"/>
        </w:rPr>
        <w:t xml:space="preserve"> </w:t>
      </w:r>
      <w:r w:rsidR="00910FED">
        <w:rPr>
          <w:rFonts w:ascii="Arial" w:hAnsi="Arial" w:cs="Arial"/>
          <w:noProof/>
          <w:sz w:val="24"/>
          <w:szCs w:val="24"/>
        </w:rPr>
        <w:t>5</w:t>
      </w:r>
      <w:r>
        <w:rPr>
          <w:rFonts w:ascii="Arial" w:hAnsi="Arial" w:cs="Arial"/>
          <w:noProof/>
          <w:sz w:val="24"/>
          <w:szCs w:val="24"/>
        </w:rPr>
        <w:t xml:space="preserve"> member</w:t>
      </w:r>
      <w:r w:rsidR="00085A2A">
        <w:rPr>
          <w:rFonts w:ascii="Arial" w:hAnsi="Arial" w:cs="Arial"/>
          <w:noProof/>
          <w:sz w:val="24"/>
          <w:szCs w:val="24"/>
        </w:rPr>
        <w:t>s</w:t>
      </w:r>
      <w:r>
        <w:rPr>
          <w:rFonts w:ascii="Arial" w:hAnsi="Arial" w:cs="Arial"/>
          <w:noProof/>
          <w:sz w:val="24"/>
          <w:szCs w:val="24"/>
        </w:rPr>
        <w:t xml:space="preserve"> of the public w</w:t>
      </w:r>
      <w:r w:rsidR="005D62C4">
        <w:rPr>
          <w:rFonts w:ascii="Arial" w:hAnsi="Arial" w:cs="Arial"/>
          <w:noProof/>
          <w:sz w:val="24"/>
          <w:szCs w:val="24"/>
        </w:rPr>
        <w:t>as</w:t>
      </w:r>
      <w:r>
        <w:rPr>
          <w:rFonts w:ascii="Arial" w:hAnsi="Arial" w:cs="Arial"/>
          <w:noProof/>
          <w:sz w:val="24"/>
          <w:szCs w:val="24"/>
        </w:rPr>
        <w:t xml:space="preserve"> present</w:t>
      </w:r>
      <w:r w:rsidR="00085A2A">
        <w:rPr>
          <w:rFonts w:ascii="Arial" w:hAnsi="Arial" w:cs="Arial"/>
          <w:noProof/>
          <w:sz w:val="24"/>
          <w:szCs w:val="24"/>
        </w:rPr>
        <w:t xml:space="preserve">. </w:t>
      </w:r>
      <w:r w:rsidR="00342D6C">
        <w:rPr>
          <w:rFonts w:ascii="Arial" w:hAnsi="Arial" w:cs="Arial"/>
          <w:noProof/>
          <w:sz w:val="24"/>
          <w:szCs w:val="24"/>
        </w:rPr>
        <w:t>Resident d</w:t>
      </w:r>
      <w:r w:rsidR="008B5BD8" w:rsidRPr="008B5BD8">
        <w:rPr>
          <w:rFonts w:ascii="Arial" w:hAnsi="Arial" w:cs="Arial"/>
          <w:noProof/>
          <w:sz w:val="24"/>
          <w:szCs w:val="24"/>
        </w:rPr>
        <w:t xml:space="preserve">iscussed several concerns regarding his property. He stated that he had been told the property is not buildable and raised questions about the location of his driveway. He also asked about the ability to park his camper on the property while waiting for approval to build his home. In addition, Karl expressed concerns about the impact of wake boats on shoreline erosion, stating that they are contributing to the destruction of shorelines. He </w:t>
      </w:r>
      <w:r w:rsidR="008B5BD8">
        <w:rPr>
          <w:rFonts w:ascii="Arial" w:hAnsi="Arial" w:cs="Arial"/>
          <w:noProof/>
          <w:sz w:val="24"/>
          <w:szCs w:val="24"/>
        </w:rPr>
        <w:t xml:space="preserve">asked </w:t>
      </w:r>
      <w:r w:rsidR="008B5BD8" w:rsidRPr="008B5BD8">
        <w:rPr>
          <w:rFonts w:ascii="Arial" w:hAnsi="Arial" w:cs="Arial"/>
          <w:noProof/>
          <w:sz w:val="24"/>
          <w:szCs w:val="24"/>
        </w:rPr>
        <w:t xml:space="preserve">that these issues be placed on </w:t>
      </w:r>
      <w:r w:rsidR="008B5BD8">
        <w:rPr>
          <w:rFonts w:ascii="Arial" w:hAnsi="Arial" w:cs="Arial"/>
          <w:noProof/>
          <w:sz w:val="24"/>
          <w:szCs w:val="24"/>
        </w:rPr>
        <w:t>an</w:t>
      </w:r>
      <w:r w:rsidR="008B5BD8" w:rsidRPr="008B5BD8">
        <w:rPr>
          <w:rFonts w:ascii="Arial" w:hAnsi="Arial" w:cs="Arial"/>
          <w:noProof/>
          <w:sz w:val="24"/>
          <w:szCs w:val="24"/>
        </w:rPr>
        <w:t xml:space="preserve"> agenda for discussion at a future committee meeting.</w:t>
      </w:r>
      <w:r w:rsidR="008B5BD8">
        <w:rPr>
          <w:rFonts w:ascii="Arial" w:hAnsi="Arial" w:cs="Arial"/>
          <w:noProof/>
          <w:sz w:val="24"/>
          <w:szCs w:val="24"/>
        </w:rPr>
        <w:t xml:space="preserve"> </w:t>
      </w:r>
      <w:r w:rsidR="008B5BD8" w:rsidRPr="008B5BD8">
        <w:rPr>
          <w:rFonts w:ascii="Arial" w:hAnsi="Arial" w:cs="Arial"/>
          <w:noProof/>
          <w:sz w:val="24"/>
          <w:szCs w:val="24"/>
        </w:rPr>
        <w:t xml:space="preserve">Ryan Johnson discussed concerns about his neighbor </w:t>
      </w:r>
      <w:r w:rsidR="008B5BD8">
        <w:rPr>
          <w:rFonts w:ascii="Arial" w:hAnsi="Arial" w:cs="Arial"/>
          <w:noProof/>
          <w:sz w:val="24"/>
          <w:szCs w:val="24"/>
        </w:rPr>
        <w:t>adding a</w:t>
      </w:r>
      <w:r w:rsidR="008B5BD8" w:rsidRPr="008B5BD8">
        <w:rPr>
          <w:rFonts w:ascii="Arial" w:hAnsi="Arial" w:cs="Arial"/>
          <w:noProof/>
          <w:sz w:val="24"/>
          <w:szCs w:val="24"/>
        </w:rPr>
        <w:t xml:space="preserve"> parking </w:t>
      </w:r>
      <w:r w:rsidR="008B5BD8">
        <w:rPr>
          <w:rFonts w:ascii="Arial" w:hAnsi="Arial" w:cs="Arial"/>
          <w:noProof/>
          <w:sz w:val="24"/>
          <w:szCs w:val="24"/>
        </w:rPr>
        <w:t xml:space="preserve">area </w:t>
      </w:r>
      <w:r w:rsidR="008B5BD8" w:rsidRPr="008B5BD8">
        <w:rPr>
          <w:rFonts w:ascii="Arial" w:hAnsi="Arial" w:cs="Arial"/>
          <w:noProof/>
          <w:sz w:val="24"/>
          <w:szCs w:val="24"/>
        </w:rPr>
        <w:t xml:space="preserve">and garden beds within the dedicated road right-of-way for Johnson Parkway. The </w:t>
      </w:r>
      <w:r w:rsidR="008B5BD8">
        <w:rPr>
          <w:rFonts w:ascii="Arial" w:hAnsi="Arial" w:cs="Arial"/>
          <w:noProof/>
          <w:sz w:val="24"/>
          <w:szCs w:val="24"/>
        </w:rPr>
        <w:t>b</w:t>
      </w:r>
      <w:r w:rsidR="008B5BD8" w:rsidRPr="008B5BD8">
        <w:rPr>
          <w:rFonts w:ascii="Arial" w:hAnsi="Arial" w:cs="Arial"/>
          <w:noProof/>
          <w:sz w:val="24"/>
          <w:szCs w:val="24"/>
        </w:rPr>
        <w:t>oard informed Ryan that a letter, along with corresponding photographs, had already been sent to his neighbor regarding the matter.</w:t>
      </w:r>
      <w:r w:rsidR="008B5BD8">
        <w:rPr>
          <w:rFonts w:ascii="Arial" w:hAnsi="Arial" w:cs="Arial"/>
          <w:noProof/>
          <w:sz w:val="24"/>
          <w:szCs w:val="24"/>
        </w:rPr>
        <w:t xml:space="preserve"> </w:t>
      </w:r>
      <w:r w:rsidR="00DD40BC">
        <w:rPr>
          <w:rFonts w:ascii="Arial" w:hAnsi="Arial" w:cs="Arial"/>
          <w:noProof/>
          <w:sz w:val="24"/>
          <w:szCs w:val="24"/>
        </w:rPr>
        <w:t>No other public comment.</w:t>
      </w:r>
    </w:p>
    <w:p w14:paraId="45F37A70" w14:textId="77777777" w:rsidR="001E1942" w:rsidRDefault="001E1942" w:rsidP="00640100">
      <w:pPr>
        <w:rPr>
          <w:rFonts w:ascii="Arial" w:hAnsi="Arial" w:cs="Arial"/>
          <w:noProof/>
          <w:sz w:val="24"/>
          <w:szCs w:val="24"/>
        </w:rPr>
      </w:pPr>
    </w:p>
    <w:p w14:paraId="0D75B8FF" w14:textId="04A58601" w:rsidR="001E1942" w:rsidRDefault="001E1942" w:rsidP="00640100">
      <w:pPr>
        <w:rPr>
          <w:rFonts w:ascii="Arial" w:hAnsi="Arial" w:cs="Arial"/>
          <w:noProof/>
          <w:sz w:val="24"/>
          <w:szCs w:val="24"/>
        </w:rPr>
      </w:pPr>
      <w:r w:rsidRPr="001E1942">
        <w:rPr>
          <w:rFonts w:ascii="Arial" w:hAnsi="Arial" w:cs="Arial"/>
          <w:b/>
          <w:bCs/>
          <w:noProof/>
          <w:sz w:val="24"/>
          <w:szCs w:val="24"/>
          <w:u w:val="single"/>
        </w:rPr>
        <w:t>PRESENTATION OF 2025 AUDIT:</w:t>
      </w:r>
      <w:r>
        <w:rPr>
          <w:rFonts w:ascii="Arial" w:hAnsi="Arial" w:cs="Arial"/>
          <w:noProof/>
          <w:sz w:val="24"/>
          <w:szCs w:val="24"/>
        </w:rPr>
        <w:t xml:space="preserve"> Greg Pitel from KerberRose </w:t>
      </w:r>
      <w:r w:rsidRPr="001E1942">
        <w:rPr>
          <w:rFonts w:ascii="Arial" w:hAnsi="Arial" w:cs="Arial"/>
          <w:noProof/>
          <w:sz w:val="24"/>
          <w:szCs w:val="24"/>
        </w:rPr>
        <w:t>presented the 202</w:t>
      </w:r>
      <w:r w:rsidR="00342D6C">
        <w:rPr>
          <w:rFonts w:ascii="Arial" w:hAnsi="Arial" w:cs="Arial"/>
          <w:noProof/>
          <w:sz w:val="24"/>
          <w:szCs w:val="24"/>
        </w:rPr>
        <w:t>5</w:t>
      </w:r>
      <w:r w:rsidRPr="001E1942">
        <w:rPr>
          <w:rFonts w:ascii="Arial" w:hAnsi="Arial" w:cs="Arial"/>
          <w:noProof/>
          <w:sz w:val="24"/>
          <w:szCs w:val="24"/>
        </w:rPr>
        <w:t xml:space="preserve"> Annual Finance Summary to board</w:t>
      </w:r>
      <w:r>
        <w:rPr>
          <w:rFonts w:ascii="Arial" w:hAnsi="Arial" w:cs="Arial"/>
          <w:noProof/>
          <w:sz w:val="24"/>
          <w:szCs w:val="24"/>
        </w:rPr>
        <w:t xml:space="preserve"> via Teams. </w:t>
      </w:r>
    </w:p>
    <w:p w14:paraId="70C65A05" w14:textId="77777777" w:rsidR="008E1265" w:rsidRDefault="008E1265" w:rsidP="00640100">
      <w:pPr>
        <w:rPr>
          <w:rFonts w:ascii="Arial" w:hAnsi="Arial" w:cs="Arial"/>
          <w:noProof/>
          <w:sz w:val="24"/>
          <w:szCs w:val="24"/>
        </w:rPr>
      </w:pPr>
    </w:p>
    <w:p w14:paraId="52FC1A36" w14:textId="35E8FB98" w:rsidR="00C66595" w:rsidRDefault="008E1265" w:rsidP="00E17FAF">
      <w:pPr>
        <w:rPr>
          <w:rFonts w:ascii="Arial" w:hAnsi="Arial" w:cs="Arial"/>
          <w:sz w:val="24"/>
          <w:szCs w:val="24"/>
        </w:rPr>
      </w:pPr>
      <w:r w:rsidRPr="00E06390">
        <w:rPr>
          <w:rFonts w:ascii="Arial" w:hAnsi="Arial" w:cs="Arial"/>
          <w:b/>
          <w:bCs/>
          <w:sz w:val="24"/>
          <w:szCs w:val="24"/>
          <w:u w:val="single"/>
        </w:rPr>
        <w:t>FINANCE COMMITTEE:</w:t>
      </w:r>
      <w:r w:rsidRPr="00E06390">
        <w:rPr>
          <w:rFonts w:ascii="Arial" w:hAnsi="Arial" w:cs="Arial"/>
          <w:b/>
          <w:bCs/>
          <w:sz w:val="24"/>
          <w:szCs w:val="24"/>
        </w:rPr>
        <w:t xml:space="preserve"> </w:t>
      </w:r>
      <w:r>
        <w:rPr>
          <w:rFonts w:ascii="Arial" w:hAnsi="Arial" w:cs="Arial"/>
          <w:sz w:val="24"/>
          <w:szCs w:val="24"/>
        </w:rPr>
        <w:t xml:space="preserve">Chairperson </w:t>
      </w:r>
      <w:r w:rsidR="00E17FAF">
        <w:rPr>
          <w:rFonts w:ascii="Arial" w:hAnsi="Arial" w:cs="Arial"/>
          <w:sz w:val="24"/>
          <w:szCs w:val="24"/>
        </w:rPr>
        <w:t>Sullivan</w:t>
      </w:r>
      <w:r>
        <w:rPr>
          <w:rFonts w:ascii="Arial" w:hAnsi="Arial" w:cs="Arial"/>
          <w:sz w:val="24"/>
          <w:szCs w:val="24"/>
        </w:rPr>
        <w:t xml:space="preserve"> reporting</w:t>
      </w:r>
      <w:r w:rsidRPr="00E06390">
        <w:rPr>
          <w:rFonts w:ascii="Arial" w:hAnsi="Arial" w:cs="Arial"/>
          <w:bCs/>
          <w:sz w:val="24"/>
          <w:szCs w:val="24"/>
        </w:rPr>
        <w:t xml:space="preserve">. </w:t>
      </w:r>
      <w:r>
        <w:rPr>
          <w:rFonts w:ascii="Arial" w:hAnsi="Arial" w:cs="Arial"/>
          <w:bCs/>
          <w:sz w:val="24"/>
          <w:szCs w:val="24"/>
        </w:rPr>
        <w:t xml:space="preserve">The committee met on </w:t>
      </w:r>
      <w:r w:rsidR="00DD40BC">
        <w:rPr>
          <w:rFonts w:ascii="Arial" w:hAnsi="Arial" w:cs="Arial"/>
          <w:bCs/>
          <w:sz w:val="24"/>
          <w:szCs w:val="24"/>
        </w:rPr>
        <w:t>Ju</w:t>
      </w:r>
      <w:r w:rsidR="001E1942">
        <w:rPr>
          <w:rFonts w:ascii="Arial" w:hAnsi="Arial" w:cs="Arial"/>
          <w:bCs/>
          <w:sz w:val="24"/>
          <w:szCs w:val="24"/>
        </w:rPr>
        <w:t>ly</w:t>
      </w:r>
      <w:r w:rsidR="00DD40BC">
        <w:rPr>
          <w:rFonts w:ascii="Arial" w:hAnsi="Arial" w:cs="Arial"/>
          <w:bCs/>
          <w:sz w:val="24"/>
          <w:szCs w:val="24"/>
        </w:rPr>
        <w:t xml:space="preserve"> </w:t>
      </w:r>
      <w:r w:rsidR="00EE0794">
        <w:rPr>
          <w:rFonts w:ascii="Arial" w:hAnsi="Arial" w:cs="Arial"/>
          <w:bCs/>
          <w:sz w:val="24"/>
          <w:szCs w:val="24"/>
        </w:rPr>
        <w:t>7</w:t>
      </w:r>
      <w:r w:rsidR="00EE0794" w:rsidRPr="001E1942">
        <w:rPr>
          <w:rFonts w:ascii="Arial" w:hAnsi="Arial" w:cs="Arial"/>
          <w:bCs/>
          <w:sz w:val="24"/>
          <w:szCs w:val="24"/>
          <w:vertAlign w:val="superscript"/>
        </w:rPr>
        <w:t>th,</w:t>
      </w:r>
      <w:r w:rsidR="001E1942">
        <w:rPr>
          <w:rFonts w:ascii="Arial" w:hAnsi="Arial" w:cs="Arial"/>
          <w:bCs/>
          <w:sz w:val="24"/>
          <w:szCs w:val="24"/>
        </w:rPr>
        <w:t xml:space="preserve"> </w:t>
      </w:r>
      <w:r w:rsidR="00D63CDC">
        <w:rPr>
          <w:rFonts w:ascii="Arial" w:hAnsi="Arial" w:cs="Arial"/>
          <w:bCs/>
          <w:sz w:val="24"/>
          <w:szCs w:val="24"/>
        </w:rPr>
        <w:t>and reviewed</w:t>
      </w:r>
      <w:r w:rsidR="000902A2">
        <w:rPr>
          <w:rFonts w:ascii="Arial" w:hAnsi="Arial" w:cs="Arial"/>
          <w:bCs/>
          <w:sz w:val="24"/>
          <w:szCs w:val="24"/>
        </w:rPr>
        <w:t xml:space="preserve"> bills </w:t>
      </w:r>
      <w:r w:rsidR="00E17FAF">
        <w:rPr>
          <w:rFonts w:ascii="Arial" w:hAnsi="Arial" w:cs="Arial"/>
          <w:bCs/>
          <w:sz w:val="24"/>
          <w:szCs w:val="24"/>
        </w:rPr>
        <w:t xml:space="preserve">paid in </w:t>
      </w:r>
      <w:r w:rsidR="001E1942">
        <w:rPr>
          <w:rFonts w:ascii="Arial" w:hAnsi="Arial" w:cs="Arial"/>
          <w:bCs/>
          <w:sz w:val="24"/>
          <w:szCs w:val="24"/>
        </w:rPr>
        <w:t>June</w:t>
      </w:r>
      <w:r w:rsidR="00E17FAF">
        <w:rPr>
          <w:rFonts w:ascii="Arial" w:hAnsi="Arial" w:cs="Arial"/>
          <w:bCs/>
          <w:sz w:val="24"/>
          <w:szCs w:val="24"/>
        </w:rPr>
        <w:t xml:space="preserve">, non-lapsing </w:t>
      </w:r>
      <w:r w:rsidR="000902A2">
        <w:rPr>
          <w:rFonts w:ascii="Arial" w:hAnsi="Arial" w:cs="Arial"/>
          <w:bCs/>
          <w:sz w:val="24"/>
          <w:szCs w:val="24"/>
        </w:rPr>
        <w:t>accounts</w:t>
      </w:r>
      <w:r w:rsidR="00E17FAF">
        <w:rPr>
          <w:rFonts w:ascii="Arial" w:hAnsi="Arial" w:cs="Arial"/>
          <w:bCs/>
          <w:sz w:val="24"/>
          <w:szCs w:val="24"/>
        </w:rPr>
        <w:t xml:space="preserve"> and journal entries for Utility and General accounts. </w:t>
      </w:r>
      <w:r>
        <w:rPr>
          <w:rFonts w:ascii="Arial" w:hAnsi="Arial" w:cs="Arial"/>
          <w:bCs/>
          <w:sz w:val="24"/>
          <w:szCs w:val="24"/>
        </w:rPr>
        <w:t xml:space="preserve">Village General Checking </w:t>
      </w:r>
      <w:r w:rsidR="000902A2">
        <w:rPr>
          <w:rFonts w:ascii="Arial" w:hAnsi="Arial" w:cs="Arial"/>
          <w:bCs/>
          <w:sz w:val="24"/>
          <w:szCs w:val="24"/>
        </w:rPr>
        <w:t xml:space="preserve">paid bills </w:t>
      </w:r>
      <w:r>
        <w:rPr>
          <w:rFonts w:ascii="Arial" w:hAnsi="Arial" w:cs="Arial"/>
          <w:bCs/>
          <w:sz w:val="24"/>
          <w:szCs w:val="24"/>
        </w:rPr>
        <w:t xml:space="preserve">using checks </w:t>
      </w:r>
      <w:r w:rsidR="00E17FAF">
        <w:rPr>
          <w:rFonts w:ascii="Arial" w:hAnsi="Arial" w:cs="Arial"/>
          <w:bCs/>
          <w:sz w:val="24"/>
          <w:szCs w:val="24"/>
        </w:rPr>
        <w:t>27</w:t>
      </w:r>
      <w:r w:rsidR="001E1942">
        <w:rPr>
          <w:rFonts w:ascii="Arial" w:hAnsi="Arial" w:cs="Arial"/>
          <w:bCs/>
          <w:sz w:val="24"/>
          <w:szCs w:val="24"/>
        </w:rPr>
        <w:t xml:space="preserve">310-27379 </w:t>
      </w:r>
      <w:r>
        <w:rPr>
          <w:rFonts w:ascii="Arial" w:hAnsi="Arial" w:cs="Arial"/>
          <w:bCs/>
          <w:sz w:val="24"/>
          <w:szCs w:val="24"/>
        </w:rPr>
        <w:t xml:space="preserve">and Utility Checking on checks </w:t>
      </w:r>
      <w:r w:rsidR="001E1942">
        <w:rPr>
          <w:rFonts w:ascii="Arial" w:hAnsi="Arial" w:cs="Arial"/>
          <w:bCs/>
          <w:sz w:val="24"/>
          <w:szCs w:val="24"/>
        </w:rPr>
        <w:t>5509-5568</w:t>
      </w:r>
      <w:r>
        <w:rPr>
          <w:rFonts w:ascii="Arial" w:hAnsi="Arial" w:cs="Arial"/>
          <w:bCs/>
          <w:sz w:val="24"/>
          <w:szCs w:val="24"/>
        </w:rPr>
        <w:t>.</w:t>
      </w:r>
      <w:r w:rsidR="001E1942">
        <w:rPr>
          <w:rFonts w:ascii="Arial" w:hAnsi="Arial" w:cs="Arial"/>
          <w:bCs/>
          <w:sz w:val="24"/>
          <w:szCs w:val="24"/>
        </w:rPr>
        <w:t xml:space="preserve"> </w:t>
      </w:r>
      <w:r>
        <w:rPr>
          <w:rFonts w:ascii="Arial" w:hAnsi="Arial" w:cs="Arial"/>
          <w:bCs/>
          <w:sz w:val="24"/>
          <w:szCs w:val="24"/>
        </w:rPr>
        <w:t xml:space="preserve">The Committee reviewed all account transfers, timecards, journal entries and receipts for all checking, savings, and non-lapsing accounts. </w:t>
      </w:r>
      <w:r w:rsidR="001E1942">
        <w:rPr>
          <w:rFonts w:ascii="Arial" w:hAnsi="Arial" w:cs="Arial"/>
          <w:bCs/>
          <w:sz w:val="24"/>
          <w:szCs w:val="24"/>
        </w:rPr>
        <w:t>The committee discussed making the 2026 budgeted early allocation to the MC Generator non-</w:t>
      </w:r>
      <w:r w:rsidR="00261959">
        <w:rPr>
          <w:rFonts w:ascii="Arial" w:hAnsi="Arial" w:cs="Arial"/>
          <w:bCs/>
          <w:sz w:val="24"/>
          <w:szCs w:val="24"/>
        </w:rPr>
        <w:t>lapsing</w:t>
      </w:r>
      <w:r w:rsidR="001E1942">
        <w:rPr>
          <w:rFonts w:ascii="Arial" w:hAnsi="Arial" w:cs="Arial"/>
          <w:bCs/>
          <w:sz w:val="24"/>
          <w:szCs w:val="24"/>
        </w:rPr>
        <w:t xml:space="preserve"> account to make the first payment for the installation of the generator at the municipal center.</w:t>
      </w:r>
      <w:r w:rsidR="00DD40BC">
        <w:rPr>
          <w:rFonts w:ascii="Arial" w:hAnsi="Arial" w:cs="Arial"/>
          <w:bCs/>
          <w:sz w:val="24"/>
          <w:szCs w:val="24"/>
        </w:rPr>
        <w:t xml:space="preserve"> Motion </w:t>
      </w:r>
      <w:r w:rsidR="001E1942">
        <w:rPr>
          <w:rFonts w:ascii="Arial" w:hAnsi="Arial" w:cs="Arial"/>
          <w:bCs/>
          <w:sz w:val="24"/>
          <w:szCs w:val="24"/>
        </w:rPr>
        <w:t>Evenson,</w:t>
      </w:r>
      <w:r w:rsidR="00DD40BC">
        <w:rPr>
          <w:rFonts w:ascii="Arial" w:hAnsi="Arial" w:cs="Arial"/>
          <w:bCs/>
          <w:sz w:val="24"/>
          <w:szCs w:val="24"/>
        </w:rPr>
        <w:t xml:space="preserve"> second </w:t>
      </w:r>
      <w:r w:rsidR="001E1942">
        <w:rPr>
          <w:rFonts w:ascii="Arial" w:hAnsi="Arial" w:cs="Arial"/>
          <w:bCs/>
          <w:sz w:val="24"/>
          <w:szCs w:val="24"/>
        </w:rPr>
        <w:t>Guillemot</w:t>
      </w:r>
      <w:r w:rsidR="00DD40BC">
        <w:rPr>
          <w:rFonts w:ascii="Arial" w:hAnsi="Arial" w:cs="Arial"/>
          <w:bCs/>
          <w:sz w:val="24"/>
          <w:szCs w:val="24"/>
        </w:rPr>
        <w:t xml:space="preserve"> to </w:t>
      </w:r>
      <w:r w:rsidR="00261959">
        <w:rPr>
          <w:rFonts w:ascii="Arial" w:hAnsi="Arial" w:cs="Arial"/>
          <w:bCs/>
          <w:sz w:val="24"/>
          <w:szCs w:val="24"/>
        </w:rPr>
        <w:t>approve the early allocation of the 2026 budget to the MC Generator</w:t>
      </w:r>
      <w:r w:rsidR="00DD40BC">
        <w:rPr>
          <w:rFonts w:ascii="Arial" w:hAnsi="Arial" w:cs="Arial"/>
          <w:bCs/>
          <w:sz w:val="24"/>
          <w:szCs w:val="24"/>
        </w:rPr>
        <w:t xml:space="preserve"> non-lapsing. Motion carried. </w:t>
      </w:r>
      <w:r>
        <w:rPr>
          <w:rFonts w:ascii="Arial" w:hAnsi="Arial" w:cs="Arial"/>
          <w:bCs/>
          <w:sz w:val="24"/>
          <w:szCs w:val="24"/>
        </w:rPr>
        <w:t xml:space="preserve">Motion </w:t>
      </w:r>
      <w:r w:rsidR="00DA7D4B">
        <w:rPr>
          <w:rFonts w:ascii="Arial" w:hAnsi="Arial" w:cs="Arial"/>
          <w:bCs/>
          <w:sz w:val="24"/>
          <w:szCs w:val="24"/>
        </w:rPr>
        <w:t>McKellips</w:t>
      </w:r>
      <w:r w:rsidR="00261959">
        <w:rPr>
          <w:rFonts w:ascii="Arial" w:hAnsi="Arial" w:cs="Arial"/>
          <w:bCs/>
          <w:sz w:val="24"/>
          <w:szCs w:val="24"/>
        </w:rPr>
        <w:t>,</w:t>
      </w:r>
      <w:r w:rsidR="00DA7D4B">
        <w:rPr>
          <w:rFonts w:ascii="Arial" w:hAnsi="Arial" w:cs="Arial"/>
          <w:bCs/>
          <w:sz w:val="24"/>
          <w:szCs w:val="24"/>
        </w:rPr>
        <w:t xml:space="preserve"> </w:t>
      </w:r>
      <w:r>
        <w:rPr>
          <w:rFonts w:ascii="Arial" w:hAnsi="Arial" w:cs="Arial"/>
          <w:bCs/>
          <w:sz w:val="24"/>
          <w:szCs w:val="24"/>
        </w:rPr>
        <w:t xml:space="preserve">second </w:t>
      </w:r>
      <w:r w:rsidR="00261959">
        <w:rPr>
          <w:rFonts w:ascii="Arial" w:hAnsi="Arial" w:cs="Arial"/>
          <w:bCs/>
          <w:sz w:val="24"/>
          <w:szCs w:val="24"/>
        </w:rPr>
        <w:t>Guillemot</w:t>
      </w:r>
      <w:r>
        <w:rPr>
          <w:rFonts w:ascii="Arial" w:hAnsi="Arial" w:cs="Arial"/>
          <w:bCs/>
          <w:sz w:val="24"/>
          <w:szCs w:val="24"/>
        </w:rPr>
        <w:t xml:space="preserve"> </w:t>
      </w:r>
      <w:r>
        <w:rPr>
          <w:rFonts w:ascii="Arial" w:hAnsi="Arial" w:cs="Arial"/>
          <w:sz w:val="24"/>
          <w:szCs w:val="24"/>
        </w:rPr>
        <w:t xml:space="preserve">to approve the Finance Committee report. Motion carried.   </w:t>
      </w:r>
    </w:p>
    <w:p w14:paraId="3E14C979" w14:textId="77777777" w:rsidR="00C66595" w:rsidRDefault="00C66595" w:rsidP="008E1265">
      <w:pPr>
        <w:rPr>
          <w:rFonts w:ascii="Arial" w:hAnsi="Arial" w:cs="Arial"/>
          <w:sz w:val="24"/>
          <w:szCs w:val="24"/>
        </w:rPr>
      </w:pPr>
    </w:p>
    <w:p w14:paraId="6895DF5B" w14:textId="474952EF" w:rsidR="00207B84" w:rsidRDefault="00207B84" w:rsidP="00207B84">
      <w:pPr>
        <w:rPr>
          <w:rFonts w:ascii="Arial" w:hAnsi="Arial" w:cs="Arial"/>
          <w:sz w:val="24"/>
          <w:szCs w:val="24"/>
        </w:rPr>
      </w:pPr>
      <w:r>
        <w:rPr>
          <w:rFonts w:ascii="Arial" w:hAnsi="Arial" w:cs="Arial"/>
          <w:b/>
          <w:bCs/>
          <w:sz w:val="24"/>
          <w:szCs w:val="24"/>
          <w:u w:val="single"/>
        </w:rPr>
        <w:t>CLERK/</w:t>
      </w:r>
      <w:r w:rsidRPr="00E06390">
        <w:rPr>
          <w:rFonts w:ascii="Arial" w:hAnsi="Arial" w:cs="Arial"/>
          <w:b/>
          <w:bCs/>
          <w:sz w:val="24"/>
          <w:szCs w:val="24"/>
          <w:u w:val="single"/>
        </w:rPr>
        <w:t>TREASURER REPORT</w:t>
      </w:r>
      <w:proofErr w:type="gramStart"/>
      <w:r w:rsidRPr="00E06390">
        <w:rPr>
          <w:rFonts w:ascii="Arial" w:hAnsi="Arial" w:cs="Arial"/>
          <w:b/>
          <w:bCs/>
          <w:sz w:val="24"/>
          <w:szCs w:val="24"/>
          <w:u w:val="single"/>
        </w:rPr>
        <w:t>:</w:t>
      </w:r>
      <w:r w:rsidRPr="00E06390">
        <w:rPr>
          <w:rFonts w:ascii="Arial" w:hAnsi="Arial" w:cs="Arial"/>
          <w:sz w:val="24"/>
          <w:szCs w:val="24"/>
          <w:u w:val="single"/>
        </w:rPr>
        <w:t xml:space="preserve"> </w:t>
      </w:r>
      <w:r w:rsidR="00EE0794">
        <w:rPr>
          <w:rFonts w:ascii="Arial" w:hAnsi="Arial" w:cs="Arial"/>
          <w:sz w:val="24"/>
          <w:szCs w:val="24"/>
        </w:rPr>
        <w:t xml:space="preserve"> DPW</w:t>
      </w:r>
      <w:proofErr w:type="gramEnd"/>
      <w:r w:rsidR="00EE0794">
        <w:rPr>
          <w:rFonts w:ascii="Arial" w:hAnsi="Arial" w:cs="Arial"/>
          <w:sz w:val="24"/>
          <w:szCs w:val="24"/>
        </w:rPr>
        <w:t xml:space="preserve"> Kayla Lumaye reporting for absent </w:t>
      </w:r>
      <w:r w:rsidRPr="00E06390">
        <w:rPr>
          <w:rFonts w:ascii="Arial" w:hAnsi="Arial" w:cs="Arial"/>
          <w:sz w:val="24"/>
          <w:szCs w:val="24"/>
        </w:rPr>
        <w:t>Clerk</w:t>
      </w:r>
      <w:r>
        <w:rPr>
          <w:rFonts w:ascii="Arial" w:hAnsi="Arial" w:cs="Arial"/>
          <w:sz w:val="24"/>
          <w:szCs w:val="24"/>
        </w:rPr>
        <w:t xml:space="preserve">/Treasurer </w:t>
      </w:r>
      <w:r w:rsidRPr="00E06390">
        <w:rPr>
          <w:rFonts w:ascii="Arial" w:hAnsi="Arial" w:cs="Arial"/>
          <w:sz w:val="24"/>
          <w:szCs w:val="24"/>
        </w:rPr>
        <w:t>Samantha Daugherty. Totals reported to the Finance Committee: Receipts for</w:t>
      </w:r>
      <w:r>
        <w:rPr>
          <w:rFonts w:ascii="Arial" w:hAnsi="Arial" w:cs="Arial"/>
          <w:sz w:val="24"/>
          <w:szCs w:val="24"/>
        </w:rPr>
        <w:t xml:space="preserve"> </w:t>
      </w:r>
      <w:r w:rsidR="00EE0794">
        <w:rPr>
          <w:rFonts w:ascii="Arial" w:hAnsi="Arial" w:cs="Arial"/>
          <w:sz w:val="24"/>
          <w:szCs w:val="24"/>
        </w:rPr>
        <w:t>June</w:t>
      </w:r>
      <w:r>
        <w:rPr>
          <w:rFonts w:ascii="Arial" w:hAnsi="Arial" w:cs="Arial"/>
          <w:sz w:val="24"/>
          <w:szCs w:val="24"/>
        </w:rPr>
        <w:t>: $</w:t>
      </w:r>
      <w:r w:rsidR="00EE0794">
        <w:rPr>
          <w:rFonts w:ascii="Arial" w:hAnsi="Arial" w:cs="Arial"/>
          <w:sz w:val="24"/>
          <w:szCs w:val="24"/>
        </w:rPr>
        <w:t>76,148.04</w:t>
      </w:r>
      <w:r w:rsidRPr="00E06390">
        <w:rPr>
          <w:rFonts w:ascii="Arial" w:hAnsi="Arial" w:cs="Arial"/>
          <w:sz w:val="24"/>
          <w:szCs w:val="24"/>
        </w:rPr>
        <w:t>:</w:t>
      </w:r>
      <w:r>
        <w:rPr>
          <w:rFonts w:ascii="Arial" w:hAnsi="Arial" w:cs="Arial"/>
          <w:sz w:val="24"/>
          <w:szCs w:val="24"/>
        </w:rPr>
        <w:t xml:space="preserve"> Expenses for </w:t>
      </w:r>
      <w:r w:rsidR="008B5BD8">
        <w:rPr>
          <w:rFonts w:ascii="Arial" w:hAnsi="Arial" w:cs="Arial"/>
          <w:sz w:val="24"/>
          <w:szCs w:val="24"/>
        </w:rPr>
        <w:t>June</w:t>
      </w:r>
      <w:r>
        <w:rPr>
          <w:rFonts w:ascii="Arial" w:hAnsi="Arial" w:cs="Arial"/>
          <w:sz w:val="24"/>
          <w:szCs w:val="24"/>
        </w:rPr>
        <w:t>: $</w:t>
      </w:r>
      <w:r w:rsidR="00EE0794">
        <w:rPr>
          <w:rFonts w:ascii="Arial" w:hAnsi="Arial" w:cs="Arial"/>
          <w:sz w:val="24"/>
          <w:szCs w:val="24"/>
        </w:rPr>
        <w:t>168,780.72</w:t>
      </w:r>
      <w:r>
        <w:rPr>
          <w:rFonts w:ascii="Arial" w:hAnsi="Arial" w:cs="Arial"/>
          <w:sz w:val="24"/>
          <w:szCs w:val="24"/>
        </w:rPr>
        <w:t xml:space="preserve">. </w:t>
      </w:r>
      <w:r w:rsidR="00EE0794">
        <w:rPr>
          <w:rFonts w:ascii="Arial" w:hAnsi="Arial" w:cs="Arial"/>
          <w:sz w:val="24"/>
          <w:szCs w:val="24"/>
        </w:rPr>
        <w:t>One</w:t>
      </w:r>
      <w:r>
        <w:rPr>
          <w:rFonts w:ascii="Arial" w:hAnsi="Arial" w:cs="Arial"/>
          <w:sz w:val="24"/>
          <w:szCs w:val="24"/>
        </w:rPr>
        <w:t xml:space="preserve"> account </w:t>
      </w:r>
      <w:r w:rsidR="00EE0794">
        <w:rPr>
          <w:rFonts w:ascii="Arial" w:hAnsi="Arial" w:cs="Arial"/>
          <w:sz w:val="24"/>
          <w:szCs w:val="24"/>
        </w:rPr>
        <w:t>transfer</w:t>
      </w:r>
      <w:r>
        <w:rPr>
          <w:rFonts w:ascii="Arial" w:hAnsi="Arial" w:cs="Arial"/>
          <w:sz w:val="24"/>
          <w:szCs w:val="24"/>
        </w:rPr>
        <w:t xml:space="preserve"> from </w:t>
      </w:r>
      <w:r w:rsidR="00DA7D4B">
        <w:rPr>
          <w:rFonts w:ascii="Arial" w:hAnsi="Arial" w:cs="Arial"/>
          <w:sz w:val="24"/>
          <w:szCs w:val="24"/>
        </w:rPr>
        <w:t>non-lapsing</w:t>
      </w:r>
      <w:r>
        <w:rPr>
          <w:rFonts w:ascii="Arial" w:hAnsi="Arial" w:cs="Arial"/>
          <w:sz w:val="24"/>
          <w:szCs w:val="24"/>
        </w:rPr>
        <w:t xml:space="preserve"> savings to general checking for </w:t>
      </w:r>
      <w:r w:rsidR="00E53676">
        <w:rPr>
          <w:rFonts w:ascii="Arial" w:hAnsi="Arial" w:cs="Arial"/>
          <w:sz w:val="24"/>
          <w:szCs w:val="24"/>
        </w:rPr>
        <w:t xml:space="preserve">a total of </w:t>
      </w:r>
      <w:r>
        <w:rPr>
          <w:rFonts w:ascii="Arial" w:hAnsi="Arial" w:cs="Arial"/>
          <w:sz w:val="24"/>
          <w:szCs w:val="24"/>
        </w:rPr>
        <w:t>$</w:t>
      </w:r>
      <w:r w:rsidR="00EE0794">
        <w:rPr>
          <w:rFonts w:ascii="Arial" w:hAnsi="Arial" w:cs="Arial"/>
          <w:sz w:val="24"/>
          <w:szCs w:val="24"/>
        </w:rPr>
        <w:t>2,112.95</w:t>
      </w:r>
      <w:r>
        <w:rPr>
          <w:rFonts w:ascii="Arial" w:hAnsi="Arial" w:cs="Arial"/>
          <w:sz w:val="24"/>
          <w:szCs w:val="24"/>
        </w:rPr>
        <w:t>.</w:t>
      </w:r>
      <w:r w:rsidR="00DA7D4B">
        <w:rPr>
          <w:rFonts w:ascii="Arial" w:hAnsi="Arial" w:cs="Arial"/>
          <w:sz w:val="24"/>
          <w:szCs w:val="24"/>
        </w:rPr>
        <w:t xml:space="preserve"> </w:t>
      </w:r>
      <w:r w:rsidR="00EE0794">
        <w:rPr>
          <w:rFonts w:ascii="Arial" w:hAnsi="Arial" w:cs="Arial"/>
          <w:sz w:val="24"/>
          <w:szCs w:val="24"/>
        </w:rPr>
        <w:t>Three</w:t>
      </w:r>
      <w:r w:rsidR="00DA7D4B">
        <w:rPr>
          <w:rFonts w:ascii="Arial" w:hAnsi="Arial" w:cs="Arial"/>
          <w:sz w:val="24"/>
          <w:szCs w:val="24"/>
        </w:rPr>
        <w:t xml:space="preserve"> account transfer</w:t>
      </w:r>
      <w:r w:rsidR="00EE0794">
        <w:rPr>
          <w:rFonts w:ascii="Arial" w:hAnsi="Arial" w:cs="Arial"/>
          <w:sz w:val="24"/>
          <w:szCs w:val="24"/>
        </w:rPr>
        <w:t>s</w:t>
      </w:r>
      <w:r w:rsidR="00DA7D4B">
        <w:rPr>
          <w:rFonts w:ascii="Arial" w:hAnsi="Arial" w:cs="Arial"/>
          <w:sz w:val="24"/>
          <w:szCs w:val="24"/>
        </w:rPr>
        <w:t xml:space="preserve"> from passbook savings</w:t>
      </w:r>
      <w:r w:rsidR="008B5BD8">
        <w:rPr>
          <w:rFonts w:ascii="Arial" w:hAnsi="Arial" w:cs="Arial"/>
          <w:sz w:val="24"/>
          <w:szCs w:val="24"/>
        </w:rPr>
        <w:t xml:space="preserve"> to general checking</w:t>
      </w:r>
      <w:r w:rsidR="00DA7D4B">
        <w:rPr>
          <w:rFonts w:ascii="Arial" w:hAnsi="Arial" w:cs="Arial"/>
          <w:sz w:val="24"/>
          <w:szCs w:val="24"/>
        </w:rPr>
        <w:t xml:space="preserve"> for </w:t>
      </w:r>
      <w:r w:rsidR="008B5BD8">
        <w:rPr>
          <w:rFonts w:ascii="Arial" w:hAnsi="Arial" w:cs="Arial"/>
          <w:sz w:val="24"/>
          <w:szCs w:val="24"/>
        </w:rPr>
        <w:t xml:space="preserve">a total of </w:t>
      </w:r>
      <w:r w:rsidR="00DA7D4B">
        <w:rPr>
          <w:rFonts w:ascii="Arial" w:hAnsi="Arial" w:cs="Arial"/>
          <w:sz w:val="24"/>
          <w:szCs w:val="24"/>
        </w:rPr>
        <w:t>$</w:t>
      </w:r>
      <w:r w:rsidR="00EE0794">
        <w:rPr>
          <w:rFonts w:ascii="Arial" w:hAnsi="Arial" w:cs="Arial"/>
          <w:sz w:val="24"/>
          <w:szCs w:val="24"/>
        </w:rPr>
        <w:t>116,914.64</w:t>
      </w:r>
      <w:r w:rsidR="00DA7D4B">
        <w:rPr>
          <w:rFonts w:ascii="Arial" w:hAnsi="Arial" w:cs="Arial"/>
          <w:sz w:val="24"/>
          <w:szCs w:val="24"/>
        </w:rPr>
        <w:t>.</w:t>
      </w:r>
      <w:r>
        <w:rPr>
          <w:rFonts w:ascii="Arial" w:hAnsi="Arial" w:cs="Arial"/>
          <w:sz w:val="24"/>
          <w:szCs w:val="24"/>
        </w:rPr>
        <w:t xml:space="preserve"> </w:t>
      </w:r>
      <w:r w:rsidRPr="00E06390">
        <w:rPr>
          <w:rFonts w:ascii="Arial" w:hAnsi="Arial" w:cs="Arial"/>
          <w:sz w:val="24"/>
          <w:szCs w:val="24"/>
        </w:rPr>
        <w:t>General checking bills were paid on checks</w:t>
      </w:r>
      <w:r>
        <w:rPr>
          <w:rFonts w:ascii="Arial" w:hAnsi="Arial" w:cs="Arial"/>
          <w:sz w:val="24"/>
          <w:szCs w:val="24"/>
        </w:rPr>
        <w:t xml:space="preserve"> </w:t>
      </w:r>
      <w:r w:rsidR="00EE0794">
        <w:rPr>
          <w:rFonts w:ascii="Arial" w:hAnsi="Arial" w:cs="Arial"/>
          <w:sz w:val="24"/>
          <w:szCs w:val="24"/>
        </w:rPr>
        <w:t>27310-27379</w:t>
      </w:r>
      <w:r>
        <w:rPr>
          <w:rFonts w:ascii="Arial" w:hAnsi="Arial" w:cs="Arial"/>
          <w:sz w:val="24"/>
          <w:szCs w:val="24"/>
        </w:rPr>
        <w:t xml:space="preserve"> </w:t>
      </w:r>
      <w:r w:rsidRPr="00B52448">
        <w:rPr>
          <w:rFonts w:ascii="Arial" w:hAnsi="Arial" w:cs="Arial"/>
          <w:sz w:val="24"/>
          <w:szCs w:val="24"/>
        </w:rPr>
        <w:t xml:space="preserve">with </w:t>
      </w:r>
      <w:r w:rsidR="00EE0794">
        <w:rPr>
          <w:rFonts w:ascii="Arial" w:hAnsi="Arial" w:cs="Arial"/>
          <w:sz w:val="24"/>
          <w:szCs w:val="24"/>
        </w:rPr>
        <w:t>seventeen</w:t>
      </w:r>
      <w:r w:rsidR="00DA7D4B">
        <w:rPr>
          <w:rFonts w:ascii="Arial" w:hAnsi="Arial" w:cs="Arial"/>
          <w:sz w:val="24"/>
          <w:szCs w:val="24"/>
        </w:rPr>
        <w:t xml:space="preserve"> </w:t>
      </w:r>
      <w:r w:rsidRPr="00B52448">
        <w:rPr>
          <w:rFonts w:ascii="Arial" w:hAnsi="Arial" w:cs="Arial"/>
          <w:sz w:val="24"/>
          <w:szCs w:val="24"/>
        </w:rPr>
        <w:t xml:space="preserve">online </w:t>
      </w:r>
      <w:r>
        <w:rPr>
          <w:rFonts w:ascii="Arial" w:hAnsi="Arial" w:cs="Arial"/>
          <w:sz w:val="24"/>
          <w:szCs w:val="24"/>
        </w:rPr>
        <w:t xml:space="preserve">payments </w:t>
      </w:r>
      <w:r w:rsidRPr="00E06390">
        <w:rPr>
          <w:rFonts w:ascii="Arial" w:hAnsi="Arial" w:cs="Arial"/>
          <w:sz w:val="24"/>
          <w:szCs w:val="24"/>
        </w:rPr>
        <w:t xml:space="preserve">to </w:t>
      </w:r>
      <w:r>
        <w:rPr>
          <w:rFonts w:ascii="Arial" w:hAnsi="Arial" w:cs="Arial"/>
          <w:sz w:val="24"/>
          <w:szCs w:val="24"/>
        </w:rPr>
        <w:t xml:space="preserve">WWL&amp;C, </w:t>
      </w:r>
      <w:r w:rsidRPr="00E06390">
        <w:rPr>
          <w:rFonts w:ascii="Arial" w:hAnsi="Arial" w:cs="Arial"/>
          <w:sz w:val="24"/>
          <w:szCs w:val="24"/>
        </w:rPr>
        <w:t xml:space="preserve">IRS, </w:t>
      </w:r>
      <w:r>
        <w:rPr>
          <w:rFonts w:ascii="Arial" w:hAnsi="Arial" w:cs="Arial"/>
          <w:sz w:val="24"/>
          <w:szCs w:val="24"/>
        </w:rPr>
        <w:t xml:space="preserve">Empower, </w:t>
      </w:r>
      <w:r w:rsidRPr="00E06390">
        <w:rPr>
          <w:rFonts w:ascii="Arial" w:hAnsi="Arial" w:cs="Arial"/>
          <w:sz w:val="24"/>
          <w:szCs w:val="24"/>
        </w:rPr>
        <w:t>WRS</w:t>
      </w:r>
      <w:r>
        <w:rPr>
          <w:rFonts w:ascii="Arial" w:hAnsi="Arial" w:cs="Arial"/>
          <w:sz w:val="24"/>
          <w:szCs w:val="24"/>
        </w:rPr>
        <w:t xml:space="preserve">, Kwik Trip, WI DOR, Elan Financial, WM, Bauernfeind, We Energies, Gannett, </w:t>
      </w:r>
      <w:proofErr w:type="spellStart"/>
      <w:r>
        <w:rPr>
          <w:rFonts w:ascii="Arial" w:hAnsi="Arial" w:cs="Arial"/>
          <w:sz w:val="24"/>
          <w:szCs w:val="24"/>
        </w:rPr>
        <w:t>Thryv</w:t>
      </w:r>
      <w:proofErr w:type="spellEnd"/>
      <w:r>
        <w:rPr>
          <w:rFonts w:ascii="Arial" w:hAnsi="Arial" w:cs="Arial"/>
          <w:sz w:val="24"/>
          <w:szCs w:val="24"/>
        </w:rPr>
        <w:t xml:space="preserve">, </w:t>
      </w:r>
      <w:proofErr w:type="spellStart"/>
      <w:r>
        <w:rPr>
          <w:rFonts w:ascii="Arial" w:hAnsi="Arial" w:cs="Arial"/>
          <w:sz w:val="24"/>
          <w:szCs w:val="24"/>
        </w:rPr>
        <w:t>AirGas</w:t>
      </w:r>
      <w:proofErr w:type="spellEnd"/>
      <w:r>
        <w:rPr>
          <w:rFonts w:ascii="Arial" w:hAnsi="Arial" w:cs="Arial"/>
          <w:sz w:val="24"/>
          <w:szCs w:val="24"/>
        </w:rPr>
        <w:t xml:space="preserve"> USA, Central States Fund</w:t>
      </w:r>
      <w:r w:rsidR="00DA7D4B">
        <w:rPr>
          <w:rFonts w:ascii="Arial" w:hAnsi="Arial" w:cs="Arial"/>
          <w:sz w:val="24"/>
          <w:szCs w:val="24"/>
        </w:rPr>
        <w:t>s</w:t>
      </w:r>
      <w:r w:rsidR="00EE0794">
        <w:rPr>
          <w:rFonts w:ascii="Arial" w:hAnsi="Arial" w:cs="Arial"/>
          <w:sz w:val="24"/>
          <w:szCs w:val="24"/>
        </w:rPr>
        <w:t xml:space="preserve"> and Colonial Life. </w:t>
      </w:r>
      <w:r>
        <w:rPr>
          <w:rFonts w:ascii="Arial" w:hAnsi="Arial" w:cs="Arial"/>
          <w:sz w:val="24"/>
          <w:szCs w:val="24"/>
        </w:rPr>
        <w:t xml:space="preserve">End of month balances; </w:t>
      </w:r>
      <w:r w:rsidRPr="00E06390">
        <w:rPr>
          <w:rFonts w:ascii="Arial" w:hAnsi="Arial" w:cs="Arial"/>
          <w:sz w:val="24"/>
          <w:szCs w:val="24"/>
        </w:rPr>
        <w:t>Village Non-Lapsing</w:t>
      </w:r>
      <w:r>
        <w:rPr>
          <w:rFonts w:ascii="Arial" w:hAnsi="Arial" w:cs="Arial"/>
          <w:sz w:val="24"/>
          <w:szCs w:val="24"/>
        </w:rPr>
        <w:t>:</w:t>
      </w:r>
      <w:r w:rsidRPr="00E06390">
        <w:rPr>
          <w:rFonts w:ascii="Arial" w:hAnsi="Arial" w:cs="Arial"/>
          <w:sz w:val="24"/>
          <w:szCs w:val="24"/>
        </w:rPr>
        <w:t xml:space="preserve"> </w:t>
      </w:r>
      <w:r>
        <w:rPr>
          <w:rFonts w:ascii="Arial" w:hAnsi="Arial" w:cs="Arial"/>
          <w:sz w:val="24"/>
          <w:szCs w:val="24"/>
        </w:rPr>
        <w:t>$</w:t>
      </w:r>
      <w:r w:rsidR="00DA7D4B">
        <w:rPr>
          <w:rFonts w:ascii="Arial" w:hAnsi="Arial" w:cs="Arial"/>
          <w:sz w:val="24"/>
          <w:szCs w:val="24"/>
        </w:rPr>
        <w:t>763,</w:t>
      </w:r>
      <w:r w:rsidR="00EE0794">
        <w:rPr>
          <w:rFonts w:ascii="Arial" w:hAnsi="Arial" w:cs="Arial"/>
          <w:sz w:val="24"/>
          <w:szCs w:val="24"/>
        </w:rPr>
        <w:t>945.68</w:t>
      </w:r>
      <w:r>
        <w:rPr>
          <w:rFonts w:ascii="Arial" w:hAnsi="Arial" w:cs="Arial"/>
          <w:sz w:val="24"/>
          <w:szCs w:val="24"/>
        </w:rPr>
        <w:t xml:space="preserve">; </w:t>
      </w:r>
      <w:r w:rsidRPr="00E06390">
        <w:rPr>
          <w:rFonts w:ascii="Arial" w:hAnsi="Arial" w:cs="Arial"/>
          <w:sz w:val="24"/>
          <w:szCs w:val="24"/>
        </w:rPr>
        <w:t>Utilities Checking:</w:t>
      </w:r>
      <w:r w:rsidRPr="00E06390">
        <w:rPr>
          <w:rFonts w:ascii="Arial" w:hAnsi="Arial" w:cs="Arial"/>
          <w:b/>
          <w:sz w:val="24"/>
          <w:szCs w:val="24"/>
        </w:rPr>
        <w:t xml:space="preserve"> </w:t>
      </w:r>
      <w:r w:rsidRPr="000A764C">
        <w:rPr>
          <w:rFonts w:ascii="Arial" w:hAnsi="Arial" w:cs="Arial"/>
          <w:bCs/>
          <w:sz w:val="24"/>
          <w:szCs w:val="24"/>
        </w:rPr>
        <w:t>$</w:t>
      </w:r>
      <w:r w:rsidR="00EE0794">
        <w:rPr>
          <w:rFonts w:ascii="Arial" w:hAnsi="Arial" w:cs="Arial"/>
          <w:bCs/>
          <w:sz w:val="24"/>
          <w:szCs w:val="24"/>
        </w:rPr>
        <w:t>21,913.93</w:t>
      </w:r>
      <w:r>
        <w:rPr>
          <w:rFonts w:ascii="Arial" w:hAnsi="Arial" w:cs="Arial"/>
          <w:sz w:val="24"/>
          <w:szCs w:val="24"/>
        </w:rPr>
        <w:t xml:space="preserve">; </w:t>
      </w:r>
      <w:r w:rsidRPr="00E06390">
        <w:rPr>
          <w:rFonts w:ascii="Arial" w:hAnsi="Arial" w:cs="Arial"/>
          <w:sz w:val="24"/>
          <w:szCs w:val="24"/>
        </w:rPr>
        <w:t>Water Money Market</w:t>
      </w:r>
      <w:r>
        <w:rPr>
          <w:rFonts w:ascii="Arial" w:hAnsi="Arial" w:cs="Arial"/>
          <w:sz w:val="24"/>
          <w:szCs w:val="24"/>
        </w:rPr>
        <w:t>:</w:t>
      </w:r>
      <w:r w:rsidRPr="00E06390">
        <w:rPr>
          <w:rFonts w:ascii="Arial" w:hAnsi="Arial" w:cs="Arial"/>
          <w:sz w:val="24"/>
          <w:szCs w:val="24"/>
        </w:rPr>
        <w:t xml:space="preserve"> </w:t>
      </w:r>
      <w:r>
        <w:rPr>
          <w:rFonts w:ascii="Arial" w:hAnsi="Arial" w:cs="Arial"/>
          <w:sz w:val="24"/>
          <w:szCs w:val="24"/>
        </w:rPr>
        <w:t>$</w:t>
      </w:r>
      <w:r w:rsidR="00EE0794">
        <w:rPr>
          <w:rFonts w:ascii="Arial" w:hAnsi="Arial" w:cs="Arial"/>
          <w:sz w:val="24"/>
          <w:szCs w:val="24"/>
        </w:rPr>
        <w:t>660,059.46</w:t>
      </w:r>
      <w:r>
        <w:rPr>
          <w:rFonts w:ascii="Arial" w:hAnsi="Arial" w:cs="Arial"/>
          <w:sz w:val="24"/>
          <w:szCs w:val="24"/>
        </w:rPr>
        <w:t>; Village Passbook: $</w:t>
      </w:r>
      <w:r w:rsidR="00EE0794">
        <w:rPr>
          <w:rFonts w:ascii="Arial" w:hAnsi="Arial" w:cs="Arial"/>
          <w:sz w:val="24"/>
          <w:szCs w:val="24"/>
        </w:rPr>
        <w:t>803,545.34</w:t>
      </w:r>
      <w:r>
        <w:rPr>
          <w:rFonts w:ascii="Arial" w:hAnsi="Arial" w:cs="Arial"/>
          <w:sz w:val="24"/>
          <w:szCs w:val="24"/>
        </w:rPr>
        <w:t>; Village Checking $</w:t>
      </w:r>
      <w:r w:rsidR="00EE0794">
        <w:rPr>
          <w:rFonts w:ascii="Arial" w:hAnsi="Arial" w:cs="Arial"/>
          <w:sz w:val="24"/>
          <w:szCs w:val="24"/>
        </w:rPr>
        <w:t>44,049.20</w:t>
      </w:r>
      <w:r>
        <w:rPr>
          <w:rFonts w:ascii="Arial" w:hAnsi="Arial" w:cs="Arial"/>
          <w:sz w:val="24"/>
          <w:szCs w:val="24"/>
        </w:rPr>
        <w:t xml:space="preserve">; </w:t>
      </w:r>
      <w:r w:rsidRPr="00E06390">
        <w:rPr>
          <w:rFonts w:ascii="Arial" w:hAnsi="Arial" w:cs="Arial"/>
          <w:sz w:val="24"/>
          <w:szCs w:val="24"/>
        </w:rPr>
        <w:t xml:space="preserve">Utility bills were paid </w:t>
      </w:r>
      <w:r>
        <w:rPr>
          <w:rFonts w:ascii="Arial" w:hAnsi="Arial" w:cs="Arial"/>
          <w:sz w:val="24"/>
          <w:szCs w:val="24"/>
        </w:rPr>
        <w:t xml:space="preserve">with checks </w:t>
      </w:r>
      <w:r w:rsidR="00EE0794">
        <w:rPr>
          <w:rFonts w:ascii="Arial" w:hAnsi="Arial" w:cs="Arial"/>
          <w:sz w:val="24"/>
          <w:szCs w:val="24"/>
        </w:rPr>
        <w:t>5509-5568</w:t>
      </w:r>
      <w:r w:rsidR="00DA7D4B">
        <w:rPr>
          <w:rFonts w:ascii="Arial" w:hAnsi="Arial" w:cs="Arial"/>
          <w:sz w:val="24"/>
          <w:szCs w:val="24"/>
        </w:rPr>
        <w:t xml:space="preserve"> with one online payment to Elan Financial with expenses totaling $</w:t>
      </w:r>
      <w:r w:rsidR="00EE0794">
        <w:rPr>
          <w:rFonts w:ascii="Arial" w:hAnsi="Arial" w:cs="Arial"/>
          <w:sz w:val="24"/>
          <w:szCs w:val="24"/>
        </w:rPr>
        <w:t>56,838.28</w:t>
      </w:r>
      <w:r>
        <w:rPr>
          <w:rFonts w:ascii="Arial" w:hAnsi="Arial" w:cs="Arial"/>
          <w:sz w:val="24"/>
          <w:szCs w:val="24"/>
        </w:rPr>
        <w:t>.</w:t>
      </w:r>
      <w:r w:rsidRPr="00E06390">
        <w:rPr>
          <w:rFonts w:ascii="Arial" w:hAnsi="Arial" w:cs="Arial"/>
          <w:sz w:val="24"/>
          <w:szCs w:val="24"/>
        </w:rPr>
        <w:t xml:space="preserve"> </w:t>
      </w:r>
      <w:r w:rsidR="00EE0794">
        <w:rPr>
          <w:rFonts w:ascii="Arial" w:hAnsi="Arial" w:cs="Arial"/>
          <w:sz w:val="24"/>
          <w:szCs w:val="24"/>
        </w:rPr>
        <w:t>Lumaye</w:t>
      </w:r>
      <w:r w:rsidR="00DA7D4B">
        <w:rPr>
          <w:rFonts w:ascii="Arial" w:hAnsi="Arial" w:cs="Arial"/>
          <w:sz w:val="24"/>
          <w:szCs w:val="24"/>
        </w:rPr>
        <w:t xml:space="preserve"> reported that </w:t>
      </w:r>
      <w:r w:rsidR="00EE0794">
        <w:rPr>
          <w:rFonts w:ascii="Arial" w:hAnsi="Arial" w:cs="Arial"/>
          <w:sz w:val="24"/>
          <w:szCs w:val="24"/>
        </w:rPr>
        <w:t>there is an upcoming partisan primary on August 11</w:t>
      </w:r>
      <w:r w:rsidR="00EE0794" w:rsidRPr="00EE0794">
        <w:rPr>
          <w:rFonts w:ascii="Arial" w:hAnsi="Arial" w:cs="Arial"/>
          <w:sz w:val="24"/>
          <w:szCs w:val="24"/>
          <w:vertAlign w:val="superscript"/>
        </w:rPr>
        <w:t>th</w:t>
      </w:r>
      <w:r w:rsidR="00EE0794">
        <w:rPr>
          <w:rFonts w:ascii="Arial" w:hAnsi="Arial" w:cs="Arial"/>
          <w:sz w:val="24"/>
          <w:szCs w:val="24"/>
        </w:rPr>
        <w:t xml:space="preserve">, Samatha asked that she </w:t>
      </w:r>
      <w:proofErr w:type="gramStart"/>
      <w:r w:rsidR="00EE0794">
        <w:rPr>
          <w:rFonts w:ascii="Arial" w:hAnsi="Arial" w:cs="Arial"/>
          <w:sz w:val="24"/>
          <w:szCs w:val="24"/>
        </w:rPr>
        <w:t>can</w:t>
      </w:r>
      <w:proofErr w:type="gramEnd"/>
      <w:r w:rsidR="00EE0794">
        <w:rPr>
          <w:rFonts w:ascii="Arial" w:hAnsi="Arial" w:cs="Arial"/>
          <w:sz w:val="24"/>
          <w:szCs w:val="24"/>
        </w:rPr>
        <w:t xml:space="preserve"> attend the upcoming WMCA Conference August 18</w:t>
      </w:r>
      <w:r w:rsidR="00EE0794" w:rsidRPr="00EE0794">
        <w:rPr>
          <w:rFonts w:ascii="Arial" w:hAnsi="Arial" w:cs="Arial"/>
          <w:sz w:val="24"/>
          <w:szCs w:val="24"/>
          <w:vertAlign w:val="superscript"/>
        </w:rPr>
        <w:t>th</w:t>
      </w:r>
      <w:r w:rsidR="00EE0794">
        <w:rPr>
          <w:rFonts w:ascii="Arial" w:hAnsi="Arial" w:cs="Arial"/>
          <w:sz w:val="24"/>
          <w:szCs w:val="24"/>
        </w:rPr>
        <w:t>-20</w:t>
      </w:r>
      <w:r w:rsidR="00EE0794" w:rsidRPr="00EE0794">
        <w:rPr>
          <w:rFonts w:ascii="Arial" w:hAnsi="Arial" w:cs="Arial"/>
          <w:sz w:val="24"/>
          <w:szCs w:val="24"/>
          <w:vertAlign w:val="superscript"/>
        </w:rPr>
        <w:t>th</w:t>
      </w:r>
      <w:r w:rsidR="00EE0794">
        <w:rPr>
          <w:rFonts w:ascii="Arial" w:hAnsi="Arial" w:cs="Arial"/>
          <w:sz w:val="24"/>
          <w:szCs w:val="24"/>
        </w:rPr>
        <w:t xml:space="preserve"> for a total cost of $305 plus milage. Biron’s </w:t>
      </w:r>
      <w:r w:rsidR="00816953">
        <w:rPr>
          <w:rFonts w:ascii="Arial" w:hAnsi="Arial" w:cs="Arial"/>
          <w:sz w:val="24"/>
          <w:szCs w:val="24"/>
        </w:rPr>
        <w:t>sponsorship</w:t>
      </w:r>
      <w:r w:rsidR="00EE0794">
        <w:rPr>
          <w:rFonts w:ascii="Arial" w:hAnsi="Arial" w:cs="Arial"/>
          <w:sz w:val="24"/>
          <w:szCs w:val="24"/>
        </w:rPr>
        <w:t xml:space="preserve"> of the </w:t>
      </w:r>
      <w:proofErr w:type="gramStart"/>
      <w:r w:rsidR="00EE0794">
        <w:rPr>
          <w:rFonts w:ascii="Arial" w:hAnsi="Arial" w:cs="Arial"/>
          <w:sz w:val="24"/>
          <w:szCs w:val="24"/>
        </w:rPr>
        <w:t>City</w:t>
      </w:r>
      <w:proofErr w:type="gramEnd"/>
      <w:r w:rsidR="00EE0794">
        <w:rPr>
          <w:rFonts w:ascii="Arial" w:hAnsi="Arial" w:cs="Arial"/>
          <w:sz w:val="24"/>
          <w:szCs w:val="24"/>
        </w:rPr>
        <w:t xml:space="preserve"> band </w:t>
      </w:r>
      <w:r w:rsidR="00816953">
        <w:rPr>
          <w:rFonts w:ascii="Arial" w:hAnsi="Arial" w:cs="Arial"/>
          <w:sz w:val="24"/>
          <w:szCs w:val="24"/>
        </w:rPr>
        <w:t>concert</w:t>
      </w:r>
      <w:r w:rsidR="00EE0794">
        <w:rPr>
          <w:rFonts w:ascii="Arial" w:hAnsi="Arial" w:cs="Arial"/>
          <w:sz w:val="24"/>
          <w:szCs w:val="24"/>
        </w:rPr>
        <w:t xml:space="preserve"> will be held </w:t>
      </w:r>
      <w:r w:rsidR="00EE0794">
        <w:rPr>
          <w:rFonts w:ascii="Arial" w:hAnsi="Arial" w:cs="Arial"/>
          <w:sz w:val="24"/>
          <w:szCs w:val="24"/>
        </w:rPr>
        <w:lastRenderedPageBreak/>
        <w:t>tomorrow July 14</w:t>
      </w:r>
      <w:r w:rsidR="00EE0794" w:rsidRPr="00EE0794">
        <w:rPr>
          <w:rFonts w:ascii="Arial" w:hAnsi="Arial" w:cs="Arial"/>
          <w:sz w:val="24"/>
          <w:szCs w:val="24"/>
          <w:vertAlign w:val="superscript"/>
        </w:rPr>
        <w:t>th</w:t>
      </w:r>
      <w:r w:rsidR="00EE0794">
        <w:rPr>
          <w:rFonts w:ascii="Arial" w:hAnsi="Arial" w:cs="Arial"/>
          <w:sz w:val="24"/>
          <w:szCs w:val="24"/>
        </w:rPr>
        <w:t xml:space="preserve">. Lastly Lumaye discussed a resident letter regarding the Wisconsin </w:t>
      </w:r>
      <w:r w:rsidR="00816953">
        <w:rPr>
          <w:rFonts w:ascii="Arial" w:hAnsi="Arial" w:cs="Arial"/>
          <w:sz w:val="24"/>
          <w:szCs w:val="24"/>
        </w:rPr>
        <w:t>Rapids</w:t>
      </w:r>
      <w:r w:rsidR="00EE0794">
        <w:rPr>
          <w:rFonts w:ascii="Arial" w:hAnsi="Arial" w:cs="Arial"/>
          <w:sz w:val="24"/>
          <w:szCs w:val="24"/>
        </w:rPr>
        <w:t xml:space="preserve"> data </w:t>
      </w:r>
      <w:r w:rsidR="00816953">
        <w:rPr>
          <w:rFonts w:ascii="Arial" w:hAnsi="Arial" w:cs="Arial"/>
          <w:sz w:val="24"/>
          <w:szCs w:val="24"/>
        </w:rPr>
        <w:t>center</w:t>
      </w:r>
      <w:r w:rsidR="00EE0794">
        <w:rPr>
          <w:rFonts w:ascii="Arial" w:hAnsi="Arial" w:cs="Arial"/>
          <w:sz w:val="24"/>
          <w:szCs w:val="24"/>
        </w:rPr>
        <w:t xml:space="preserve"> project, the resident asked for the board </w:t>
      </w:r>
      <w:r w:rsidR="00816953">
        <w:rPr>
          <w:rFonts w:ascii="Arial" w:hAnsi="Arial" w:cs="Arial"/>
          <w:sz w:val="24"/>
          <w:szCs w:val="24"/>
        </w:rPr>
        <w:t>to</w:t>
      </w:r>
      <w:r w:rsidR="008B5BD8">
        <w:rPr>
          <w:rFonts w:ascii="Arial" w:hAnsi="Arial" w:cs="Arial"/>
          <w:sz w:val="24"/>
          <w:szCs w:val="24"/>
        </w:rPr>
        <w:t xml:space="preserve"> give</w:t>
      </w:r>
      <w:r w:rsidR="00816953">
        <w:rPr>
          <w:rFonts w:ascii="Arial" w:hAnsi="Arial" w:cs="Arial"/>
          <w:sz w:val="24"/>
          <w:szCs w:val="24"/>
        </w:rPr>
        <w:t xml:space="preserve"> their input on this matter.</w:t>
      </w:r>
      <w:r w:rsidR="00AE5565">
        <w:rPr>
          <w:rFonts w:ascii="Arial" w:hAnsi="Arial" w:cs="Arial"/>
          <w:sz w:val="24"/>
          <w:szCs w:val="24"/>
        </w:rPr>
        <w:t xml:space="preserve"> </w:t>
      </w:r>
      <w:r>
        <w:rPr>
          <w:rFonts w:ascii="Arial" w:hAnsi="Arial" w:cs="Arial"/>
          <w:sz w:val="24"/>
          <w:szCs w:val="24"/>
        </w:rPr>
        <w:t>Motion</w:t>
      </w:r>
      <w:r w:rsidRPr="00E06390">
        <w:rPr>
          <w:rFonts w:ascii="Arial" w:hAnsi="Arial" w:cs="Arial"/>
          <w:sz w:val="24"/>
          <w:szCs w:val="24"/>
        </w:rPr>
        <w:t xml:space="preserve"> </w:t>
      </w:r>
      <w:r w:rsidR="006F60F0">
        <w:rPr>
          <w:rFonts w:ascii="Arial" w:hAnsi="Arial" w:cs="Arial"/>
          <w:sz w:val="24"/>
          <w:szCs w:val="24"/>
        </w:rPr>
        <w:t>Sullivan</w:t>
      </w:r>
      <w:r w:rsidR="00EE0794">
        <w:rPr>
          <w:rFonts w:ascii="Arial" w:hAnsi="Arial" w:cs="Arial"/>
          <w:sz w:val="24"/>
          <w:szCs w:val="24"/>
        </w:rPr>
        <w:t>,</w:t>
      </w:r>
      <w:r w:rsidR="00AE5565">
        <w:rPr>
          <w:rFonts w:ascii="Arial" w:hAnsi="Arial" w:cs="Arial"/>
          <w:sz w:val="24"/>
          <w:szCs w:val="24"/>
        </w:rPr>
        <w:t xml:space="preserve"> </w:t>
      </w:r>
      <w:r>
        <w:rPr>
          <w:rFonts w:ascii="Arial" w:hAnsi="Arial" w:cs="Arial"/>
          <w:sz w:val="24"/>
          <w:szCs w:val="24"/>
        </w:rPr>
        <w:t>second</w:t>
      </w:r>
      <w:r w:rsidR="00AE5565">
        <w:rPr>
          <w:rFonts w:ascii="Arial" w:hAnsi="Arial" w:cs="Arial"/>
          <w:sz w:val="24"/>
          <w:szCs w:val="24"/>
        </w:rPr>
        <w:t xml:space="preserve"> </w:t>
      </w:r>
      <w:r w:rsidR="00EE0794">
        <w:rPr>
          <w:rFonts w:ascii="Arial" w:hAnsi="Arial" w:cs="Arial"/>
          <w:sz w:val="24"/>
          <w:szCs w:val="24"/>
        </w:rPr>
        <w:t>Honkomp</w:t>
      </w:r>
      <w:r>
        <w:rPr>
          <w:rFonts w:ascii="Arial" w:hAnsi="Arial" w:cs="Arial"/>
          <w:sz w:val="24"/>
          <w:szCs w:val="24"/>
        </w:rPr>
        <w:t xml:space="preserve"> </w:t>
      </w:r>
      <w:r w:rsidRPr="00E06390">
        <w:rPr>
          <w:rFonts w:ascii="Arial" w:hAnsi="Arial" w:cs="Arial"/>
          <w:sz w:val="24"/>
          <w:szCs w:val="24"/>
        </w:rPr>
        <w:t xml:space="preserve">to approve the </w:t>
      </w:r>
      <w:r>
        <w:rPr>
          <w:rFonts w:ascii="Arial" w:hAnsi="Arial" w:cs="Arial"/>
          <w:sz w:val="24"/>
          <w:szCs w:val="24"/>
        </w:rPr>
        <w:t>Clerk/</w:t>
      </w:r>
      <w:r w:rsidRPr="00E06390">
        <w:rPr>
          <w:rFonts w:ascii="Arial" w:hAnsi="Arial" w:cs="Arial"/>
          <w:sz w:val="24"/>
          <w:szCs w:val="24"/>
        </w:rPr>
        <w:t>Treasurer’s report. Motion carried.</w:t>
      </w:r>
    </w:p>
    <w:p w14:paraId="742C751D" w14:textId="77777777" w:rsidR="00207B84" w:rsidRDefault="00207B84" w:rsidP="008E1265">
      <w:pPr>
        <w:rPr>
          <w:rFonts w:ascii="Arial" w:hAnsi="Arial" w:cs="Arial"/>
          <w:sz w:val="24"/>
          <w:szCs w:val="24"/>
        </w:rPr>
      </w:pPr>
    </w:p>
    <w:p w14:paraId="3E82012C" w14:textId="01E660F7" w:rsidR="00C66595" w:rsidRDefault="00C66595" w:rsidP="00C66595">
      <w:pPr>
        <w:pStyle w:val="BodyText"/>
        <w:jc w:val="left"/>
        <w:rPr>
          <w:rFonts w:ascii="Arial" w:hAnsi="Arial" w:cs="Arial"/>
          <w:lang w:val="en-US"/>
        </w:rPr>
      </w:pPr>
      <w:r w:rsidRPr="00E06390">
        <w:rPr>
          <w:rFonts w:ascii="Arial" w:hAnsi="Arial" w:cs="Arial"/>
          <w:b/>
          <w:u w:val="single"/>
        </w:rPr>
        <w:t>BIRON VOLUNTEER FIRE DEPARTMENT REPORT</w:t>
      </w:r>
      <w:r w:rsidRPr="00E06390">
        <w:rPr>
          <w:rFonts w:ascii="Arial" w:hAnsi="Arial" w:cs="Arial"/>
          <w:lang w:val="en-US"/>
        </w:rPr>
        <w:t xml:space="preserve">: </w:t>
      </w:r>
      <w:r>
        <w:rPr>
          <w:rFonts w:ascii="Arial" w:hAnsi="Arial" w:cs="Arial"/>
          <w:lang w:val="en-US"/>
        </w:rPr>
        <w:t>Chief Dillingham report</w:t>
      </w:r>
      <w:r w:rsidR="00B87CAD">
        <w:rPr>
          <w:rFonts w:ascii="Arial" w:hAnsi="Arial" w:cs="Arial"/>
          <w:lang w:val="en-US"/>
        </w:rPr>
        <w:t>ing</w:t>
      </w:r>
      <w:r>
        <w:rPr>
          <w:rFonts w:ascii="Arial" w:hAnsi="Arial" w:cs="Arial"/>
          <w:lang w:val="en-US"/>
        </w:rPr>
        <w:t>.</w:t>
      </w:r>
      <w:r w:rsidR="00ED75D5">
        <w:rPr>
          <w:rFonts w:ascii="Arial" w:hAnsi="Arial" w:cs="Arial"/>
          <w:lang w:val="en-US"/>
        </w:rPr>
        <w:t xml:space="preserve">  There were 10 calls, 8 EMS, 1 False alarm and 1 carbon monoxide</w:t>
      </w:r>
      <w:r w:rsidR="003A2F67">
        <w:rPr>
          <w:rFonts w:ascii="Arial" w:hAnsi="Arial" w:cs="Arial"/>
          <w:lang w:val="en-US"/>
        </w:rPr>
        <w:t xml:space="preserve">. </w:t>
      </w:r>
      <w:r w:rsidR="00ED75D5">
        <w:rPr>
          <w:rFonts w:ascii="Arial" w:hAnsi="Arial" w:cs="Arial"/>
          <w:lang w:val="en-US"/>
        </w:rPr>
        <w:t>2</w:t>
      </w:r>
      <w:r w:rsidR="000C55D2">
        <w:rPr>
          <w:rFonts w:ascii="Arial" w:hAnsi="Arial" w:cs="Arial"/>
          <w:lang w:val="en-US"/>
        </w:rPr>
        <w:t>3</w:t>
      </w:r>
      <w:r w:rsidR="00ED75D5">
        <w:rPr>
          <w:rFonts w:ascii="Arial" w:hAnsi="Arial" w:cs="Arial"/>
          <w:lang w:val="en-US"/>
        </w:rPr>
        <w:t xml:space="preserve"> current members.</w:t>
      </w:r>
      <w:r w:rsidR="000C55D2">
        <w:rPr>
          <w:rFonts w:ascii="Arial" w:hAnsi="Arial" w:cs="Arial"/>
          <w:lang w:val="en-US"/>
        </w:rPr>
        <w:t xml:space="preserve"> 1 EMR failed due to renew by the deadline of June 30</w:t>
      </w:r>
      <w:r w:rsidR="000C55D2" w:rsidRPr="000C55D2">
        <w:rPr>
          <w:rFonts w:ascii="Arial" w:hAnsi="Arial" w:cs="Arial"/>
          <w:vertAlign w:val="superscript"/>
          <w:lang w:val="en-US"/>
        </w:rPr>
        <w:t>th</w:t>
      </w:r>
      <w:r w:rsidR="000C55D2">
        <w:rPr>
          <w:rFonts w:ascii="Arial" w:hAnsi="Arial" w:cs="Arial"/>
          <w:lang w:val="en-US"/>
        </w:rPr>
        <w:t xml:space="preserve">. Late renewal paperwork has been completed along with the late fee paid. Fire inspections should be completed by the end of November. Through the fire department’s membership to NVFC, first responder helpline is being offered at no cost to the fire department members.  New turnout gear has been </w:t>
      </w:r>
      <w:r w:rsidR="00105CDB">
        <w:rPr>
          <w:rFonts w:ascii="Arial" w:hAnsi="Arial" w:cs="Arial"/>
          <w:lang w:val="en-US"/>
        </w:rPr>
        <w:t>issued,</w:t>
      </w:r>
      <w:r w:rsidR="000C55D2">
        <w:rPr>
          <w:rFonts w:ascii="Arial" w:hAnsi="Arial" w:cs="Arial"/>
          <w:lang w:val="en-US"/>
        </w:rPr>
        <w:t xml:space="preserve"> and reimbursement paperwork has been sent to the state. </w:t>
      </w:r>
      <w:r>
        <w:rPr>
          <w:rFonts w:ascii="Arial" w:hAnsi="Arial" w:cs="Arial"/>
          <w:lang w:val="en-US"/>
        </w:rPr>
        <w:t xml:space="preserve">Motion </w:t>
      </w:r>
      <w:r w:rsidR="000C55D2">
        <w:rPr>
          <w:rFonts w:ascii="Arial" w:hAnsi="Arial" w:cs="Arial"/>
          <w:lang w:val="en-US"/>
        </w:rPr>
        <w:t>Honkomp,</w:t>
      </w:r>
      <w:r w:rsidR="00552B65">
        <w:rPr>
          <w:rFonts w:ascii="Arial" w:hAnsi="Arial" w:cs="Arial"/>
          <w:lang w:val="en-US"/>
        </w:rPr>
        <w:t xml:space="preserve"> </w:t>
      </w:r>
      <w:r w:rsidR="003A2F67">
        <w:rPr>
          <w:rFonts w:ascii="Arial" w:hAnsi="Arial" w:cs="Arial"/>
          <w:lang w:val="en-US"/>
        </w:rPr>
        <w:t xml:space="preserve">second </w:t>
      </w:r>
      <w:r w:rsidR="00552B65">
        <w:rPr>
          <w:rFonts w:ascii="Arial" w:hAnsi="Arial" w:cs="Arial"/>
          <w:lang w:val="en-US"/>
        </w:rPr>
        <w:t>Guillemot</w:t>
      </w:r>
      <w:r>
        <w:rPr>
          <w:rFonts w:ascii="Arial" w:hAnsi="Arial" w:cs="Arial"/>
          <w:lang w:val="en-US"/>
        </w:rPr>
        <w:t xml:space="preserve"> to approve Volunteer Fire Department report. Motion carried. </w:t>
      </w:r>
    </w:p>
    <w:p w14:paraId="4798B116" w14:textId="77777777" w:rsidR="000C55D2" w:rsidRDefault="000C55D2" w:rsidP="00C66595">
      <w:pPr>
        <w:pStyle w:val="BodyText"/>
        <w:jc w:val="left"/>
        <w:rPr>
          <w:rFonts w:ascii="Arial" w:hAnsi="Arial" w:cs="Arial"/>
          <w:lang w:val="en-US"/>
        </w:rPr>
      </w:pPr>
    </w:p>
    <w:p w14:paraId="54EA722D" w14:textId="2DF90EAB" w:rsidR="005A396A" w:rsidRPr="008A6A0F" w:rsidRDefault="000779B1" w:rsidP="008A6A0F">
      <w:pPr>
        <w:rPr>
          <w:rFonts w:ascii="Arial" w:hAnsi="Arial" w:cs="Arial"/>
          <w:sz w:val="24"/>
          <w:szCs w:val="24"/>
        </w:rPr>
      </w:pPr>
      <w:r w:rsidRPr="00E06390">
        <w:rPr>
          <w:rFonts w:ascii="Arial" w:hAnsi="Arial" w:cs="Arial"/>
          <w:b/>
          <w:sz w:val="24"/>
          <w:szCs w:val="24"/>
          <w:u w:val="single"/>
        </w:rPr>
        <w:t>PERSONNEL COMMITTEE REPORT:</w:t>
      </w:r>
      <w:r w:rsidR="00F06FFE" w:rsidRPr="00E06390">
        <w:rPr>
          <w:rFonts w:ascii="Arial" w:hAnsi="Arial" w:cs="Arial"/>
          <w:bCs/>
          <w:sz w:val="24"/>
          <w:szCs w:val="24"/>
        </w:rPr>
        <w:t xml:space="preserve"> </w:t>
      </w:r>
      <w:r w:rsidR="000D54DB">
        <w:rPr>
          <w:rFonts w:ascii="Arial" w:hAnsi="Arial" w:cs="Arial"/>
          <w:bCs/>
          <w:sz w:val="24"/>
          <w:szCs w:val="24"/>
        </w:rPr>
        <w:t xml:space="preserve">Chairperson Honkomp </w:t>
      </w:r>
      <w:r w:rsidR="00BA3F59">
        <w:rPr>
          <w:rFonts w:ascii="Arial" w:hAnsi="Arial" w:cs="Arial"/>
          <w:bCs/>
          <w:sz w:val="24"/>
          <w:szCs w:val="24"/>
        </w:rPr>
        <w:t>reporting.</w:t>
      </w:r>
      <w:r w:rsidR="00105CDB">
        <w:rPr>
          <w:rFonts w:ascii="Arial" w:hAnsi="Arial" w:cs="Arial"/>
          <w:bCs/>
          <w:sz w:val="24"/>
          <w:szCs w:val="24"/>
        </w:rPr>
        <w:t xml:space="preserve"> </w:t>
      </w:r>
      <w:r w:rsidR="00C710C9">
        <w:rPr>
          <w:rFonts w:ascii="Arial" w:hAnsi="Arial" w:cs="Arial"/>
          <w:bCs/>
          <w:sz w:val="24"/>
          <w:szCs w:val="24"/>
        </w:rPr>
        <w:t>Committee</w:t>
      </w:r>
      <w:r w:rsidR="00105CDB">
        <w:rPr>
          <w:rFonts w:ascii="Arial" w:hAnsi="Arial" w:cs="Arial"/>
          <w:bCs/>
          <w:sz w:val="24"/>
          <w:szCs w:val="24"/>
        </w:rPr>
        <w:t xml:space="preserve"> met on June 19</w:t>
      </w:r>
      <w:r w:rsidR="00105CDB" w:rsidRPr="00105CDB">
        <w:rPr>
          <w:rFonts w:ascii="Arial" w:hAnsi="Arial" w:cs="Arial"/>
          <w:bCs/>
          <w:sz w:val="24"/>
          <w:szCs w:val="24"/>
          <w:vertAlign w:val="superscript"/>
        </w:rPr>
        <w:t>th</w:t>
      </w:r>
      <w:r w:rsidR="00105CDB">
        <w:rPr>
          <w:rFonts w:ascii="Arial" w:hAnsi="Arial" w:cs="Arial"/>
          <w:bCs/>
          <w:sz w:val="24"/>
          <w:szCs w:val="24"/>
        </w:rPr>
        <w:t xml:space="preserve"> and reviewed potential employee handbook updates and discussed an inclement weather policy. Motion Biegel, second McKellips to approve the Personnel Committee report. Motion carried. </w:t>
      </w:r>
      <w:r w:rsidR="00BA3F59">
        <w:rPr>
          <w:rFonts w:ascii="Arial" w:hAnsi="Arial" w:cs="Arial"/>
          <w:bCs/>
          <w:sz w:val="24"/>
          <w:szCs w:val="24"/>
        </w:rPr>
        <w:t xml:space="preserve"> </w:t>
      </w:r>
    </w:p>
    <w:p w14:paraId="6DFD65AF" w14:textId="77777777" w:rsidR="000C55D2" w:rsidRDefault="000C55D2" w:rsidP="00CF638C">
      <w:pPr>
        <w:pStyle w:val="Standard1"/>
        <w:tabs>
          <w:tab w:val="left" w:pos="450"/>
          <w:tab w:val="left" w:pos="990"/>
        </w:tabs>
        <w:rPr>
          <w:rFonts w:ascii="Arial" w:hAnsi="Arial" w:cs="Arial"/>
          <w:b/>
          <w:sz w:val="24"/>
          <w:szCs w:val="24"/>
          <w:u w:val="single"/>
        </w:rPr>
      </w:pPr>
    </w:p>
    <w:p w14:paraId="1A15DD6C" w14:textId="3F3BB061" w:rsidR="003B18C0" w:rsidRDefault="003B18C0" w:rsidP="00CF638C">
      <w:pPr>
        <w:pStyle w:val="Standard1"/>
        <w:tabs>
          <w:tab w:val="left" w:pos="450"/>
          <w:tab w:val="left" w:pos="990"/>
        </w:tabs>
        <w:rPr>
          <w:rFonts w:ascii="Arial" w:hAnsi="Arial" w:cs="Arial"/>
          <w:bCs/>
          <w:sz w:val="24"/>
          <w:szCs w:val="24"/>
        </w:rPr>
      </w:pPr>
      <w:r>
        <w:rPr>
          <w:rFonts w:ascii="Arial" w:hAnsi="Arial" w:cs="Arial"/>
          <w:b/>
          <w:sz w:val="24"/>
          <w:szCs w:val="24"/>
          <w:u w:val="single"/>
        </w:rPr>
        <w:t xml:space="preserve">LEGISLATIVE, ORDINANCE AND ZONING COMMITTEE REPORT: </w:t>
      </w:r>
      <w:r>
        <w:rPr>
          <w:rFonts w:ascii="Arial" w:hAnsi="Arial" w:cs="Arial"/>
          <w:bCs/>
          <w:sz w:val="24"/>
          <w:szCs w:val="24"/>
        </w:rPr>
        <w:t xml:space="preserve"> </w:t>
      </w:r>
      <w:r w:rsidR="00E25A52">
        <w:rPr>
          <w:rFonts w:ascii="Arial" w:hAnsi="Arial" w:cs="Arial"/>
          <w:bCs/>
          <w:sz w:val="24"/>
          <w:szCs w:val="24"/>
        </w:rPr>
        <w:t xml:space="preserve">Chairperson </w:t>
      </w:r>
      <w:r w:rsidR="003A2F67">
        <w:rPr>
          <w:rFonts w:ascii="Arial" w:hAnsi="Arial" w:cs="Arial"/>
          <w:bCs/>
          <w:sz w:val="24"/>
          <w:szCs w:val="24"/>
        </w:rPr>
        <w:t>McKellips</w:t>
      </w:r>
      <w:r w:rsidR="00E25A52">
        <w:rPr>
          <w:rFonts w:ascii="Arial" w:hAnsi="Arial" w:cs="Arial"/>
          <w:bCs/>
          <w:sz w:val="24"/>
          <w:szCs w:val="24"/>
        </w:rPr>
        <w:t xml:space="preserve"> reporting. </w:t>
      </w:r>
      <w:r w:rsidR="003A2F67">
        <w:rPr>
          <w:rFonts w:ascii="Arial" w:hAnsi="Arial" w:cs="Arial"/>
          <w:bCs/>
          <w:sz w:val="24"/>
          <w:szCs w:val="24"/>
        </w:rPr>
        <w:t xml:space="preserve">Committee </w:t>
      </w:r>
      <w:r w:rsidR="00552B65">
        <w:rPr>
          <w:rFonts w:ascii="Arial" w:hAnsi="Arial" w:cs="Arial"/>
          <w:bCs/>
          <w:sz w:val="24"/>
          <w:szCs w:val="24"/>
        </w:rPr>
        <w:t xml:space="preserve">met </w:t>
      </w:r>
      <w:r w:rsidR="00C710C9">
        <w:rPr>
          <w:rFonts w:ascii="Arial" w:hAnsi="Arial" w:cs="Arial"/>
          <w:bCs/>
          <w:sz w:val="24"/>
          <w:szCs w:val="24"/>
        </w:rPr>
        <w:t>July 8</w:t>
      </w:r>
      <w:r w:rsidR="00C710C9" w:rsidRPr="00C710C9">
        <w:rPr>
          <w:rFonts w:ascii="Arial" w:hAnsi="Arial" w:cs="Arial"/>
          <w:bCs/>
          <w:sz w:val="24"/>
          <w:szCs w:val="24"/>
          <w:vertAlign w:val="superscript"/>
        </w:rPr>
        <w:t>th</w:t>
      </w:r>
      <w:r w:rsidR="00552B65">
        <w:rPr>
          <w:rFonts w:ascii="Arial" w:hAnsi="Arial" w:cs="Arial"/>
          <w:bCs/>
          <w:sz w:val="24"/>
          <w:szCs w:val="24"/>
        </w:rPr>
        <w:t xml:space="preserve">. </w:t>
      </w:r>
      <w:r w:rsidR="004C4920" w:rsidRPr="004C4920">
        <w:rPr>
          <w:rFonts w:ascii="Arial" w:hAnsi="Arial" w:cs="Arial"/>
          <w:bCs/>
          <w:sz w:val="24"/>
          <w:szCs w:val="24"/>
        </w:rPr>
        <w:t>Tim reported that the ordinance recodification edits have been completed. He stated that each committee should review the ordinances within its area of responsibility, while the Legislative Ordinance and Zoning Committee will conduct a comprehensive review of all proposed changes. The goal is to complete all reviews and submit any suggested revisions by August 20</w:t>
      </w:r>
      <w:r w:rsidR="004C4920" w:rsidRPr="004C4920">
        <w:rPr>
          <w:rFonts w:ascii="Arial" w:hAnsi="Arial" w:cs="Arial"/>
          <w:bCs/>
          <w:sz w:val="24"/>
          <w:szCs w:val="24"/>
          <w:vertAlign w:val="superscript"/>
        </w:rPr>
        <w:t>th</w:t>
      </w:r>
      <w:r w:rsidR="00C710C9">
        <w:rPr>
          <w:rFonts w:ascii="Arial" w:hAnsi="Arial" w:cs="Arial"/>
          <w:bCs/>
          <w:sz w:val="24"/>
          <w:szCs w:val="24"/>
        </w:rPr>
        <w:t xml:space="preserve">. </w:t>
      </w:r>
      <w:r w:rsidR="004C4920" w:rsidRPr="004C4920">
        <w:rPr>
          <w:rFonts w:ascii="Arial" w:hAnsi="Arial" w:cs="Arial"/>
          <w:bCs/>
          <w:sz w:val="24"/>
          <w:szCs w:val="24"/>
        </w:rPr>
        <w:t xml:space="preserve">The committee also reviewed a parcel containing a building that is scheduled to be </w:t>
      </w:r>
      <w:r w:rsidR="00C51BF3">
        <w:rPr>
          <w:rFonts w:ascii="Arial" w:hAnsi="Arial" w:cs="Arial"/>
          <w:bCs/>
          <w:sz w:val="24"/>
          <w:szCs w:val="24"/>
        </w:rPr>
        <w:t>razed</w:t>
      </w:r>
      <w:r w:rsidR="004C4920" w:rsidRPr="004C4920">
        <w:rPr>
          <w:rFonts w:ascii="Arial" w:hAnsi="Arial" w:cs="Arial"/>
          <w:bCs/>
          <w:sz w:val="24"/>
          <w:szCs w:val="24"/>
        </w:rPr>
        <w:t>. In addition, members discussed the Dempze property and two potential projects that may require rezoning</w:t>
      </w:r>
      <w:r w:rsidR="004C4920">
        <w:rPr>
          <w:rFonts w:ascii="Arial" w:hAnsi="Arial" w:cs="Arial"/>
          <w:bCs/>
          <w:sz w:val="24"/>
          <w:szCs w:val="24"/>
        </w:rPr>
        <w:t xml:space="preserve">. </w:t>
      </w:r>
      <w:r w:rsidR="008A6A0F">
        <w:rPr>
          <w:rFonts w:ascii="Arial" w:hAnsi="Arial" w:cs="Arial"/>
          <w:bCs/>
          <w:sz w:val="24"/>
          <w:szCs w:val="24"/>
        </w:rPr>
        <w:t>Motion Honkomp second</w:t>
      </w:r>
      <w:r w:rsidR="00C710C9">
        <w:rPr>
          <w:rFonts w:ascii="Arial" w:hAnsi="Arial" w:cs="Arial"/>
          <w:bCs/>
          <w:sz w:val="24"/>
          <w:szCs w:val="24"/>
        </w:rPr>
        <w:t>,</w:t>
      </w:r>
      <w:r w:rsidR="008A6A0F">
        <w:rPr>
          <w:rFonts w:ascii="Arial" w:hAnsi="Arial" w:cs="Arial"/>
          <w:bCs/>
          <w:sz w:val="24"/>
          <w:szCs w:val="24"/>
        </w:rPr>
        <w:t xml:space="preserve"> </w:t>
      </w:r>
      <w:r w:rsidR="00C710C9">
        <w:rPr>
          <w:rFonts w:ascii="Arial" w:hAnsi="Arial" w:cs="Arial"/>
          <w:bCs/>
          <w:sz w:val="24"/>
          <w:szCs w:val="24"/>
        </w:rPr>
        <w:t>Sullivan</w:t>
      </w:r>
      <w:r w:rsidR="008A6A0F">
        <w:rPr>
          <w:rFonts w:ascii="Arial" w:hAnsi="Arial" w:cs="Arial"/>
          <w:bCs/>
          <w:sz w:val="24"/>
          <w:szCs w:val="24"/>
        </w:rPr>
        <w:t xml:space="preserve"> to approve the Legislative, Ordinance and Zoning Committee report.  Motion carried.</w:t>
      </w:r>
    </w:p>
    <w:p w14:paraId="275E6FB8" w14:textId="3AD0B7DD" w:rsidR="0043366F" w:rsidRPr="0043366F" w:rsidRDefault="0043366F" w:rsidP="00CF638C">
      <w:pPr>
        <w:pStyle w:val="Standard1"/>
        <w:tabs>
          <w:tab w:val="left" w:pos="450"/>
          <w:tab w:val="left" w:pos="990"/>
        </w:tabs>
        <w:rPr>
          <w:rFonts w:ascii="Arial" w:hAnsi="Arial" w:cs="Arial"/>
          <w:bCs/>
          <w:sz w:val="24"/>
          <w:szCs w:val="24"/>
        </w:rPr>
      </w:pPr>
      <w:r>
        <w:rPr>
          <w:rFonts w:ascii="Arial" w:hAnsi="Arial" w:cs="Arial"/>
          <w:b/>
          <w:sz w:val="24"/>
          <w:szCs w:val="24"/>
          <w:u w:val="single"/>
        </w:rPr>
        <w:t xml:space="preserve">PLAN COMMISSION RECOMMENDATIONS: </w:t>
      </w:r>
      <w:r>
        <w:rPr>
          <w:rFonts w:ascii="Arial" w:hAnsi="Arial" w:cs="Arial"/>
          <w:bCs/>
          <w:sz w:val="24"/>
          <w:szCs w:val="24"/>
        </w:rPr>
        <w:t xml:space="preserve"> </w:t>
      </w:r>
      <w:r w:rsidR="00413AEC">
        <w:rPr>
          <w:rFonts w:ascii="Arial" w:hAnsi="Arial" w:cs="Arial"/>
          <w:bCs/>
          <w:sz w:val="24"/>
          <w:szCs w:val="24"/>
        </w:rPr>
        <w:t xml:space="preserve">There is no meeting in </w:t>
      </w:r>
      <w:r w:rsidR="00C710C9">
        <w:rPr>
          <w:rFonts w:ascii="Arial" w:hAnsi="Arial" w:cs="Arial"/>
          <w:bCs/>
          <w:sz w:val="24"/>
          <w:szCs w:val="24"/>
        </w:rPr>
        <w:t>June</w:t>
      </w:r>
      <w:r w:rsidR="00413AEC">
        <w:rPr>
          <w:rFonts w:ascii="Arial" w:hAnsi="Arial" w:cs="Arial"/>
          <w:bCs/>
          <w:sz w:val="24"/>
          <w:szCs w:val="24"/>
        </w:rPr>
        <w:t xml:space="preserve">. </w:t>
      </w:r>
      <w:r w:rsidR="006F568F">
        <w:rPr>
          <w:rFonts w:ascii="Arial" w:hAnsi="Arial" w:cs="Arial"/>
          <w:bCs/>
          <w:sz w:val="24"/>
          <w:szCs w:val="24"/>
        </w:rPr>
        <w:t xml:space="preserve"> </w:t>
      </w:r>
    </w:p>
    <w:p w14:paraId="2C2B5849" w14:textId="77777777" w:rsidR="008A6A0F" w:rsidRDefault="008A6A0F" w:rsidP="00F51508">
      <w:pPr>
        <w:rPr>
          <w:rFonts w:ascii="Arial" w:hAnsi="Arial" w:cs="Arial"/>
          <w:b/>
          <w:bCs/>
          <w:sz w:val="24"/>
          <w:szCs w:val="24"/>
          <w:u w:val="single"/>
        </w:rPr>
      </w:pPr>
    </w:p>
    <w:p w14:paraId="238EEA8A" w14:textId="295B54B8" w:rsidR="00F51508" w:rsidRDefault="00F51508" w:rsidP="00F51508">
      <w:pPr>
        <w:rPr>
          <w:rFonts w:ascii="Arial" w:hAnsi="Arial" w:cs="Arial"/>
          <w:sz w:val="24"/>
          <w:szCs w:val="24"/>
        </w:rPr>
      </w:pPr>
      <w:r w:rsidRPr="00E06390">
        <w:rPr>
          <w:rFonts w:ascii="Arial" w:hAnsi="Arial" w:cs="Arial"/>
          <w:b/>
          <w:bCs/>
          <w:sz w:val="24"/>
          <w:szCs w:val="24"/>
          <w:u w:val="single"/>
        </w:rPr>
        <w:t>PUBLIC WORKS COMMITTEE REPORT</w:t>
      </w:r>
      <w:r w:rsidR="00A21F91" w:rsidRPr="00E06390">
        <w:rPr>
          <w:rFonts w:ascii="Arial" w:hAnsi="Arial" w:cs="Arial"/>
          <w:b/>
          <w:bCs/>
          <w:sz w:val="24"/>
          <w:szCs w:val="24"/>
          <w:u w:val="single"/>
        </w:rPr>
        <w:t>:</w:t>
      </w:r>
      <w:r w:rsidR="00A21F91" w:rsidRPr="00E06390">
        <w:rPr>
          <w:rFonts w:ascii="Arial" w:hAnsi="Arial" w:cs="Arial"/>
          <w:b/>
          <w:bCs/>
          <w:sz w:val="24"/>
          <w:szCs w:val="24"/>
        </w:rPr>
        <w:t xml:space="preserve"> </w:t>
      </w:r>
      <w:r w:rsidR="00413AEC">
        <w:rPr>
          <w:rFonts w:ascii="Arial" w:hAnsi="Arial" w:cs="Arial"/>
          <w:sz w:val="24"/>
          <w:szCs w:val="24"/>
        </w:rPr>
        <w:t xml:space="preserve">Chairperson Steward </w:t>
      </w:r>
      <w:r w:rsidR="006F568F">
        <w:rPr>
          <w:rFonts w:ascii="Arial" w:hAnsi="Arial" w:cs="Arial"/>
          <w:sz w:val="24"/>
          <w:szCs w:val="24"/>
        </w:rPr>
        <w:t>reporting</w:t>
      </w:r>
      <w:r w:rsidR="006A31EC">
        <w:rPr>
          <w:rFonts w:ascii="Arial" w:hAnsi="Arial" w:cs="Arial"/>
          <w:sz w:val="24"/>
          <w:szCs w:val="24"/>
        </w:rPr>
        <w:t xml:space="preserve">.  </w:t>
      </w:r>
      <w:r w:rsidR="00C51BF3" w:rsidRPr="00C51BF3">
        <w:rPr>
          <w:rFonts w:ascii="Arial" w:hAnsi="Arial" w:cs="Arial"/>
          <w:sz w:val="24"/>
          <w:szCs w:val="24"/>
        </w:rPr>
        <w:t>Kayla reported that the ditch on Huffman Road has been filled; however, the equipment used to complete the work caused damage to the road. She also noted that a CTH U project updates page has been added to the Village website and is updated weekly with the latest information.</w:t>
      </w:r>
      <w:r w:rsidR="00C51BF3">
        <w:rPr>
          <w:rFonts w:ascii="Arial" w:hAnsi="Arial" w:cs="Arial"/>
          <w:sz w:val="24"/>
          <w:szCs w:val="24"/>
        </w:rPr>
        <w:t xml:space="preserve"> </w:t>
      </w:r>
      <w:r w:rsidR="00C47249">
        <w:rPr>
          <w:rFonts w:ascii="Arial" w:hAnsi="Arial" w:cs="Arial"/>
          <w:sz w:val="24"/>
          <w:szCs w:val="24"/>
        </w:rPr>
        <w:t xml:space="preserve">Motion </w:t>
      </w:r>
      <w:r w:rsidR="00C710C9">
        <w:rPr>
          <w:rFonts w:ascii="Arial" w:hAnsi="Arial" w:cs="Arial"/>
          <w:sz w:val="24"/>
          <w:szCs w:val="24"/>
        </w:rPr>
        <w:t>Honkomp,</w:t>
      </w:r>
      <w:r w:rsidR="00C47249">
        <w:rPr>
          <w:rFonts w:ascii="Arial" w:hAnsi="Arial" w:cs="Arial"/>
          <w:sz w:val="24"/>
          <w:szCs w:val="24"/>
        </w:rPr>
        <w:t xml:space="preserve"> </w:t>
      </w:r>
      <w:r w:rsidR="00D71D66">
        <w:rPr>
          <w:rFonts w:ascii="Arial" w:hAnsi="Arial" w:cs="Arial"/>
          <w:sz w:val="24"/>
          <w:szCs w:val="24"/>
        </w:rPr>
        <w:t>second</w:t>
      </w:r>
      <w:r w:rsidR="003B3EDA">
        <w:rPr>
          <w:rFonts w:ascii="Arial" w:hAnsi="Arial" w:cs="Arial"/>
          <w:sz w:val="24"/>
          <w:szCs w:val="24"/>
        </w:rPr>
        <w:t xml:space="preserve"> </w:t>
      </w:r>
      <w:r w:rsidR="006A31EC">
        <w:rPr>
          <w:rFonts w:ascii="Arial" w:hAnsi="Arial" w:cs="Arial"/>
          <w:sz w:val="24"/>
          <w:szCs w:val="24"/>
        </w:rPr>
        <w:t>Biegel</w:t>
      </w:r>
      <w:r w:rsidR="003B3EDA">
        <w:rPr>
          <w:rFonts w:ascii="Arial" w:hAnsi="Arial" w:cs="Arial"/>
          <w:sz w:val="24"/>
          <w:szCs w:val="24"/>
        </w:rPr>
        <w:t xml:space="preserve"> </w:t>
      </w:r>
      <w:r w:rsidR="00D71D66">
        <w:rPr>
          <w:rFonts w:ascii="Arial" w:hAnsi="Arial" w:cs="Arial"/>
          <w:sz w:val="24"/>
          <w:szCs w:val="24"/>
        </w:rPr>
        <w:t xml:space="preserve">to approve the Public Works committee report. Motion carried. </w:t>
      </w:r>
      <w:r>
        <w:rPr>
          <w:rFonts w:ascii="Arial" w:hAnsi="Arial" w:cs="Arial"/>
          <w:sz w:val="24"/>
          <w:szCs w:val="24"/>
        </w:rPr>
        <w:t xml:space="preserve">  </w:t>
      </w:r>
    </w:p>
    <w:p w14:paraId="6C7C46EF" w14:textId="77777777" w:rsidR="00B325F0" w:rsidRDefault="00B325F0" w:rsidP="00F51508">
      <w:pPr>
        <w:rPr>
          <w:rFonts w:ascii="Arial" w:hAnsi="Arial" w:cs="Arial"/>
          <w:sz w:val="24"/>
          <w:szCs w:val="24"/>
        </w:rPr>
      </w:pPr>
    </w:p>
    <w:p w14:paraId="54DAEC84" w14:textId="164B951E" w:rsidR="00C51BF3" w:rsidRPr="00C51BF3" w:rsidRDefault="00B325F0" w:rsidP="00C51BF3">
      <w:pPr>
        <w:rPr>
          <w:rFonts w:ascii="Arial" w:hAnsi="Arial" w:cs="Arial"/>
          <w:bCs/>
          <w:sz w:val="24"/>
          <w:szCs w:val="24"/>
        </w:rPr>
      </w:pPr>
      <w:r w:rsidRPr="00E06390">
        <w:rPr>
          <w:rFonts w:ascii="Arial" w:hAnsi="Arial" w:cs="Arial"/>
          <w:b/>
          <w:bCs/>
          <w:sz w:val="24"/>
          <w:szCs w:val="24"/>
          <w:u w:val="single"/>
        </w:rPr>
        <w:t>PUBLIC PROPERTY, SAFETY &amp; RECREATION COMMITTEE REPORT:</w:t>
      </w:r>
      <w:r w:rsidRPr="00E06390">
        <w:rPr>
          <w:rFonts w:ascii="Arial" w:hAnsi="Arial" w:cs="Arial"/>
          <w:bCs/>
          <w:sz w:val="24"/>
          <w:szCs w:val="24"/>
        </w:rPr>
        <w:t xml:space="preserve"> Chairperson</w:t>
      </w:r>
      <w:r>
        <w:rPr>
          <w:rFonts w:ascii="Arial" w:hAnsi="Arial" w:cs="Arial"/>
          <w:bCs/>
          <w:sz w:val="24"/>
          <w:szCs w:val="24"/>
        </w:rPr>
        <w:t xml:space="preserve"> Guillemot reporting. The committee </w:t>
      </w:r>
      <w:r w:rsidR="00342D6C">
        <w:rPr>
          <w:rFonts w:ascii="Arial" w:hAnsi="Arial" w:cs="Arial"/>
          <w:bCs/>
          <w:sz w:val="24"/>
          <w:szCs w:val="24"/>
        </w:rPr>
        <w:t>met on</w:t>
      </w:r>
      <w:r w:rsidR="006A31EC">
        <w:rPr>
          <w:rFonts w:ascii="Arial" w:hAnsi="Arial" w:cs="Arial"/>
          <w:bCs/>
          <w:sz w:val="24"/>
          <w:szCs w:val="24"/>
        </w:rPr>
        <w:t xml:space="preserve"> </w:t>
      </w:r>
      <w:r w:rsidR="00C710C9">
        <w:rPr>
          <w:rFonts w:ascii="Arial" w:hAnsi="Arial" w:cs="Arial"/>
          <w:bCs/>
          <w:sz w:val="24"/>
          <w:szCs w:val="24"/>
        </w:rPr>
        <w:t>July 9</w:t>
      </w:r>
      <w:r w:rsidR="00C710C9" w:rsidRPr="00C710C9">
        <w:rPr>
          <w:rFonts w:ascii="Arial" w:hAnsi="Arial" w:cs="Arial"/>
          <w:bCs/>
          <w:sz w:val="24"/>
          <w:szCs w:val="24"/>
          <w:vertAlign w:val="superscript"/>
        </w:rPr>
        <w:t>th</w:t>
      </w:r>
      <w:r w:rsidR="006A31EC">
        <w:rPr>
          <w:rFonts w:ascii="Arial" w:hAnsi="Arial" w:cs="Arial"/>
          <w:bCs/>
          <w:sz w:val="24"/>
          <w:szCs w:val="24"/>
        </w:rPr>
        <w:t xml:space="preserve">. </w:t>
      </w:r>
      <w:r w:rsidR="00C51BF3" w:rsidRPr="00C51BF3">
        <w:rPr>
          <w:rFonts w:ascii="Arial" w:hAnsi="Arial" w:cs="Arial"/>
          <w:bCs/>
          <w:sz w:val="24"/>
          <w:szCs w:val="24"/>
        </w:rPr>
        <w:t>Mike provided a brief update on the Sunset Point Park project.</w:t>
      </w:r>
      <w:r w:rsidR="00C51BF3">
        <w:rPr>
          <w:rFonts w:ascii="Arial" w:hAnsi="Arial" w:cs="Arial"/>
          <w:bCs/>
          <w:sz w:val="24"/>
          <w:szCs w:val="24"/>
        </w:rPr>
        <w:t xml:space="preserve"> </w:t>
      </w:r>
      <w:r w:rsidR="00C51BF3" w:rsidRPr="00C51BF3">
        <w:rPr>
          <w:rFonts w:ascii="Arial" w:hAnsi="Arial" w:cs="Arial"/>
          <w:bCs/>
          <w:sz w:val="24"/>
          <w:szCs w:val="24"/>
        </w:rPr>
        <w:t>The committee recommended that the Fire Department paint helicopter landing zone markers in the parking lot to help facilitate faster emergency response times.</w:t>
      </w:r>
      <w:r w:rsidR="00C51BF3">
        <w:rPr>
          <w:rFonts w:ascii="Arial" w:hAnsi="Arial" w:cs="Arial"/>
          <w:bCs/>
          <w:sz w:val="24"/>
          <w:szCs w:val="24"/>
        </w:rPr>
        <w:t xml:space="preserve"> </w:t>
      </w:r>
      <w:r w:rsidR="00342D6C">
        <w:rPr>
          <w:rFonts w:ascii="Arial" w:hAnsi="Arial" w:cs="Arial"/>
          <w:bCs/>
          <w:sz w:val="24"/>
          <w:szCs w:val="24"/>
        </w:rPr>
        <w:t xml:space="preserve">Motion Honkomp second Guillemot </w:t>
      </w:r>
      <w:r w:rsidR="00C51BF3" w:rsidRPr="00C51BF3">
        <w:rPr>
          <w:rFonts w:ascii="Arial" w:hAnsi="Arial" w:cs="Arial"/>
          <w:bCs/>
          <w:sz w:val="24"/>
          <w:szCs w:val="24"/>
        </w:rPr>
        <w:t>to approve the committee's recommendation to add equipment that will enable the fire protection system to automatically send emergency call-out notifications at an annual cost of $852</w:t>
      </w:r>
      <w:r w:rsidR="00C51BF3">
        <w:rPr>
          <w:rFonts w:ascii="Arial" w:hAnsi="Arial" w:cs="Arial"/>
          <w:bCs/>
          <w:sz w:val="24"/>
          <w:szCs w:val="24"/>
        </w:rPr>
        <w:t xml:space="preserve">. Motion carried. </w:t>
      </w:r>
      <w:r w:rsidR="00C51BF3" w:rsidRPr="00C51BF3">
        <w:rPr>
          <w:rFonts w:ascii="Arial" w:hAnsi="Arial" w:cs="Arial"/>
          <w:bCs/>
          <w:sz w:val="24"/>
          <w:szCs w:val="24"/>
        </w:rPr>
        <w:t>The committee also recommended keeping the dock rental rates unchanged for 2027 and 2028, as operating expenses have decreased.</w:t>
      </w:r>
      <w:r w:rsidR="00987AB0">
        <w:rPr>
          <w:rFonts w:ascii="Arial" w:hAnsi="Arial" w:cs="Arial"/>
          <w:bCs/>
          <w:sz w:val="24"/>
          <w:szCs w:val="24"/>
        </w:rPr>
        <w:t xml:space="preserve"> </w:t>
      </w:r>
      <w:r w:rsidR="00C51BF3" w:rsidRPr="00C51BF3">
        <w:rPr>
          <w:rFonts w:ascii="Arial" w:hAnsi="Arial" w:cs="Arial"/>
          <w:bCs/>
          <w:sz w:val="24"/>
          <w:szCs w:val="24"/>
        </w:rPr>
        <w:t>Mike provided an overview of the committee's discussion regarding a potential ban on e-bikes along the recreational trail and shared information on how other communities have implemented similar restrictions.</w:t>
      </w:r>
      <w:r w:rsidR="00C51BF3">
        <w:rPr>
          <w:rFonts w:ascii="Arial" w:hAnsi="Arial" w:cs="Arial"/>
          <w:bCs/>
          <w:sz w:val="24"/>
          <w:szCs w:val="24"/>
        </w:rPr>
        <w:t xml:space="preserve"> </w:t>
      </w:r>
      <w:r w:rsidR="00C51BF3" w:rsidRPr="00C51BF3">
        <w:rPr>
          <w:rFonts w:ascii="Arial" w:hAnsi="Arial" w:cs="Arial"/>
          <w:bCs/>
          <w:sz w:val="24"/>
          <w:szCs w:val="24"/>
        </w:rPr>
        <w:t>Mike also discussed recent vandalism at the Aqua Skier parking lot. Mike reported that he spoke with Sheriff Becker, who stated that weekend patrols could be increased and that tr</w:t>
      </w:r>
      <w:r w:rsidR="00C51BF3">
        <w:rPr>
          <w:rFonts w:ascii="Arial" w:hAnsi="Arial" w:cs="Arial"/>
          <w:bCs/>
          <w:sz w:val="24"/>
          <w:szCs w:val="24"/>
        </w:rPr>
        <w:t>ail</w:t>
      </w:r>
      <w:r w:rsidR="00C51BF3" w:rsidRPr="00C51BF3">
        <w:rPr>
          <w:rFonts w:ascii="Arial" w:hAnsi="Arial" w:cs="Arial"/>
          <w:bCs/>
          <w:sz w:val="24"/>
          <w:szCs w:val="24"/>
        </w:rPr>
        <w:t xml:space="preserve"> cameras may be available for use at the site.</w:t>
      </w:r>
    </w:p>
    <w:p w14:paraId="6710D01B" w14:textId="16F70D7E" w:rsidR="00B325F0" w:rsidRDefault="00C51BF3" w:rsidP="0036613B">
      <w:pPr>
        <w:rPr>
          <w:rFonts w:ascii="Arial" w:hAnsi="Arial" w:cs="Arial"/>
          <w:bCs/>
          <w:sz w:val="24"/>
          <w:szCs w:val="24"/>
        </w:rPr>
      </w:pPr>
      <w:r w:rsidRPr="00C51BF3">
        <w:rPr>
          <w:rFonts w:ascii="Arial" w:hAnsi="Arial" w:cs="Arial"/>
          <w:bCs/>
          <w:sz w:val="24"/>
          <w:szCs w:val="24"/>
        </w:rPr>
        <w:lastRenderedPageBreak/>
        <w:t xml:space="preserve">Kayla reported that renters of private dock </w:t>
      </w:r>
      <w:proofErr w:type="gramStart"/>
      <w:r w:rsidRPr="00C51BF3">
        <w:rPr>
          <w:rFonts w:ascii="Arial" w:hAnsi="Arial" w:cs="Arial"/>
          <w:bCs/>
          <w:sz w:val="24"/>
          <w:szCs w:val="24"/>
        </w:rPr>
        <w:t>slips</w:t>
      </w:r>
      <w:proofErr w:type="gramEnd"/>
      <w:r w:rsidRPr="00C51BF3">
        <w:rPr>
          <w:rFonts w:ascii="Arial" w:hAnsi="Arial" w:cs="Arial"/>
          <w:bCs/>
          <w:sz w:val="24"/>
          <w:szCs w:val="24"/>
        </w:rPr>
        <w:t xml:space="preserve"> 10–12 have experienced issues with users from the Anchor Bay slips parking in their assigned spaces. The renter of slip 10 requested larger signs to better identify the slips. Mike stated that the renter should contact the Sheriff's Department if the problem continues.</w:t>
      </w:r>
      <w:r>
        <w:rPr>
          <w:rFonts w:ascii="Arial" w:hAnsi="Arial" w:cs="Arial"/>
          <w:bCs/>
          <w:sz w:val="24"/>
          <w:szCs w:val="24"/>
        </w:rPr>
        <w:t xml:space="preserve"> </w:t>
      </w:r>
      <w:r w:rsidR="00987AB0">
        <w:rPr>
          <w:rFonts w:ascii="Arial" w:hAnsi="Arial" w:cs="Arial"/>
          <w:bCs/>
          <w:sz w:val="24"/>
          <w:szCs w:val="24"/>
        </w:rPr>
        <w:t xml:space="preserve">Motion carried. </w:t>
      </w:r>
      <w:r w:rsidR="00B325F0">
        <w:rPr>
          <w:rFonts w:ascii="Arial" w:hAnsi="Arial" w:cs="Arial"/>
          <w:bCs/>
          <w:sz w:val="24"/>
          <w:szCs w:val="24"/>
        </w:rPr>
        <w:t xml:space="preserve">Motion </w:t>
      </w:r>
      <w:r w:rsidR="00C710C9">
        <w:rPr>
          <w:rFonts w:ascii="Arial" w:hAnsi="Arial" w:cs="Arial"/>
          <w:bCs/>
          <w:sz w:val="24"/>
          <w:szCs w:val="24"/>
        </w:rPr>
        <w:t xml:space="preserve">McKellips, </w:t>
      </w:r>
      <w:r w:rsidR="00284C4A">
        <w:rPr>
          <w:rFonts w:ascii="Arial" w:hAnsi="Arial" w:cs="Arial"/>
          <w:bCs/>
          <w:sz w:val="24"/>
          <w:szCs w:val="24"/>
        </w:rPr>
        <w:t xml:space="preserve">second </w:t>
      </w:r>
      <w:r w:rsidR="00C710C9">
        <w:rPr>
          <w:rFonts w:ascii="Arial" w:hAnsi="Arial" w:cs="Arial"/>
          <w:bCs/>
          <w:sz w:val="24"/>
          <w:szCs w:val="24"/>
        </w:rPr>
        <w:t>Sullivan</w:t>
      </w:r>
      <w:r w:rsidR="003F7954">
        <w:rPr>
          <w:rFonts w:ascii="Arial" w:hAnsi="Arial" w:cs="Arial"/>
          <w:bCs/>
          <w:sz w:val="24"/>
          <w:szCs w:val="24"/>
        </w:rPr>
        <w:t xml:space="preserve"> </w:t>
      </w:r>
      <w:r w:rsidR="00B325F0">
        <w:rPr>
          <w:rFonts w:ascii="Arial" w:hAnsi="Arial" w:cs="Arial"/>
          <w:bCs/>
          <w:sz w:val="24"/>
          <w:szCs w:val="24"/>
        </w:rPr>
        <w:t xml:space="preserve">to approve </w:t>
      </w:r>
      <w:r w:rsidR="00B325F0" w:rsidRPr="00E06390">
        <w:rPr>
          <w:rFonts w:ascii="Arial" w:hAnsi="Arial" w:cs="Arial"/>
          <w:bCs/>
          <w:sz w:val="24"/>
          <w:szCs w:val="24"/>
        </w:rPr>
        <w:t>the Public Property Committee report. Motion carried.</w:t>
      </w:r>
    </w:p>
    <w:p w14:paraId="6F71EABC" w14:textId="77777777" w:rsidR="00987AB0" w:rsidRDefault="00987AB0" w:rsidP="0036613B">
      <w:pPr>
        <w:rPr>
          <w:rFonts w:ascii="Arial" w:hAnsi="Arial" w:cs="Arial"/>
          <w:bCs/>
          <w:sz w:val="24"/>
          <w:szCs w:val="24"/>
        </w:rPr>
      </w:pPr>
    </w:p>
    <w:p w14:paraId="6EBC1573" w14:textId="21205230" w:rsidR="00FF2C05" w:rsidRDefault="00092211" w:rsidP="00E32F74">
      <w:pPr>
        <w:tabs>
          <w:tab w:val="left" w:pos="450"/>
        </w:tabs>
        <w:spacing w:before="60" w:after="60"/>
        <w:contextualSpacing/>
        <w:rPr>
          <w:rFonts w:ascii="Arial" w:hAnsi="Arial" w:cs="Arial"/>
          <w:sz w:val="24"/>
          <w:szCs w:val="24"/>
        </w:rPr>
      </w:pPr>
      <w:r w:rsidRPr="00E32F74">
        <w:rPr>
          <w:rFonts w:ascii="Arial" w:hAnsi="Arial" w:cs="Arial"/>
          <w:b/>
          <w:sz w:val="24"/>
          <w:szCs w:val="24"/>
          <w:u w:val="single"/>
        </w:rPr>
        <w:t>WATER UTILITY COMMITTEE REPORT:</w:t>
      </w:r>
      <w:r w:rsidRPr="00E32F74">
        <w:rPr>
          <w:rFonts w:ascii="Arial" w:hAnsi="Arial" w:cs="Arial"/>
          <w:sz w:val="24"/>
          <w:szCs w:val="24"/>
        </w:rPr>
        <w:t xml:space="preserve"> </w:t>
      </w:r>
      <w:r w:rsidR="0046454A">
        <w:rPr>
          <w:rFonts w:ascii="Arial" w:hAnsi="Arial" w:cs="Arial"/>
          <w:sz w:val="24"/>
          <w:szCs w:val="24"/>
        </w:rPr>
        <w:t xml:space="preserve">Chair Biegel reporting. </w:t>
      </w:r>
      <w:r w:rsidR="00A644B4" w:rsidRPr="00E32F74">
        <w:rPr>
          <w:rFonts w:ascii="Arial" w:hAnsi="Arial" w:cs="Arial"/>
          <w:sz w:val="24"/>
          <w:szCs w:val="24"/>
        </w:rPr>
        <w:t xml:space="preserve">The committee </w:t>
      </w:r>
      <w:proofErr w:type="gramStart"/>
      <w:r w:rsidR="00A644B4" w:rsidRPr="00E32F74">
        <w:rPr>
          <w:rFonts w:ascii="Arial" w:hAnsi="Arial" w:cs="Arial"/>
          <w:sz w:val="24"/>
          <w:szCs w:val="24"/>
        </w:rPr>
        <w:t>met</w:t>
      </w:r>
      <w:proofErr w:type="gramEnd"/>
      <w:r w:rsidR="00A644B4" w:rsidRPr="00E32F74">
        <w:rPr>
          <w:rFonts w:ascii="Arial" w:hAnsi="Arial" w:cs="Arial"/>
          <w:sz w:val="24"/>
          <w:szCs w:val="24"/>
        </w:rPr>
        <w:t xml:space="preserve"> </w:t>
      </w:r>
      <w:r w:rsidR="00BA4D67" w:rsidRPr="00E32F74">
        <w:rPr>
          <w:rFonts w:ascii="Arial" w:hAnsi="Arial" w:cs="Arial"/>
          <w:sz w:val="24"/>
          <w:szCs w:val="24"/>
        </w:rPr>
        <w:t xml:space="preserve">on </w:t>
      </w:r>
      <w:r w:rsidR="00F738B9">
        <w:rPr>
          <w:rFonts w:ascii="Arial" w:hAnsi="Arial" w:cs="Arial"/>
          <w:sz w:val="24"/>
          <w:szCs w:val="24"/>
        </w:rPr>
        <w:t>July 7</w:t>
      </w:r>
      <w:r w:rsidR="00F738B9" w:rsidRPr="00F738B9">
        <w:rPr>
          <w:rFonts w:ascii="Arial" w:hAnsi="Arial" w:cs="Arial"/>
          <w:sz w:val="24"/>
          <w:szCs w:val="24"/>
          <w:vertAlign w:val="superscript"/>
        </w:rPr>
        <w:t>th</w:t>
      </w:r>
      <w:r w:rsidR="00F738B9">
        <w:rPr>
          <w:rFonts w:ascii="Arial" w:hAnsi="Arial" w:cs="Arial"/>
          <w:sz w:val="24"/>
          <w:szCs w:val="24"/>
        </w:rPr>
        <w:t xml:space="preserve">. </w:t>
      </w:r>
      <w:r w:rsidR="00C51BF3" w:rsidRPr="00C51BF3">
        <w:rPr>
          <w:rFonts w:ascii="Arial" w:hAnsi="Arial" w:cs="Arial"/>
          <w:sz w:val="24"/>
          <w:szCs w:val="24"/>
        </w:rPr>
        <w:t>Kayla reported that Well 2 remains offline until the replacement relay is received, which is expected to arrive between July 16</w:t>
      </w:r>
      <w:r w:rsidR="00C51BF3" w:rsidRPr="00C51BF3">
        <w:rPr>
          <w:rFonts w:ascii="Arial" w:hAnsi="Arial" w:cs="Arial"/>
          <w:sz w:val="24"/>
          <w:szCs w:val="24"/>
          <w:vertAlign w:val="superscript"/>
        </w:rPr>
        <w:t>th</w:t>
      </w:r>
      <w:r w:rsidR="00C51BF3">
        <w:rPr>
          <w:rFonts w:ascii="Arial" w:hAnsi="Arial" w:cs="Arial"/>
          <w:sz w:val="24"/>
          <w:szCs w:val="24"/>
        </w:rPr>
        <w:t xml:space="preserve"> through</w:t>
      </w:r>
      <w:r w:rsidR="00C51BF3" w:rsidRPr="00C51BF3">
        <w:rPr>
          <w:rFonts w:ascii="Arial" w:hAnsi="Arial" w:cs="Arial"/>
          <w:sz w:val="24"/>
          <w:szCs w:val="24"/>
        </w:rPr>
        <w:t xml:space="preserve"> July 21</w:t>
      </w:r>
      <w:r w:rsidR="00C51BF3" w:rsidRPr="00C51BF3">
        <w:rPr>
          <w:rFonts w:ascii="Arial" w:hAnsi="Arial" w:cs="Arial"/>
          <w:sz w:val="24"/>
          <w:szCs w:val="24"/>
          <w:vertAlign w:val="superscript"/>
        </w:rPr>
        <w:t>st</w:t>
      </w:r>
      <w:r w:rsidR="00C51BF3" w:rsidRPr="00C51BF3">
        <w:rPr>
          <w:rFonts w:ascii="Arial" w:hAnsi="Arial" w:cs="Arial"/>
          <w:sz w:val="24"/>
          <w:szCs w:val="24"/>
        </w:rPr>
        <w:t>. She also informed the committee that the utility is under investigation regarding the unauthorized construction of Well 3</w:t>
      </w:r>
      <w:r w:rsidR="00C51BF3">
        <w:rPr>
          <w:rFonts w:ascii="Arial" w:hAnsi="Arial" w:cs="Arial"/>
          <w:sz w:val="24"/>
          <w:szCs w:val="24"/>
        </w:rPr>
        <w:t xml:space="preserve">. </w:t>
      </w:r>
      <w:r w:rsidR="00C51BF3" w:rsidRPr="00C51BF3">
        <w:rPr>
          <w:rFonts w:ascii="Arial" w:hAnsi="Arial" w:cs="Arial"/>
          <w:sz w:val="24"/>
          <w:szCs w:val="24"/>
        </w:rPr>
        <w:t>Kayla then provided an update on the Safe Drinking Water Loan (SDWL). She reviewed the final project budget approved by the DNR and explained that the Board will consider a resolution at its August 10</w:t>
      </w:r>
      <w:r w:rsidR="00C51BF3" w:rsidRPr="00C51BF3">
        <w:rPr>
          <w:rFonts w:ascii="Arial" w:hAnsi="Arial" w:cs="Arial"/>
          <w:sz w:val="24"/>
          <w:szCs w:val="24"/>
          <w:vertAlign w:val="superscript"/>
        </w:rPr>
        <w:t>th</w:t>
      </w:r>
      <w:r w:rsidR="00C51BF3">
        <w:rPr>
          <w:rFonts w:ascii="Arial" w:hAnsi="Arial" w:cs="Arial"/>
          <w:sz w:val="24"/>
          <w:szCs w:val="24"/>
        </w:rPr>
        <w:t xml:space="preserve"> </w:t>
      </w:r>
      <w:r w:rsidR="00C51BF3" w:rsidRPr="00C51BF3">
        <w:rPr>
          <w:rFonts w:ascii="Arial" w:hAnsi="Arial" w:cs="Arial"/>
          <w:sz w:val="24"/>
          <w:szCs w:val="24"/>
        </w:rPr>
        <w:t>meeting to approve the budget and the financial assistance agreement for the loan.</w:t>
      </w:r>
      <w:r w:rsidR="00C51BF3">
        <w:rPr>
          <w:rFonts w:ascii="Arial" w:hAnsi="Arial" w:cs="Arial"/>
          <w:sz w:val="24"/>
          <w:szCs w:val="24"/>
        </w:rPr>
        <w:t xml:space="preserve"> </w:t>
      </w:r>
      <w:r w:rsidR="00C51BF3" w:rsidRPr="00C51BF3">
        <w:rPr>
          <w:rFonts w:ascii="Arial" w:hAnsi="Arial" w:cs="Arial"/>
          <w:sz w:val="24"/>
          <w:szCs w:val="24"/>
        </w:rPr>
        <w:t>Finally, Kayla provided an update on the CTH U project.</w:t>
      </w:r>
      <w:r w:rsidR="00C51BF3">
        <w:rPr>
          <w:rFonts w:ascii="Arial" w:hAnsi="Arial" w:cs="Arial"/>
          <w:sz w:val="24"/>
          <w:szCs w:val="24"/>
        </w:rPr>
        <w:t xml:space="preserve"> </w:t>
      </w:r>
      <w:r w:rsidR="00D16D5D">
        <w:rPr>
          <w:rFonts w:ascii="Arial" w:hAnsi="Arial" w:cs="Arial"/>
          <w:sz w:val="24"/>
          <w:szCs w:val="24"/>
        </w:rPr>
        <w:t xml:space="preserve">Motion </w:t>
      </w:r>
      <w:r w:rsidR="00F738B9">
        <w:rPr>
          <w:rFonts w:ascii="Arial" w:hAnsi="Arial" w:cs="Arial"/>
          <w:sz w:val="24"/>
          <w:szCs w:val="24"/>
        </w:rPr>
        <w:t xml:space="preserve">Guillemot, </w:t>
      </w:r>
      <w:r w:rsidR="006B6155">
        <w:rPr>
          <w:rFonts w:ascii="Arial" w:hAnsi="Arial" w:cs="Arial"/>
          <w:sz w:val="24"/>
          <w:szCs w:val="24"/>
        </w:rPr>
        <w:t xml:space="preserve">second </w:t>
      </w:r>
      <w:r w:rsidR="00F738B9">
        <w:rPr>
          <w:rFonts w:ascii="Arial" w:hAnsi="Arial" w:cs="Arial"/>
          <w:sz w:val="24"/>
          <w:szCs w:val="24"/>
        </w:rPr>
        <w:t xml:space="preserve">Evenson </w:t>
      </w:r>
      <w:r w:rsidR="00D16D5D">
        <w:rPr>
          <w:rFonts w:ascii="Arial" w:hAnsi="Arial" w:cs="Arial"/>
          <w:sz w:val="24"/>
          <w:szCs w:val="24"/>
        </w:rPr>
        <w:t xml:space="preserve">to approve the Water committee report. Motion carried.  </w:t>
      </w:r>
      <w:r w:rsidR="00CB0ACB">
        <w:rPr>
          <w:rFonts w:ascii="Arial" w:hAnsi="Arial" w:cs="Arial"/>
          <w:sz w:val="24"/>
          <w:szCs w:val="24"/>
        </w:rPr>
        <w:t xml:space="preserve"> </w:t>
      </w:r>
      <w:r w:rsidR="005B724E">
        <w:rPr>
          <w:rFonts w:ascii="Arial" w:hAnsi="Arial" w:cs="Arial"/>
          <w:sz w:val="24"/>
          <w:szCs w:val="24"/>
        </w:rPr>
        <w:t xml:space="preserve"> </w:t>
      </w:r>
    </w:p>
    <w:p w14:paraId="14074D1E" w14:textId="77777777" w:rsidR="00987AB0" w:rsidRPr="00E06390" w:rsidRDefault="00987AB0" w:rsidP="00E32F74">
      <w:pPr>
        <w:tabs>
          <w:tab w:val="left" w:pos="450"/>
        </w:tabs>
        <w:spacing w:before="60" w:after="60"/>
        <w:contextualSpacing/>
        <w:rPr>
          <w:rFonts w:ascii="Arial" w:hAnsi="Arial" w:cs="Arial"/>
          <w:sz w:val="24"/>
          <w:szCs w:val="24"/>
        </w:rPr>
      </w:pPr>
    </w:p>
    <w:p w14:paraId="6614C6A3" w14:textId="5BD0F565" w:rsidR="00CA6B2B" w:rsidRPr="00E06390" w:rsidRDefault="00CF6BB0" w:rsidP="00733331">
      <w:pPr>
        <w:rPr>
          <w:rFonts w:ascii="Arial" w:hAnsi="Arial" w:cs="Arial"/>
          <w:sz w:val="24"/>
          <w:szCs w:val="24"/>
        </w:rPr>
      </w:pPr>
      <w:r w:rsidRPr="00E06390">
        <w:rPr>
          <w:rFonts w:ascii="Arial" w:hAnsi="Arial" w:cs="Arial"/>
          <w:b/>
          <w:sz w:val="24"/>
          <w:szCs w:val="24"/>
          <w:u w:val="single"/>
        </w:rPr>
        <w:t>WASTEWATER COMMISSION REPORT</w:t>
      </w:r>
      <w:r w:rsidR="00132124" w:rsidRPr="00E06390">
        <w:rPr>
          <w:rFonts w:ascii="Arial" w:hAnsi="Arial" w:cs="Arial"/>
          <w:b/>
          <w:sz w:val="24"/>
          <w:szCs w:val="24"/>
          <w:u w:val="single"/>
        </w:rPr>
        <w:t>:</w:t>
      </w:r>
      <w:r w:rsidR="00132124" w:rsidRPr="00E06390">
        <w:rPr>
          <w:rFonts w:ascii="Arial" w:hAnsi="Arial" w:cs="Arial"/>
          <w:sz w:val="24"/>
          <w:szCs w:val="24"/>
        </w:rPr>
        <w:t xml:space="preserve"> Note</w:t>
      </w:r>
      <w:r w:rsidR="0070052C" w:rsidRPr="00E06390">
        <w:rPr>
          <w:rFonts w:ascii="Arial" w:hAnsi="Arial" w:cs="Arial"/>
          <w:i/>
          <w:sz w:val="24"/>
          <w:szCs w:val="24"/>
        </w:rPr>
        <w:t>: The Waste</w:t>
      </w:r>
      <w:r w:rsidR="00C81F20" w:rsidRPr="00E06390">
        <w:rPr>
          <w:rFonts w:ascii="Arial" w:hAnsi="Arial" w:cs="Arial"/>
          <w:i/>
          <w:sz w:val="24"/>
          <w:szCs w:val="24"/>
        </w:rPr>
        <w:t>w</w:t>
      </w:r>
      <w:r w:rsidR="0070052C" w:rsidRPr="00E06390">
        <w:rPr>
          <w:rFonts w:ascii="Arial" w:hAnsi="Arial" w:cs="Arial"/>
          <w:i/>
          <w:sz w:val="24"/>
          <w:szCs w:val="24"/>
        </w:rPr>
        <w:t>ater Treatment Plant is operated &amp; staffed by the City of Wisconsin Rapids.  One member of the Village of Biron Board of Trustees is an acting member of the Commission</w:t>
      </w:r>
      <w:r w:rsidR="008C18F6" w:rsidRPr="00E06390">
        <w:rPr>
          <w:rFonts w:ascii="Arial" w:hAnsi="Arial" w:cs="Arial"/>
          <w:sz w:val="24"/>
          <w:szCs w:val="24"/>
        </w:rPr>
        <w:t>.</w:t>
      </w:r>
      <w:r w:rsidR="00C16CF7" w:rsidRPr="00E06390">
        <w:rPr>
          <w:rFonts w:ascii="Arial" w:hAnsi="Arial" w:cs="Arial"/>
          <w:sz w:val="24"/>
          <w:szCs w:val="24"/>
        </w:rPr>
        <w:t xml:space="preserve"> </w:t>
      </w:r>
      <w:r w:rsidR="00E40A8D">
        <w:rPr>
          <w:rFonts w:ascii="Arial" w:hAnsi="Arial" w:cs="Arial"/>
          <w:sz w:val="24"/>
          <w:szCs w:val="24"/>
        </w:rPr>
        <w:t xml:space="preserve"> </w:t>
      </w:r>
      <w:r w:rsidR="00D10C33">
        <w:rPr>
          <w:rFonts w:ascii="Arial" w:hAnsi="Arial" w:cs="Arial"/>
          <w:sz w:val="24"/>
          <w:szCs w:val="24"/>
        </w:rPr>
        <w:t xml:space="preserve">Reviewed minutes from the </w:t>
      </w:r>
      <w:r w:rsidR="00F738B9">
        <w:rPr>
          <w:rFonts w:ascii="Arial" w:hAnsi="Arial" w:cs="Arial"/>
          <w:sz w:val="24"/>
          <w:szCs w:val="24"/>
        </w:rPr>
        <w:t>June 10</w:t>
      </w:r>
      <w:r w:rsidR="00F738B9" w:rsidRPr="00F738B9">
        <w:rPr>
          <w:rFonts w:ascii="Arial" w:hAnsi="Arial" w:cs="Arial"/>
          <w:sz w:val="24"/>
          <w:szCs w:val="24"/>
          <w:vertAlign w:val="superscript"/>
        </w:rPr>
        <w:t>th</w:t>
      </w:r>
      <w:r w:rsidR="00E32F74">
        <w:rPr>
          <w:rFonts w:ascii="Arial" w:hAnsi="Arial" w:cs="Arial"/>
          <w:sz w:val="24"/>
          <w:szCs w:val="24"/>
        </w:rPr>
        <w:t xml:space="preserve"> </w:t>
      </w:r>
      <w:r w:rsidR="00D10C33">
        <w:rPr>
          <w:rFonts w:ascii="Arial" w:hAnsi="Arial" w:cs="Arial"/>
          <w:sz w:val="24"/>
          <w:szCs w:val="24"/>
        </w:rPr>
        <w:t xml:space="preserve">meeting. </w:t>
      </w:r>
      <w:r w:rsidR="008A0094">
        <w:rPr>
          <w:rFonts w:ascii="Arial" w:hAnsi="Arial" w:cs="Arial"/>
          <w:sz w:val="24"/>
          <w:szCs w:val="24"/>
        </w:rPr>
        <w:t xml:space="preserve">Lumaye stated </w:t>
      </w:r>
      <w:r w:rsidR="00F738B9">
        <w:rPr>
          <w:rFonts w:ascii="Arial" w:hAnsi="Arial" w:cs="Arial"/>
          <w:sz w:val="24"/>
          <w:szCs w:val="24"/>
        </w:rPr>
        <w:t xml:space="preserve">she saw a draft of the rate case </w:t>
      </w:r>
      <w:proofErr w:type="gramStart"/>
      <w:r w:rsidR="00F738B9">
        <w:rPr>
          <w:rFonts w:ascii="Arial" w:hAnsi="Arial" w:cs="Arial"/>
          <w:sz w:val="24"/>
          <w:szCs w:val="24"/>
        </w:rPr>
        <w:t>study</w:t>
      </w:r>
      <w:proofErr w:type="gramEnd"/>
      <w:r w:rsidR="00F738B9">
        <w:rPr>
          <w:rFonts w:ascii="Arial" w:hAnsi="Arial" w:cs="Arial"/>
          <w:sz w:val="24"/>
          <w:szCs w:val="24"/>
        </w:rPr>
        <w:t xml:space="preserve"> and it appeared to be in our favor. </w:t>
      </w:r>
      <w:r w:rsidR="008A0094">
        <w:rPr>
          <w:rFonts w:ascii="Arial" w:hAnsi="Arial" w:cs="Arial"/>
          <w:sz w:val="24"/>
          <w:szCs w:val="24"/>
        </w:rPr>
        <w:t xml:space="preserve"> Motion </w:t>
      </w:r>
      <w:r w:rsidR="00F738B9">
        <w:rPr>
          <w:rFonts w:ascii="Arial" w:hAnsi="Arial" w:cs="Arial"/>
          <w:sz w:val="24"/>
          <w:szCs w:val="24"/>
        </w:rPr>
        <w:t>Evenson,</w:t>
      </w:r>
      <w:r w:rsidR="008A0094">
        <w:rPr>
          <w:rFonts w:ascii="Arial" w:hAnsi="Arial" w:cs="Arial"/>
          <w:sz w:val="24"/>
          <w:szCs w:val="24"/>
        </w:rPr>
        <w:t xml:space="preserve"> second </w:t>
      </w:r>
      <w:r w:rsidR="00F738B9">
        <w:rPr>
          <w:rFonts w:ascii="Arial" w:hAnsi="Arial" w:cs="Arial"/>
          <w:sz w:val="24"/>
          <w:szCs w:val="24"/>
        </w:rPr>
        <w:t>Honkomp</w:t>
      </w:r>
      <w:r w:rsidR="008A0094">
        <w:rPr>
          <w:rFonts w:ascii="Arial" w:hAnsi="Arial" w:cs="Arial"/>
          <w:sz w:val="24"/>
          <w:szCs w:val="24"/>
        </w:rPr>
        <w:t xml:space="preserve"> to add the minutes to our record</w:t>
      </w:r>
      <w:r w:rsidR="00F738B9">
        <w:rPr>
          <w:rFonts w:ascii="Arial" w:hAnsi="Arial" w:cs="Arial"/>
          <w:sz w:val="24"/>
          <w:szCs w:val="24"/>
        </w:rPr>
        <w:t xml:space="preserve"> and to approve the Wastewater Commission report</w:t>
      </w:r>
      <w:r w:rsidR="008A0094">
        <w:rPr>
          <w:rFonts w:ascii="Arial" w:hAnsi="Arial" w:cs="Arial"/>
          <w:sz w:val="24"/>
          <w:szCs w:val="24"/>
        </w:rPr>
        <w:t>.  Motion carried.</w:t>
      </w:r>
    </w:p>
    <w:p w14:paraId="71A81455" w14:textId="77777777" w:rsidR="008A6A0F" w:rsidRDefault="008A6A0F" w:rsidP="00C84EEE">
      <w:pPr>
        <w:rPr>
          <w:rFonts w:ascii="Arial" w:hAnsi="Arial" w:cs="Arial"/>
          <w:b/>
          <w:bCs/>
          <w:sz w:val="24"/>
          <w:szCs w:val="24"/>
          <w:u w:val="single"/>
        </w:rPr>
      </w:pPr>
    </w:p>
    <w:p w14:paraId="0EF0A1B9" w14:textId="77777777" w:rsidR="00F738B9" w:rsidRDefault="00ED2124" w:rsidP="00C84EEE">
      <w:pPr>
        <w:rPr>
          <w:rFonts w:ascii="Arial" w:hAnsi="Arial" w:cs="Arial"/>
          <w:sz w:val="24"/>
          <w:szCs w:val="24"/>
        </w:rPr>
      </w:pPr>
      <w:r w:rsidRPr="00E06390">
        <w:rPr>
          <w:rFonts w:ascii="Arial" w:hAnsi="Arial" w:cs="Arial"/>
          <w:b/>
          <w:bCs/>
          <w:sz w:val="24"/>
          <w:szCs w:val="24"/>
          <w:u w:val="single"/>
        </w:rPr>
        <w:t>NEW BUSINESS</w:t>
      </w:r>
      <w:r w:rsidR="00A21F91">
        <w:rPr>
          <w:rFonts w:ascii="Arial" w:hAnsi="Arial" w:cs="Arial"/>
          <w:b/>
          <w:bCs/>
          <w:sz w:val="24"/>
          <w:szCs w:val="24"/>
          <w:u w:val="single"/>
        </w:rPr>
        <w:t>:</w:t>
      </w:r>
      <w:r w:rsidR="00A21F91" w:rsidRPr="00F13764">
        <w:rPr>
          <w:rFonts w:ascii="Arial" w:hAnsi="Arial" w:cs="Arial"/>
          <w:sz w:val="24"/>
          <w:szCs w:val="24"/>
        </w:rPr>
        <w:t xml:space="preserve"> </w:t>
      </w:r>
      <w:r w:rsidR="00F738B9">
        <w:rPr>
          <w:rFonts w:ascii="Arial" w:hAnsi="Arial" w:cs="Arial"/>
          <w:sz w:val="24"/>
          <w:szCs w:val="24"/>
        </w:rPr>
        <w:t>None.</w:t>
      </w:r>
    </w:p>
    <w:p w14:paraId="040191CA" w14:textId="482357EB" w:rsidR="00D87348" w:rsidRDefault="008A0094" w:rsidP="00C84EEE">
      <w:pPr>
        <w:rPr>
          <w:rFonts w:ascii="Arial" w:hAnsi="Arial" w:cs="Arial"/>
          <w:sz w:val="24"/>
          <w:szCs w:val="24"/>
        </w:rPr>
      </w:pPr>
      <w:r>
        <w:rPr>
          <w:rFonts w:ascii="Arial" w:hAnsi="Arial" w:cs="Arial"/>
          <w:sz w:val="24"/>
          <w:szCs w:val="24"/>
        </w:rPr>
        <w:t xml:space="preserve">  </w:t>
      </w:r>
    </w:p>
    <w:p w14:paraId="7BB7B893" w14:textId="4B2E29EA" w:rsidR="00F738B9" w:rsidRDefault="00FA3892" w:rsidP="00D16D5D">
      <w:pPr>
        <w:pStyle w:val="Standard1"/>
        <w:tabs>
          <w:tab w:val="left" w:pos="990"/>
        </w:tabs>
        <w:rPr>
          <w:rFonts w:ascii="Arial" w:hAnsi="Arial" w:cs="Arial"/>
          <w:bCs/>
          <w:sz w:val="24"/>
          <w:szCs w:val="24"/>
        </w:rPr>
      </w:pPr>
      <w:r w:rsidRPr="00E06390">
        <w:rPr>
          <w:rFonts w:ascii="Arial" w:hAnsi="Arial" w:cs="Arial"/>
          <w:b/>
          <w:sz w:val="24"/>
          <w:szCs w:val="24"/>
          <w:u w:val="single"/>
        </w:rPr>
        <w:t xml:space="preserve">PRESIDENT’S </w:t>
      </w:r>
      <w:r w:rsidR="005D4DF7" w:rsidRPr="00E06390">
        <w:rPr>
          <w:rFonts w:ascii="Arial" w:hAnsi="Arial" w:cs="Arial"/>
          <w:b/>
          <w:sz w:val="24"/>
          <w:szCs w:val="24"/>
          <w:u w:val="single"/>
        </w:rPr>
        <w:t>REPORT</w:t>
      </w:r>
      <w:r w:rsidR="00C534D5" w:rsidRPr="00E06390">
        <w:rPr>
          <w:rFonts w:ascii="Arial" w:hAnsi="Arial" w:cs="Arial"/>
          <w:b/>
          <w:sz w:val="24"/>
          <w:szCs w:val="24"/>
          <w:u w:val="single"/>
        </w:rPr>
        <w:t>:</w:t>
      </w:r>
      <w:r w:rsidR="006B6155">
        <w:rPr>
          <w:rFonts w:ascii="Arial" w:hAnsi="Arial" w:cs="Arial"/>
          <w:bCs/>
          <w:sz w:val="24"/>
          <w:szCs w:val="24"/>
        </w:rPr>
        <w:t xml:space="preserve"> </w:t>
      </w:r>
      <w:r w:rsidR="00646AA2">
        <w:rPr>
          <w:rFonts w:ascii="Arial" w:hAnsi="Arial" w:cs="Arial"/>
          <w:bCs/>
          <w:sz w:val="24"/>
          <w:szCs w:val="24"/>
        </w:rPr>
        <w:t xml:space="preserve"> </w:t>
      </w:r>
      <w:r w:rsidR="00F738B9">
        <w:rPr>
          <w:rFonts w:ascii="Arial" w:hAnsi="Arial" w:cs="Arial"/>
          <w:bCs/>
          <w:sz w:val="24"/>
          <w:szCs w:val="24"/>
        </w:rPr>
        <w:t>Jon</w:t>
      </w:r>
      <w:r w:rsidR="00C51BF3" w:rsidRPr="00C51BF3">
        <w:rPr>
          <w:rFonts w:ascii="Arial" w:hAnsi="Arial" w:cs="Arial"/>
          <w:bCs/>
          <w:sz w:val="24"/>
          <w:szCs w:val="24"/>
        </w:rPr>
        <w:t xml:space="preserve"> distributed copies of the 2026 bank loan summary and the TID increment report. He also reported that he expects to meet with Keith for their annual review within the next </w:t>
      </w:r>
      <w:r w:rsidR="00C51BF3">
        <w:rPr>
          <w:rFonts w:ascii="Arial" w:hAnsi="Arial" w:cs="Arial"/>
          <w:bCs/>
          <w:sz w:val="24"/>
          <w:szCs w:val="24"/>
        </w:rPr>
        <w:t>4 to 6</w:t>
      </w:r>
      <w:r w:rsidR="00C51BF3" w:rsidRPr="00C51BF3">
        <w:rPr>
          <w:rFonts w:ascii="Arial" w:hAnsi="Arial" w:cs="Arial"/>
          <w:bCs/>
          <w:sz w:val="24"/>
          <w:szCs w:val="24"/>
        </w:rPr>
        <w:t xml:space="preserve"> weeks.</w:t>
      </w:r>
    </w:p>
    <w:p w14:paraId="49DA74C1" w14:textId="77777777" w:rsidR="00C51BF3" w:rsidRDefault="00C51BF3" w:rsidP="00D16D5D">
      <w:pPr>
        <w:pStyle w:val="Standard1"/>
        <w:tabs>
          <w:tab w:val="left" w:pos="990"/>
        </w:tabs>
        <w:rPr>
          <w:rFonts w:ascii="Arial" w:hAnsi="Arial" w:cs="Arial"/>
          <w:bCs/>
          <w:sz w:val="24"/>
          <w:szCs w:val="24"/>
        </w:rPr>
      </w:pPr>
    </w:p>
    <w:p w14:paraId="15C30453" w14:textId="29668C1A" w:rsidR="00CD409A" w:rsidRDefault="00410174" w:rsidP="00362B2B">
      <w:pPr>
        <w:pStyle w:val="v1msonormal"/>
        <w:shd w:val="clear" w:color="auto" w:fill="FFFFFF"/>
        <w:spacing w:before="0" w:beforeAutospacing="0" w:after="0" w:afterAutospacing="0"/>
        <w:rPr>
          <w:rFonts w:ascii="Arial" w:hAnsi="Arial" w:cs="Arial"/>
        </w:rPr>
      </w:pPr>
      <w:r w:rsidRPr="00E06390">
        <w:rPr>
          <w:rFonts w:ascii="Arial" w:hAnsi="Arial" w:cs="Arial"/>
          <w:b/>
          <w:u w:val="single"/>
        </w:rPr>
        <w:t>A</w:t>
      </w:r>
      <w:r w:rsidR="00EE1773" w:rsidRPr="00E06390">
        <w:rPr>
          <w:rFonts w:ascii="Arial" w:hAnsi="Arial" w:cs="Arial"/>
          <w:b/>
          <w:u w:val="single"/>
        </w:rPr>
        <w:t>DJOURN</w:t>
      </w:r>
      <w:r w:rsidR="008B1C81" w:rsidRPr="00E06390">
        <w:rPr>
          <w:rFonts w:ascii="Arial" w:hAnsi="Arial" w:cs="Arial"/>
          <w:b/>
          <w:u w:val="single"/>
        </w:rPr>
        <w:t>:</w:t>
      </w:r>
      <w:r w:rsidR="008B1C81" w:rsidRPr="00E06390">
        <w:rPr>
          <w:rFonts w:ascii="Arial" w:hAnsi="Arial" w:cs="Arial"/>
          <w:b/>
        </w:rPr>
        <w:t xml:space="preserve"> </w:t>
      </w:r>
      <w:r w:rsidR="008B1C81" w:rsidRPr="00E06390">
        <w:rPr>
          <w:rFonts w:ascii="Arial" w:hAnsi="Arial" w:cs="Arial"/>
        </w:rPr>
        <w:t>Motion</w:t>
      </w:r>
      <w:r w:rsidR="00922E01" w:rsidRPr="00922E01">
        <w:rPr>
          <w:rFonts w:ascii="Arial" w:hAnsi="Arial" w:cs="Arial"/>
          <w:color w:val="2C363A"/>
        </w:rPr>
        <w:t xml:space="preserve"> </w:t>
      </w:r>
      <w:r w:rsidR="00A339CE">
        <w:rPr>
          <w:rFonts w:ascii="Arial" w:hAnsi="Arial" w:cs="Arial"/>
          <w:color w:val="2C363A"/>
        </w:rPr>
        <w:t>Honkomp,</w:t>
      </w:r>
      <w:r w:rsidR="00D16D5D">
        <w:rPr>
          <w:rFonts w:ascii="Arial" w:hAnsi="Arial" w:cs="Arial"/>
          <w:color w:val="2C363A"/>
        </w:rPr>
        <w:t xml:space="preserve"> </w:t>
      </w:r>
      <w:r w:rsidR="00D10C33">
        <w:rPr>
          <w:rFonts w:ascii="Arial" w:hAnsi="Arial" w:cs="Arial"/>
          <w:color w:val="2C363A"/>
        </w:rPr>
        <w:t xml:space="preserve">second </w:t>
      </w:r>
      <w:r w:rsidR="003B3EDA">
        <w:rPr>
          <w:rFonts w:ascii="Arial" w:hAnsi="Arial" w:cs="Arial"/>
          <w:color w:val="2C363A"/>
        </w:rPr>
        <w:t>Biegel</w:t>
      </w:r>
      <w:r w:rsidR="00D10C33">
        <w:rPr>
          <w:rFonts w:ascii="Arial" w:hAnsi="Arial" w:cs="Arial"/>
          <w:color w:val="2C363A"/>
        </w:rPr>
        <w:t xml:space="preserve"> </w:t>
      </w:r>
      <w:r w:rsidR="00922E01" w:rsidRPr="00922E01">
        <w:rPr>
          <w:rFonts w:ascii="Arial" w:hAnsi="Arial" w:cs="Arial"/>
          <w:color w:val="2C363A"/>
        </w:rPr>
        <w:t>to adjourn</w:t>
      </w:r>
      <w:r w:rsidR="00371F61">
        <w:rPr>
          <w:rFonts w:ascii="Arial" w:hAnsi="Arial" w:cs="Arial"/>
          <w:color w:val="2C363A"/>
        </w:rPr>
        <w:t xml:space="preserve"> at</w:t>
      </w:r>
      <w:r w:rsidR="00960F39">
        <w:rPr>
          <w:rFonts w:ascii="Arial" w:hAnsi="Arial" w:cs="Arial"/>
          <w:color w:val="2C363A"/>
        </w:rPr>
        <w:t xml:space="preserve"> </w:t>
      </w:r>
      <w:r w:rsidR="00566A3B">
        <w:rPr>
          <w:rFonts w:ascii="Arial" w:hAnsi="Arial" w:cs="Arial"/>
          <w:color w:val="2C363A"/>
        </w:rPr>
        <w:t>7:</w:t>
      </w:r>
      <w:r w:rsidR="007A1338">
        <w:rPr>
          <w:rFonts w:ascii="Arial" w:hAnsi="Arial" w:cs="Arial"/>
          <w:color w:val="2C363A"/>
        </w:rPr>
        <w:t>5</w:t>
      </w:r>
      <w:r w:rsidR="00566A3B">
        <w:rPr>
          <w:rFonts w:ascii="Arial" w:hAnsi="Arial" w:cs="Arial"/>
          <w:color w:val="2C363A"/>
        </w:rPr>
        <w:t>5</w:t>
      </w:r>
      <w:r w:rsidR="00D10C33">
        <w:rPr>
          <w:rFonts w:ascii="Arial" w:hAnsi="Arial" w:cs="Arial"/>
          <w:color w:val="2C363A"/>
        </w:rPr>
        <w:t>pm</w:t>
      </w:r>
      <w:r w:rsidR="005B5F60">
        <w:rPr>
          <w:rFonts w:ascii="Arial" w:hAnsi="Arial" w:cs="Arial"/>
          <w:color w:val="2C363A"/>
        </w:rPr>
        <w:t xml:space="preserve"> Motion carried.</w:t>
      </w:r>
    </w:p>
    <w:p w14:paraId="5F23D19C" w14:textId="77777777" w:rsidR="00355EE4" w:rsidRDefault="00355EE4" w:rsidP="00362B2B">
      <w:pPr>
        <w:rPr>
          <w:rFonts w:ascii="Arial" w:hAnsi="Arial" w:cs="Arial"/>
          <w:sz w:val="24"/>
          <w:szCs w:val="24"/>
        </w:rPr>
      </w:pPr>
    </w:p>
    <w:p w14:paraId="66A9BC46" w14:textId="08E1F294" w:rsidR="00945F40" w:rsidRPr="00E06390" w:rsidRDefault="00CD5277" w:rsidP="00362B2B">
      <w:pPr>
        <w:rPr>
          <w:rFonts w:ascii="Arial" w:hAnsi="Arial" w:cs="Arial"/>
          <w:sz w:val="24"/>
          <w:szCs w:val="24"/>
        </w:rPr>
      </w:pPr>
      <w:r w:rsidRPr="00E06390">
        <w:rPr>
          <w:rFonts w:ascii="Arial" w:hAnsi="Arial" w:cs="Arial"/>
          <w:sz w:val="24"/>
          <w:szCs w:val="24"/>
        </w:rPr>
        <w:t>Respectfully Submitted,</w:t>
      </w:r>
      <w:r w:rsidR="00EF70BB" w:rsidRPr="00E06390">
        <w:rPr>
          <w:rFonts w:ascii="Arial" w:hAnsi="Arial" w:cs="Arial"/>
          <w:sz w:val="24"/>
          <w:szCs w:val="24"/>
        </w:rPr>
        <w:tab/>
      </w:r>
      <w:r w:rsidR="00EF70BB" w:rsidRPr="00E06390">
        <w:rPr>
          <w:rFonts w:ascii="Arial" w:hAnsi="Arial" w:cs="Arial"/>
          <w:sz w:val="24"/>
          <w:szCs w:val="24"/>
        </w:rPr>
        <w:tab/>
      </w:r>
      <w:r w:rsidR="00EF70BB" w:rsidRPr="00E06390">
        <w:rPr>
          <w:rFonts w:ascii="Arial" w:hAnsi="Arial" w:cs="Arial"/>
          <w:sz w:val="24"/>
          <w:szCs w:val="24"/>
        </w:rPr>
        <w:tab/>
      </w:r>
      <w:r w:rsidR="00EF70BB" w:rsidRPr="00E06390">
        <w:rPr>
          <w:rFonts w:ascii="Arial" w:hAnsi="Arial" w:cs="Arial"/>
          <w:sz w:val="24"/>
          <w:szCs w:val="24"/>
        </w:rPr>
        <w:tab/>
      </w:r>
      <w:r w:rsidR="00EF70BB" w:rsidRPr="00E06390">
        <w:rPr>
          <w:rFonts w:ascii="Arial" w:hAnsi="Arial" w:cs="Arial"/>
          <w:sz w:val="24"/>
          <w:szCs w:val="24"/>
        </w:rPr>
        <w:tab/>
      </w:r>
      <w:proofErr w:type="gramStart"/>
      <w:r w:rsidR="00EF70BB" w:rsidRPr="00E06390">
        <w:rPr>
          <w:rFonts w:ascii="Arial" w:hAnsi="Arial" w:cs="Arial"/>
          <w:sz w:val="24"/>
          <w:szCs w:val="24"/>
        </w:rPr>
        <w:t>Approved</w:t>
      </w:r>
      <w:proofErr w:type="gramEnd"/>
      <w:r w:rsidR="00EF70BB" w:rsidRPr="00E06390">
        <w:rPr>
          <w:rFonts w:ascii="Arial" w:hAnsi="Arial" w:cs="Arial"/>
          <w:sz w:val="24"/>
          <w:szCs w:val="24"/>
        </w:rPr>
        <w:t xml:space="preserve"> by Biron Board of </w:t>
      </w:r>
      <w:r w:rsidR="00362B2B">
        <w:rPr>
          <w:rFonts w:ascii="Arial" w:hAnsi="Arial" w:cs="Arial"/>
          <w:sz w:val="24"/>
          <w:szCs w:val="24"/>
        </w:rPr>
        <w:t xml:space="preserve">Trustees </w:t>
      </w:r>
      <w:r w:rsidR="00802874">
        <w:rPr>
          <w:rFonts w:ascii="Arial" w:hAnsi="Arial" w:cs="Arial"/>
          <w:sz w:val="24"/>
          <w:szCs w:val="24"/>
        </w:rPr>
        <w:t>Samantha Daugherty</w:t>
      </w:r>
      <w:r w:rsidR="004436A1" w:rsidRPr="00E06390">
        <w:rPr>
          <w:rFonts w:ascii="Arial" w:hAnsi="Arial" w:cs="Arial"/>
          <w:sz w:val="24"/>
          <w:szCs w:val="24"/>
        </w:rPr>
        <w:t>, Clerk</w:t>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br/>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EF70BB" w:rsidRPr="00E06390">
        <w:rPr>
          <w:rFonts w:ascii="Arial" w:hAnsi="Arial" w:cs="Arial"/>
          <w:sz w:val="24"/>
          <w:szCs w:val="24"/>
        </w:rPr>
        <w:t>Signed:  _</w:t>
      </w:r>
      <w:r w:rsidR="008437F7" w:rsidRPr="00E06390">
        <w:rPr>
          <w:rFonts w:ascii="Arial" w:hAnsi="Arial" w:cs="Arial"/>
          <w:sz w:val="24"/>
          <w:szCs w:val="24"/>
        </w:rPr>
        <w:t>_______________________</w:t>
      </w:r>
      <w:r w:rsidR="008437F7" w:rsidRPr="00E06390">
        <w:rPr>
          <w:rFonts w:ascii="Arial" w:hAnsi="Arial" w:cs="Arial"/>
          <w:sz w:val="24"/>
          <w:szCs w:val="24"/>
        </w:rPr>
        <w:tab/>
      </w:r>
      <w:r w:rsidR="008437F7" w:rsidRPr="00E06390">
        <w:rPr>
          <w:rFonts w:ascii="Arial" w:hAnsi="Arial" w:cs="Arial"/>
          <w:sz w:val="24"/>
          <w:szCs w:val="24"/>
        </w:rPr>
        <w:tab/>
      </w:r>
      <w:r w:rsidR="008437F7" w:rsidRPr="00E06390">
        <w:rPr>
          <w:rFonts w:ascii="Arial" w:hAnsi="Arial" w:cs="Arial"/>
          <w:sz w:val="24"/>
          <w:szCs w:val="24"/>
        </w:rPr>
        <w:tab/>
      </w:r>
      <w:r w:rsidR="008437F7" w:rsidRPr="00E06390">
        <w:rPr>
          <w:rFonts w:ascii="Arial" w:hAnsi="Arial" w:cs="Arial"/>
          <w:sz w:val="24"/>
          <w:szCs w:val="24"/>
        </w:rPr>
        <w:tab/>
        <w:t xml:space="preserve">     </w:t>
      </w:r>
      <w:r w:rsidR="00945F40" w:rsidRPr="00E06390">
        <w:rPr>
          <w:rFonts w:ascii="Arial" w:hAnsi="Arial" w:cs="Arial"/>
          <w:sz w:val="24"/>
          <w:szCs w:val="24"/>
        </w:rPr>
        <w:tab/>
      </w:r>
      <w:r w:rsidR="008437F7" w:rsidRPr="00E06390">
        <w:rPr>
          <w:rFonts w:ascii="Arial" w:hAnsi="Arial" w:cs="Arial"/>
          <w:sz w:val="24"/>
          <w:szCs w:val="24"/>
        </w:rPr>
        <w:t xml:space="preserve"> </w:t>
      </w:r>
      <w:r w:rsidR="00627570" w:rsidRPr="00E06390">
        <w:rPr>
          <w:rFonts w:ascii="Arial" w:hAnsi="Arial" w:cs="Arial"/>
          <w:sz w:val="24"/>
          <w:szCs w:val="24"/>
        </w:rPr>
        <w:tab/>
      </w:r>
      <w:r w:rsidR="00627570" w:rsidRPr="00E06390">
        <w:rPr>
          <w:rFonts w:ascii="Arial" w:hAnsi="Arial" w:cs="Arial"/>
          <w:sz w:val="24"/>
          <w:szCs w:val="24"/>
        </w:rPr>
        <w:tab/>
      </w:r>
      <w:r w:rsidR="00627570" w:rsidRPr="00E06390">
        <w:rPr>
          <w:rFonts w:ascii="Arial" w:hAnsi="Arial" w:cs="Arial"/>
          <w:sz w:val="24"/>
          <w:szCs w:val="24"/>
        </w:rPr>
        <w:tab/>
      </w:r>
      <w:r w:rsidR="00627570" w:rsidRPr="00E06390">
        <w:rPr>
          <w:rFonts w:ascii="Arial" w:hAnsi="Arial" w:cs="Arial"/>
          <w:sz w:val="24"/>
          <w:szCs w:val="24"/>
        </w:rPr>
        <w:tab/>
      </w:r>
      <w:r w:rsidR="00627570" w:rsidRPr="00E06390">
        <w:rPr>
          <w:rFonts w:ascii="Arial" w:hAnsi="Arial" w:cs="Arial"/>
          <w:sz w:val="24"/>
          <w:szCs w:val="24"/>
        </w:rPr>
        <w:tab/>
        <w:t xml:space="preserve">     </w:t>
      </w:r>
      <w:r w:rsidR="00945F40" w:rsidRPr="00E06390">
        <w:rPr>
          <w:rFonts w:ascii="Arial" w:hAnsi="Arial" w:cs="Arial"/>
          <w:sz w:val="24"/>
          <w:szCs w:val="24"/>
        </w:rPr>
        <w:t xml:space="preserve"> </w:t>
      </w:r>
      <w:r w:rsidR="00EF70BB" w:rsidRPr="00E06390">
        <w:rPr>
          <w:rFonts w:ascii="Arial" w:hAnsi="Arial" w:cs="Arial"/>
          <w:sz w:val="24"/>
          <w:szCs w:val="24"/>
        </w:rPr>
        <w:t>Jon T. Evenson, President</w:t>
      </w:r>
    </w:p>
    <w:p w14:paraId="18A8C13E" w14:textId="77777777" w:rsidR="00B84FA6" w:rsidRPr="00E06390" w:rsidRDefault="00B84FA6">
      <w:pPr>
        <w:rPr>
          <w:rFonts w:ascii="Arial" w:hAnsi="Arial" w:cs="Arial"/>
          <w:sz w:val="24"/>
          <w:szCs w:val="24"/>
        </w:rPr>
      </w:pPr>
    </w:p>
    <w:sectPr w:rsidR="00B84FA6" w:rsidRPr="00E06390" w:rsidSect="000115C6">
      <w:headerReference w:type="default" r:id="rId8"/>
      <w:footerReference w:type="even" r:id="rId9"/>
      <w:pgSz w:w="12240" w:h="15840" w:code="1"/>
      <w:pgMar w:top="1008" w:right="540" w:bottom="72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03833" w14:textId="77777777" w:rsidR="00CD77E4" w:rsidRDefault="00CD77E4">
      <w:r>
        <w:separator/>
      </w:r>
    </w:p>
  </w:endnote>
  <w:endnote w:type="continuationSeparator" w:id="0">
    <w:p w14:paraId="4DD5E50B" w14:textId="77777777" w:rsidR="00CD77E4" w:rsidRDefault="00CD77E4">
      <w:r>
        <w:continuationSeparator/>
      </w:r>
    </w:p>
  </w:endnote>
  <w:endnote w:type="continuationNotice" w:id="1">
    <w:p w14:paraId="7A46BCA6" w14:textId="77777777" w:rsidR="00CD77E4" w:rsidRDefault="00CD77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38C53" w14:textId="77777777" w:rsidR="006F1576" w:rsidRDefault="006F1576" w:rsidP="00964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B3D5E" w14:textId="77777777" w:rsidR="006F1576" w:rsidRDefault="006F15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EBD28" w14:textId="77777777" w:rsidR="00CD77E4" w:rsidRDefault="00CD77E4">
      <w:r>
        <w:separator/>
      </w:r>
    </w:p>
  </w:footnote>
  <w:footnote w:type="continuationSeparator" w:id="0">
    <w:p w14:paraId="4529EE4A" w14:textId="77777777" w:rsidR="00CD77E4" w:rsidRDefault="00CD77E4">
      <w:r>
        <w:continuationSeparator/>
      </w:r>
    </w:p>
  </w:footnote>
  <w:footnote w:type="continuationNotice" w:id="1">
    <w:p w14:paraId="529E7597" w14:textId="77777777" w:rsidR="00CD77E4" w:rsidRDefault="00CD77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D2998" w14:textId="72FD62EA" w:rsidR="00646AA2" w:rsidRPr="008E7206" w:rsidRDefault="00000000" w:rsidP="00646AA2">
    <w:pPr>
      <w:pStyle w:val="Title"/>
      <w:jc w:val="right"/>
      <w:outlineLvl w:val="0"/>
      <w:rPr>
        <w:rFonts w:ascii="Calibri" w:hAnsi="Calibri" w:cs="Arial"/>
        <w:bCs w:val="0"/>
        <w:sz w:val="18"/>
        <w:szCs w:val="18"/>
        <w:u w:val="single"/>
      </w:rPr>
    </w:pPr>
    <w:sdt>
      <w:sdtPr>
        <w:rPr>
          <w:rFonts w:ascii="Calibri" w:hAnsi="Calibri" w:cs="Arial"/>
          <w:bCs w:val="0"/>
          <w:sz w:val="18"/>
          <w:szCs w:val="18"/>
          <w:u w:val="single"/>
        </w:rPr>
        <w:id w:val="-1829439614"/>
        <w:docPartObj>
          <w:docPartGallery w:val="Watermarks"/>
          <w:docPartUnique/>
        </w:docPartObj>
      </w:sdtPr>
      <w:sdtContent>
        <w:r>
          <w:rPr>
            <w:rFonts w:ascii="Calibri" w:hAnsi="Calibri" w:cs="Arial"/>
            <w:bCs w:val="0"/>
            <w:noProof/>
            <w:sz w:val="18"/>
            <w:szCs w:val="18"/>
            <w:u w:val="single"/>
          </w:rPr>
          <w:pict w14:anchorId="7297E5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646AA2" w:rsidRPr="008E7206">
      <w:rPr>
        <w:rFonts w:ascii="Calibri" w:hAnsi="Calibri" w:cs="Arial"/>
        <w:bCs w:val="0"/>
        <w:sz w:val="18"/>
        <w:szCs w:val="18"/>
        <w:u w:val="single"/>
      </w:rPr>
      <w:t>MINUTES SUBJECT TO VILLAGE BOARD APPROVAL</w:t>
    </w:r>
  </w:p>
  <w:p w14:paraId="765165AB" w14:textId="4AAEF12A" w:rsidR="00646AA2" w:rsidRDefault="00646AA2">
    <w:pPr>
      <w:pStyle w:val="Header"/>
    </w:pPr>
  </w:p>
  <w:p w14:paraId="3EB323C0" w14:textId="05B84CEF" w:rsidR="008C6EAF" w:rsidRDefault="008C6E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1F6AE7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E45D89"/>
    <w:multiLevelType w:val="hybridMultilevel"/>
    <w:tmpl w:val="738A177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EA2F74"/>
    <w:multiLevelType w:val="multilevel"/>
    <w:tmpl w:val="0214FBF6"/>
    <w:lvl w:ilvl="0">
      <w:numFmt w:val="none"/>
      <w:lvlText w:val=""/>
      <w:lvlJc w:val="left"/>
      <w:pPr>
        <w:tabs>
          <w:tab w:val="num" w:pos="360"/>
        </w:tabs>
      </w:pPr>
    </w:lvl>
    <w:lvl w:ilvl="1">
      <w:start w:val="1"/>
      <w:numFmt w:val="lowerLetter"/>
      <w:lvlText w:val="%2."/>
      <w:lvlJc w:val="left"/>
      <w:pPr>
        <w:tabs>
          <w:tab w:val="num" w:pos="2160"/>
        </w:tabs>
        <w:ind w:left="2160" w:hanging="720"/>
      </w:pPr>
      <w:rPr>
        <w:rFonts w:hint="default"/>
      </w:rPr>
    </w:lvl>
    <w:lvl w:ilvl="2">
      <w:start w:val="1"/>
      <w:numFmt w:val="decimal"/>
      <w:lvlText w:val="(%3)"/>
      <w:lvlJc w:val="left"/>
      <w:pPr>
        <w:tabs>
          <w:tab w:val="num" w:pos="2880"/>
        </w:tabs>
        <w:ind w:left="2880" w:hanging="720"/>
      </w:pPr>
      <w:rPr>
        <w:rFonts w:hint="default"/>
      </w:rPr>
    </w:lvl>
    <w:lvl w:ilvl="3">
      <w:start w:val="1"/>
      <w:numFmt w:val="lowerLetter"/>
      <w:lvlText w:val="(%4)"/>
      <w:lvlJc w:val="left"/>
      <w:pPr>
        <w:tabs>
          <w:tab w:val="num" w:pos="3600"/>
        </w:tabs>
        <w:ind w:left="3600" w:hanging="720"/>
      </w:pPr>
      <w:rPr>
        <w:rFonts w:hint="default"/>
      </w:rPr>
    </w:lvl>
    <w:lvl w:ilvl="4">
      <w:start w:val="1"/>
      <w:numFmt w:val="decimal"/>
      <w:lvlText w:val="%5)"/>
      <w:lvlJc w:val="left"/>
      <w:pPr>
        <w:tabs>
          <w:tab w:val="num" w:pos="4320"/>
        </w:tabs>
        <w:ind w:left="4320" w:hanging="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96B0D7F"/>
    <w:multiLevelType w:val="hybridMultilevel"/>
    <w:tmpl w:val="E7F2AB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C423C3"/>
    <w:multiLevelType w:val="hybridMultilevel"/>
    <w:tmpl w:val="C4EE5946"/>
    <w:lvl w:ilvl="0" w:tplc="0D46873E">
      <w:start w:val="1"/>
      <w:numFmt w:val="decimal"/>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0B0903D3"/>
    <w:multiLevelType w:val="hybridMultilevel"/>
    <w:tmpl w:val="09A66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532F72"/>
    <w:multiLevelType w:val="hybridMultilevel"/>
    <w:tmpl w:val="E47C2EC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09B2C5E"/>
    <w:multiLevelType w:val="hybridMultilevel"/>
    <w:tmpl w:val="28B89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EB0E53"/>
    <w:multiLevelType w:val="hybridMultilevel"/>
    <w:tmpl w:val="01B6F0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9D7595"/>
    <w:multiLevelType w:val="singleLevel"/>
    <w:tmpl w:val="671C1DF6"/>
    <w:lvl w:ilvl="0">
      <w:start w:val="1"/>
      <w:numFmt w:val="decimal"/>
      <w:lvlText w:val="%1."/>
      <w:lvlJc w:val="left"/>
      <w:pPr>
        <w:tabs>
          <w:tab w:val="num" w:pos="1080"/>
        </w:tabs>
        <w:ind w:left="1080" w:hanging="360"/>
      </w:pPr>
      <w:rPr>
        <w:rFonts w:hint="default"/>
      </w:rPr>
    </w:lvl>
  </w:abstractNum>
  <w:abstractNum w:abstractNumId="10" w15:restartNumberingAfterBreak="0">
    <w:nsid w:val="2BD1344E"/>
    <w:multiLevelType w:val="multilevel"/>
    <w:tmpl w:val="956AB30C"/>
    <w:lvl w:ilvl="0">
      <w:start w:val="12"/>
      <w:numFmt w:val="decimal"/>
      <w:lvlText w:val="%1"/>
      <w:lvlJc w:val="left"/>
      <w:pPr>
        <w:tabs>
          <w:tab w:val="num" w:pos="825"/>
        </w:tabs>
        <w:ind w:left="825" w:hanging="825"/>
      </w:pPr>
      <w:rPr>
        <w:rFonts w:hint="default"/>
      </w:rPr>
    </w:lvl>
    <w:lvl w:ilvl="1">
      <w:start w:val="9"/>
      <w:numFmt w:val="decimalZero"/>
      <w:lvlText w:val="%1.%2"/>
      <w:lvlJc w:val="left"/>
      <w:pPr>
        <w:tabs>
          <w:tab w:val="num" w:pos="825"/>
        </w:tabs>
        <w:ind w:left="825" w:hanging="825"/>
      </w:pPr>
      <w:rPr>
        <w:rFonts w:hint="default"/>
      </w:rPr>
    </w:lvl>
    <w:lvl w:ilvl="2">
      <w:start w:val="1"/>
      <w:numFmt w:val="decimal"/>
      <w:lvlText w:val="%1.%2.%3"/>
      <w:lvlJc w:val="left"/>
      <w:pPr>
        <w:tabs>
          <w:tab w:val="num" w:pos="825"/>
        </w:tabs>
        <w:ind w:left="825" w:hanging="82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2E5D5A86"/>
    <w:multiLevelType w:val="hybridMultilevel"/>
    <w:tmpl w:val="F760C658"/>
    <w:lvl w:ilvl="0" w:tplc="38D484FA">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2" w15:restartNumberingAfterBreak="0">
    <w:nsid w:val="37266660"/>
    <w:multiLevelType w:val="hybridMultilevel"/>
    <w:tmpl w:val="60DC2C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8FA061E"/>
    <w:multiLevelType w:val="hybridMultilevel"/>
    <w:tmpl w:val="C11AB2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421D256E"/>
    <w:multiLevelType w:val="singleLevel"/>
    <w:tmpl w:val="67B64238"/>
    <w:lvl w:ilvl="0">
      <w:start w:val="2"/>
      <w:numFmt w:val="decimal"/>
      <w:lvlText w:val="%1."/>
      <w:lvlJc w:val="left"/>
      <w:pPr>
        <w:tabs>
          <w:tab w:val="num" w:pos="1950"/>
        </w:tabs>
        <w:ind w:left="1950" w:hanging="510"/>
      </w:pPr>
      <w:rPr>
        <w:rFonts w:hint="default"/>
      </w:rPr>
    </w:lvl>
  </w:abstractNum>
  <w:abstractNum w:abstractNumId="15" w15:restartNumberingAfterBreak="0">
    <w:nsid w:val="4A4865BE"/>
    <w:multiLevelType w:val="multilevel"/>
    <w:tmpl w:val="511CF1B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54547087"/>
    <w:multiLevelType w:val="hybridMultilevel"/>
    <w:tmpl w:val="A5182DC2"/>
    <w:lvl w:ilvl="0" w:tplc="0EFE8304">
      <w:start w:val="3"/>
      <w:numFmt w:val="lowerLetter"/>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4CA09F5"/>
    <w:multiLevelType w:val="singleLevel"/>
    <w:tmpl w:val="3EA0F5EA"/>
    <w:lvl w:ilvl="0">
      <w:start w:val="1"/>
      <w:numFmt w:val="lowerLetter"/>
      <w:lvlText w:val="(%1)"/>
      <w:lvlJc w:val="left"/>
      <w:pPr>
        <w:tabs>
          <w:tab w:val="num" w:pos="1590"/>
        </w:tabs>
        <w:ind w:left="1590" w:hanging="405"/>
      </w:pPr>
      <w:rPr>
        <w:rFonts w:hint="default"/>
      </w:rPr>
    </w:lvl>
  </w:abstractNum>
  <w:abstractNum w:abstractNumId="18" w15:restartNumberingAfterBreak="0">
    <w:nsid w:val="55E46308"/>
    <w:multiLevelType w:val="singleLevel"/>
    <w:tmpl w:val="FD60EE6A"/>
    <w:lvl w:ilvl="0">
      <w:start w:val="1"/>
      <w:numFmt w:val="lowerLetter"/>
      <w:lvlText w:val="(%1)"/>
      <w:lvlJc w:val="left"/>
      <w:pPr>
        <w:tabs>
          <w:tab w:val="num" w:pos="975"/>
        </w:tabs>
        <w:ind w:left="975" w:hanging="465"/>
      </w:pPr>
      <w:rPr>
        <w:rFonts w:hint="default"/>
      </w:rPr>
    </w:lvl>
  </w:abstractNum>
  <w:abstractNum w:abstractNumId="19" w15:restartNumberingAfterBreak="0">
    <w:nsid w:val="59C76DEF"/>
    <w:multiLevelType w:val="singleLevel"/>
    <w:tmpl w:val="8B3C219E"/>
    <w:lvl w:ilvl="0">
      <w:start w:val="1"/>
      <w:numFmt w:val="lowerLetter"/>
      <w:lvlText w:val="(%1)"/>
      <w:lvlJc w:val="left"/>
      <w:pPr>
        <w:tabs>
          <w:tab w:val="num" w:pos="1080"/>
        </w:tabs>
        <w:ind w:left="1080" w:hanging="360"/>
      </w:pPr>
      <w:rPr>
        <w:rFonts w:hint="default"/>
      </w:rPr>
    </w:lvl>
  </w:abstractNum>
  <w:abstractNum w:abstractNumId="20" w15:restartNumberingAfterBreak="0">
    <w:nsid w:val="5D2E01F9"/>
    <w:multiLevelType w:val="singleLevel"/>
    <w:tmpl w:val="93968ADC"/>
    <w:lvl w:ilvl="0">
      <w:start w:val="1"/>
      <w:numFmt w:val="decimal"/>
      <w:lvlText w:val="%1."/>
      <w:lvlJc w:val="left"/>
      <w:pPr>
        <w:tabs>
          <w:tab w:val="num" w:pos="1800"/>
        </w:tabs>
        <w:ind w:left="1800" w:hanging="360"/>
      </w:pPr>
      <w:rPr>
        <w:rFonts w:hint="default"/>
      </w:rPr>
    </w:lvl>
  </w:abstractNum>
  <w:abstractNum w:abstractNumId="21" w15:restartNumberingAfterBreak="0">
    <w:nsid w:val="64991435"/>
    <w:multiLevelType w:val="singleLevel"/>
    <w:tmpl w:val="F84E6A32"/>
    <w:lvl w:ilvl="0">
      <w:start w:val="1"/>
      <w:numFmt w:val="lowerLetter"/>
      <w:lvlText w:val="(%1)"/>
      <w:lvlJc w:val="left"/>
      <w:pPr>
        <w:tabs>
          <w:tab w:val="num" w:pos="1635"/>
        </w:tabs>
        <w:ind w:left="1635" w:hanging="450"/>
      </w:pPr>
      <w:rPr>
        <w:rFonts w:hint="default"/>
      </w:rPr>
    </w:lvl>
  </w:abstractNum>
  <w:abstractNum w:abstractNumId="22" w15:restartNumberingAfterBreak="0">
    <w:nsid w:val="66E35C45"/>
    <w:multiLevelType w:val="hybridMultilevel"/>
    <w:tmpl w:val="37D08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0A299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6A8A6B89"/>
    <w:multiLevelType w:val="hybridMultilevel"/>
    <w:tmpl w:val="E9701B3A"/>
    <w:lvl w:ilvl="0" w:tplc="0409000F">
      <w:start w:val="1"/>
      <w:numFmt w:val="decimal"/>
      <w:lvlText w:val="%1."/>
      <w:lvlJc w:val="left"/>
      <w:pPr>
        <w:tabs>
          <w:tab w:val="num" w:pos="720"/>
        </w:tabs>
        <w:ind w:left="720" w:hanging="360"/>
      </w:pPr>
      <w:rPr>
        <w:rFonts w:hint="default"/>
      </w:rPr>
    </w:lvl>
    <w:lvl w:ilvl="1" w:tplc="EAD0D006">
      <w:start w:val="1"/>
      <w:numFmt w:val="lowerLetter"/>
      <w:lvlText w:val="%2."/>
      <w:lvlJc w:val="left"/>
      <w:pPr>
        <w:tabs>
          <w:tab w:val="num" w:pos="1665"/>
        </w:tabs>
        <w:ind w:left="1665" w:hanging="58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FF31F68"/>
    <w:multiLevelType w:val="singleLevel"/>
    <w:tmpl w:val="43F44062"/>
    <w:lvl w:ilvl="0">
      <w:start w:val="2"/>
      <w:numFmt w:val="lowerLetter"/>
      <w:lvlText w:val="(%1)"/>
      <w:lvlJc w:val="left"/>
      <w:pPr>
        <w:tabs>
          <w:tab w:val="num" w:pos="510"/>
        </w:tabs>
        <w:ind w:left="510" w:hanging="510"/>
      </w:pPr>
      <w:rPr>
        <w:rFonts w:hint="default"/>
      </w:rPr>
    </w:lvl>
  </w:abstractNum>
  <w:abstractNum w:abstractNumId="26" w15:restartNumberingAfterBreak="0">
    <w:nsid w:val="79B1477E"/>
    <w:multiLevelType w:val="singleLevel"/>
    <w:tmpl w:val="DF52F9C6"/>
    <w:lvl w:ilvl="0">
      <w:start w:val="1"/>
      <w:numFmt w:val="decimal"/>
      <w:lvlText w:val="(%1)"/>
      <w:lvlJc w:val="left"/>
      <w:pPr>
        <w:tabs>
          <w:tab w:val="num" w:pos="1185"/>
        </w:tabs>
        <w:ind w:left="1185" w:hanging="465"/>
      </w:pPr>
      <w:rPr>
        <w:rFonts w:hint="default"/>
      </w:rPr>
    </w:lvl>
  </w:abstractNum>
  <w:abstractNum w:abstractNumId="27" w15:restartNumberingAfterBreak="0">
    <w:nsid w:val="7E746F16"/>
    <w:multiLevelType w:val="hybridMultilevel"/>
    <w:tmpl w:val="669CD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3979266">
    <w:abstractNumId w:val="25"/>
  </w:num>
  <w:num w:numId="2" w16cid:durableId="353271153">
    <w:abstractNumId w:val="10"/>
  </w:num>
  <w:num w:numId="3" w16cid:durableId="604920455">
    <w:abstractNumId w:val="18"/>
  </w:num>
  <w:num w:numId="4" w16cid:durableId="305666068">
    <w:abstractNumId w:val="26"/>
  </w:num>
  <w:num w:numId="5" w16cid:durableId="1150514465">
    <w:abstractNumId w:val="21"/>
  </w:num>
  <w:num w:numId="6" w16cid:durableId="2082829289">
    <w:abstractNumId w:val="14"/>
  </w:num>
  <w:num w:numId="7" w16cid:durableId="1506437623">
    <w:abstractNumId w:val="20"/>
  </w:num>
  <w:num w:numId="8" w16cid:durableId="752163410">
    <w:abstractNumId w:val="17"/>
  </w:num>
  <w:num w:numId="9" w16cid:durableId="1082067209">
    <w:abstractNumId w:val="19"/>
  </w:num>
  <w:num w:numId="10" w16cid:durableId="1877541331">
    <w:abstractNumId w:val="2"/>
  </w:num>
  <w:num w:numId="11" w16cid:durableId="658189595">
    <w:abstractNumId w:val="15"/>
  </w:num>
  <w:num w:numId="12" w16cid:durableId="1961720579">
    <w:abstractNumId w:val="23"/>
  </w:num>
  <w:num w:numId="13" w16cid:durableId="1588734576">
    <w:abstractNumId w:val="11"/>
  </w:num>
  <w:num w:numId="14" w16cid:durableId="1868566486">
    <w:abstractNumId w:val="4"/>
  </w:num>
  <w:num w:numId="15" w16cid:durableId="890849352">
    <w:abstractNumId w:val="16"/>
  </w:num>
  <w:num w:numId="16" w16cid:durableId="1843663398">
    <w:abstractNumId w:val="6"/>
  </w:num>
  <w:num w:numId="17" w16cid:durableId="313604315">
    <w:abstractNumId w:val="24"/>
  </w:num>
  <w:num w:numId="18" w16cid:durableId="446824496">
    <w:abstractNumId w:val="22"/>
  </w:num>
  <w:num w:numId="19" w16cid:durableId="1226642874">
    <w:abstractNumId w:val="8"/>
  </w:num>
  <w:num w:numId="20" w16cid:durableId="1949655948">
    <w:abstractNumId w:val="3"/>
  </w:num>
  <w:num w:numId="21" w16cid:durableId="1115054140">
    <w:abstractNumId w:val="0"/>
  </w:num>
  <w:num w:numId="22" w16cid:durableId="472255989">
    <w:abstractNumId w:val="5"/>
  </w:num>
  <w:num w:numId="23" w16cid:durableId="957179350">
    <w:abstractNumId w:val="9"/>
  </w:num>
  <w:num w:numId="24" w16cid:durableId="1719552991">
    <w:abstractNumId w:val="12"/>
  </w:num>
  <w:num w:numId="25" w16cid:durableId="210463030">
    <w:abstractNumId w:val="13"/>
  </w:num>
  <w:num w:numId="26" w16cid:durableId="29960547">
    <w:abstractNumId w:val="1"/>
  </w:num>
  <w:num w:numId="27" w16cid:durableId="1219393453">
    <w:abstractNumId w:val="27"/>
  </w:num>
  <w:num w:numId="28" w16cid:durableId="9650402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23F"/>
    <w:rsid w:val="000001B2"/>
    <w:rsid w:val="000003DE"/>
    <w:rsid w:val="00000432"/>
    <w:rsid w:val="000006D4"/>
    <w:rsid w:val="000008B4"/>
    <w:rsid w:val="000009FA"/>
    <w:rsid w:val="00000A56"/>
    <w:rsid w:val="0000100E"/>
    <w:rsid w:val="0000133E"/>
    <w:rsid w:val="00001395"/>
    <w:rsid w:val="000017F6"/>
    <w:rsid w:val="0000199E"/>
    <w:rsid w:val="00001BB5"/>
    <w:rsid w:val="00001BF5"/>
    <w:rsid w:val="00001EAF"/>
    <w:rsid w:val="0000227D"/>
    <w:rsid w:val="000023D3"/>
    <w:rsid w:val="000023F0"/>
    <w:rsid w:val="00002421"/>
    <w:rsid w:val="000025BB"/>
    <w:rsid w:val="00002812"/>
    <w:rsid w:val="00002A6E"/>
    <w:rsid w:val="00002BB0"/>
    <w:rsid w:val="00002BFF"/>
    <w:rsid w:val="00002E86"/>
    <w:rsid w:val="00002FAE"/>
    <w:rsid w:val="00003203"/>
    <w:rsid w:val="000033BE"/>
    <w:rsid w:val="00003420"/>
    <w:rsid w:val="000034AC"/>
    <w:rsid w:val="0000368F"/>
    <w:rsid w:val="00003A33"/>
    <w:rsid w:val="00003B23"/>
    <w:rsid w:val="00003B3D"/>
    <w:rsid w:val="00003C9F"/>
    <w:rsid w:val="00003CBD"/>
    <w:rsid w:val="000040F9"/>
    <w:rsid w:val="000042F4"/>
    <w:rsid w:val="00004B3D"/>
    <w:rsid w:val="00004D8F"/>
    <w:rsid w:val="00005682"/>
    <w:rsid w:val="00005933"/>
    <w:rsid w:val="0000599B"/>
    <w:rsid w:val="00005AE9"/>
    <w:rsid w:val="00005C74"/>
    <w:rsid w:val="00005CE1"/>
    <w:rsid w:val="00006048"/>
    <w:rsid w:val="00006285"/>
    <w:rsid w:val="000062DB"/>
    <w:rsid w:val="0000634F"/>
    <w:rsid w:val="000064BC"/>
    <w:rsid w:val="00006691"/>
    <w:rsid w:val="000074D2"/>
    <w:rsid w:val="00007547"/>
    <w:rsid w:val="000075AF"/>
    <w:rsid w:val="00007770"/>
    <w:rsid w:val="00007BBD"/>
    <w:rsid w:val="00007F94"/>
    <w:rsid w:val="00010591"/>
    <w:rsid w:val="00010648"/>
    <w:rsid w:val="000109C0"/>
    <w:rsid w:val="00010A6D"/>
    <w:rsid w:val="00010B97"/>
    <w:rsid w:val="00010C56"/>
    <w:rsid w:val="00010D02"/>
    <w:rsid w:val="00010F05"/>
    <w:rsid w:val="00010FC0"/>
    <w:rsid w:val="0001146C"/>
    <w:rsid w:val="000114CC"/>
    <w:rsid w:val="000115C6"/>
    <w:rsid w:val="00011866"/>
    <w:rsid w:val="000118CB"/>
    <w:rsid w:val="000118E3"/>
    <w:rsid w:val="00011B09"/>
    <w:rsid w:val="00011CA7"/>
    <w:rsid w:val="00011DA4"/>
    <w:rsid w:val="000120A0"/>
    <w:rsid w:val="00012247"/>
    <w:rsid w:val="000122B2"/>
    <w:rsid w:val="0001237E"/>
    <w:rsid w:val="00012834"/>
    <w:rsid w:val="000129D4"/>
    <w:rsid w:val="00012A63"/>
    <w:rsid w:val="00012A86"/>
    <w:rsid w:val="00012F33"/>
    <w:rsid w:val="00013154"/>
    <w:rsid w:val="0001315D"/>
    <w:rsid w:val="00013381"/>
    <w:rsid w:val="0001342C"/>
    <w:rsid w:val="00013793"/>
    <w:rsid w:val="000137F6"/>
    <w:rsid w:val="0001397B"/>
    <w:rsid w:val="00013AF5"/>
    <w:rsid w:val="00013B11"/>
    <w:rsid w:val="00013D0A"/>
    <w:rsid w:val="00013ED5"/>
    <w:rsid w:val="00013F82"/>
    <w:rsid w:val="0001404D"/>
    <w:rsid w:val="000144A0"/>
    <w:rsid w:val="00014752"/>
    <w:rsid w:val="00014829"/>
    <w:rsid w:val="00014A99"/>
    <w:rsid w:val="00014EA0"/>
    <w:rsid w:val="00014F58"/>
    <w:rsid w:val="00014FC6"/>
    <w:rsid w:val="00014FDC"/>
    <w:rsid w:val="000151B2"/>
    <w:rsid w:val="00015521"/>
    <w:rsid w:val="000155B5"/>
    <w:rsid w:val="00015C6D"/>
    <w:rsid w:val="00015E63"/>
    <w:rsid w:val="000163CC"/>
    <w:rsid w:val="00016522"/>
    <w:rsid w:val="00016658"/>
    <w:rsid w:val="00016A53"/>
    <w:rsid w:val="00016D22"/>
    <w:rsid w:val="00016D2C"/>
    <w:rsid w:val="00016DF3"/>
    <w:rsid w:val="00016E24"/>
    <w:rsid w:val="0001706F"/>
    <w:rsid w:val="00017103"/>
    <w:rsid w:val="000171AE"/>
    <w:rsid w:val="000172C8"/>
    <w:rsid w:val="00017840"/>
    <w:rsid w:val="0001789A"/>
    <w:rsid w:val="00017B16"/>
    <w:rsid w:val="00017B3B"/>
    <w:rsid w:val="00017ECB"/>
    <w:rsid w:val="000202C9"/>
    <w:rsid w:val="000203D1"/>
    <w:rsid w:val="000204F1"/>
    <w:rsid w:val="00020699"/>
    <w:rsid w:val="000207C6"/>
    <w:rsid w:val="000207E3"/>
    <w:rsid w:val="000207FD"/>
    <w:rsid w:val="0002081F"/>
    <w:rsid w:val="000208A9"/>
    <w:rsid w:val="00020A06"/>
    <w:rsid w:val="00020B6C"/>
    <w:rsid w:val="00020E0D"/>
    <w:rsid w:val="000212B1"/>
    <w:rsid w:val="000215AC"/>
    <w:rsid w:val="00021930"/>
    <w:rsid w:val="00021A83"/>
    <w:rsid w:val="00021A99"/>
    <w:rsid w:val="00021CE9"/>
    <w:rsid w:val="00021E42"/>
    <w:rsid w:val="000221A5"/>
    <w:rsid w:val="000222ED"/>
    <w:rsid w:val="00022449"/>
    <w:rsid w:val="00022602"/>
    <w:rsid w:val="000228C5"/>
    <w:rsid w:val="00022A21"/>
    <w:rsid w:val="00022E30"/>
    <w:rsid w:val="0002301F"/>
    <w:rsid w:val="00023643"/>
    <w:rsid w:val="00023697"/>
    <w:rsid w:val="000236E9"/>
    <w:rsid w:val="000237AE"/>
    <w:rsid w:val="0002386A"/>
    <w:rsid w:val="000238B7"/>
    <w:rsid w:val="00023A2E"/>
    <w:rsid w:val="00023C77"/>
    <w:rsid w:val="00023DFA"/>
    <w:rsid w:val="000242FE"/>
    <w:rsid w:val="0002437F"/>
    <w:rsid w:val="0002457C"/>
    <w:rsid w:val="0002458F"/>
    <w:rsid w:val="00024AE5"/>
    <w:rsid w:val="00024EA5"/>
    <w:rsid w:val="00024FFE"/>
    <w:rsid w:val="00025128"/>
    <w:rsid w:val="00025248"/>
    <w:rsid w:val="00025586"/>
    <w:rsid w:val="00025701"/>
    <w:rsid w:val="00025747"/>
    <w:rsid w:val="00025B01"/>
    <w:rsid w:val="00025B0A"/>
    <w:rsid w:val="00025CCD"/>
    <w:rsid w:val="00025DDB"/>
    <w:rsid w:val="000261F6"/>
    <w:rsid w:val="00026302"/>
    <w:rsid w:val="000265CB"/>
    <w:rsid w:val="00026952"/>
    <w:rsid w:val="00026B10"/>
    <w:rsid w:val="00026DCF"/>
    <w:rsid w:val="00026ED6"/>
    <w:rsid w:val="00026FE8"/>
    <w:rsid w:val="000271A3"/>
    <w:rsid w:val="0002749C"/>
    <w:rsid w:val="000279AC"/>
    <w:rsid w:val="00027AFC"/>
    <w:rsid w:val="00027D0E"/>
    <w:rsid w:val="00030168"/>
    <w:rsid w:val="0003062F"/>
    <w:rsid w:val="00030630"/>
    <w:rsid w:val="00030634"/>
    <w:rsid w:val="0003068D"/>
    <w:rsid w:val="0003070D"/>
    <w:rsid w:val="00030A1C"/>
    <w:rsid w:val="00030AEE"/>
    <w:rsid w:val="0003132C"/>
    <w:rsid w:val="00031425"/>
    <w:rsid w:val="00031770"/>
    <w:rsid w:val="00031968"/>
    <w:rsid w:val="00031A18"/>
    <w:rsid w:val="00031C26"/>
    <w:rsid w:val="0003208E"/>
    <w:rsid w:val="000322FE"/>
    <w:rsid w:val="00032379"/>
    <w:rsid w:val="0003256E"/>
    <w:rsid w:val="0003257A"/>
    <w:rsid w:val="0003290A"/>
    <w:rsid w:val="00032915"/>
    <w:rsid w:val="00032A9B"/>
    <w:rsid w:val="00032BBD"/>
    <w:rsid w:val="00032BDC"/>
    <w:rsid w:val="00032CF2"/>
    <w:rsid w:val="00032DC8"/>
    <w:rsid w:val="00032F64"/>
    <w:rsid w:val="0003308A"/>
    <w:rsid w:val="000331D0"/>
    <w:rsid w:val="000331D9"/>
    <w:rsid w:val="00033359"/>
    <w:rsid w:val="0003367D"/>
    <w:rsid w:val="00033896"/>
    <w:rsid w:val="00033AB6"/>
    <w:rsid w:val="00033AC7"/>
    <w:rsid w:val="00033B74"/>
    <w:rsid w:val="00033CFC"/>
    <w:rsid w:val="00033F80"/>
    <w:rsid w:val="00034000"/>
    <w:rsid w:val="00034413"/>
    <w:rsid w:val="000345F5"/>
    <w:rsid w:val="000347BD"/>
    <w:rsid w:val="00034B76"/>
    <w:rsid w:val="00034C53"/>
    <w:rsid w:val="00035131"/>
    <w:rsid w:val="00035241"/>
    <w:rsid w:val="00035445"/>
    <w:rsid w:val="00035558"/>
    <w:rsid w:val="00035D3E"/>
    <w:rsid w:val="0003645D"/>
    <w:rsid w:val="00036567"/>
    <w:rsid w:val="00036606"/>
    <w:rsid w:val="000366B1"/>
    <w:rsid w:val="00036D34"/>
    <w:rsid w:val="00036D59"/>
    <w:rsid w:val="00036E62"/>
    <w:rsid w:val="00036EC5"/>
    <w:rsid w:val="0003700F"/>
    <w:rsid w:val="000370B5"/>
    <w:rsid w:val="000370E3"/>
    <w:rsid w:val="0003771B"/>
    <w:rsid w:val="0003776C"/>
    <w:rsid w:val="00037925"/>
    <w:rsid w:val="00037A4F"/>
    <w:rsid w:val="00037A7E"/>
    <w:rsid w:val="00037E33"/>
    <w:rsid w:val="00037E58"/>
    <w:rsid w:val="00040098"/>
    <w:rsid w:val="000400F4"/>
    <w:rsid w:val="00040443"/>
    <w:rsid w:val="000404E1"/>
    <w:rsid w:val="00040537"/>
    <w:rsid w:val="0004068F"/>
    <w:rsid w:val="000406CD"/>
    <w:rsid w:val="00040810"/>
    <w:rsid w:val="00040ABB"/>
    <w:rsid w:val="00040C05"/>
    <w:rsid w:val="00040E0A"/>
    <w:rsid w:val="00040E39"/>
    <w:rsid w:val="00041084"/>
    <w:rsid w:val="00041740"/>
    <w:rsid w:val="00041C14"/>
    <w:rsid w:val="00041F97"/>
    <w:rsid w:val="00042282"/>
    <w:rsid w:val="000425C0"/>
    <w:rsid w:val="00042827"/>
    <w:rsid w:val="00042852"/>
    <w:rsid w:val="00042AD7"/>
    <w:rsid w:val="00042B74"/>
    <w:rsid w:val="00042ED0"/>
    <w:rsid w:val="00043027"/>
    <w:rsid w:val="00043564"/>
    <w:rsid w:val="000435E3"/>
    <w:rsid w:val="00043BA0"/>
    <w:rsid w:val="00044063"/>
    <w:rsid w:val="000441D0"/>
    <w:rsid w:val="0004463F"/>
    <w:rsid w:val="0004474D"/>
    <w:rsid w:val="00044754"/>
    <w:rsid w:val="00044757"/>
    <w:rsid w:val="00044C11"/>
    <w:rsid w:val="000450BA"/>
    <w:rsid w:val="00045406"/>
    <w:rsid w:val="00045955"/>
    <w:rsid w:val="00045D0B"/>
    <w:rsid w:val="00045D0F"/>
    <w:rsid w:val="00045F34"/>
    <w:rsid w:val="00045FE5"/>
    <w:rsid w:val="000461D0"/>
    <w:rsid w:val="000461E0"/>
    <w:rsid w:val="0004645C"/>
    <w:rsid w:val="00046500"/>
    <w:rsid w:val="000465BF"/>
    <w:rsid w:val="00046862"/>
    <w:rsid w:val="00047B44"/>
    <w:rsid w:val="00047D89"/>
    <w:rsid w:val="00050081"/>
    <w:rsid w:val="0005013E"/>
    <w:rsid w:val="0005040E"/>
    <w:rsid w:val="0005049F"/>
    <w:rsid w:val="0005083D"/>
    <w:rsid w:val="00050B12"/>
    <w:rsid w:val="00050CD2"/>
    <w:rsid w:val="00050E37"/>
    <w:rsid w:val="00050E49"/>
    <w:rsid w:val="000510E6"/>
    <w:rsid w:val="0005171A"/>
    <w:rsid w:val="000517D4"/>
    <w:rsid w:val="00051A2E"/>
    <w:rsid w:val="00051E3B"/>
    <w:rsid w:val="000523EC"/>
    <w:rsid w:val="00052597"/>
    <w:rsid w:val="000526F0"/>
    <w:rsid w:val="00052C5E"/>
    <w:rsid w:val="00052D4E"/>
    <w:rsid w:val="00052F7B"/>
    <w:rsid w:val="00053091"/>
    <w:rsid w:val="00053300"/>
    <w:rsid w:val="000536C3"/>
    <w:rsid w:val="00053735"/>
    <w:rsid w:val="00053CA6"/>
    <w:rsid w:val="00053CBD"/>
    <w:rsid w:val="00053CDE"/>
    <w:rsid w:val="00053ED5"/>
    <w:rsid w:val="00053F09"/>
    <w:rsid w:val="00053F32"/>
    <w:rsid w:val="00054037"/>
    <w:rsid w:val="0005440A"/>
    <w:rsid w:val="0005473C"/>
    <w:rsid w:val="00054846"/>
    <w:rsid w:val="00054A3D"/>
    <w:rsid w:val="00054A65"/>
    <w:rsid w:val="0005511A"/>
    <w:rsid w:val="00055168"/>
    <w:rsid w:val="00055466"/>
    <w:rsid w:val="000556B0"/>
    <w:rsid w:val="000556BC"/>
    <w:rsid w:val="00055863"/>
    <w:rsid w:val="000559D7"/>
    <w:rsid w:val="00055B45"/>
    <w:rsid w:val="00055B55"/>
    <w:rsid w:val="00055BF3"/>
    <w:rsid w:val="00055D64"/>
    <w:rsid w:val="00055F32"/>
    <w:rsid w:val="0005608B"/>
    <w:rsid w:val="000560E8"/>
    <w:rsid w:val="0005614C"/>
    <w:rsid w:val="00056299"/>
    <w:rsid w:val="000563DE"/>
    <w:rsid w:val="000565AC"/>
    <w:rsid w:val="000566E3"/>
    <w:rsid w:val="00056AA6"/>
    <w:rsid w:val="00056B01"/>
    <w:rsid w:val="00056FDD"/>
    <w:rsid w:val="000570AE"/>
    <w:rsid w:val="00057141"/>
    <w:rsid w:val="00057315"/>
    <w:rsid w:val="0005733F"/>
    <w:rsid w:val="0005761B"/>
    <w:rsid w:val="0005782C"/>
    <w:rsid w:val="00057835"/>
    <w:rsid w:val="000579A6"/>
    <w:rsid w:val="000579C0"/>
    <w:rsid w:val="00057A6D"/>
    <w:rsid w:val="00057C46"/>
    <w:rsid w:val="00057DC3"/>
    <w:rsid w:val="00060153"/>
    <w:rsid w:val="000601EE"/>
    <w:rsid w:val="00060929"/>
    <w:rsid w:val="00060C0D"/>
    <w:rsid w:val="00060C22"/>
    <w:rsid w:val="00060E63"/>
    <w:rsid w:val="00060F5C"/>
    <w:rsid w:val="00061172"/>
    <w:rsid w:val="00061950"/>
    <w:rsid w:val="00061964"/>
    <w:rsid w:val="00061C41"/>
    <w:rsid w:val="00061E14"/>
    <w:rsid w:val="00061F1B"/>
    <w:rsid w:val="00062189"/>
    <w:rsid w:val="00062324"/>
    <w:rsid w:val="0006304F"/>
    <w:rsid w:val="0006306E"/>
    <w:rsid w:val="000632CD"/>
    <w:rsid w:val="000633FD"/>
    <w:rsid w:val="0006393C"/>
    <w:rsid w:val="000639A1"/>
    <w:rsid w:val="00063CD8"/>
    <w:rsid w:val="00063F5B"/>
    <w:rsid w:val="0006411D"/>
    <w:rsid w:val="0006489B"/>
    <w:rsid w:val="00064A8D"/>
    <w:rsid w:val="00064BBD"/>
    <w:rsid w:val="0006518A"/>
    <w:rsid w:val="00065265"/>
    <w:rsid w:val="000653D5"/>
    <w:rsid w:val="000659FA"/>
    <w:rsid w:val="00065EC8"/>
    <w:rsid w:val="00065FFC"/>
    <w:rsid w:val="000663D3"/>
    <w:rsid w:val="000665ED"/>
    <w:rsid w:val="0006660B"/>
    <w:rsid w:val="00066A63"/>
    <w:rsid w:val="00066C05"/>
    <w:rsid w:val="00066E0E"/>
    <w:rsid w:val="00066EFE"/>
    <w:rsid w:val="00066FA3"/>
    <w:rsid w:val="00067449"/>
    <w:rsid w:val="00067A55"/>
    <w:rsid w:val="00067B34"/>
    <w:rsid w:val="00067C14"/>
    <w:rsid w:val="0007044F"/>
    <w:rsid w:val="00070457"/>
    <w:rsid w:val="00070459"/>
    <w:rsid w:val="000706B9"/>
    <w:rsid w:val="00070A92"/>
    <w:rsid w:val="00070B2E"/>
    <w:rsid w:val="00070F2D"/>
    <w:rsid w:val="00071214"/>
    <w:rsid w:val="000713DF"/>
    <w:rsid w:val="00071795"/>
    <w:rsid w:val="00071BBE"/>
    <w:rsid w:val="00071E2E"/>
    <w:rsid w:val="000720DC"/>
    <w:rsid w:val="000722B7"/>
    <w:rsid w:val="000722E2"/>
    <w:rsid w:val="0007232C"/>
    <w:rsid w:val="00072359"/>
    <w:rsid w:val="000724B4"/>
    <w:rsid w:val="0007255F"/>
    <w:rsid w:val="00072584"/>
    <w:rsid w:val="000727A6"/>
    <w:rsid w:val="00072C54"/>
    <w:rsid w:val="00072E20"/>
    <w:rsid w:val="00073132"/>
    <w:rsid w:val="00073261"/>
    <w:rsid w:val="0007354A"/>
    <w:rsid w:val="0007383E"/>
    <w:rsid w:val="00073ED6"/>
    <w:rsid w:val="000745D8"/>
    <w:rsid w:val="000746AB"/>
    <w:rsid w:val="000746EE"/>
    <w:rsid w:val="00074708"/>
    <w:rsid w:val="000748F1"/>
    <w:rsid w:val="000748FD"/>
    <w:rsid w:val="0007520D"/>
    <w:rsid w:val="00075425"/>
    <w:rsid w:val="000754DB"/>
    <w:rsid w:val="000755E5"/>
    <w:rsid w:val="000755F1"/>
    <w:rsid w:val="000758D8"/>
    <w:rsid w:val="00075B87"/>
    <w:rsid w:val="00075C06"/>
    <w:rsid w:val="00075D41"/>
    <w:rsid w:val="00075D8B"/>
    <w:rsid w:val="0007609D"/>
    <w:rsid w:val="000761CA"/>
    <w:rsid w:val="0007647C"/>
    <w:rsid w:val="000765CA"/>
    <w:rsid w:val="000768D1"/>
    <w:rsid w:val="00076F9F"/>
    <w:rsid w:val="00076FDC"/>
    <w:rsid w:val="00076FF5"/>
    <w:rsid w:val="00077381"/>
    <w:rsid w:val="0007761C"/>
    <w:rsid w:val="0007771E"/>
    <w:rsid w:val="000779B1"/>
    <w:rsid w:val="00077B72"/>
    <w:rsid w:val="00077FB0"/>
    <w:rsid w:val="0008000D"/>
    <w:rsid w:val="000800B1"/>
    <w:rsid w:val="00080284"/>
    <w:rsid w:val="00080311"/>
    <w:rsid w:val="0008051B"/>
    <w:rsid w:val="0008070B"/>
    <w:rsid w:val="00080849"/>
    <w:rsid w:val="000808DF"/>
    <w:rsid w:val="00080A33"/>
    <w:rsid w:val="00080A7F"/>
    <w:rsid w:val="00080B48"/>
    <w:rsid w:val="00080B69"/>
    <w:rsid w:val="00080C14"/>
    <w:rsid w:val="00081066"/>
    <w:rsid w:val="00081200"/>
    <w:rsid w:val="0008121D"/>
    <w:rsid w:val="00081531"/>
    <w:rsid w:val="0008158D"/>
    <w:rsid w:val="0008181A"/>
    <w:rsid w:val="00081895"/>
    <w:rsid w:val="000819B4"/>
    <w:rsid w:val="000819D4"/>
    <w:rsid w:val="00081CE9"/>
    <w:rsid w:val="00082155"/>
    <w:rsid w:val="000821BA"/>
    <w:rsid w:val="000823F7"/>
    <w:rsid w:val="000824B3"/>
    <w:rsid w:val="00082E5B"/>
    <w:rsid w:val="00082E88"/>
    <w:rsid w:val="00082ED4"/>
    <w:rsid w:val="00083173"/>
    <w:rsid w:val="000835C8"/>
    <w:rsid w:val="00083A15"/>
    <w:rsid w:val="0008475F"/>
    <w:rsid w:val="00084889"/>
    <w:rsid w:val="00084898"/>
    <w:rsid w:val="00084A23"/>
    <w:rsid w:val="00084B4F"/>
    <w:rsid w:val="00084E1C"/>
    <w:rsid w:val="00084FBD"/>
    <w:rsid w:val="0008503D"/>
    <w:rsid w:val="0008550D"/>
    <w:rsid w:val="00085520"/>
    <w:rsid w:val="0008572E"/>
    <w:rsid w:val="0008591E"/>
    <w:rsid w:val="00085A2A"/>
    <w:rsid w:val="00085BD0"/>
    <w:rsid w:val="00085D87"/>
    <w:rsid w:val="00085E21"/>
    <w:rsid w:val="00085E41"/>
    <w:rsid w:val="00085FCB"/>
    <w:rsid w:val="000861CA"/>
    <w:rsid w:val="00086A08"/>
    <w:rsid w:val="00086B37"/>
    <w:rsid w:val="00086B59"/>
    <w:rsid w:val="00086E1E"/>
    <w:rsid w:val="00087212"/>
    <w:rsid w:val="00087366"/>
    <w:rsid w:val="0008739D"/>
    <w:rsid w:val="000879BA"/>
    <w:rsid w:val="00087A02"/>
    <w:rsid w:val="00087BAC"/>
    <w:rsid w:val="00087E13"/>
    <w:rsid w:val="00087E4F"/>
    <w:rsid w:val="0009002F"/>
    <w:rsid w:val="000901AD"/>
    <w:rsid w:val="000901FC"/>
    <w:rsid w:val="0009027F"/>
    <w:rsid w:val="000902A2"/>
    <w:rsid w:val="00090B2B"/>
    <w:rsid w:val="00090DA8"/>
    <w:rsid w:val="00090F13"/>
    <w:rsid w:val="000911CB"/>
    <w:rsid w:val="00091578"/>
    <w:rsid w:val="00091791"/>
    <w:rsid w:val="00091815"/>
    <w:rsid w:val="0009182A"/>
    <w:rsid w:val="00091858"/>
    <w:rsid w:val="00091992"/>
    <w:rsid w:val="00091A10"/>
    <w:rsid w:val="00091C39"/>
    <w:rsid w:val="00091E13"/>
    <w:rsid w:val="00091E14"/>
    <w:rsid w:val="00092211"/>
    <w:rsid w:val="00092223"/>
    <w:rsid w:val="00092225"/>
    <w:rsid w:val="0009241A"/>
    <w:rsid w:val="0009284E"/>
    <w:rsid w:val="00092B4F"/>
    <w:rsid w:val="00093AA4"/>
    <w:rsid w:val="00093E93"/>
    <w:rsid w:val="00093F6E"/>
    <w:rsid w:val="00094044"/>
    <w:rsid w:val="000943F3"/>
    <w:rsid w:val="0009440E"/>
    <w:rsid w:val="000945F6"/>
    <w:rsid w:val="000948F7"/>
    <w:rsid w:val="00094CFD"/>
    <w:rsid w:val="00094D1E"/>
    <w:rsid w:val="00095410"/>
    <w:rsid w:val="0009571A"/>
    <w:rsid w:val="00095B7F"/>
    <w:rsid w:val="00096207"/>
    <w:rsid w:val="00096285"/>
    <w:rsid w:val="000962B7"/>
    <w:rsid w:val="0009641A"/>
    <w:rsid w:val="00096443"/>
    <w:rsid w:val="00096838"/>
    <w:rsid w:val="00096865"/>
    <w:rsid w:val="000968DB"/>
    <w:rsid w:val="00096915"/>
    <w:rsid w:val="00096B2B"/>
    <w:rsid w:val="00096CE7"/>
    <w:rsid w:val="00096EC8"/>
    <w:rsid w:val="00096EDA"/>
    <w:rsid w:val="00096F55"/>
    <w:rsid w:val="00096FD4"/>
    <w:rsid w:val="00097161"/>
    <w:rsid w:val="000972E3"/>
    <w:rsid w:val="0009735E"/>
    <w:rsid w:val="00097744"/>
    <w:rsid w:val="0009775E"/>
    <w:rsid w:val="00097862"/>
    <w:rsid w:val="00097BCC"/>
    <w:rsid w:val="00097BD9"/>
    <w:rsid w:val="00097D29"/>
    <w:rsid w:val="00097DAD"/>
    <w:rsid w:val="000A0440"/>
    <w:rsid w:val="000A04A3"/>
    <w:rsid w:val="000A06B2"/>
    <w:rsid w:val="000A0957"/>
    <w:rsid w:val="000A09BD"/>
    <w:rsid w:val="000A0A60"/>
    <w:rsid w:val="000A0AB8"/>
    <w:rsid w:val="000A0FA0"/>
    <w:rsid w:val="000A13ED"/>
    <w:rsid w:val="000A14A4"/>
    <w:rsid w:val="000A1727"/>
    <w:rsid w:val="000A19CF"/>
    <w:rsid w:val="000A1C65"/>
    <w:rsid w:val="000A1DBA"/>
    <w:rsid w:val="000A2562"/>
    <w:rsid w:val="000A26B7"/>
    <w:rsid w:val="000A2BD2"/>
    <w:rsid w:val="000A2D0A"/>
    <w:rsid w:val="000A2F44"/>
    <w:rsid w:val="000A348A"/>
    <w:rsid w:val="000A3555"/>
    <w:rsid w:val="000A36A2"/>
    <w:rsid w:val="000A3A38"/>
    <w:rsid w:val="000A3BF5"/>
    <w:rsid w:val="000A4109"/>
    <w:rsid w:val="000A4167"/>
    <w:rsid w:val="000A44DB"/>
    <w:rsid w:val="000A4752"/>
    <w:rsid w:val="000A4ABA"/>
    <w:rsid w:val="000A4ED1"/>
    <w:rsid w:val="000A536B"/>
    <w:rsid w:val="000A5493"/>
    <w:rsid w:val="000A5917"/>
    <w:rsid w:val="000A5AAC"/>
    <w:rsid w:val="000A5E0A"/>
    <w:rsid w:val="000A5E43"/>
    <w:rsid w:val="000A6004"/>
    <w:rsid w:val="000A61FF"/>
    <w:rsid w:val="000A62FF"/>
    <w:rsid w:val="000A6380"/>
    <w:rsid w:val="000A63EA"/>
    <w:rsid w:val="000A65AC"/>
    <w:rsid w:val="000A685F"/>
    <w:rsid w:val="000A6AAD"/>
    <w:rsid w:val="000A6C2E"/>
    <w:rsid w:val="000A6CF4"/>
    <w:rsid w:val="000A764C"/>
    <w:rsid w:val="000A7BFB"/>
    <w:rsid w:val="000A7F45"/>
    <w:rsid w:val="000A7F6A"/>
    <w:rsid w:val="000B09E2"/>
    <w:rsid w:val="000B0A1B"/>
    <w:rsid w:val="000B0B7A"/>
    <w:rsid w:val="000B0CB1"/>
    <w:rsid w:val="000B0D56"/>
    <w:rsid w:val="000B0E4F"/>
    <w:rsid w:val="000B0E74"/>
    <w:rsid w:val="000B100F"/>
    <w:rsid w:val="000B11C0"/>
    <w:rsid w:val="000B123A"/>
    <w:rsid w:val="000B175C"/>
    <w:rsid w:val="000B1D4D"/>
    <w:rsid w:val="000B1D7E"/>
    <w:rsid w:val="000B1EB6"/>
    <w:rsid w:val="000B204A"/>
    <w:rsid w:val="000B2385"/>
    <w:rsid w:val="000B2821"/>
    <w:rsid w:val="000B2989"/>
    <w:rsid w:val="000B30EF"/>
    <w:rsid w:val="000B3136"/>
    <w:rsid w:val="000B3638"/>
    <w:rsid w:val="000B3B88"/>
    <w:rsid w:val="000B3BB8"/>
    <w:rsid w:val="000B42D0"/>
    <w:rsid w:val="000B48AD"/>
    <w:rsid w:val="000B514E"/>
    <w:rsid w:val="000B518A"/>
    <w:rsid w:val="000B575A"/>
    <w:rsid w:val="000B5890"/>
    <w:rsid w:val="000B589B"/>
    <w:rsid w:val="000B5E6C"/>
    <w:rsid w:val="000B622D"/>
    <w:rsid w:val="000B628B"/>
    <w:rsid w:val="000B62D6"/>
    <w:rsid w:val="000B665C"/>
    <w:rsid w:val="000B697E"/>
    <w:rsid w:val="000B6CD7"/>
    <w:rsid w:val="000B6DE2"/>
    <w:rsid w:val="000B6F76"/>
    <w:rsid w:val="000B7266"/>
    <w:rsid w:val="000B74CB"/>
    <w:rsid w:val="000B7512"/>
    <w:rsid w:val="000B76CF"/>
    <w:rsid w:val="000B7716"/>
    <w:rsid w:val="000B790A"/>
    <w:rsid w:val="000B7A78"/>
    <w:rsid w:val="000B7BD0"/>
    <w:rsid w:val="000C01BE"/>
    <w:rsid w:val="000C02D2"/>
    <w:rsid w:val="000C03E6"/>
    <w:rsid w:val="000C0EBB"/>
    <w:rsid w:val="000C12C2"/>
    <w:rsid w:val="000C1314"/>
    <w:rsid w:val="000C152B"/>
    <w:rsid w:val="000C1981"/>
    <w:rsid w:val="000C1B42"/>
    <w:rsid w:val="000C1C1E"/>
    <w:rsid w:val="000C1D09"/>
    <w:rsid w:val="000C1E6D"/>
    <w:rsid w:val="000C1F81"/>
    <w:rsid w:val="000C1FE4"/>
    <w:rsid w:val="000C208B"/>
    <w:rsid w:val="000C20E1"/>
    <w:rsid w:val="000C215B"/>
    <w:rsid w:val="000C23F3"/>
    <w:rsid w:val="000C2442"/>
    <w:rsid w:val="000C29E7"/>
    <w:rsid w:val="000C2B6F"/>
    <w:rsid w:val="000C2D51"/>
    <w:rsid w:val="000C2D59"/>
    <w:rsid w:val="000C315C"/>
    <w:rsid w:val="000C3422"/>
    <w:rsid w:val="000C34F0"/>
    <w:rsid w:val="000C3905"/>
    <w:rsid w:val="000C3936"/>
    <w:rsid w:val="000C396B"/>
    <w:rsid w:val="000C3B21"/>
    <w:rsid w:val="000C3B79"/>
    <w:rsid w:val="000C3F4D"/>
    <w:rsid w:val="000C428A"/>
    <w:rsid w:val="000C455C"/>
    <w:rsid w:val="000C496C"/>
    <w:rsid w:val="000C4BF6"/>
    <w:rsid w:val="000C4C26"/>
    <w:rsid w:val="000C4C4F"/>
    <w:rsid w:val="000C504F"/>
    <w:rsid w:val="000C509E"/>
    <w:rsid w:val="000C514B"/>
    <w:rsid w:val="000C52BD"/>
    <w:rsid w:val="000C5461"/>
    <w:rsid w:val="000C54F8"/>
    <w:rsid w:val="000C5523"/>
    <w:rsid w:val="000C55D2"/>
    <w:rsid w:val="000C566F"/>
    <w:rsid w:val="000C5952"/>
    <w:rsid w:val="000C59E0"/>
    <w:rsid w:val="000C5A3A"/>
    <w:rsid w:val="000C5B64"/>
    <w:rsid w:val="000C5BAB"/>
    <w:rsid w:val="000C5E4D"/>
    <w:rsid w:val="000C5ECC"/>
    <w:rsid w:val="000C6064"/>
    <w:rsid w:val="000C60AE"/>
    <w:rsid w:val="000C6226"/>
    <w:rsid w:val="000C6447"/>
    <w:rsid w:val="000C645B"/>
    <w:rsid w:val="000C665B"/>
    <w:rsid w:val="000C68F4"/>
    <w:rsid w:val="000C6992"/>
    <w:rsid w:val="000C6A29"/>
    <w:rsid w:val="000C6B45"/>
    <w:rsid w:val="000C6BEC"/>
    <w:rsid w:val="000C6F81"/>
    <w:rsid w:val="000C7C62"/>
    <w:rsid w:val="000C7CF8"/>
    <w:rsid w:val="000C7DF3"/>
    <w:rsid w:val="000C7F7D"/>
    <w:rsid w:val="000C7FE5"/>
    <w:rsid w:val="000D0429"/>
    <w:rsid w:val="000D05CE"/>
    <w:rsid w:val="000D10C9"/>
    <w:rsid w:val="000D1192"/>
    <w:rsid w:val="000D12CD"/>
    <w:rsid w:val="000D1744"/>
    <w:rsid w:val="000D193D"/>
    <w:rsid w:val="000D1FE5"/>
    <w:rsid w:val="000D2333"/>
    <w:rsid w:val="000D2430"/>
    <w:rsid w:val="000D2529"/>
    <w:rsid w:val="000D286E"/>
    <w:rsid w:val="000D28FF"/>
    <w:rsid w:val="000D2C10"/>
    <w:rsid w:val="000D3006"/>
    <w:rsid w:val="000D3061"/>
    <w:rsid w:val="000D316C"/>
    <w:rsid w:val="000D31D9"/>
    <w:rsid w:val="000D32ED"/>
    <w:rsid w:val="000D3D12"/>
    <w:rsid w:val="000D4138"/>
    <w:rsid w:val="000D4440"/>
    <w:rsid w:val="000D464E"/>
    <w:rsid w:val="000D4719"/>
    <w:rsid w:val="000D47C9"/>
    <w:rsid w:val="000D49F2"/>
    <w:rsid w:val="000D4A5B"/>
    <w:rsid w:val="000D4E99"/>
    <w:rsid w:val="000D4F94"/>
    <w:rsid w:val="000D5086"/>
    <w:rsid w:val="000D5151"/>
    <w:rsid w:val="000D5218"/>
    <w:rsid w:val="000D5307"/>
    <w:rsid w:val="000D54DB"/>
    <w:rsid w:val="000D5594"/>
    <w:rsid w:val="000D5779"/>
    <w:rsid w:val="000D5EAB"/>
    <w:rsid w:val="000D5F14"/>
    <w:rsid w:val="000D5F33"/>
    <w:rsid w:val="000D612E"/>
    <w:rsid w:val="000D617F"/>
    <w:rsid w:val="000D6183"/>
    <w:rsid w:val="000D6196"/>
    <w:rsid w:val="000D631A"/>
    <w:rsid w:val="000D636D"/>
    <w:rsid w:val="000D638C"/>
    <w:rsid w:val="000D655B"/>
    <w:rsid w:val="000D665A"/>
    <w:rsid w:val="000D69FD"/>
    <w:rsid w:val="000D6ACB"/>
    <w:rsid w:val="000D6FD5"/>
    <w:rsid w:val="000D7176"/>
    <w:rsid w:val="000D73A2"/>
    <w:rsid w:val="000D7610"/>
    <w:rsid w:val="000D7649"/>
    <w:rsid w:val="000D7854"/>
    <w:rsid w:val="000D78CC"/>
    <w:rsid w:val="000D78D6"/>
    <w:rsid w:val="000D7A23"/>
    <w:rsid w:val="000D7A67"/>
    <w:rsid w:val="000D7B98"/>
    <w:rsid w:val="000D7BF9"/>
    <w:rsid w:val="000E017A"/>
    <w:rsid w:val="000E0288"/>
    <w:rsid w:val="000E0600"/>
    <w:rsid w:val="000E06BD"/>
    <w:rsid w:val="000E0703"/>
    <w:rsid w:val="000E0706"/>
    <w:rsid w:val="000E0932"/>
    <w:rsid w:val="000E1073"/>
    <w:rsid w:val="000E10A5"/>
    <w:rsid w:val="000E168F"/>
    <w:rsid w:val="000E1BE4"/>
    <w:rsid w:val="000E1C5E"/>
    <w:rsid w:val="000E2072"/>
    <w:rsid w:val="000E2784"/>
    <w:rsid w:val="000E2893"/>
    <w:rsid w:val="000E2A4C"/>
    <w:rsid w:val="000E2C0B"/>
    <w:rsid w:val="000E2CB9"/>
    <w:rsid w:val="000E30D5"/>
    <w:rsid w:val="000E3158"/>
    <w:rsid w:val="000E35A4"/>
    <w:rsid w:val="000E38F2"/>
    <w:rsid w:val="000E3A3D"/>
    <w:rsid w:val="000E3A93"/>
    <w:rsid w:val="000E3BDA"/>
    <w:rsid w:val="000E3DD4"/>
    <w:rsid w:val="000E3F4B"/>
    <w:rsid w:val="000E3FE3"/>
    <w:rsid w:val="000E43A1"/>
    <w:rsid w:val="000E43F0"/>
    <w:rsid w:val="000E44EC"/>
    <w:rsid w:val="000E4522"/>
    <w:rsid w:val="000E4A3A"/>
    <w:rsid w:val="000E4C23"/>
    <w:rsid w:val="000E4E9C"/>
    <w:rsid w:val="000E546F"/>
    <w:rsid w:val="000E5557"/>
    <w:rsid w:val="000E5A6A"/>
    <w:rsid w:val="000E5EDE"/>
    <w:rsid w:val="000E5F85"/>
    <w:rsid w:val="000E6211"/>
    <w:rsid w:val="000E630A"/>
    <w:rsid w:val="000E6831"/>
    <w:rsid w:val="000E6A02"/>
    <w:rsid w:val="000E6ABE"/>
    <w:rsid w:val="000E6AD5"/>
    <w:rsid w:val="000E6B58"/>
    <w:rsid w:val="000E6B66"/>
    <w:rsid w:val="000E6D5A"/>
    <w:rsid w:val="000E6D7B"/>
    <w:rsid w:val="000E6F3C"/>
    <w:rsid w:val="000E7102"/>
    <w:rsid w:val="000E71F5"/>
    <w:rsid w:val="000E7225"/>
    <w:rsid w:val="000E7264"/>
    <w:rsid w:val="000E7332"/>
    <w:rsid w:val="000E73CF"/>
    <w:rsid w:val="000E73ED"/>
    <w:rsid w:val="000E7554"/>
    <w:rsid w:val="000E77F3"/>
    <w:rsid w:val="000E7AF5"/>
    <w:rsid w:val="000E7AFC"/>
    <w:rsid w:val="000F0055"/>
    <w:rsid w:val="000F00F7"/>
    <w:rsid w:val="000F0222"/>
    <w:rsid w:val="000F047B"/>
    <w:rsid w:val="000F05CD"/>
    <w:rsid w:val="000F06DF"/>
    <w:rsid w:val="000F09A4"/>
    <w:rsid w:val="000F0ECA"/>
    <w:rsid w:val="000F0FD7"/>
    <w:rsid w:val="000F125B"/>
    <w:rsid w:val="000F129C"/>
    <w:rsid w:val="000F12EE"/>
    <w:rsid w:val="000F179A"/>
    <w:rsid w:val="000F1BA3"/>
    <w:rsid w:val="000F20A3"/>
    <w:rsid w:val="000F27F8"/>
    <w:rsid w:val="000F29A7"/>
    <w:rsid w:val="000F29AD"/>
    <w:rsid w:val="000F2A31"/>
    <w:rsid w:val="000F2A94"/>
    <w:rsid w:val="000F3658"/>
    <w:rsid w:val="000F3A1D"/>
    <w:rsid w:val="000F3A2A"/>
    <w:rsid w:val="000F4226"/>
    <w:rsid w:val="000F4284"/>
    <w:rsid w:val="000F441F"/>
    <w:rsid w:val="000F4420"/>
    <w:rsid w:val="000F4590"/>
    <w:rsid w:val="000F4855"/>
    <w:rsid w:val="000F4877"/>
    <w:rsid w:val="000F4B8F"/>
    <w:rsid w:val="000F4EA7"/>
    <w:rsid w:val="000F4EA8"/>
    <w:rsid w:val="000F50A7"/>
    <w:rsid w:val="000F5118"/>
    <w:rsid w:val="000F529A"/>
    <w:rsid w:val="000F574E"/>
    <w:rsid w:val="000F5882"/>
    <w:rsid w:val="000F5A2D"/>
    <w:rsid w:val="000F5A62"/>
    <w:rsid w:val="000F5BB8"/>
    <w:rsid w:val="000F6053"/>
    <w:rsid w:val="000F6160"/>
    <w:rsid w:val="000F617A"/>
    <w:rsid w:val="000F62BB"/>
    <w:rsid w:val="000F6DCF"/>
    <w:rsid w:val="000F6E19"/>
    <w:rsid w:val="000F6E81"/>
    <w:rsid w:val="000F7162"/>
    <w:rsid w:val="000F7B21"/>
    <w:rsid w:val="000F7B63"/>
    <w:rsid w:val="000F7C5D"/>
    <w:rsid w:val="000F7DDC"/>
    <w:rsid w:val="000F7E0C"/>
    <w:rsid w:val="001001BF"/>
    <w:rsid w:val="00100218"/>
    <w:rsid w:val="001003F0"/>
    <w:rsid w:val="0010068B"/>
    <w:rsid w:val="00100951"/>
    <w:rsid w:val="00100AE2"/>
    <w:rsid w:val="00100B39"/>
    <w:rsid w:val="00100DB9"/>
    <w:rsid w:val="00100DE3"/>
    <w:rsid w:val="00100E74"/>
    <w:rsid w:val="00100F19"/>
    <w:rsid w:val="00101001"/>
    <w:rsid w:val="0010160E"/>
    <w:rsid w:val="001018F7"/>
    <w:rsid w:val="0010194D"/>
    <w:rsid w:val="00101B8D"/>
    <w:rsid w:val="00101BDA"/>
    <w:rsid w:val="00101C9B"/>
    <w:rsid w:val="0010258D"/>
    <w:rsid w:val="00102660"/>
    <w:rsid w:val="001026A0"/>
    <w:rsid w:val="00102933"/>
    <w:rsid w:val="00102B16"/>
    <w:rsid w:val="00102CA3"/>
    <w:rsid w:val="00102FCD"/>
    <w:rsid w:val="00102FDD"/>
    <w:rsid w:val="0010312A"/>
    <w:rsid w:val="001035FE"/>
    <w:rsid w:val="00103630"/>
    <w:rsid w:val="00103692"/>
    <w:rsid w:val="001037CF"/>
    <w:rsid w:val="00103842"/>
    <w:rsid w:val="00103985"/>
    <w:rsid w:val="0010435D"/>
    <w:rsid w:val="00104FBD"/>
    <w:rsid w:val="0010500C"/>
    <w:rsid w:val="001050BD"/>
    <w:rsid w:val="001051D1"/>
    <w:rsid w:val="0010520F"/>
    <w:rsid w:val="00105421"/>
    <w:rsid w:val="0010573A"/>
    <w:rsid w:val="00105983"/>
    <w:rsid w:val="00105BA0"/>
    <w:rsid w:val="00105CDB"/>
    <w:rsid w:val="00105CF7"/>
    <w:rsid w:val="00105E9D"/>
    <w:rsid w:val="00105F3A"/>
    <w:rsid w:val="00105FBE"/>
    <w:rsid w:val="0010628B"/>
    <w:rsid w:val="001062C2"/>
    <w:rsid w:val="00106647"/>
    <w:rsid w:val="00106705"/>
    <w:rsid w:val="0010682A"/>
    <w:rsid w:val="00106998"/>
    <w:rsid w:val="00106A5D"/>
    <w:rsid w:val="00106C8D"/>
    <w:rsid w:val="001070F6"/>
    <w:rsid w:val="00107274"/>
    <w:rsid w:val="0010737B"/>
    <w:rsid w:val="001074A1"/>
    <w:rsid w:val="00107571"/>
    <w:rsid w:val="00107A8A"/>
    <w:rsid w:val="00107EDD"/>
    <w:rsid w:val="001100B0"/>
    <w:rsid w:val="001100D7"/>
    <w:rsid w:val="0011018F"/>
    <w:rsid w:val="00110517"/>
    <w:rsid w:val="00110817"/>
    <w:rsid w:val="00110A3A"/>
    <w:rsid w:val="00110FA1"/>
    <w:rsid w:val="00111046"/>
    <w:rsid w:val="001110D1"/>
    <w:rsid w:val="001114AA"/>
    <w:rsid w:val="0011181A"/>
    <w:rsid w:val="00111F6D"/>
    <w:rsid w:val="00112164"/>
    <w:rsid w:val="001127CD"/>
    <w:rsid w:val="00112B79"/>
    <w:rsid w:val="00112F1A"/>
    <w:rsid w:val="00113182"/>
    <w:rsid w:val="00113299"/>
    <w:rsid w:val="0011341B"/>
    <w:rsid w:val="001134AA"/>
    <w:rsid w:val="0011365B"/>
    <w:rsid w:val="00113673"/>
    <w:rsid w:val="00113959"/>
    <w:rsid w:val="00113AAE"/>
    <w:rsid w:val="00113BD9"/>
    <w:rsid w:val="00113BFA"/>
    <w:rsid w:val="001140EA"/>
    <w:rsid w:val="00114591"/>
    <w:rsid w:val="00114816"/>
    <w:rsid w:val="001148E7"/>
    <w:rsid w:val="001149C7"/>
    <w:rsid w:val="00114CA0"/>
    <w:rsid w:val="00115025"/>
    <w:rsid w:val="0011506E"/>
    <w:rsid w:val="00115152"/>
    <w:rsid w:val="00115188"/>
    <w:rsid w:val="001151F3"/>
    <w:rsid w:val="001151F4"/>
    <w:rsid w:val="0011564F"/>
    <w:rsid w:val="001157C5"/>
    <w:rsid w:val="00115A73"/>
    <w:rsid w:val="00115EA6"/>
    <w:rsid w:val="00116048"/>
    <w:rsid w:val="001161A8"/>
    <w:rsid w:val="00116330"/>
    <w:rsid w:val="0011640A"/>
    <w:rsid w:val="00116677"/>
    <w:rsid w:val="00116BF0"/>
    <w:rsid w:val="00116CBA"/>
    <w:rsid w:val="00116DBF"/>
    <w:rsid w:val="00116F3E"/>
    <w:rsid w:val="00117534"/>
    <w:rsid w:val="0011775A"/>
    <w:rsid w:val="0011775E"/>
    <w:rsid w:val="00117A8C"/>
    <w:rsid w:val="00117BCB"/>
    <w:rsid w:val="00117BFF"/>
    <w:rsid w:val="00117D13"/>
    <w:rsid w:val="00117D1D"/>
    <w:rsid w:val="001201DA"/>
    <w:rsid w:val="0012063C"/>
    <w:rsid w:val="00120667"/>
    <w:rsid w:val="001206C2"/>
    <w:rsid w:val="001207E0"/>
    <w:rsid w:val="001207E3"/>
    <w:rsid w:val="001207E6"/>
    <w:rsid w:val="00120A4E"/>
    <w:rsid w:val="00120C53"/>
    <w:rsid w:val="00120DEB"/>
    <w:rsid w:val="001212CA"/>
    <w:rsid w:val="00121733"/>
    <w:rsid w:val="00121771"/>
    <w:rsid w:val="001217A0"/>
    <w:rsid w:val="001217B7"/>
    <w:rsid w:val="00121AD0"/>
    <w:rsid w:val="00121DD6"/>
    <w:rsid w:val="0012294D"/>
    <w:rsid w:val="00122AAB"/>
    <w:rsid w:val="00122AED"/>
    <w:rsid w:val="00122DDC"/>
    <w:rsid w:val="001231BA"/>
    <w:rsid w:val="00123812"/>
    <w:rsid w:val="00123D79"/>
    <w:rsid w:val="00123F9D"/>
    <w:rsid w:val="0012436A"/>
    <w:rsid w:val="0012437B"/>
    <w:rsid w:val="00124397"/>
    <w:rsid w:val="001243E0"/>
    <w:rsid w:val="00124673"/>
    <w:rsid w:val="001246B6"/>
    <w:rsid w:val="001248C8"/>
    <w:rsid w:val="00124BBF"/>
    <w:rsid w:val="00124C38"/>
    <w:rsid w:val="00124D5B"/>
    <w:rsid w:val="00125022"/>
    <w:rsid w:val="0012512E"/>
    <w:rsid w:val="00125172"/>
    <w:rsid w:val="00125729"/>
    <w:rsid w:val="001257E0"/>
    <w:rsid w:val="0012612E"/>
    <w:rsid w:val="00126257"/>
    <w:rsid w:val="001262E6"/>
    <w:rsid w:val="00126380"/>
    <w:rsid w:val="00126613"/>
    <w:rsid w:val="001267A5"/>
    <w:rsid w:val="001267A6"/>
    <w:rsid w:val="0012686B"/>
    <w:rsid w:val="00126A3E"/>
    <w:rsid w:val="00126CDC"/>
    <w:rsid w:val="00126DB9"/>
    <w:rsid w:val="00126F19"/>
    <w:rsid w:val="00126F79"/>
    <w:rsid w:val="0012730B"/>
    <w:rsid w:val="001276C7"/>
    <w:rsid w:val="00127AF7"/>
    <w:rsid w:val="00127C68"/>
    <w:rsid w:val="00127CBC"/>
    <w:rsid w:val="00127EAD"/>
    <w:rsid w:val="001303D5"/>
    <w:rsid w:val="00130625"/>
    <w:rsid w:val="00130D96"/>
    <w:rsid w:val="00130DFE"/>
    <w:rsid w:val="0013102C"/>
    <w:rsid w:val="001311AB"/>
    <w:rsid w:val="0013128B"/>
    <w:rsid w:val="00131362"/>
    <w:rsid w:val="00131494"/>
    <w:rsid w:val="001314C7"/>
    <w:rsid w:val="00131811"/>
    <w:rsid w:val="001318CC"/>
    <w:rsid w:val="00131BEC"/>
    <w:rsid w:val="00131C2B"/>
    <w:rsid w:val="00132124"/>
    <w:rsid w:val="00132158"/>
    <w:rsid w:val="00132242"/>
    <w:rsid w:val="00132415"/>
    <w:rsid w:val="00132793"/>
    <w:rsid w:val="00133289"/>
    <w:rsid w:val="001334A5"/>
    <w:rsid w:val="00133BA9"/>
    <w:rsid w:val="00133C2C"/>
    <w:rsid w:val="00133D80"/>
    <w:rsid w:val="00133DD6"/>
    <w:rsid w:val="00133E31"/>
    <w:rsid w:val="00133EB3"/>
    <w:rsid w:val="00134140"/>
    <w:rsid w:val="001342A5"/>
    <w:rsid w:val="0013436E"/>
    <w:rsid w:val="00134876"/>
    <w:rsid w:val="00134A59"/>
    <w:rsid w:val="00134E77"/>
    <w:rsid w:val="00134EEB"/>
    <w:rsid w:val="00135126"/>
    <w:rsid w:val="001351B6"/>
    <w:rsid w:val="001352AD"/>
    <w:rsid w:val="00135496"/>
    <w:rsid w:val="00135509"/>
    <w:rsid w:val="00135731"/>
    <w:rsid w:val="00135969"/>
    <w:rsid w:val="00135A32"/>
    <w:rsid w:val="00135A79"/>
    <w:rsid w:val="00135C92"/>
    <w:rsid w:val="00135E4C"/>
    <w:rsid w:val="001360BD"/>
    <w:rsid w:val="00136245"/>
    <w:rsid w:val="00136442"/>
    <w:rsid w:val="0013652F"/>
    <w:rsid w:val="00136739"/>
    <w:rsid w:val="00136860"/>
    <w:rsid w:val="00136EC3"/>
    <w:rsid w:val="00136EFA"/>
    <w:rsid w:val="00137335"/>
    <w:rsid w:val="0013737B"/>
    <w:rsid w:val="0013740C"/>
    <w:rsid w:val="0013744D"/>
    <w:rsid w:val="0013772E"/>
    <w:rsid w:val="00137A64"/>
    <w:rsid w:val="00137AA0"/>
    <w:rsid w:val="00137AE6"/>
    <w:rsid w:val="001401C6"/>
    <w:rsid w:val="00140970"/>
    <w:rsid w:val="00140AAC"/>
    <w:rsid w:val="00140BF6"/>
    <w:rsid w:val="00140D5B"/>
    <w:rsid w:val="00140D74"/>
    <w:rsid w:val="00140E42"/>
    <w:rsid w:val="00140F1B"/>
    <w:rsid w:val="00140F21"/>
    <w:rsid w:val="0014108F"/>
    <w:rsid w:val="00141544"/>
    <w:rsid w:val="00141820"/>
    <w:rsid w:val="00141C1E"/>
    <w:rsid w:val="00141F01"/>
    <w:rsid w:val="001421A5"/>
    <w:rsid w:val="001421A8"/>
    <w:rsid w:val="001421FF"/>
    <w:rsid w:val="00142503"/>
    <w:rsid w:val="001425F9"/>
    <w:rsid w:val="00142790"/>
    <w:rsid w:val="00142802"/>
    <w:rsid w:val="00142A45"/>
    <w:rsid w:val="00142D0B"/>
    <w:rsid w:val="00142D82"/>
    <w:rsid w:val="00142FB5"/>
    <w:rsid w:val="00143012"/>
    <w:rsid w:val="0014309C"/>
    <w:rsid w:val="0014311F"/>
    <w:rsid w:val="001433C7"/>
    <w:rsid w:val="0014350C"/>
    <w:rsid w:val="001438C7"/>
    <w:rsid w:val="00143C9C"/>
    <w:rsid w:val="00143DDE"/>
    <w:rsid w:val="00144A30"/>
    <w:rsid w:val="00144C95"/>
    <w:rsid w:val="00144FF8"/>
    <w:rsid w:val="0014513F"/>
    <w:rsid w:val="001451A3"/>
    <w:rsid w:val="001453D4"/>
    <w:rsid w:val="0014563B"/>
    <w:rsid w:val="00145B0C"/>
    <w:rsid w:val="00145C04"/>
    <w:rsid w:val="00145C80"/>
    <w:rsid w:val="00146125"/>
    <w:rsid w:val="0014622C"/>
    <w:rsid w:val="00146240"/>
    <w:rsid w:val="00146263"/>
    <w:rsid w:val="0014637D"/>
    <w:rsid w:val="00146593"/>
    <w:rsid w:val="00146675"/>
    <w:rsid w:val="00146876"/>
    <w:rsid w:val="00146C3D"/>
    <w:rsid w:val="00146DDB"/>
    <w:rsid w:val="00147220"/>
    <w:rsid w:val="00147278"/>
    <w:rsid w:val="001474BA"/>
    <w:rsid w:val="0014759F"/>
    <w:rsid w:val="001475E0"/>
    <w:rsid w:val="001475F9"/>
    <w:rsid w:val="001476F9"/>
    <w:rsid w:val="001477B8"/>
    <w:rsid w:val="001478CE"/>
    <w:rsid w:val="0014798A"/>
    <w:rsid w:val="0014798E"/>
    <w:rsid w:val="00147AE9"/>
    <w:rsid w:val="00147F92"/>
    <w:rsid w:val="001500A0"/>
    <w:rsid w:val="0015030D"/>
    <w:rsid w:val="00150337"/>
    <w:rsid w:val="0015040A"/>
    <w:rsid w:val="00150708"/>
    <w:rsid w:val="001507C4"/>
    <w:rsid w:val="001508FE"/>
    <w:rsid w:val="00150B80"/>
    <w:rsid w:val="00150C4E"/>
    <w:rsid w:val="00150D0F"/>
    <w:rsid w:val="00151051"/>
    <w:rsid w:val="001510E5"/>
    <w:rsid w:val="0015139B"/>
    <w:rsid w:val="0015142E"/>
    <w:rsid w:val="00151430"/>
    <w:rsid w:val="001517E1"/>
    <w:rsid w:val="00151991"/>
    <w:rsid w:val="00151D3B"/>
    <w:rsid w:val="00151D75"/>
    <w:rsid w:val="00151DFF"/>
    <w:rsid w:val="00151E52"/>
    <w:rsid w:val="00151EDA"/>
    <w:rsid w:val="00152537"/>
    <w:rsid w:val="0015264F"/>
    <w:rsid w:val="00152A06"/>
    <w:rsid w:val="00152A34"/>
    <w:rsid w:val="00152B02"/>
    <w:rsid w:val="00152B26"/>
    <w:rsid w:val="00152C0E"/>
    <w:rsid w:val="0015337C"/>
    <w:rsid w:val="00153383"/>
    <w:rsid w:val="0015350E"/>
    <w:rsid w:val="001535CC"/>
    <w:rsid w:val="00153633"/>
    <w:rsid w:val="00153950"/>
    <w:rsid w:val="00153AAF"/>
    <w:rsid w:val="00153B57"/>
    <w:rsid w:val="00153E6E"/>
    <w:rsid w:val="00153FA4"/>
    <w:rsid w:val="001542F0"/>
    <w:rsid w:val="00154310"/>
    <w:rsid w:val="001547AF"/>
    <w:rsid w:val="001547C6"/>
    <w:rsid w:val="00154985"/>
    <w:rsid w:val="00154AF9"/>
    <w:rsid w:val="00154C1C"/>
    <w:rsid w:val="00154E4C"/>
    <w:rsid w:val="00154E65"/>
    <w:rsid w:val="00154ED3"/>
    <w:rsid w:val="00154F58"/>
    <w:rsid w:val="00154F7D"/>
    <w:rsid w:val="0015550C"/>
    <w:rsid w:val="00155AF1"/>
    <w:rsid w:val="00155E2F"/>
    <w:rsid w:val="001566BC"/>
    <w:rsid w:val="00156AD1"/>
    <w:rsid w:val="00156BC9"/>
    <w:rsid w:val="00157014"/>
    <w:rsid w:val="00157240"/>
    <w:rsid w:val="001577F3"/>
    <w:rsid w:val="001578A0"/>
    <w:rsid w:val="00157928"/>
    <w:rsid w:val="00157E9A"/>
    <w:rsid w:val="00160895"/>
    <w:rsid w:val="00160EFB"/>
    <w:rsid w:val="00161128"/>
    <w:rsid w:val="00161283"/>
    <w:rsid w:val="001615C1"/>
    <w:rsid w:val="00161753"/>
    <w:rsid w:val="0016193F"/>
    <w:rsid w:val="00161BFC"/>
    <w:rsid w:val="00161E16"/>
    <w:rsid w:val="00161EFC"/>
    <w:rsid w:val="001624DC"/>
    <w:rsid w:val="0016273E"/>
    <w:rsid w:val="00162C54"/>
    <w:rsid w:val="00162C6C"/>
    <w:rsid w:val="00162CCD"/>
    <w:rsid w:val="00162D41"/>
    <w:rsid w:val="00162DD0"/>
    <w:rsid w:val="00162EF5"/>
    <w:rsid w:val="00163524"/>
    <w:rsid w:val="001637B5"/>
    <w:rsid w:val="001639AB"/>
    <w:rsid w:val="00163D56"/>
    <w:rsid w:val="00163E20"/>
    <w:rsid w:val="00164103"/>
    <w:rsid w:val="00164191"/>
    <w:rsid w:val="00164281"/>
    <w:rsid w:val="00164850"/>
    <w:rsid w:val="00164B46"/>
    <w:rsid w:val="00164CFB"/>
    <w:rsid w:val="00165494"/>
    <w:rsid w:val="0016567D"/>
    <w:rsid w:val="00165909"/>
    <w:rsid w:val="001659C5"/>
    <w:rsid w:val="001659EC"/>
    <w:rsid w:val="00165E12"/>
    <w:rsid w:val="00165E42"/>
    <w:rsid w:val="00166356"/>
    <w:rsid w:val="00166864"/>
    <w:rsid w:val="00166BF4"/>
    <w:rsid w:val="00166DF7"/>
    <w:rsid w:val="00167380"/>
    <w:rsid w:val="001673D3"/>
    <w:rsid w:val="001677C0"/>
    <w:rsid w:val="00167AEE"/>
    <w:rsid w:val="00167B94"/>
    <w:rsid w:val="00167BDB"/>
    <w:rsid w:val="00167DC5"/>
    <w:rsid w:val="00167F37"/>
    <w:rsid w:val="0017009D"/>
    <w:rsid w:val="001701C5"/>
    <w:rsid w:val="001703EA"/>
    <w:rsid w:val="0017063B"/>
    <w:rsid w:val="0017070C"/>
    <w:rsid w:val="00170A07"/>
    <w:rsid w:val="00170B9A"/>
    <w:rsid w:val="001711AA"/>
    <w:rsid w:val="0017124B"/>
    <w:rsid w:val="00171509"/>
    <w:rsid w:val="001715EF"/>
    <w:rsid w:val="0017162B"/>
    <w:rsid w:val="00171861"/>
    <w:rsid w:val="001718B8"/>
    <w:rsid w:val="00171A6C"/>
    <w:rsid w:val="00171C27"/>
    <w:rsid w:val="00171CD7"/>
    <w:rsid w:val="001720AA"/>
    <w:rsid w:val="00172474"/>
    <w:rsid w:val="001726BA"/>
    <w:rsid w:val="00172CDE"/>
    <w:rsid w:val="00173555"/>
    <w:rsid w:val="00173644"/>
    <w:rsid w:val="00173BE3"/>
    <w:rsid w:val="00173D93"/>
    <w:rsid w:val="00173FBD"/>
    <w:rsid w:val="00174042"/>
    <w:rsid w:val="00174433"/>
    <w:rsid w:val="001745B7"/>
    <w:rsid w:val="0017463C"/>
    <w:rsid w:val="001746DC"/>
    <w:rsid w:val="00174751"/>
    <w:rsid w:val="00174A98"/>
    <w:rsid w:val="00174D35"/>
    <w:rsid w:val="00174F8F"/>
    <w:rsid w:val="001751F9"/>
    <w:rsid w:val="0017541A"/>
    <w:rsid w:val="00175511"/>
    <w:rsid w:val="001755B7"/>
    <w:rsid w:val="00175725"/>
    <w:rsid w:val="00175AD4"/>
    <w:rsid w:val="00175E65"/>
    <w:rsid w:val="00175F09"/>
    <w:rsid w:val="0017610F"/>
    <w:rsid w:val="001762F7"/>
    <w:rsid w:val="00176B74"/>
    <w:rsid w:val="00176C2B"/>
    <w:rsid w:val="001774A6"/>
    <w:rsid w:val="00177910"/>
    <w:rsid w:val="00177BC1"/>
    <w:rsid w:val="00177BD3"/>
    <w:rsid w:val="00177D40"/>
    <w:rsid w:val="0018008C"/>
    <w:rsid w:val="00180389"/>
    <w:rsid w:val="00180DFB"/>
    <w:rsid w:val="001810F7"/>
    <w:rsid w:val="001814EE"/>
    <w:rsid w:val="001815D5"/>
    <w:rsid w:val="001819FE"/>
    <w:rsid w:val="00181A2A"/>
    <w:rsid w:val="00181B24"/>
    <w:rsid w:val="00181E58"/>
    <w:rsid w:val="00181E76"/>
    <w:rsid w:val="00181F47"/>
    <w:rsid w:val="001820B7"/>
    <w:rsid w:val="001823BE"/>
    <w:rsid w:val="00182D71"/>
    <w:rsid w:val="00183068"/>
    <w:rsid w:val="001837E6"/>
    <w:rsid w:val="001838A1"/>
    <w:rsid w:val="001839C7"/>
    <w:rsid w:val="00183B83"/>
    <w:rsid w:val="00183C00"/>
    <w:rsid w:val="00183CA3"/>
    <w:rsid w:val="00183CAB"/>
    <w:rsid w:val="00183E09"/>
    <w:rsid w:val="00184046"/>
    <w:rsid w:val="001842C3"/>
    <w:rsid w:val="0018449F"/>
    <w:rsid w:val="001847C8"/>
    <w:rsid w:val="001848B6"/>
    <w:rsid w:val="001848F2"/>
    <w:rsid w:val="00184998"/>
    <w:rsid w:val="00184CFF"/>
    <w:rsid w:val="00184DCB"/>
    <w:rsid w:val="00184DD0"/>
    <w:rsid w:val="00184E5B"/>
    <w:rsid w:val="0018515A"/>
    <w:rsid w:val="001854DA"/>
    <w:rsid w:val="001858CF"/>
    <w:rsid w:val="00185932"/>
    <w:rsid w:val="00185A16"/>
    <w:rsid w:val="001861D1"/>
    <w:rsid w:val="0018635D"/>
    <w:rsid w:val="00186514"/>
    <w:rsid w:val="00186603"/>
    <w:rsid w:val="00186745"/>
    <w:rsid w:val="001867BF"/>
    <w:rsid w:val="00186846"/>
    <w:rsid w:val="00186F13"/>
    <w:rsid w:val="00186FD5"/>
    <w:rsid w:val="001872DE"/>
    <w:rsid w:val="001876D7"/>
    <w:rsid w:val="00187A1D"/>
    <w:rsid w:val="00187C98"/>
    <w:rsid w:val="0019043C"/>
    <w:rsid w:val="00190474"/>
    <w:rsid w:val="001904CF"/>
    <w:rsid w:val="00190577"/>
    <w:rsid w:val="00190796"/>
    <w:rsid w:val="0019088D"/>
    <w:rsid w:val="00190B7E"/>
    <w:rsid w:val="00190BEF"/>
    <w:rsid w:val="00191827"/>
    <w:rsid w:val="00191BEB"/>
    <w:rsid w:val="00191DF4"/>
    <w:rsid w:val="001920FC"/>
    <w:rsid w:val="0019214A"/>
    <w:rsid w:val="00192213"/>
    <w:rsid w:val="00192230"/>
    <w:rsid w:val="0019270D"/>
    <w:rsid w:val="00192F70"/>
    <w:rsid w:val="00192FC9"/>
    <w:rsid w:val="001934C0"/>
    <w:rsid w:val="001936C2"/>
    <w:rsid w:val="0019381E"/>
    <w:rsid w:val="001938E7"/>
    <w:rsid w:val="00193B5F"/>
    <w:rsid w:val="00193BF3"/>
    <w:rsid w:val="00194BD9"/>
    <w:rsid w:val="00194F2D"/>
    <w:rsid w:val="00194FD8"/>
    <w:rsid w:val="0019525F"/>
    <w:rsid w:val="00195286"/>
    <w:rsid w:val="0019558D"/>
    <w:rsid w:val="00195597"/>
    <w:rsid w:val="00195793"/>
    <w:rsid w:val="0019586F"/>
    <w:rsid w:val="0019588C"/>
    <w:rsid w:val="001959BC"/>
    <w:rsid w:val="001959BF"/>
    <w:rsid w:val="00195AA1"/>
    <w:rsid w:val="00195B50"/>
    <w:rsid w:val="00195E23"/>
    <w:rsid w:val="00195F7C"/>
    <w:rsid w:val="00196013"/>
    <w:rsid w:val="0019606D"/>
    <w:rsid w:val="0019617B"/>
    <w:rsid w:val="0019655A"/>
    <w:rsid w:val="001965AA"/>
    <w:rsid w:val="001967F8"/>
    <w:rsid w:val="00196A34"/>
    <w:rsid w:val="00196C48"/>
    <w:rsid w:val="00196D69"/>
    <w:rsid w:val="00196F91"/>
    <w:rsid w:val="00197005"/>
    <w:rsid w:val="001974EC"/>
    <w:rsid w:val="00197781"/>
    <w:rsid w:val="00197849"/>
    <w:rsid w:val="00197BAD"/>
    <w:rsid w:val="00197E68"/>
    <w:rsid w:val="001A0552"/>
    <w:rsid w:val="001A081B"/>
    <w:rsid w:val="001A0D6E"/>
    <w:rsid w:val="001A0E09"/>
    <w:rsid w:val="001A0F52"/>
    <w:rsid w:val="001A1305"/>
    <w:rsid w:val="001A1539"/>
    <w:rsid w:val="001A18F4"/>
    <w:rsid w:val="001A1AAD"/>
    <w:rsid w:val="001A1AEA"/>
    <w:rsid w:val="001A1D7F"/>
    <w:rsid w:val="001A20DB"/>
    <w:rsid w:val="001A2498"/>
    <w:rsid w:val="001A25A7"/>
    <w:rsid w:val="001A25E3"/>
    <w:rsid w:val="001A2643"/>
    <w:rsid w:val="001A2B95"/>
    <w:rsid w:val="001A2CCE"/>
    <w:rsid w:val="001A2D6A"/>
    <w:rsid w:val="001A366C"/>
    <w:rsid w:val="001A3905"/>
    <w:rsid w:val="001A3E21"/>
    <w:rsid w:val="001A463F"/>
    <w:rsid w:val="001A47D5"/>
    <w:rsid w:val="001A4BCA"/>
    <w:rsid w:val="001A4C72"/>
    <w:rsid w:val="001A4CF6"/>
    <w:rsid w:val="001A4D07"/>
    <w:rsid w:val="001A4F22"/>
    <w:rsid w:val="001A4F58"/>
    <w:rsid w:val="001A507D"/>
    <w:rsid w:val="001A5241"/>
    <w:rsid w:val="001A5274"/>
    <w:rsid w:val="001A5500"/>
    <w:rsid w:val="001A550D"/>
    <w:rsid w:val="001A5547"/>
    <w:rsid w:val="001A554E"/>
    <w:rsid w:val="001A55D4"/>
    <w:rsid w:val="001A5AB6"/>
    <w:rsid w:val="001A5B4B"/>
    <w:rsid w:val="001A5D9F"/>
    <w:rsid w:val="001A5DFF"/>
    <w:rsid w:val="001A5EC5"/>
    <w:rsid w:val="001A5F5B"/>
    <w:rsid w:val="001A5FB4"/>
    <w:rsid w:val="001A6567"/>
    <w:rsid w:val="001A676E"/>
    <w:rsid w:val="001A67F4"/>
    <w:rsid w:val="001A6894"/>
    <w:rsid w:val="001A69F7"/>
    <w:rsid w:val="001A6B0E"/>
    <w:rsid w:val="001A6C22"/>
    <w:rsid w:val="001A6CA3"/>
    <w:rsid w:val="001A6DB9"/>
    <w:rsid w:val="001A720B"/>
    <w:rsid w:val="001A74DE"/>
    <w:rsid w:val="001A79D3"/>
    <w:rsid w:val="001A7E6A"/>
    <w:rsid w:val="001A7ED3"/>
    <w:rsid w:val="001B03E4"/>
    <w:rsid w:val="001B0491"/>
    <w:rsid w:val="001B052E"/>
    <w:rsid w:val="001B06A2"/>
    <w:rsid w:val="001B073D"/>
    <w:rsid w:val="001B0A52"/>
    <w:rsid w:val="001B0E34"/>
    <w:rsid w:val="001B0F90"/>
    <w:rsid w:val="001B0FEF"/>
    <w:rsid w:val="001B10CF"/>
    <w:rsid w:val="001B125D"/>
    <w:rsid w:val="001B164E"/>
    <w:rsid w:val="001B1BD2"/>
    <w:rsid w:val="001B1BD4"/>
    <w:rsid w:val="001B1CF8"/>
    <w:rsid w:val="001B2147"/>
    <w:rsid w:val="001B234C"/>
    <w:rsid w:val="001B24FA"/>
    <w:rsid w:val="001B2594"/>
    <w:rsid w:val="001B260B"/>
    <w:rsid w:val="001B28FA"/>
    <w:rsid w:val="001B2A32"/>
    <w:rsid w:val="001B2B99"/>
    <w:rsid w:val="001B2D68"/>
    <w:rsid w:val="001B33D2"/>
    <w:rsid w:val="001B33F4"/>
    <w:rsid w:val="001B37C9"/>
    <w:rsid w:val="001B394D"/>
    <w:rsid w:val="001B407E"/>
    <w:rsid w:val="001B438A"/>
    <w:rsid w:val="001B4626"/>
    <w:rsid w:val="001B46FF"/>
    <w:rsid w:val="001B49B2"/>
    <w:rsid w:val="001B4BF6"/>
    <w:rsid w:val="001B4EEB"/>
    <w:rsid w:val="001B5330"/>
    <w:rsid w:val="001B53D8"/>
    <w:rsid w:val="001B5458"/>
    <w:rsid w:val="001B5786"/>
    <w:rsid w:val="001B5D3A"/>
    <w:rsid w:val="001B62DF"/>
    <w:rsid w:val="001B65A0"/>
    <w:rsid w:val="001B664A"/>
    <w:rsid w:val="001B66F4"/>
    <w:rsid w:val="001B69C6"/>
    <w:rsid w:val="001B6A39"/>
    <w:rsid w:val="001B6B67"/>
    <w:rsid w:val="001B6BC9"/>
    <w:rsid w:val="001B71A7"/>
    <w:rsid w:val="001B7335"/>
    <w:rsid w:val="001B735C"/>
    <w:rsid w:val="001B73CC"/>
    <w:rsid w:val="001B7607"/>
    <w:rsid w:val="001B76AA"/>
    <w:rsid w:val="001B7869"/>
    <w:rsid w:val="001B7EF9"/>
    <w:rsid w:val="001C00C0"/>
    <w:rsid w:val="001C0263"/>
    <w:rsid w:val="001C02A0"/>
    <w:rsid w:val="001C054F"/>
    <w:rsid w:val="001C09FF"/>
    <w:rsid w:val="001C0AE7"/>
    <w:rsid w:val="001C0C48"/>
    <w:rsid w:val="001C0DD9"/>
    <w:rsid w:val="001C0FF8"/>
    <w:rsid w:val="001C178D"/>
    <w:rsid w:val="001C1D5B"/>
    <w:rsid w:val="001C1DA7"/>
    <w:rsid w:val="001C1DCF"/>
    <w:rsid w:val="001C1F05"/>
    <w:rsid w:val="001C210E"/>
    <w:rsid w:val="001C275E"/>
    <w:rsid w:val="001C286B"/>
    <w:rsid w:val="001C2C76"/>
    <w:rsid w:val="001C2CCE"/>
    <w:rsid w:val="001C2E5B"/>
    <w:rsid w:val="001C300C"/>
    <w:rsid w:val="001C30B9"/>
    <w:rsid w:val="001C37B3"/>
    <w:rsid w:val="001C3C08"/>
    <w:rsid w:val="001C3C80"/>
    <w:rsid w:val="001C3F46"/>
    <w:rsid w:val="001C463D"/>
    <w:rsid w:val="001C4AC1"/>
    <w:rsid w:val="001C501C"/>
    <w:rsid w:val="001C5267"/>
    <w:rsid w:val="001C5319"/>
    <w:rsid w:val="001C534C"/>
    <w:rsid w:val="001C54CD"/>
    <w:rsid w:val="001C5722"/>
    <w:rsid w:val="001C601E"/>
    <w:rsid w:val="001C60F2"/>
    <w:rsid w:val="001C63BB"/>
    <w:rsid w:val="001C63C5"/>
    <w:rsid w:val="001C6481"/>
    <w:rsid w:val="001C669B"/>
    <w:rsid w:val="001C68A3"/>
    <w:rsid w:val="001C6962"/>
    <w:rsid w:val="001C6C24"/>
    <w:rsid w:val="001C769C"/>
    <w:rsid w:val="001C7784"/>
    <w:rsid w:val="001C7BE9"/>
    <w:rsid w:val="001C7E73"/>
    <w:rsid w:val="001D0199"/>
    <w:rsid w:val="001D08D2"/>
    <w:rsid w:val="001D092C"/>
    <w:rsid w:val="001D0AC9"/>
    <w:rsid w:val="001D1464"/>
    <w:rsid w:val="001D15F1"/>
    <w:rsid w:val="001D1626"/>
    <w:rsid w:val="001D16C7"/>
    <w:rsid w:val="001D1C28"/>
    <w:rsid w:val="001D2380"/>
    <w:rsid w:val="001D2A2F"/>
    <w:rsid w:val="001D2DF3"/>
    <w:rsid w:val="001D2F72"/>
    <w:rsid w:val="001D3604"/>
    <w:rsid w:val="001D39C7"/>
    <w:rsid w:val="001D3B20"/>
    <w:rsid w:val="001D3C2C"/>
    <w:rsid w:val="001D4049"/>
    <w:rsid w:val="001D40D6"/>
    <w:rsid w:val="001D4156"/>
    <w:rsid w:val="001D4283"/>
    <w:rsid w:val="001D4356"/>
    <w:rsid w:val="001D43D5"/>
    <w:rsid w:val="001D4525"/>
    <w:rsid w:val="001D487C"/>
    <w:rsid w:val="001D4884"/>
    <w:rsid w:val="001D4935"/>
    <w:rsid w:val="001D49FC"/>
    <w:rsid w:val="001D4A7C"/>
    <w:rsid w:val="001D4E25"/>
    <w:rsid w:val="001D5039"/>
    <w:rsid w:val="001D5538"/>
    <w:rsid w:val="001D5A70"/>
    <w:rsid w:val="001D5BBC"/>
    <w:rsid w:val="001D5BCD"/>
    <w:rsid w:val="001D60D5"/>
    <w:rsid w:val="001D645D"/>
    <w:rsid w:val="001D6593"/>
    <w:rsid w:val="001D675F"/>
    <w:rsid w:val="001D682D"/>
    <w:rsid w:val="001D695A"/>
    <w:rsid w:val="001D6AD1"/>
    <w:rsid w:val="001D6C47"/>
    <w:rsid w:val="001D6C9B"/>
    <w:rsid w:val="001D710B"/>
    <w:rsid w:val="001D762B"/>
    <w:rsid w:val="001D7B2E"/>
    <w:rsid w:val="001D7D02"/>
    <w:rsid w:val="001D7E49"/>
    <w:rsid w:val="001D7E9A"/>
    <w:rsid w:val="001E0044"/>
    <w:rsid w:val="001E00AC"/>
    <w:rsid w:val="001E0805"/>
    <w:rsid w:val="001E084F"/>
    <w:rsid w:val="001E0D85"/>
    <w:rsid w:val="001E0E65"/>
    <w:rsid w:val="001E1187"/>
    <w:rsid w:val="001E1381"/>
    <w:rsid w:val="001E1526"/>
    <w:rsid w:val="001E1934"/>
    <w:rsid w:val="001E1942"/>
    <w:rsid w:val="001E1A7F"/>
    <w:rsid w:val="001E1A91"/>
    <w:rsid w:val="001E1C99"/>
    <w:rsid w:val="001E1EEA"/>
    <w:rsid w:val="001E2292"/>
    <w:rsid w:val="001E282F"/>
    <w:rsid w:val="001E2861"/>
    <w:rsid w:val="001E2A78"/>
    <w:rsid w:val="001E2C9D"/>
    <w:rsid w:val="001E2CD9"/>
    <w:rsid w:val="001E2E82"/>
    <w:rsid w:val="001E2EDD"/>
    <w:rsid w:val="001E2FE4"/>
    <w:rsid w:val="001E30DA"/>
    <w:rsid w:val="001E3578"/>
    <w:rsid w:val="001E37DB"/>
    <w:rsid w:val="001E394F"/>
    <w:rsid w:val="001E39C4"/>
    <w:rsid w:val="001E3E4E"/>
    <w:rsid w:val="001E3E8E"/>
    <w:rsid w:val="001E3F94"/>
    <w:rsid w:val="001E4037"/>
    <w:rsid w:val="001E4067"/>
    <w:rsid w:val="001E41E6"/>
    <w:rsid w:val="001E4269"/>
    <w:rsid w:val="001E4371"/>
    <w:rsid w:val="001E487B"/>
    <w:rsid w:val="001E4893"/>
    <w:rsid w:val="001E489F"/>
    <w:rsid w:val="001E4A78"/>
    <w:rsid w:val="001E4BEE"/>
    <w:rsid w:val="001E4E3E"/>
    <w:rsid w:val="001E4E9C"/>
    <w:rsid w:val="001E4F6B"/>
    <w:rsid w:val="001E50D8"/>
    <w:rsid w:val="001E522D"/>
    <w:rsid w:val="001E5285"/>
    <w:rsid w:val="001E52CC"/>
    <w:rsid w:val="001E53BF"/>
    <w:rsid w:val="001E5407"/>
    <w:rsid w:val="001E569D"/>
    <w:rsid w:val="001E5F4F"/>
    <w:rsid w:val="001E61B0"/>
    <w:rsid w:val="001E67C1"/>
    <w:rsid w:val="001E7064"/>
    <w:rsid w:val="001E729B"/>
    <w:rsid w:val="001E7951"/>
    <w:rsid w:val="001E7FD9"/>
    <w:rsid w:val="001F054E"/>
    <w:rsid w:val="001F05B1"/>
    <w:rsid w:val="001F069A"/>
    <w:rsid w:val="001F0832"/>
    <w:rsid w:val="001F0940"/>
    <w:rsid w:val="001F0AE6"/>
    <w:rsid w:val="001F0B8B"/>
    <w:rsid w:val="001F0F7E"/>
    <w:rsid w:val="001F0FA6"/>
    <w:rsid w:val="001F0FB5"/>
    <w:rsid w:val="001F0FF8"/>
    <w:rsid w:val="001F12FA"/>
    <w:rsid w:val="001F1469"/>
    <w:rsid w:val="001F14B6"/>
    <w:rsid w:val="001F1E57"/>
    <w:rsid w:val="001F2087"/>
    <w:rsid w:val="001F2181"/>
    <w:rsid w:val="001F2296"/>
    <w:rsid w:val="001F23F1"/>
    <w:rsid w:val="001F2690"/>
    <w:rsid w:val="001F2713"/>
    <w:rsid w:val="001F298F"/>
    <w:rsid w:val="001F2AE1"/>
    <w:rsid w:val="001F2B36"/>
    <w:rsid w:val="001F2D0E"/>
    <w:rsid w:val="001F2EAE"/>
    <w:rsid w:val="001F3133"/>
    <w:rsid w:val="001F31AB"/>
    <w:rsid w:val="001F32B0"/>
    <w:rsid w:val="001F33F7"/>
    <w:rsid w:val="001F3914"/>
    <w:rsid w:val="001F3A97"/>
    <w:rsid w:val="001F4565"/>
    <w:rsid w:val="001F48B2"/>
    <w:rsid w:val="001F4A84"/>
    <w:rsid w:val="001F51DE"/>
    <w:rsid w:val="001F53DF"/>
    <w:rsid w:val="001F5498"/>
    <w:rsid w:val="001F57AF"/>
    <w:rsid w:val="001F589F"/>
    <w:rsid w:val="001F58B2"/>
    <w:rsid w:val="001F5B98"/>
    <w:rsid w:val="001F5EC9"/>
    <w:rsid w:val="001F6177"/>
    <w:rsid w:val="001F625A"/>
    <w:rsid w:val="001F66D3"/>
    <w:rsid w:val="001F678A"/>
    <w:rsid w:val="001F6B5F"/>
    <w:rsid w:val="001F6C00"/>
    <w:rsid w:val="001F7112"/>
    <w:rsid w:val="001F7272"/>
    <w:rsid w:val="001F7423"/>
    <w:rsid w:val="001F7E09"/>
    <w:rsid w:val="001F7E95"/>
    <w:rsid w:val="00200406"/>
    <w:rsid w:val="0020058C"/>
    <w:rsid w:val="002006EB"/>
    <w:rsid w:val="00200815"/>
    <w:rsid w:val="00200D11"/>
    <w:rsid w:val="00200F87"/>
    <w:rsid w:val="0020170B"/>
    <w:rsid w:val="002017BA"/>
    <w:rsid w:val="00201852"/>
    <w:rsid w:val="00201B0D"/>
    <w:rsid w:val="00201C81"/>
    <w:rsid w:val="00201CAC"/>
    <w:rsid w:val="00201D2F"/>
    <w:rsid w:val="00201DD3"/>
    <w:rsid w:val="00201E41"/>
    <w:rsid w:val="00201E4E"/>
    <w:rsid w:val="00201F65"/>
    <w:rsid w:val="002020DB"/>
    <w:rsid w:val="00202865"/>
    <w:rsid w:val="002029E3"/>
    <w:rsid w:val="00202C90"/>
    <w:rsid w:val="002033FD"/>
    <w:rsid w:val="00203763"/>
    <w:rsid w:val="002039F4"/>
    <w:rsid w:val="00203BA8"/>
    <w:rsid w:val="00203BD8"/>
    <w:rsid w:val="00203ED0"/>
    <w:rsid w:val="002046CE"/>
    <w:rsid w:val="0020471B"/>
    <w:rsid w:val="00204D45"/>
    <w:rsid w:val="00204DDA"/>
    <w:rsid w:val="0020537C"/>
    <w:rsid w:val="00205473"/>
    <w:rsid w:val="00205486"/>
    <w:rsid w:val="002055C8"/>
    <w:rsid w:val="0020574D"/>
    <w:rsid w:val="00205A98"/>
    <w:rsid w:val="00205D06"/>
    <w:rsid w:val="00205E30"/>
    <w:rsid w:val="00205FC8"/>
    <w:rsid w:val="002062EF"/>
    <w:rsid w:val="00206568"/>
    <w:rsid w:val="00206FB6"/>
    <w:rsid w:val="00206FD9"/>
    <w:rsid w:val="00207239"/>
    <w:rsid w:val="002072B7"/>
    <w:rsid w:val="002076F2"/>
    <w:rsid w:val="002078F4"/>
    <w:rsid w:val="00207A66"/>
    <w:rsid w:val="00207B84"/>
    <w:rsid w:val="00207DEA"/>
    <w:rsid w:val="002100D9"/>
    <w:rsid w:val="0021049E"/>
    <w:rsid w:val="00210767"/>
    <w:rsid w:val="00210C18"/>
    <w:rsid w:val="00210FE7"/>
    <w:rsid w:val="00211255"/>
    <w:rsid w:val="002112B8"/>
    <w:rsid w:val="00211708"/>
    <w:rsid w:val="00211C9B"/>
    <w:rsid w:val="002123B5"/>
    <w:rsid w:val="00212404"/>
    <w:rsid w:val="00212759"/>
    <w:rsid w:val="002129B6"/>
    <w:rsid w:val="00212AAB"/>
    <w:rsid w:val="00212F43"/>
    <w:rsid w:val="00213097"/>
    <w:rsid w:val="0021314C"/>
    <w:rsid w:val="0021329C"/>
    <w:rsid w:val="0021332E"/>
    <w:rsid w:val="00213553"/>
    <w:rsid w:val="002141DC"/>
    <w:rsid w:val="0021423C"/>
    <w:rsid w:val="0021423E"/>
    <w:rsid w:val="002142B2"/>
    <w:rsid w:val="002142EB"/>
    <w:rsid w:val="00214340"/>
    <w:rsid w:val="002145F9"/>
    <w:rsid w:val="00214605"/>
    <w:rsid w:val="00214686"/>
    <w:rsid w:val="002146AF"/>
    <w:rsid w:val="00214825"/>
    <w:rsid w:val="00214A0A"/>
    <w:rsid w:val="00214BE9"/>
    <w:rsid w:val="00214CCD"/>
    <w:rsid w:val="002150E7"/>
    <w:rsid w:val="002154E8"/>
    <w:rsid w:val="002158EF"/>
    <w:rsid w:val="00215950"/>
    <w:rsid w:val="00215A43"/>
    <w:rsid w:val="00215B96"/>
    <w:rsid w:val="00215C6C"/>
    <w:rsid w:val="00216128"/>
    <w:rsid w:val="002163A4"/>
    <w:rsid w:val="0021640A"/>
    <w:rsid w:val="0021653B"/>
    <w:rsid w:val="002168E0"/>
    <w:rsid w:val="00216BCA"/>
    <w:rsid w:val="002176A1"/>
    <w:rsid w:val="002178A4"/>
    <w:rsid w:val="00217947"/>
    <w:rsid w:val="00217998"/>
    <w:rsid w:val="00217A7F"/>
    <w:rsid w:val="00217C6B"/>
    <w:rsid w:val="00217CEE"/>
    <w:rsid w:val="00217E28"/>
    <w:rsid w:val="002200C1"/>
    <w:rsid w:val="002204D4"/>
    <w:rsid w:val="00220921"/>
    <w:rsid w:val="00220948"/>
    <w:rsid w:val="00220B1E"/>
    <w:rsid w:val="00220D40"/>
    <w:rsid w:val="00220F9C"/>
    <w:rsid w:val="00220FBF"/>
    <w:rsid w:val="00221079"/>
    <w:rsid w:val="002210B3"/>
    <w:rsid w:val="002212EC"/>
    <w:rsid w:val="00221339"/>
    <w:rsid w:val="00221874"/>
    <w:rsid w:val="00221BE3"/>
    <w:rsid w:val="00221DC9"/>
    <w:rsid w:val="00221E9C"/>
    <w:rsid w:val="00221EF1"/>
    <w:rsid w:val="00222115"/>
    <w:rsid w:val="0022222A"/>
    <w:rsid w:val="002225C0"/>
    <w:rsid w:val="00222AFA"/>
    <w:rsid w:val="00222B8A"/>
    <w:rsid w:val="00222E70"/>
    <w:rsid w:val="002231AB"/>
    <w:rsid w:val="0022320A"/>
    <w:rsid w:val="0022338F"/>
    <w:rsid w:val="00223659"/>
    <w:rsid w:val="00223D67"/>
    <w:rsid w:val="00223EA4"/>
    <w:rsid w:val="0022406E"/>
    <w:rsid w:val="0022415B"/>
    <w:rsid w:val="002244B0"/>
    <w:rsid w:val="0022493B"/>
    <w:rsid w:val="002249C8"/>
    <w:rsid w:val="00224B98"/>
    <w:rsid w:val="00224C49"/>
    <w:rsid w:val="0022501B"/>
    <w:rsid w:val="00225B20"/>
    <w:rsid w:val="00225F0D"/>
    <w:rsid w:val="00225F67"/>
    <w:rsid w:val="002262DE"/>
    <w:rsid w:val="0022666D"/>
    <w:rsid w:val="00226DC2"/>
    <w:rsid w:val="00226E94"/>
    <w:rsid w:val="00227580"/>
    <w:rsid w:val="00227736"/>
    <w:rsid w:val="00227814"/>
    <w:rsid w:val="00227844"/>
    <w:rsid w:val="0022787F"/>
    <w:rsid w:val="002279E2"/>
    <w:rsid w:val="002279F4"/>
    <w:rsid w:val="00227CB5"/>
    <w:rsid w:val="00227FD5"/>
    <w:rsid w:val="002302B3"/>
    <w:rsid w:val="002302BD"/>
    <w:rsid w:val="0023046F"/>
    <w:rsid w:val="0023092E"/>
    <w:rsid w:val="00230988"/>
    <w:rsid w:val="00230BCA"/>
    <w:rsid w:val="00230BDF"/>
    <w:rsid w:val="00231123"/>
    <w:rsid w:val="002314A0"/>
    <w:rsid w:val="002314D1"/>
    <w:rsid w:val="002314F7"/>
    <w:rsid w:val="002315C0"/>
    <w:rsid w:val="00231EDC"/>
    <w:rsid w:val="0023237B"/>
    <w:rsid w:val="002324F2"/>
    <w:rsid w:val="002326E9"/>
    <w:rsid w:val="002328BC"/>
    <w:rsid w:val="00232B9F"/>
    <w:rsid w:val="00232FB0"/>
    <w:rsid w:val="0023308E"/>
    <w:rsid w:val="00233234"/>
    <w:rsid w:val="00233331"/>
    <w:rsid w:val="00233366"/>
    <w:rsid w:val="002336C0"/>
    <w:rsid w:val="002338BC"/>
    <w:rsid w:val="00233AA0"/>
    <w:rsid w:val="00233AA3"/>
    <w:rsid w:val="00233B00"/>
    <w:rsid w:val="00233B17"/>
    <w:rsid w:val="00233BF1"/>
    <w:rsid w:val="00233EC4"/>
    <w:rsid w:val="00234116"/>
    <w:rsid w:val="0023417E"/>
    <w:rsid w:val="00234199"/>
    <w:rsid w:val="002344BD"/>
    <w:rsid w:val="0023477F"/>
    <w:rsid w:val="00234C06"/>
    <w:rsid w:val="00234C1A"/>
    <w:rsid w:val="00234CBE"/>
    <w:rsid w:val="00234DDC"/>
    <w:rsid w:val="00234F9D"/>
    <w:rsid w:val="00234FC8"/>
    <w:rsid w:val="00234FCF"/>
    <w:rsid w:val="002351F3"/>
    <w:rsid w:val="002352D7"/>
    <w:rsid w:val="002352E8"/>
    <w:rsid w:val="00235750"/>
    <w:rsid w:val="002359A9"/>
    <w:rsid w:val="00235CEB"/>
    <w:rsid w:val="00235D6C"/>
    <w:rsid w:val="00235EC1"/>
    <w:rsid w:val="002362C2"/>
    <w:rsid w:val="0023644A"/>
    <w:rsid w:val="002364DC"/>
    <w:rsid w:val="00236629"/>
    <w:rsid w:val="00236A78"/>
    <w:rsid w:val="00236C58"/>
    <w:rsid w:val="00236EB4"/>
    <w:rsid w:val="0023752C"/>
    <w:rsid w:val="0023768B"/>
    <w:rsid w:val="0023779F"/>
    <w:rsid w:val="00237B5F"/>
    <w:rsid w:val="00237D8F"/>
    <w:rsid w:val="0024017C"/>
    <w:rsid w:val="002401FE"/>
    <w:rsid w:val="00240409"/>
    <w:rsid w:val="002404DE"/>
    <w:rsid w:val="0024065C"/>
    <w:rsid w:val="00240B42"/>
    <w:rsid w:val="00240CCF"/>
    <w:rsid w:val="00241049"/>
    <w:rsid w:val="002411D2"/>
    <w:rsid w:val="0024170F"/>
    <w:rsid w:val="002419B3"/>
    <w:rsid w:val="002420A7"/>
    <w:rsid w:val="00242229"/>
    <w:rsid w:val="002425B9"/>
    <w:rsid w:val="00242807"/>
    <w:rsid w:val="00242A22"/>
    <w:rsid w:val="00242A58"/>
    <w:rsid w:val="00242B3A"/>
    <w:rsid w:val="00242BAE"/>
    <w:rsid w:val="00242CF6"/>
    <w:rsid w:val="002432D1"/>
    <w:rsid w:val="00244158"/>
    <w:rsid w:val="00244194"/>
    <w:rsid w:val="00244297"/>
    <w:rsid w:val="002444D7"/>
    <w:rsid w:val="002444F6"/>
    <w:rsid w:val="00244589"/>
    <w:rsid w:val="002448ED"/>
    <w:rsid w:val="0024490E"/>
    <w:rsid w:val="00244CA6"/>
    <w:rsid w:val="00245261"/>
    <w:rsid w:val="0024593C"/>
    <w:rsid w:val="00245D5A"/>
    <w:rsid w:val="0024660A"/>
    <w:rsid w:val="002468F0"/>
    <w:rsid w:val="00246982"/>
    <w:rsid w:val="00246A76"/>
    <w:rsid w:val="00247145"/>
    <w:rsid w:val="00247208"/>
    <w:rsid w:val="00247317"/>
    <w:rsid w:val="002476EC"/>
    <w:rsid w:val="00247822"/>
    <w:rsid w:val="00247F96"/>
    <w:rsid w:val="00247FAE"/>
    <w:rsid w:val="00250107"/>
    <w:rsid w:val="0025030B"/>
    <w:rsid w:val="00250369"/>
    <w:rsid w:val="00250524"/>
    <w:rsid w:val="00250674"/>
    <w:rsid w:val="00251196"/>
    <w:rsid w:val="00251304"/>
    <w:rsid w:val="002514EA"/>
    <w:rsid w:val="002515BB"/>
    <w:rsid w:val="00251AE4"/>
    <w:rsid w:val="00251E51"/>
    <w:rsid w:val="0025238A"/>
    <w:rsid w:val="0025299D"/>
    <w:rsid w:val="00252A6A"/>
    <w:rsid w:val="00252EC6"/>
    <w:rsid w:val="00252F35"/>
    <w:rsid w:val="00252F58"/>
    <w:rsid w:val="00253119"/>
    <w:rsid w:val="00253365"/>
    <w:rsid w:val="002537CD"/>
    <w:rsid w:val="00253876"/>
    <w:rsid w:val="00253AA2"/>
    <w:rsid w:val="00253C62"/>
    <w:rsid w:val="00253F01"/>
    <w:rsid w:val="00253F76"/>
    <w:rsid w:val="002541E8"/>
    <w:rsid w:val="00254293"/>
    <w:rsid w:val="00254560"/>
    <w:rsid w:val="0025461F"/>
    <w:rsid w:val="0025534A"/>
    <w:rsid w:val="00255425"/>
    <w:rsid w:val="0025585A"/>
    <w:rsid w:val="00255CBB"/>
    <w:rsid w:val="00255DF7"/>
    <w:rsid w:val="00256670"/>
    <w:rsid w:val="002569EC"/>
    <w:rsid w:val="00256CE8"/>
    <w:rsid w:val="00256D7E"/>
    <w:rsid w:val="00256D81"/>
    <w:rsid w:val="00257722"/>
    <w:rsid w:val="00257856"/>
    <w:rsid w:val="00257C23"/>
    <w:rsid w:val="00260476"/>
    <w:rsid w:val="0026053C"/>
    <w:rsid w:val="00260567"/>
    <w:rsid w:val="00260618"/>
    <w:rsid w:val="0026063C"/>
    <w:rsid w:val="00260941"/>
    <w:rsid w:val="00261066"/>
    <w:rsid w:val="0026109F"/>
    <w:rsid w:val="00261182"/>
    <w:rsid w:val="002612B4"/>
    <w:rsid w:val="00261959"/>
    <w:rsid w:val="00261D0C"/>
    <w:rsid w:val="00261FF3"/>
    <w:rsid w:val="002623D4"/>
    <w:rsid w:val="00262D3F"/>
    <w:rsid w:val="00262D69"/>
    <w:rsid w:val="00262DCD"/>
    <w:rsid w:val="00262FA5"/>
    <w:rsid w:val="0026301E"/>
    <w:rsid w:val="00263076"/>
    <w:rsid w:val="0026318E"/>
    <w:rsid w:val="0026320C"/>
    <w:rsid w:val="0026322D"/>
    <w:rsid w:val="002633D3"/>
    <w:rsid w:val="00263865"/>
    <w:rsid w:val="002639E5"/>
    <w:rsid w:val="00263B85"/>
    <w:rsid w:val="00263BD5"/>
    <w:rsid w:val="00263BE3"/>
    <w:rsid w:val="00263C86"/>
    <w:rsid w:val="00263DAA"/>
    <w:rsid w:val="00263F25"/>
    <w:rsid w:val="00263F75"/>
    <w:rsid w:val="0026419F"/>
    <w:rsid w:val="002641A4"/>
    <w:rsid w:val="002643B8"/>
    <w:rsid w:val="00264507"/>
    <w:rsid w:val="00264719"/>
    <w:rsid w:val="0026488B"/>
    <w:rsid w:val="00264ACD"/>
    <w:rsid w:val="00264B61"/>
    <w:rsid w:val="0026501D"/>
    <w:rsid w:val="002659AA"/>
    <w:rsid w:val="002659F2"/>
    <w:rsid w:val="00266228"/>
    <w:rsid w:val="00266367"/>
    <w:rsid w:val="002664E0"/>
    <w:rsid w:val="0026673C"/>
    <w:rsid w:val="002669AF"/>
    <w:rsid w:val="00266D1F"/>
    <w:rsid w:val="00266E1D"/>
    <w:rsid w:val="00267606"/>
    <w:rsid w:val="00267799"/>
    <w:rsid w:val="002677EA"/>
    <w:rsid w:val="00267854"/>
    <w:rsid w:val="00267A6A"/>
    <w:rsid w:val="00267B04"/>
    <w:rsid w:val="00267B72"/>
    <w:rsid w:val="00267C1A"/>
    <w:rsid w:val="00267D1E"/>
    <w:rsid w:val="00267DA8"/>
    <w:rsid w:val="00270077"/>
    <w:rsid w:val="0027028C"/>
    <w:rsid w:val="00270364"/>
    <w:rsid w:val="002703CE"/>
    <w:rsid w:val="0027040A"/>
    <w:rsid w:val="00270676"/>
    <w:rsid w:val="0027078C"/>
    <w:rsid w:val="00270BBB"/>
    <w:rsid w:val="002711BE"/>
    <w:rsid w:val="00271403"/>
    <w:rsid w:val="00271635"/>
    <w:rsid w:val="00271651"/>
    <w:rsid w:val="002716EE"/>
    <w:rsid w:val="002717C5"/>
    <w:rsid w:val="002718E1"/>
    <w:rsid w:val="00271A77"/>
    <w:rsid w:val="00271C52"/>
    <w:rsid w:val="00271CC0"/>
    <w:rsid w:val="00271EE3"/>
    <w:rsid w:val="00271F1E"/>
    <w:rsid w:val="00272031"/>
    <w:rsid w:val="00272457"/>
    <w:rsid w:val="002725C1"/>
    <w:rsid w:val="00272616"/>
    <w:rsid w:val="00272796"/>
    <w:rsid w:val="00272901"/>
    <w:rsid w:val="00272E1B"/>
    <w:rsid w:val="00273126"/>
    <w:rsid w:val="00273347"/>
    <w:rsid w:val="00273543"/>
    <w:rsid w:val="00273730"/>
    <w:rsid w:val="0027375E"/>
    <w:rsid w:val="002738DD"/>
    <w:rsid w:val="00273991"/>
    <w:rsid w:val="00273A53"/>
    <w:rsid w:val="0027409A"/>
    <w:rsid w:val="002740D4"/>
    <w:rsid w:val="002744C1"/>
    <w:rsid w:val="002746F9"/>
    <w:rsid w:val="0027494D"/>
    <w:rsid w:val="00274BF9"/>
    <w:rsid w:val="00274ECD"/>
    <w:rsid w:val="00275274"/>
    <w:rsid w:val="00275739"/>
    <w:rsid w:val="0027587E"/>
    <w:rsid w:val="002758DD"/>
    <w:rsid w:val="002759BB"/>
    <w:rsid w:val="00275BA0"/>
    <w:rsid w:val="00275CAD"/>
    <w:rsid w:val="002760D7"/>
    <w:rsid w:val="0027621D"/>
    <w:rsid w:val="00276835"/>
    <w:rsid w:val="00276853"/>
    <w:rsid w:val="00276BC7"/>
    <w:rsid w:val="00276DC9"/>
    <w:rsid w:val="0027704B"/>
    <w:rsid w:val="0027710C"/>
    <w:rsid w:val="0027725C"/>
    <w:rsid w:val="00277352"/>
    <w:rsid w:val="0027745D"/>
    <w:rsid w:val="00277B83"/>
    <w:rsid w:val="00277C73"/>
    <w:rsid w:val="00277CB0"/>
    <w:rsid w:val="00277CFE"/>
    <w:rsid w:val="00277DBA"/>
    <w:rsid w:val="00280038"/>
    <w:rsid w:val="0028003E"/>
    <w:rsid w:val="002800EA"/>
    <w:rsid w:val="0028031F"/>
    <w:rsid w:val="00280393"/>
    <w:rsid w:val="002804AC"/>
    <w:rsid w:val="00280A41"/>
    <w:rsid w:val="00280F81"/>
    <w:rsid w:val="002810EF"/>
    <w:rsid w:val="00281186"/>
    <w:rsid w:val="00281332"/>
    <w:rsid w:val="00281467"/>
    <w:rsid w:val="0028147F"/>
    <w:rsid w:val="002814C7"/>
    <w:rsid w:val="00281825"/>
    <w:rsid w:val="00281B2B"/>
    <w:rsid w:val="00281B54"/>
    <w:rsid w:val="00281CB9"/>
    <w:rsid w:val="00281D11"/>
    <w:rsid w:val="00281D46"/>
    <w:rsid w:val="00281EC0"/>
    <w:rsid w:val="00281F2C"/>
    <w:rsid w:val="00281F37"/>
    <w:rsid w:val="00282254"/>
    <w:rsid w:val="00282327"/>
    <w:rsid w:val="002824A2"/>
    <w:rsid w:val="002825D5"/>
    <w:rsid w:val="002826CA"/>
    <w:rsid w:val="00282B40"/>
    <w:rsid w:val="0028308E"/>
    <w:rsid w:val="002832CA"/>
    <w:rsid w:val="002832EE"/>
    <w:rsid w:val="002837B4"/>
    <w:rsid w:val="0028386B"/>
    <w:rsid w:val="00283AAA"/>
    <w:rsid w:val="00283BD5"/>
    <w:rsid w:val="00283E4E"/>
    <w:rsid w:val="002840B4"/>
    <w:rsid w:val="002841FA"/>
    <w:rsid w:val="00284485"/>
    <w:rsid w:val="0028457A"/>
    <w:rsid w:val="002849CD"/>
    <w:rsid w:val="002849D3"/>
    <w:rsid w:val="00284C4A"/>
    <w:rsid w:val="00285085"/>
    <w:rsid w:val="00285469"/>
    <w:rsid w:val="00285797"/>
    <w:rsid w:val="00285A65"/>
    <w:rsid w:val="00285BAD"/>
    <w:rsid w:val="00285BFD"/>
    <w:rsid w:val="00285CF6"/>
    <w:rsid w:val="00286583"/>
    <w:rsid w:val="002867AF"/>
    <w:rsid w:val="002868B9"/>
    <w:rsid w:val="00286969"/>
    <w:rsid w:val="002869A8"/>
    <w:rsid w:val="00287028"/>
    <w:rsid w:val="0028719B"/>
    <w:rsid w:val="002873C8"/>
    <w:rsid w:val="00287573"/>
    <w:rsid w:val="002877B6"/>
    <w:rsid w:val="00287926"/>
    <w:rsid w:val="002900BC"/>
    <w:rsid w:val="002900D4"/>
    <w:rsid w:val="0029039E"/>
    <w:rsid w:val="002903E5"/>
    <w:rsid w:val="0029043B"/>
    <w:rsid w:val="00290A88"/>
    <w:rsid w:val="00290BFD"/>
    <w:rsid w:val="00290C9E"/>
    <w:rsid w:val="00290CCE"/>
    <w:rsid w:val="00290E25"/>
    <w:rsid w:val="00290EEC"/>
    <w:rsid w:val="0029110C"/>
    <w:rsid w:val="00291434"/>
    <w:rsid w:val="002915E2"/>
    <w:rsid w:val="00291751"/>
    <w:rsid w:val="0029179F"/>
    <w:rsid w:val="00291867"/>
    <w:rsid w:val="00291946"/>
    <w:rsid w:val="00291B65"/>
    <w:rsid w:val="00292386"/>
    <w:rsid w:val="0029239E"/>
    <w:rsid w:val="00292428"/>
    <w:rsid w:val="00292C62"/>
    <w:rsid w:val="00292D3A"/>
    <w:rsid w:val="00293157"/>
    <w:rsid w:val="002931C0"/>
    <w:rsid w:val="002934D5"/>
    <w:rsid w:val="0029351E"/>
    <w:rsid w:val="00293963"/>
    <w:rsid w:val="00293D67"/>
    <w:rsid w:val="0029417C"/>
    <w:rsid w:val="002944D5"/>
    <w:rsid w:val="00294540"/>
    <w:rsid w:val="00294939"/>
    <w:rsid w:val="00294FA6"/>
    <w:rsid w:val="00294FF1"/>
    <w:rsid w:val="0029504A"/>
    <w:rsid w:val="00295612"/>
    <w:rsid w:val="002958E8"/>
    <w:rsid w:val="00296150"/>
    <w:rsid w:val="0029629E"/>
    <w:rsid w:val="002962DF"/>
    <w:rsid w:val="00296CE3"/>
    <w:rsid w:val="00296D29"/>
    <w:rsid w:val="00296D6F"/>
    <w:rsid w:val="00296D93"/>
    <w:rsid w:val="0029706F"/>
    <w:rsid w:val="002977F0"/>
    <w:rsid w:val="00297BEC"/>
    <w:rsid w:val="00297CB5"/>
    <w:rsid w:val="002A0143"/>
    <w:rsid w:val="002A01F2"/>
    <w:rsid w:val="002A035E"/>
    <w:rsid w:val="002A0370"/>
    <w:rsid w:val="002A04C2"/>
    <w:rsid w:val="002A0C71"/>
    <w:rsid w:val="002A11AA"/>
    <w:rsid w:val="002A1251"/>
    <w:rsid w:val="002A17CD"/>
    <w:rsid w:val="002A1AA9"/>
    <w:rsid w:val="002A202D"/>
    <w:rsid w:val="002A2079"/>
    <w:rsid w:val="002A2199"/>
    <w:rsid w:val="002A2A60"/>
    <w:rsid w:val="002A2E6B"/>
    <w:rsid w:val="002A30A8"/>
    <w:rsid w:val="002A30D3"/>
    <w:rsid w:val="002A3594"/>
    <w:rsid w:val="002A36E9"/>
    <w:rsid w:val="002A3758"/>
    <w:rsid w:val="002A3B09"/>
    <w:rsid w:val="002A3C18"/>
    <w:rsid w:val="002A3C36"/>
    <w:rsid w:val="002A3DA8"/>
    <w:rsid w:val="002A3DC2"/>
    <w:rsid w:val="002A3E02"/>
    <w:rsid w:val="002A4072"/>
    <w:rsid w:val="002A423F"/>
    <w:rsid w:val="002A4312"/>
    <w:rsid w:val="002A4461"/>
    <w:rsid w:val="002A46CB"/>
    <w:rsid w:val="002A4877"/>
    <w:rsid w:val="002A4BBC"/>
    <w:rsid w:val="002A52C0"/>
    <w:rsid w:val="002A5432"/>
    <w:rsid w:val="002A5A06"/>
    <w:rsid w:val="002A5A58"/>
    <w:rsid w:val="002A5AE9"/>
    <w:rsid w:val="002A5C7C"/>
    <w:rsid w:val="002A5F1C"/>
    <w:rsid w:val="002A6B94"/>
    <w:rsid w:val="002A6D90"/>
    <w:rsid w:val="002A71CA"/>
    <w:rsid w:val="002A7309"/>
    <w:rsid w:val="002A7646"/>
    <w:rsid w:val="002A76FD"/>
    <w:rsid w:val="002A77E8"/>
    <w:rsid w:val="002A78BE"/>
    <w:rsid w:val="002A7974"/>
    <w:rsid w:val="002A7AA6"/>
    <w:rsid w:val="002A7C73"/>
    <w:rsid w:val="002A7FA9"/>
    <w:rsid w:val="002B000C"/>
    <w:rsid w:val="002B0231"/>
    <w:rsid w:val="002B05D9"/>
    <w:rsid w:val="002B0856"/>
    <w:rsid w:val="002B088F"/>
    <w:rsid w:val="002B08C6"/>
    <w:rsid w:val="002B0908"/>
    <w:rsid w:val="002B0A39"/>
    <w:rsid w:val="002B0F1C"/>
    <w:rsid w:val="002B11C0"/>
    <w:rsid w:val="002B1617"/>
    <w:rsid w:val="002B169D"/>
    <w:rsid w:val="002B16B9"/>
    <w:rsid w:val="002B1B2E"/>
    <w:rsid w:val="002B1C0A"/>
    <w:rsid w:val="002B2032"/>
    <w:rsid w:val="002B2295"/>
    <w:rsid w:val="002B2363"/>
    <w:rsid w:val="002B24DE"/>
    <w:rsid w:val="002B2697"/>
    <w:rsid w:val="002B279A"/>
    <w:rsid w:val="002B32F4"/>
    <w:rsid w:val="002B3437"/>
    <w:rsid w:val="002B34FC"/>
    <w:rsid w:val="002B35CE"/>
    <w:rsid w:val="002B3980"/>
    <w:rsid w:val="002B3B17"/>
    <w:rsid w:val="002B3CFD"/>
    <w:rsid w:val="002B3D16"/>
    <w:rsid w:val="002B3DFF"/>
    <w:rsid w:val="002B4240"/>
    <w:rsid w:val="002B4988"/>
    <w:rsid w:val="002B49D7"/>
    <w:rsid w:val="002B536F"/>
    <w:rsid w:val="002B55E4"/>
    <w:rsid w:val="002B569B"/>
    <w:rsid w:val="002B581A"/>
    <w:rsid w:val="002B5A22"/>
    <w:rsid w:val="002B5B8C"/>
    <w:rsid w:val="002B5C00"/>
    <w:rsid w:val="002B5E6E"/>
    <w:rsid w:val="002B62EC"/>
    <w:rsid w:val="002B64C8"/>
    <w:rsid w:val="002B65BF"/>
    <w:rsid w:val="002B67DE"/>
    <w:rsid w:val="002B69E3"/>
    <w:rsid w:val="002B69E9"/>
    <w:rsid w:val="002B6A63"/>
    <w:rsid w:val="002B6FBB"/>
    <w:rsid w:val="002B709C"/>
    <w:rsid w:val="002B7107"/>
    <w:rsid w:val="002B7740"/>
    <w:rsid w:val="002B7748"/>
    <w:rsid w:val="002B7B33"/>
    <w:rsid w:val="002B7C42"/>
    <w:rsid w:val="002B7FCA"/>
    <w:rsid w:val="002C078E"/>
    <w:rsid w:val="002C0794"/>
    <w:rsid w:val="002C08D5"/>
    <w:rsid w:val="002C0AE7"/>
    <w:rsid w:val="002C0C8F"/>
    <w:rsid w:val="002C101D"/>
    <w:rsid w:val="002C1323"/>
    <w:rsid w:val="002C1C7B"/>
    <w:rsid w:val="002C1D35"/>
    <w:rsid w:val="002C22BF"/>
    <w:rsid w:val="002C22F1"/>
    <w:rsid w:val="002C24A1"/>
    <w:rsid w:val="002C2584"/>
    <w:rsid w:val="002C28EA"/>
    <w:rsid w:val="002C2A61"/>
    <w:rsid w:val="002C2BAE"/>
    <w:rsid w:val="002C2C68"/>
    <w:rsid w:val="002C302E"/>
    <w:rsid w:val="002C3297"/>
    <w:rsid w:val="002C333F"/>
    <w:rsid w:val="002C36A6"/>
    <w:rsid w:val="002C3E7E"/>
    <w:rsid w:val="002C426E"/>
    <w:rsid w:val="002C443D"/>
    <w:rsid w:val="002C4665"/>
    <w:rsid w:val="002C466A"/>
    <w:rsid w:val="002C4BEE"/>
    <w:rsid w:val="002C4D26"/>
    <w:rsid w:val="002C4D48"/>
    <w:rsid w:val="002C505D"/>
    <w:rsid w:val="002C5154"/>
    <w:rsid w:val="002C56B0"/>
    <w:rsid w:val="002C5805"/>
    <w:rsid w:val="002C6470"/>
    <w:rsid w:val="002C6547"/>
    <w:rsid w:val="002C674D"/>
    <w:rsid w:val="002C691D"/>
    <w:rsid w:val="002C6983"/>
    <w:rsid w:val="002C6CC9"/>
    <w:rsid w:val="002C6CCD"/>
    <w:rsid w:val="002C6DCB"/>
    <w:rsid w:val="002C6EC0"/>
    <w:rsid w:val="002C7362"/>
    <w:rsid w:val="002C744D"/>
    <w:rsid w:val="002C74C2"/>
    <w:rsid w:val="002C7641"/>
    <w:rsid w:val="002C7BF7"/>
    <w:rsid w:val="002D0014"/>
    <w:rsid w:val="002D007B"/>
    <w:rsid w:val="002D0144"/>
    <w:rsid w:val="002D0169"/>
    <w:rsid w:val="002D05A0"/>
    <w:rsid w:val="002D05A6"/>
    <w:rsid w:val="002D07F5"/>
    <w:rsid w:val="002D0C30"/>
    <w:rsid w:val="002D0F83"/>
    <w:rsid w:val="002D0F99"/>
    <w:rsid w:val="002D0FBF"/>
    <w:rsid w:val="002D10FB"/>
    <w:rsid w:val="002D12E5"/>
    <w:rsid w:val="002D1419"/>
    <w:rsid w:val="002D16C0"/>
    <w:rsid w:val="002D1C75"/>
    <w:rsid w:val="002D2167"/>
    <w:rsid w:val="002D2309"/>
    <w:rsid w:val="002D24E2"/>
    <w:rsid w:val="002D2635"/>
    <w:rsid w:val="002D2859"/>
    <w:rsid w:val="002D288C"/>
    <w:rsid w:val="002D2C2D"/>
    <w:rsid w:val="002D2C78"/>
    <w:rsid w:val="002D2D7D"/>
    <w:rsid w:val="002D2F28"/>
    <w:rsid w:val="002D3729"/>
    <w:rsid w:val="002D38B2"/>
    <w:rsid w:val="002D3913"/>
    <w:rsid w:val="002D3BC1"/>
    <w:rsid w:val="002D3EB4"/>
    <w:rsid w:val="002D4057"/>
    <w:rsid w:val="002D409E"/>
    <w:rsid w:val="002D4145"/>
    <w:rsid w:val="002D43A2"/>
    <w:rsid w:val="002D4804"/>
    <w:rsid w:val="002D4975"/>
    <w:rsid w:val="002D4C16"/>
    <w:rsid w:val="002D4D0F"/>
    <w:rsid w:val="002D4D20"/>
    <w:rsid w:val="002D4EFC"/>
    <w:rsid w:val="002D4FBF"/>
    <w:rsid w:val="002D514E"/>
    <w:rsid w:val="002D54A1"/>
    <w:rsid w:val="002D590D"/>
    <w:rsid w:val="002D5BE9"/>
    <w:rsid w:val="002D5D3E"/>
    <w:rsid w:val="002D5E1F"/>
    <w:rsid w:val="002D641A"/>
    <w:rsid w:val="002D65A6"/>
    <w:rsid w:val="002D6666"/>
    <w:rsid w:val="002D6750"/>
    <w:rsid w:val="002D6768"/>
    <w:rsid w:val="002D6A80"/>
    <w:rsid w:val="002D6C9A"/>
    <w:rsid w:val="002D78C0"/>
    <w:rsid w:val="002D7CCA"/>
    <w:rsid w:val="002D7CED"/>
    <w:rsid w:val="002D7D74"/>
    <w:rsid w:val="002D7E9D"/>
    <w:rsid w:val="002E02D5"/>
    <w:rsid w:val="002E038A"/>
    <w:rsid w:val="002E074E"/>
    <w:rsid w:val="002E07A0"/>
    <w:rsid w:val="002E083E"/>
    <w:rsid w:val="002E09A4"/>
    <w:rsid w:val="002E0A1C"/>
    <w:rsid w:val="002E1082"/>
    <w:rsid w:val="002E135B"/>
    <w:rsid w:val="002E14E7"/>
    <w:rsid w:val="002E16D2"/>
    <w:rsid w:val="002E1944"/>
    <w:rsid w:val="002E20E8"/>
    <w:rsid w:val="002E2157"/>
    <w:rsid w:val="002E27B5"/>
    <w:rsid w:val="002E28FD"/>
    <w:rsid w:val="002E2F43"/>
    <w:rsid w:val="002E2FD4"/>
    <w:rsid w:val="002E2FFC"/>
    <w:rsid w:val="002E320F"/>
    <w:rsid w:val="002E34BA"/>
    <w:rsid w:val="002E3C99"/>
    <w:rsid w:val="002E3F0C"/>
    <w:rsid w:val="002E4296"/>
    <w:rsid w:val="002E4596"/>
    <w:rsid w:val="002E479E"/>
    <w:rsid w:val="002E48EF"/>
    <w:rsid w:val="002E48F9"/>
    <w:rsid w:val="002E4ADA"/>
    <w:rsid w:val="002E50EF"/>
    <w:rsid w:val="002E5128"/>
    <w:rsid w:val="002E5358"/>
    <w:rsid w:val="002E53CD"/>
    <w:rsid w:val="002E53E0"/>
    <w:rsid w:val="002E547E"/>
    <w:rsid w:val="002E55FA"/>
    <w:rsid w:val="002E5801"/>
    <w:rsid w:val="002E5E40"/>
    <w:rsid w:val="002E62B5"/>
    <w:rsid w:val="002E6402"/>
    <w:rsid w:val="002E6535"/>
    <w:rsid w:val="002E6910"/>
    <w:rsid w:val="002E6AB5"/>
    <w:rsid w:val="002E7498"/>
    <w:rsid w:val="002E7612"/>
    <w:rsid w:val="002E78C9"/>
    <w:rsid w:val="002E7F4F"/>
    <w:rsid w:val="002F005D"/>
    <w:rsid w:val="002F03B6"/>
    <w:rsid w:val="002F0444"/>
    <w:rsid w:val="002F04CD"/>
    <w:rsid w:val="002F071C"/>
    <w:rsid w:val="002F0943"/>
    <w:rsid w:val="002F09D5"/>
    <w:rsid w:val="002F0B3B"/>
    <w:rsid w:val="002F0C0C"/>
    <w:rsid w:val="002F104F"/>
    <w:rsid w:val="002F1BA8"/>
    <w:rsid w:val="002F2301"/>
    <w:rsid w:val="002F2314"/>
    <w:rsid w:val="002F25DE"/>
    <w:rsid w:val="002F294D"/>
    <w:rsid w:val="002F2A62"/>
    <w:rsid w:val="002F2B9D"/>
    <w:rsid w:val="002F2DAD"/>
    <w:rsid w:val="002F2E5F"/>
    <w:rsid w:val="002F2F5B"/>
    <w:rsid w:val="002F2FC0"/>
    <w:rsid w:val="002F3222"/>
    <w:rsid w:val="002F36D0"/>
    <w:rsid w:val="002F3774"/>
    <w:rsid w:val="002F379E"/>
    <w:rsid w:val="002F3B3E"/>
    <w:rsid w:val="002F3EDF"/>
    <w:rsid w:val="002F3F47"/>
    <w:rsid w:val="002F43F5"/>
    <w:rsid w:val="002F4568"/>
    <w:rsid w:val="002F456F"/>
    <w:rsid w:val="002F4622"/>
    <w:rsid w:val="002F4681"/>
    <w:rsid w:val="002F46C7"/>
    <w:rsid w:val="002F46E1"/>
    <w:rsid w:val="002F476A"/>
    <w:rsid w:val="002F495B"/>
    <w:rsid w:val="002F49F6"/>
    <w:rsid w:val="002F4BD2"/>
    <w:rsid w:val="002F4C74"/>
    <w:rsid w:val="002F4E82"/>
    <w:rsid w:val="002F4F30"/>
    <w:rsid w:val="002F55D8"/>
    <w:rsid w:val="002F5823"/>
    <w:rsid w:val="002F5F12"/>
    <w:rsid w:val="002F66F7"/>
    <w:rsid w:val="002F70BF"/>
    <w:rsid w:val="002F7509"/>
    <w:rsid w:val="002F7611"/>
    <w:rsid w:val="002F7726"/>
    <w:rsid w:val="002F7B11"/>
    <w:rsid w:val="002F7CCC"/>
    <w:rsid w:val="002F7E69"/>
    <w:rsid w:val="002F7E9E"/>
    <w:rsid w:val="002F7FCB"/>
    <w:rsid w:val="003001EB"/>
    <w:rsid w:val="003005C8"/>
    <w:rsid w:val="003006A6"/>
    <w:rsid w:val="003006CB"/>
    <w:rsid w:val="003007A7"/>
    <w:rsid w:val="00300810"/>
    <w:rsid w:val="003009AB"/>
    <w:rsid w:val="00300C1E"/>
    <w:rsid w:val="00300C53"/>
    <w:rsid w:val="003013A9"/>
    <w:rsid w:val="0030143D"/>
    <w:rsid w:val="003016B5"/>
    <w:rsid w:val="00301818"/>
    <w:rsid w:val="00301A2D"/>
    <w:rsid w:val="00301CDC"/>
    <w:rsid w:val="00301E7C"/>
    <w:rsid w:val="00301F04"/>
    <w:rsid w:val="0030200F"/>
    <w:rsid w:val="0030209F"/>
    <w:rsid w:val="003020B9"/>
    <w:rsid w:val="0030216D"/>
    <w:rsid w:val="0030219C"/>
    <w:rsid w:val="0030226F"/>
    <w:rsid w:val="0030281C"/>
    <w:rsid w:val="00302A8B"/>
    <w:rsid w:val="00302AB8"/>
    <w:rsid w:val="00302FD5"/>
    <w:rsid w:val="0030310F"/>
    <w:rsid w:val="003032A6"/>
    <w:rsid w:val="003033B1"/>
    <w:rsid w:val="00303850"/>
    <w:rsid w:val="00303BB5"/>
    <w:rsid w:val="00303C59"/>
    <w:rsid w:val="003042E9"/>
    <w:rsid w:val="00304603"/>
    <w:rsid w:val="0030497F"/>
    <w:rsid w:val="003049F7"/>
    <w:rsid w:val="00304D8E"/>
    <w:rsid w:val="00304E1C"/>
    <w:rsid w:val="00304FBE"/>
    <w:rsid w:val="00305012"/>
    <w:rsid w:val="00305230"/>
    <w:rsid w:val="003052ED"/>
    <w:rsid w:val="00305387"/>
    <w:rsid w:val="003054A7"/>
    <w:rsid w:val="00305771"/>
    <w:rsid w:val="0030586E"/>
    <w:rsid w:val="003059A7"/>
    <w:rsid w:val="00305A84"/>
    <w:rsid w:val="003063BC"/>
    <w:rsid w:val="00306441"/>
    <w:rsid w:val="0030670C"/>
    <w:rsid w:val="003069B5"/>
    <w:rsid w:val="00306EEB"/>
    <w:rsid w:val="0030720B"/>
    <w:rsid w:val="00307236"/>
    <w:rsid w:val="0030729C"/>
    <w:rsid w:val="00307755"/>
    <w:rsid w:val="00307F90"/>
    <w:rsid w:val="00307FB8"/>
    <w:rsid w:val="0031035C"/>
    <w:rsid w:val="00310496"/>
    <w:rsid w:val="00310607"/>
    <w:rsid w:val="00310704"/>
    <w:rsid w:val="003107FD"/>
    <w:rsid w:val="00310890"/>
    <w:rsid w:val="00310AE5"/>
    <w:rsid w:val="00310EA7"/>
    <w:rsid w:val="00311896"/>
    <w:rsid w:val="00311950"/>
    <w:rsid w:val="00311A89"/>
    <w:rsid w:val="00311B01"/>
    <w:rsid w:val="00311B0C"/>
    <w:rsid w:val="00311CE1"/>
    <w:rsid w:val="00311FCA"/>
    <w:rsid w:val="003121A1"/>
    <w:rsid w:val="00312209"/>
    <w:rsid w:val="003122A7"/>
    <w:rsid w:val="00312321"/>
    <w:rsid w:val="00312333"/>
    <w:rsid w:val="00312359"/>
    <w:rsid w:val="00312404"/>
    <w:rsid w:val="00312430"/>
    <w:rsid w:val="003126B1"/>
    <w:rsid w:val="0031276B"/>
    <w:rsid w:val="00312771"/>
    <w:rsid w:val="00312B30"/>
    <w:rsid w:val="00312C47"/>
    <w:rsid w:val="00312DDC"/>
    <w:rsid w:val="00312F62"/>
    <w:rsid w:val="00312FC5"/>
    <w:rsid w:val="0031333B"/>
    <w:rsid w:val="00313513"/>
    <w:rsid w:val="00313525"/>
    <w:rsid w:val="003138C8"/>
    <w:rsid w:val="00313A24"/>
    <w:rsid w:val="00313A71"/>
    <w:rsid w:val="00313A8F"/>
    <w:rsid w:val="00313B1A"/>
    <w:rsid w:val="00313C5C"/>
    <w:rsid w:val="00313D0C"/>
    <w:rsid w:val="00313E6D"/>
    <w:rsid w:val="00314093"/>
    <w:rsid w:val="003143EC"/>
    <w:rsid w:val="00314617"/>
    <w:rsid w:val="003148A1"/>
    <w:rsid w:val="003148E6"/>
    <w:rsid w:val="00314B2D"/>
    <w:rsid w:val="00314C1B"/>
    <w:rsid w:val="00314EC6"/>
    <w:rsid w:val="003151B9"/>
    <w:rsid w:val="003151C1"/>
    <w:rsid w:val="003153F7"/>
    <w:rsid w:val="00315409"/>
    <w:rsid w:val="00315731"/>
    <w:rsid w:val="0031599F"/>
    <w:rsid w:val="00315AD7"/>
    <w:rsid w:val="00315CFC"/>
    <w:rsid w:val="00315D5F"/>
    <w:rsid w:val="00316047"/>
    <w:rsid w:val="003164C7"/>
    <w:rsid w:val="00316617"/>
    <w:rsid w:val="003167C6"/>
    <w:rsid w:val="00316893"/>
    <w:rsid w:val="003168DC"/>
    <w:rsid w:val="00316B34"/>
    <w:rsid w:val="00316CFC"/>
    <w:rsid w:val="00316DB6"/>
    <w:rsid w:val="003171E4"/>
    <w:rsid w:val="003173A1"/>
    <w:rsid w:val="00317614"/>
    <w:rsid w:val="003178F2"/>
    <w:rsid w:val="00317A79"/>
    <w:rsid w:val="00317F29"/>
    <w:rsid w:val="00317F67"/>
    <w:rsid w:val="00320270"/>
    <w:rsid w:val="003203F8"/>
    <w:rsid w:val="003205EE"/>
    <w:rsid w:val="00320861"/>
    <w:rsid w:val="003208C5"/>
    <w:rsid w:val="00320DC2"/>
    <w:rsid w:val="003212B8"/>
    <w:rsid w:val="00321320"/>
    <w:rsid w:val="0032142C"/>
    <w:rsid w:val="00321475"/>
    <w:rsid w:val="003219A0"/>
    <w:rsid w:val="00321D52"/>
    <w:rsid w:val="00321FEC"/>
    <w:rsid w:val="0032237C"/>
    <w:rsid w:val="003223FA"/>
    <w:rsid w:val="0032274B"/>
    <w:rsid w:val="003229A8"/>
    <w:rsid w:val="00322A98"/>
    <w:rsid w:val="00322C57"/>
    <w:rsid w:val="00323061"/>
    <w:rsid w:val="00323748"/>
    <w:rsid w:val="003239E4"/>
    <w:rsid w:val="00323F17"/>
    <w:rsid w:val="00324292"/>
    <w:rsid w:val="00324427"/>
    <w:rsid w:val="0032449F"/>
    <w:rsid w:val="003245BF"/>
    <w:rsid w:val="00324F9D"/>
    <w:rsid w:val="003250F3"/>
    <w:rsid w:val="0032559F"/>
    <w:rsid w:val="00325777"/>
    <w:rsid w:val="00325878"/>
    <w:rsid w:val="003259B6"/>
    <w:rsid w:val="00325A4D"/>
    <w:rsid w:val="00325A75"/>
    <w:rsid w:val="00326723"/>
    <w:rsid w:val="0032691C"/>
    <w:rsid w:val="00326BD5"/>
    <w:rsid w:val="00326ED1"/>
    <w:rsid w:val="00326F40"/>
    <w:rsid w:val="0032790C"/>
    <w:rsid w:val="00330242"/>
    <w:rsid w:val="003308D5"/>
    <w:rsid w:val="003308E6"/>
    <w:rsid w:val="00330DDC"/>
    <w:rsid w:val="00330FCE"/>
    <w:rsid w:val="0033103E"/>
    <w:rsid w:val="00331071"/>
    <w:rsid w:val="003310A9"/>
    <w:rsid w:val="00331369"/>
    <w:rsid w:val="00331429"/>
    <w:rsid w:val="003315A7"/>
    <w:rsid w:val="00331944"/>
    <w:rsid w:val="0033206B"/>
    <w:rsid w:val="003327BE"/>
    <w:rsid w:val="003328AC"/>
    <w:rsid w:val="00332C05"/>
    <w:rsid w:val="00332C29"/>
    <w:rsid w:val="00332CF6"/>
    <w:rsid w:val="00333268"/>
    <w:rsid w:val="00333B2F"/>
    <w:rsid w:val="00333E2F"/>
    <w:rsid w:val="00333F03"/>
    <w:rsid w:val="00334B24"/>
    <w:rsid w:val="00334B8F"/>
    <w:rsid w:val="00334B91"/>
    <w:rsid w:val="00334D78"/>
    <w:rsid w:val="00335148"/>
    <w:rsid w:val="0033514D"/>
    <w:rsid w:val="00335194"/>
    <w:rsid w:val="0033529E"/>
    <w:rsid w:val="003356C4"/>
    <w:rsid w:val="003358B0"/>
    <w:rsid w:val="003363FC"/>
    <w:rsid w:val="00336432"/>
    <w:rsid w:val="0033676D"/>
    <w:rsid w:val="00336F33"/>
    <w:rsid w:val="00337275"/>
    <w:rsid w:val="00337291"/>
    <w:rsid w:val="00337468"/>
    <w:rsid w:val="00337947"/>
    <w:rsid w:val="00337AC4"/>
    <w:rsid w:val="00337B04"/>
    <w:rsid w:val="00337D1B"/>
    <w:rsid w:val="0034080D"/>
    <w:rsid w:val="00341253"/>
    <w:rsid w:val="0034135F"/>
    <w:rsid w:val="003416A0"/>
    <w:rsid w:val="00341B0D"/>
    <w:rsid w:val="00341B46"/>
    <w:rsid w:val="00341C2C"/>
    <w:rsid w:val="00341C4C"/>
    <w:rsid w:val="00341D5C"/>
    <w:rsid w:val="00341E71"/>
    <w:rsid w:val="00341EB5"/>
    <w:rsid w:val="00341ED1"/>
    <w:rsid w:val="00341FE4"/>
    <w:rsid w:val="003423BA"/>
    <w:rsid w:val="003425AE"/>
    <w:rsid w:val="003425C7"/>
    <w:rsid w:val="00342831"/>
    <w:rsid w:val="00342AF4"/>
    <w:rsid w:val="00342D6C"/>
    <w:rsid w:val="00342F95"/>
    <w:rsid w:val="003431C6"/>
    <w:rsid w:val="0034323F"/>
    <w:rsid w:val="003433B4"/>
    <w:rsid w:val="0034368F"/>
    <w:rsid w:val="00343701"/>
    <w:rsid w:val="00343748"/>
    <w:rsid w:val="0034379C"/>
    <w:rsid w:val="003439B8"/>
    <w:rsid w:val="003439D8"/>
    <w:rsid w:val="00343A39"/>
    <w:rsid w:val="00343B22"/>
    <w:rsid w:val="00343B33"/>
    <w:rsid w:val="00344682"/>
    <w:rsid w:val="00344818"/>
    <w:rsid w:val="00344937"/>
    <w:rsid w:val="00344D7C"/>
    <w:rsid w:val="00344F8D"/>
    <w:rsid w:val="00345194"/>
    <w:rsid w:val="0034588D"/>
    <w:rsid w:val="00345E34"/>
    <w:rsid w:val="00346162"/>
    <w:rsid w:val="00346256"/>
    <w:rsid w:val="00346489"/>
    <w:rsid w:val="00346639"/>
    <w:rsid w:val="0034678B"/>
    <w:rsid w:val="0034682F"/>
    <w:rsid w:val="00346F9F"/>
    <w:rsid w:val="0034703F"/>
    <w:rsid w:val="00347243"/>
    <w:rsid w:val="003472B2"/>
    <w:rsid w:val="003472F0"/>
    <w:rsid w:val="00347999"/>
    <w:rsid w:val="0034799A"/>
    <w:rsid w:val="00347B16"/>
    <w:rsid w:val="00347D37"/>
    <w:rsid w:val="00347EC3"/>
    <w:rsid w:val="00347F16"/>
    <w:rsid w:val="0035038F"/>
    <w:rsid w:val="003504A7"/>
    <w:rsid w:val="0035057F"/>
    <w:rsid w:val="003505EA"/>
    <w:rsid w:val="00350A39"/>
    <w:rsid w:val="00350B2E"/>
    <w:rsid w:val="00350DF1"/>
    <w:rsid w:val="00351086"/>
    <w:rsid w:val="003511D1"/>
    <w:rsid w:val="00351758"/>
    <w:rsid w:val="003518D4"/>
    <w:rsid w:val="00351907"/>
    <w:rsid w:val="00351F75"/>
    <w:rsid w:val="00352459"/>
    <w:rsid w:val="003525C2"/>
    <w:rsid w:val="003525D5"/>
    <w:rsid w:val="0035276A"/>
    <w:rsid w:val="0035278A"/>
    <w:rsid w:val="00352CA3"/>
    <w:rsid w:val="003530A0"/>
    <w:rsid w:val="0035353D"/>
    <w:rsid w:val="00353965"/>
    <w:rsid w:val="00353D5C"/>
    <w:rsid w:val="003543C4"/>
    <w:rsid w:val="0035448D"/>
    <w:rsid w:val="00354534"/>
    <w:rsid w:val="003547A8"/>
    <w:rsid w:val="00354A42"/>
    <w:rsid w:val="0035530A"/>
    <w:rsid w:val="00355382"/>
    <w:rsid w:val="0035557C"/>
    <w:rsid w:val="00355599"/>
    <w:rsid w:val="003556B4"/>
    <w:rsid w:val="00355810"/>
    <w:rsid w:val="00355C50"/>
    <w:rsid w:val="00355E80"/>
    <w:rsid w:val="00355EE4"/>
    <w:rsid w:val="00356296"/>
    <w:rsid w:val="0035631A"/>
    <w:rsid w:val="003568EB"/>
    <w:rsid w:val="00356920"/>
    <w:rsid w:val="00356AFA"/>
    <w:rsid w:val="00357208"/>
    <w:rsid w:val="003574E4"/>
    <w:rsid w:val="00357517"/>
    <w:rsid w:val="0035753A"/>
    <w:rsid w:val="003576B7"/>
    <w:rsid w:val="00357772"/>
    <w:rsid w:val="00357820"/>
    <w:rsid w:val="00357AD2"/>
    <w:rsid w:val="00357AF4"/>
    <w:rsid w:val="00357B79"/>
    <w:rsid w:val="00357BFD"/>
    <w:rsid w:val="00357C5D"/>
    <w:rsid w:val="00357E4D"/>
    <w:rsid w:val="00357E9D"/>
    <w:rsid w:val="003600CD"/>
    <w:rsid w:val="003604B5"/>
    <w:rsid w:val="00360598"/>
    <w:rsid w:val="00360619"/>
    <w:rsid w:val="0036091D"/>
    <w:rsid w:val="00360C39"/>
    <w:rsid w:val="00360CEE"/>
    <w:rsid w:val="00361128"/>
    <w:rsid w:val="0036127C"/>
    <w:rsid w:val="003615B5"/>
    <w:rsid w:val="003615D4"/>
    <w:rsid w:val="00361840"/>
    <w:rsid w:val="00361892"/>
    <w:rsid w:val="00361D27"/>
    <w:rsid w:val="00361EB5"/>
    <w:rsid w:val="0036289B"/>
    <w:rsid w:val="00362B2B"/>
    <w:rsid w:val="00362BC1"/>
    <w:rsid w:val="00362D16"/>
    <w:rsid w:val="00362D25"/>
    <w:rsid w:val="0036347E"/>
    <w:rsid w:val="0036351A"/>
    <w:rsid w:val="003635DB"/>
    <w:rsid w:val="003636CD"/>
    <w:rsid w:val="003637FD"/>
    <w:rsid w:val="0036389A"/>
    <w:rsid w:val="00363D76"/>
    <w:rsid w:val="0036400B"/>
    <w:rsid w:val="0036417B"/>
    <w:rsid w:val="00364326"/>
    <w:rsid w:val="0036467D"/>
    <w:rsid w:val="00364774"/>
    <w:rsid w:val="00364893"/>
    <w:rsid w:val="003649EB"/>
    <w:rsid w:val="00364B97"/>
    <w:rsid w:val="00364CB4"/>
    <w:rsid w:val="00364D11"/>
    <w:rsid w:val="00364E05"/>
    <w:rsid w:val="00364E60"/>
    <w:rsid w:val="00364FB7"/>
    <w:rsid w:val="0036588B"/>
    <w:rsid w:val="003658B3"/>
    <w:rsid w:val="0036613B"/>
    <w:rsid w:val="003665BD"/>
    <w:rsid w:val="003667DF"/>
    <w:rsid w:val="0036694B"/>
    <w:rsid w:val="00366C19"/>
    <w:rsid w:val="00366CE8"/>
    <w:rsid w:val="0036732F"/>
    <w:rsid w:val="0036733E"/>
    <w:rsid w:val="00367449"/>
    <w:rsid w:val="003674F3"/>
    <w:rsid w:val="00367D0E"/>
    <w:rsid w:val="00367D37"/>
    <w:rsid w:val="00367F58"/>
    <w:rsid w:val="00367FCB"/>
    <w:rsid w:val="0037018F"/>
    <w:rsid w:val="0037019B"/>
    <w:rsid w:val="003702FA"/>
    <w:rsid w:val="0037050C"/>
    <w:rsid w:val="0037050E"/>
    <w:rsid w:val="003705A1"/>
    <w:rsid w:val="00370610"/>
    <w:rsid w:val="003707CD"/>
    <w:rsid w:val="00370955"/>
    <w:rsid w:val="00370AAB"/>
    <w:rsid w:val="00370C15"/>
    <w:rsid w:val="00370F16"/>
    <w:rsid w:val="003710BB"/>
    <w:rsid w:val="00371576"/>
    <w:rsid w:val="00371797"/>
    <w:rsid w:val="00371945"/>
    <w:rsid w:val="00371955"/>
    <w:rsid w:val="00371F61"/>
    <w:rsid w:val="003720B7"/>
    <w:rsid w:val="003722E7"/>
    <w:rsid w:val="00372416"/>
    <w:rsid w:val="003726EF"/>
    <w:rsid w:val="00372746"/>
    <w:rsid w:val="003727DD"/>
    <w:rsid w:val="00372B24"/>
    <w:rsid w:val="00372B45"/>
    <w:rsid w:val="00372DB9"/>
    <w:rsid w:val="00373289"/>
    <w:rsid w:val="00373456"/>
    <w:rsid w:val="003734A4"/>
    <w:rsid w:val="00373528"/>
    <w:rsid w:val="00373AFD"/>
    <w:rsid w:val="00373BC8"/>
    <w:rsid w:val="00373C4C"/>
    <w:rsid w:val="00373D17"/>
    <w:rsid w:val="00374519"/>
    <w:rsid w:val="003748F3"/>
    <w:rsid w:val="00374A4D"/>
    <w:rsid w:val="00374ABA"/>
    <w:rsid w:val="003754FD"/>
    <w:rsid w:val="003756C2"/>
    <w:rsid w:val="0037593F"/>
    <w:rsid w:val="00375A4D"/>
    <w:rsid w:val="00375C7C"/>
    <w:rsid w:val="00375DB5"/>
    <w:rsid w:val="003766AB"/>
    <w:rsid w:val="00376755"/>
    <w:rsid w:val="0037675F"/>
    <w:rsid w:val="00376925"/>
    <w:rsid w:val="00376A99"/>
    <w:rsid w:val="003770C3"/>
    <w:rsid w:val="00377478"/>
    <w:rsid w:val="00377599"/>
    <w:rsid w:val="00377965"/>
    <w:rsid w:val="00377C22"/>
    <w:rsid w:val="00377EBB"/>
    <w:rsid w:val="00380560"/>
    <w:rsid w:val="0038070D"/>
    <w:rsid w:val="00380D38"/>
    <w:rsid w:val="00380D62"/>
    <w:rsid w:val="00380E89"/>
    <w:rsid w:val="00380EF7"/>
    <w:rsid w:val="00381200"/>
    <w:rsid w:val="0038157F"/>
    <w:rsid w:val="003815F8"/>
    <w:rsid w:val="003816FF"/>
    <w:rsid w:val="0038189D"/>
    <w:rsid w:val="003819BF"/>
    <w:rsid w:val="00381D19"/>
    <w:rsid w:val="00381D6E"/>
    <w:rsid w:val="003824BD"/>
    <w:rsid w:val="0038267B"/>
    <w:rsid w:val="00382749"/>
    <w:rsid w:val="003828C4"/>
    <w:rsid w:val="00382A88"/>
    <w:rsid w:val="00382AA7"/>
    <w:rsid w:val="00382CDD"/>
    <w:rsid w:val="00382DF4"/>
    <w:rsid w:val="00382EC0"/>
    <w:rsid w:val="00383B29"/>
    <w:rsid w:val="00383D41"/>
    <w:rsid w:val="00383E1C"/>
    <w:rsid w:val="00383F4E"/>
    <w:rsid w:val="0038421A"/>
    <w:rsid w:val="00384260"/>
    <w:rsid w:val="003843AD"/>
    <w:rsid w:val="003844F2"/>
    <w:rsid w:val="003846FE"/>
    <w:rsid w:val="00384994"/>
    <w:rsid w:val="00384BBA"/>
    <w:rsid w:val="003850B9"/>
    <w:rsid w:val="003854C0"/>
    <w:rsid w:val="00385A43"/>
    <w:rsid w:val="00386000"/>
    <w:rsid w:val="00386072"/>
    <w:rsid w:val="00386341"/>
    <w:rsid w:val="00386791"/>
    <w:rsid w:val="00386AD4"/>
    <w:rsid w:val="00386E3C"/>
    <w:rsid w:val="00386F1D"/>
    <w:rsid w:val="00386FA5"/>
    <w:rsid w:val="0038720E"/>
    <w:rsid w:val="003872AE"/>
    <w:rsid w:val="003873B5"/>
    <w:rsid w:val="00387504"/>
    <w:rsid w:val="003875D6"/>
    <w:rsid w:val="003879E7"/>
    <w:rsid w:val="00387B74"/>
    <w:rsid w:val="00390355"/>
    <w:rsid w:val="003905E3"/>
    <w:rsid w:val="0039066B"/>
    <w:rsid w:val="003906C0"/>
    <w:rsid w:val="003906E4"/>
    <w:rsid w:val="00390921"/>
    <w:rsid w:val="00390A4A"/>
    <w:rsid w:val="00390A6C"/>
    <w:rsid w:val="00390B04"/>
    <w:rsid w:val="00390C85"/>
    <w:rsid w:val="00390EE2"/>
    <w:rsid w:val="003911EF"/>
    <w:rsid w:val="0039124C"/>
    <w:rsid w:val="003912A3"/>
    <w:rsid w:val="0039155F"/>
    <w:rsid w:val="0039158B"/>
    <w:rsid w:val="00391962"/>
    <w:rsid w:val="00391AA9"/>
    <w:rsid w:val="00391ABE"/>
    <w:rsid w:val="00391C01"/>
    <w:rsid w:val="00391CEC"/>
    <w:rsid w:val="00391D2A"/>
    <w:rsid w:val="0039244B"/>
    <w:rsid w:val="00392503"/>
    <w:rsid w:val="00392759"/>
    <w:rsid w:val="00392C11"/>
    <w:rsid w:val="00393211"/>
    <w:rsid w:val="00393453"/>
    <w:rsid w:val="003934C6"/>
    <w:rsid w:val="00393581"/>
    <w:rsid w:val="00393709"/>
    <w:rsid w:val="0039371A"/>
    <w:rsid w:val="0039372A"/>
    <w:rsid w:val="0039378D"/>
    <w:rsid w:val="003938CD"/>
    <w:rsid w:val="00393D9C"/>
    <w:rsid w:val="00393E06"/>
    <w:rsid w:val="00393FAE"/>
    <w:rsid w:val="003940F7"/>
    <w:rsid w:val="003943EE"/>
    <w:rsid w:val="003944D2"/>
    <w:rsid w:val="00394A31"/>
    <w:rsid w:val="00394E5A"/>
    <w:rsid w:val="00395057"/>
    <w:rsid w:val="003950E8"/>
    <w:rsid w:val="00395184"/>
    <w:rsid w:val="003955D7"/>
    <w:rsid w:val="003961D6"/>
    <w:rsid w:val="003962CD"/>
    <w:rsid w:val="00396475"/>
    <w:rsid w:val="003964FD"/>
    <w:rsid w:val="0039667B"/>
    <w:rsid w:val="00396CF9"/>
    <w:rsid w:val="00396D02"/>
    <w:rsid w:val="003970BB"/>
    <w:rsid w:val="00397362"/>
    <w:rsid w:val="00397451"/>
    <w:rsid w:val="00397701"/>
    <w:rsid w:val="00397826"/>
    <w:rsid w:val="00397872"/>
    <w:rsid w:val="003979B3"/>
    <w:rsid w:val="00397DC5"/>
    <w:rsid w:val="00397FB5"/>
    <w:rsid w:val="003A02A1"/>
    <w:rsid w:val="003A0FE3"/>
    <w:rsid w:val="003A104A"/>
    <w:rsid w:val="003A1164"/>
    <w:rsid w:val="003A13B7"/>
    <w:rsid w:val="003A15C0"/>
    <w:rsid w:val="003A1A04"/>
    <w:rsid w:val="003A1E3D"/>
    <w:rsid w:val="003A1E81"/>
    <w:rsid w:val="003A2093"/>
    <w:rsid w:val="003A22C5"/>
    <w:rsid w:val="003A23F3"/>
    <w:rsid w:val="003A240A"/>
    <w:rsid w:val="003A24C3"/>
    <w:rsid w:val="003A253E"/>
    <w:rsid w:val="003A2962"/>
    <w:rsid w:val="003A298D"/>
    <w:rsid w:val="003A29B0"/>
    <w:rsid w:val="003A2F67"/>
    <w:rsid w:val="003A37FC"/>
    <w:rsid w:val="003A38C6"/>
    <w:rsid w:val="003A38E9"/>
    <w:rsid w:val="003A38FF"/>
    <w:rsid w:val="003A3C7D"/>
    <w:rsid w:val="003A3CD2"/>
    <w:rsid w:val="003A3DEC"/>
    <w:rsid w:val="003A4102"/>
    <w:rsid w:val="003A41BF"/>
    <w:rsid w:val="003A467B"/>
    <w:rsid w:val="003A4696"/>
    <w:rsid w:val="003A47FD"/>
    <w:rsid w:val="003A4E3A"/>
    <w:rsid w:val="003A4E42"/>
    <w:rsid w:val="003A5201"/>
    <w:rsid w:val="003A52C4"/>
    <w:rsid w:val="003A5404"/>
    <w:rsid w:val="003A544D"/>
    <w:rsid w:val="003A547B"/>
    <w:rsid w:val="003A550D"/>
    <w:rsid w:val="003A579C"/>
    <w:rsid w:val="003A58D2"/>
    <w:rsid w:val="003A5962"/>
    <w:rsid w:val="003A5A4B"/>
    <w:rsid w:val="003A5BFA"/>
    <w:rsid w:val="003A64AB"/>
    <w:rsid w:val="003A6845"/>
    <w:rsid w:val="003A74F6"/>
    <w:rsid w:val="003A75F9"/>
    <w:rsid w:val="003A7719"/>
    <w:rsid w:val="003A7C05"/>
    <w:rsid w:val="003A7FB8"/>
    <w:rsid w:val="003B0876"/>
    <w:rsid w:val="003B0A2F"/>
    <w:rsid w:val="003B0C80"/>
    <w:rsid w:val="003B0C93"/>
    <w:rsid w:val="003B11F0"/>
    <w:rsid w:val="003B14E4"/>
    <w:rsid w:val="003B1518"/>
    <w:rsid w:val="003B16F0"/>
    <w:rsid w:val="003B18C0"/>
    <w:rsid w:val="003B1AC8"/>
    <w:rsid w:val="003B1B42"/>
    <w:rsid w:val="003B1BF2"/>
    <w:rsid w:val="003B1EDA"/>
    <w:rsid w:val="003B1F2F"/>
    <w:rsid w:val="003B1F39"/>
    <w:rsid w:val="003B202F"/>
    <w:rsid w:val="003B2148"/>
    <w:rsid w:val="003B21A2"/>
    <w:rsid w:val="003B2227"/>
    <w:rsid w:val="003B2251"/>
    <w:rsid w:val="003B2423"/>
    <w:rsid w:val="003B2444"/>
    <w:rsid w:val="003B2471"/>
    <w:rsid w:val="003B2851"/>
    <w:rsid w:val="003B29D4"/>
    <w:rsid w:val="003B2A03"/>
    <w:rsid w:val="003B2A4D"/>
    <w:rsid w:val="003B2C86"/>
    <w:rsid w:val="003B2DF4"/>
    <w:rsid w:val="003B2FAD"/>
    <w:rsid w:val="003B3109"/>
    <w:rsid w:val="003B3418"/>
    <w:rsid w:val="003B38F6"/>
    <w:rsid w:val="003B3A63"/>
    <w:rsid w:val="003B3C12"/>
    <w:rsid w:val="003B3EDA"/>
    <w:rsid w:val="003B3FC6"/>
    <w:rsid w:val="003B4125"/>
    <w:rsid w:val="003B427E"/>
    <w:rsid w:val="003B4304"/>
    <w:rsid w:val="003B43B8"/>
    <w:rsid w:val="003B4539"/>
    <w:rsid w:val="003B4609"/>
    <w:rsid w:val="003B4699"/>
    <w:rsid w:val="003B4B5E"/>
    <w:rsid w:val="003B4E1E"/>
    <w:rsid w:val="003B5333"/>
    <w:rsid w:val="003B542B"/>
    <w:rsid w:val="003B566E"/>
    <w:rsid w:val="003B572C"/>
    <w:rsid w:val="003B5846"/>
    <w:rsid w:val="003B59BA"/>
    <w:rsid w:val="003B5B67"/>
    <w:rsid w:val="003B5B84"/>
    <w:rsid w:val="003B5EF1"/>
    <w:rsid w:val="003B5FA9"/>
    <w:rsid w:val="003B608A"/>
    <w:rsid w:val="003B6164"/>
    <w:rsid w:val="003B63B3"/>
    <w:rsid w:val="003B64FA"/>
    <w:rsid w:val="003B6827"/>
    <w:rsid w:val="003B6956"/>
    <w:rsid w:val="003B6AF8"/>
    <w:rsid w:val="003B6DDF"/>
    <w:rsid w:val="003B6F17"/>
    <w:rsid w:val="003B7557"/>
    <w:rsid w:val="003B7B7D"/>
    <w:rsid w:val="003B7BAE"/>
    <w:rsid w:val="003B7DC8"/>
    <w:rsid w:val="003C00B1"/>
    <w:rsid w:val="003C02A2"/>
    <w:rsid w:val="003C03A7"/>
    <w:rsid w:val="003C049D"/>
    <w:rsid w:val="003C0502"/>
    <w:rsid w:val="003C0A54"/>
    <w:rsid w:val="003C0B9E"/>
    <w:rsid w:val="003C0C4E"/>
    <w:rsid w:val="003C1073"/>
    <w:rsid w:val="003C155B"/>
    <w:rsid w:val="003C171E"/>
    <w:rsid w:val="003C1728"/>
    <w:rsid w:val="003C18FC"/>
    <w:rsid w:val="003C19A6"/>
    <w:rsid w:val="003C1A95"/>
    <w:rsid w:val="003C1B8F"/>
    <w:rsid w:val="003C1F92"/>
    <w:rsid w:val="003C23CB"/>
    <w:rsid w:val="003C2A18"/>
    <w:rsid w:val="003C2B02"/>
    <w:rsid w:val="003C2D3E"/>
    <w:rsid w:val="003C3082"/>
    <w:rsid w:val="003C371B"/>
    <w:rsid w:val="003C3930"/>
    <w:rsid w:val="003C396D"/>
    <w:rsid w:val="003C3C6E"/>
    <w:rsid w:val="003C3DC5"/>
    <w:rsid w:val="003C3E10"/>
    <w:rsid w:val="003C3E22"/>
    <w:rsid w:val="003C4183"/>
    <w:rsid w:val="003C4438"/>
    <w:rsid w:val="003C44A8"/>
    <w:rsid w:val="003C4727"/>
    <w:rsid w:val="003C497C"/>
    <w:rsid w:val="003C5009"/>
    <w:rsid w:val="003C51CF"/>
    <w:rsid w:val="003C5510"/>
    <w:rsid w:val="003C57B4"/>
    <w:rsid w:val="003C6723"/>
    <w:rsid w:val="003C6791"/>
    <w:rsid w:val="003C6CEC"/>
    <w:rsid w:val="003C6D67"/>
    <w:rsid w:val="003C6F88"/>
    <w:rsid w:val="003C7041"/>
    <w:rsid w:val="003C712F"/>
    <w:rsid w:val="003C721D"/>
    <w:rsid w:val="003C723A"/>
    <w:rsid w:val="003C74DD"/>
    <w:rsid w:val="003C76CA"/>
    <w:rsid w:val="003C79B4"/>
    <w:rsid w:val="003C7C2A"/>
    <w:rsid w:val="003C7D34"/>
    <w:rsid w:val="003C7DBC"/>
    <w:rsid w:val="003C7DEC"/>
    <w:rsid w:val="003C7E94"/>
    <w:rsid w:val="003C7FC3"/>
    <w:rsid w:val="003D0399"/>
    <w:rsid w:val="003D0512"/>
    <w:rsid w:val="003D142F"/>
    <w:rsid w:val="003D15E4"/>
    <w:rsid w:val="003D1C84"/>
    <w:rsid w:val="003D213C"/>
    <w:rsid w:val="003D24CF"/>
    <w:rsid w:val="003D26A7"/>
    <w:rsid w:val="003D2842"/>
    <w:rsid w:val="003D2CC4"/>
    <w:rsid w:val="003D325F"/>
    <w:rsid w:val="003D328F"/>
    <w:rsid w:val="003D32EE"/>
    <w:rsid w:val="003D3331"/>
    <w:rsid w:val="003D3685"/>
    <w:rsid w:val="003D3901"/>
    <w:rsid w:val="003D3DBD"/>
    <w:rsid w:val="003D411A"/>
    <w:rsid w:val="003D4237"/>
    <w:rsid w:val="003D434A"/>
    <w:rsid w:val="003D4B9E"/>
    <w:rsid w:val="003D4C3E"/>
    <w:rsid w:val="003D4CDE"/>
    <w:rsid w:val="003D4E5E"/>
    <w:rsid w:val="003D4E79"/>
    <w:rsid w:val="003D5896"/>
    <w:rsid w:val="003D5983"/>
    <w:rsid w:val="003D5B0A"/>
    <w:rsid w:val="003D5CA3"/>
    <w:rsid w:val="003D5F2B"/>
    <w:rsid w:val="003D5FDB"/>
    <w:rsid w:val="003D6434"/>
    <w:rsid w:val="003D6755"/>
    <w:rsid w:val="003D6ABF"/>
    <w:rsid w:val="003D7121"/>
    <w:rsid w:val="003D76F2"/>
    <w:rsid w:val="003D78FE"/>
    <w:rsid w:val="003D7947"/>
    <w:rsid w:val="003D7A5B"/>
    <w:rsid w:val="003D7F02"/>
    <w:rsid w:val="003E002A"/>
    <w:rsid w:val="003E0427"/>
    <w:rsid w:val="003E0462"/>
    <w:rsid w:val="003E046F"/>
    <w:rsid w:val="003E048C"/>
    <w:rsid w:val="003E0561"/>
    <w:rsid w:val="003E059A"/>
    <w:rsid w:val="003E0996"/>
    <w:rsid w:val="003E0D0D"/>
    <w:rsid w:val="003E0DD3"/>
    <w:rsid w:val="003E0F46"/>
    <w:rsid w:val="003E0FC2"/>
    <w:rsid w:val="003E101B"/>
    <w:rsid w:val="003E106B"/>
    <w:rsid w:val="003E135E"/>
    <w:rsid w:val="003E1A77"/>
    <w:rsid w:val="003E1AF5"/>
    <w:rsid w:val="003E1EF2"/>
    <w:rsid w:val="003E1F50"/>
    <w:rsid w:val="003E2197"/>
    <w:rsid w:val="003E21B1"/>
    <w:rsid w:val="003E21CC"/>
    <w:rsid w:val="003E24C6"/>
    <w:rsid w:val="003E25CD"/>
    <w:rsid w:val="003E25F9"/>
    <w:rsid w:val="003E2A4F"/>
    <w:rsid w:val="003E2C08"/>
    <w:rsid w:val="003E2CFE"/>
    <w:rsid w:val="003E38C4"/>
    <w:rsid w:val="003E3C9F"/>
    <w:rsid w:val="003E3CE0"/>
    <w:rsid w:val="003E3D1B"/>
    <w:rsid w:val="003E4242"/>
    <w:rsid w:val="003E445C"/>
    <w:rsid w:val="003E457C"/>
    <w:rsid w:val="003E4618"/>
    <w:rsid w:val="003E51DD"/>
    <w:rsid w:val="003E53BB"/>
    <w:rsid w:val="003E53CA"/>
    <w:rsid w:val="003E5558"/>
    <w:rsid w:val="003E5647"/>
    <w:rsid w:val="003E5674"/>
    <w:rsid w:val="003E5677"/>
    <w:rsid w:val="003E56A4"/>
    <w:rsid w:val="003E5982"/>
    <w:rsid w:val="003E5CC8"/>
    <w:rsid w:val="003E5DCD"/>
    <w:rsid w:val="003E5E40"/>
    <w:rsid w:val="003E5E87"/>
    <w:rsid w:val="003E608A"/>
    <w:rsid w:val="003E61A1"/>
    <w:rsid w:val="003E61B6"/>
    <w:rsid w:val="003E666E"/>
    <w:rsid w:val="003E66B9"/>
    <w:rsid w:val="003E6997"/>
    <w:rsid w:val="003E69FD"/>
    <w:rsid w:val="003E6AEA"/>
    <w:rsid w:val="003E6BD4"/>
    <w:rsid w:val="003E6F24"/>
    <w:rsid w:val="003E6FC9"/>
    <w:rsid w:val="003E6FE4"/>
    <w:rsid w:val="003E76FB"/>
    <w:rsid w:val="003E773D"/>
    <w:rsid w:val="003E7D04"/>
    <w:rsid w:val="003E7E2D"/>
    <w:rsid w:val="003E7E67"/>
    <w:rsid w:val="003E7EBE"/>
    <w:rsid w:val="003F0383"/>
    <w:rsid w:val="003F0736"/>
    <w:rsid w:val="003F074D"/>
    <w:rsid w:val="003F099E"/>
    <w:rsid w:val="003F0ABD"/>
    <w:rsid w:val="003F0ACA"/>
    <w:rsid w:val="003F0FD9"/>
    <w:rsid w:val="003F12E6"/>
    <w:rsid w:val="003F16BD"/>
    <w:rsid w:val="003F176A"/>
    <w:rsid w:val="003F1960"/>
    <w:rsid w:val="003F19FB"/>
    <w:rsid w:val="003F1A6C"/>
    <w:rsid w:val="003F237D"/>
    <w:rsid w:val="003F242C"/>
    <w:rsid w:val="003F29B2"/>
    <w:rsid w:val="003F2AF7"/>
    <w:rsid w:val="003F2BF4"/>
    <w:rsid w:val="003F2C81"/>
    <w:rsid w:val="003F3170"/>
    <w:rsid w:val="003F32F4"/>
    <w:rsid w:val="003F33E8"/>
    <w:rsid w:val="003F3551"/>
    <w:rsid w:val="003F3649"/>
    <w:rsid w:val="003F3880"/>
    <w:rsid w:val="003F3CF2"/>
    <w:rsid w:val="003F3D5F"/>
    <w:rsid w:val="003F3DF0"/>
    <w:rsid w:val="003F3EC2"/>
    <w:rsid w:val="003F4767"/>
    <w:rsid w:val="003F47FD"/>
    <w:rsid w:val="003F4C80"/>
    <w:rsid w:val="003F4F5A"/>
    <w:rsid w:val="003F517C"/>
    <w:rsid w:val="003F519E"/>
    <w:rsid w:val="003F51FC"/>
    <w:rsid w:val="003F534C"/>
    <w:rsid w:val="003F553C"/>
    <w:rsid w:val="003F5B69"/>
    <w:rsid w:val="003F5C93"/>
    <w:rsid w:val="003F5FC7"/>
    <w:rsid w:val="003F6029"/>
    <w:rsid w:val="003F60E4"/>
    <w:rsid w:val="003F62C5"/>
    <w:rsid w:val="003F6346"/>
    <w:rsid w:val="003F6358"/>
    <w:rsid w:val="003F6525"/>
    <w:rsid w:val="003F661E"/>
    <w:rsid w:val="003F6767"/>
    <w:rsid w:val="003F6981"/>
    <w:rsid w:val="003F6D58"/>
    <w:rsid w:val="003F6DF9"/>
    <w:rsid w:val="003F6E63"/>
    <w:rsid w:val="003F749E"/>
    <w:rsid w:val="003F7529"/>
    <w:rsid w:val="003F7676"/>
    <w:rsid w:val="003F7793"/>
    <w:rsid w:val="003F7897"/>
    <w:rsid w:val="003F7954"/>
    <w:rsid w:val="003F7D7C"/>
    <w:rsid w:val="003F7E7C"/>
    <w:rsid w:val="003F7FC0"/>
    <w:rsid w:val="00400036"/>
    <w:rsid w:val="00400041"/>
    <w:rsid w:val="00400320"/>
    <w:rsid w:val="0040040C"/>
    <w:rsid w:val="0040057D"/>
    <w:rsid w:val="0040073F"/>
    <w:rsid w:val="00400933"/>
    <w:rsid w:val="004009E4"/>
    <w:rsid w:val="00400B55"/>
    <w:rsid w:val="00400E2F"/>
    <w:rsid w:val="00400E3B"/>
    <w:rsid w:val="00400F12"/>
    <w:rsid w:val="004010C9"/>
    <w:rsid w:val="0040140A"/>
    <w:rsid w:val="004014EB"/>
    <w:rsid w:val="004019D7"/>
    <w:rsid w:val="00401E9D"/>
    <w:rsid w:val="00402025"/>
    <w:rsid w:val="00402607"/>
    <w:rsid w:val="0040284B"/>
    <w:rsid w:val="00402932"/>
    <w:rsid w:val="004029B1"/>
    <w:rsid w:val="00402A63"/>
    <w:rsid w:val="00402ACD"/>
    <w:rsid w:val="00403168"/>
    <w:rsid w:val="004034EB"/>
    <w:rsid w:val="004038CA"/>
    <w:rsid w:val="00403997"/>
    <w:rsid w:val="004039B7"/>
    <w:rsid w:val="00403B3D"/>
    <w:rsid w:val="00403BFC"/>
    <w:rsid w:val="00403D45"/>
    <w:rsid w:val="00403F5F"/>
    <w:rsid w:val="00404018"/>
    <w:rsid w:val="004040CB"/>
    <w:rsid w:val="00404183"/>
    <w:rsid w:val="004041D7"/>
    <w:rsid w:val="0040435D"/>
    <w:rsid w:val="004043D3"/>
    <w:rsid w:val="00404567"/>
    <w:rsid w:val="004045F7"/>
    <w:rsid w:val="004047DD"/>
    <w:rsid w:val="00404C01"/>
    <w:rsid w:val="00404CDB"/>
    <w:rsid w:val="00405378"/>
    <w:rsid w:val="004056E3"/>
    <w:rsid w:val="00405966"/>
    <w:rsid w:val="00405AEC"/>
    <w:rsid w:val="00405F24"/>
    <w:rsid w:val="004062B3"/>
    <w:rsid w:val="004062D9"/>
    <w:rsid w:val="004064E0"/>
    <w:rsid w:val="00406613"/>
    <w:rsid w:val="004066A8"/>
    <w:rsid w:val="004068C2"/>
    <w:rsid w:val="00407093"/>
    <w:rsid w:val="0040709F"/>
    <w:rsid w:val="00407337"/>
    <w:rsid w:val="004076A4"/>
    <w:rsid w:val="00407724"/>
    <w:rsid w:val="004078BA"/>
    <w:rsid w:val="00407939"/>
    <w:rsid w:val="00407CDB"/>
    <w:rsid w:val="00407CE7"/>
    <w:rsid w:val="00410060"/>
    <w:rsid w:val="00410174"/>
    <w:rsid w:val="00410610"/>
    <w:rsid w:val="00410769"/>
    <w:rsid w:val="0041078B"/>
    <w:rsid w:val="00410A2E"/>
    <w:rsid w:val="00410A90"/>
    <w:rsid w:val="00410B98"/>
    <w:rsid w:val="00410E34"/>
    <w:rsid w:val="00410FEE"/>
    <w:rsid w:val="00411010"/>
    <w:rsid w:val="004110CF"/>
    <w:rsid w:val="004111C0"/>
    <w:rsid w:val="0041152D"/>
    <w:rsid w:val="00411767"/>
    <w:rsid w:val="00411ABC"/>
    <w:rsid w:val="00411D64"/>
    <w:rsid w:val="00412664"/>
    <w:rsid w:val="00412905"/>
    <w:rsid w:val="00412C5B"/>
    <w:rsid w:val="004130CB"/>
    <w:rsid w:val="00413159"/>
    <w:rsid w:val="004131AD"/>
    <w:rsid w:val="00413384"/>
    <w:rsid w:val="004133B3"/>
    <w:rsid w:val="004133D6"/>
    <w:rsid w:val="00413550"/>
    <w:rsid w:val="004136D3"/>
    <w:rsid w:val="004137B9"/>
    <w:rsid w:val="00413AEC"/>
    <w:rsid w:val="00413C11"/>
    <w:rsid w:val="00413F3A"/>
    <w:rsid w:val="004141EA"/>
    <w:rsid w:val="00414791"/>
    <w:rsid w:val="00414AC2"/>
    <w:rsid w:val="00414B66"/>
    <w:rsid w:val="00415152"/>
    <w:rsid w:val="004151CE"/>
    <w:rsid w:val="00415222"/>
    <w:rsid w:val="004152B3"/>
    <w:rsid w:val="00415526"/>
    <w:rsid w:val="004155F7"/>
    <w:rsid w:val="004158DB"/>
    <w:rsid w:val="004159E5"/>
    <w:rsid w:val="00415C23"/>
    <w:rsid w:val="00415F83"/>
    <w:rsid w:val="00416697"/>
    <w:rsid w:val="004168E5"/>
    <w:rsid w:val="00416918"/>
    <w:rsid w:val="00416A6C"/>
    <w:rsid w:val="00416BB1"/>
    <w:rsid w:val="00416BC3"/>
    <w:rsid w:val="00416C76"/>
    <w:rsid w:val="00416ECD"/>
    <w:rsid w:val="00416F81"/>
    <w:rsid w:val="004170F4"/>
    <w:rsid w:val="0041719E"/>
    <w:rsid w:val="00417231"/>
    <w:rsid w:val="0041774C"/>
    <w:rsid w:val="004177A0"/>
    <w:rsid w:val="00417905"/>
    <w:rsid w:val="004179B0"/>
    <w:rsid w:val="00417AB8"/>
    <w:rsid w:val="00417B3C"/>
    <w:rsid w:val="00417B49"/>
    <w:rsid w:val="00417BAE"/>
    <w:rsid w:val="00417BE2"/>
    <w:rsid w:val="004201FF"/>
    <w:rsid w:val="0042030D"/>
    <w:rsid w:val="00420439"/>
    <w:rsid w:val="00420543"/>
    <w:rsid w:val="0042068C"/>
    <w:rsid w:val="004208D0"/>
    <w:rsid w:val="0042094A"/>
    <w:rsid w:val="0042097C"/>
    <w:rsid w:val="00420BBE"/>
    <w:rsid w:val="00420BFA"/>
    <w:rsid w:val="00420C35"/>
    <w:rsid w:val="00420C73"/>
    <w:rsid w:val="00420C8D"/>
    <w:rsid w:val="00420CBA"/>
    <w:rsid w:val="00420E6B"/>
    <w:rsid w:val="00420FED"/>
    <w:rsid w:val="004210DB"/>
    <w:rsid w:val="00421110"/>
    <w:rsid w:val="00421525"/>
    <w:rsid w:val="004216EB"/>
    <w:rsid w:val="00422002"/>
    <w:rsid w:val="004225C5"/>
    <w:rsid w:val="00422693"/>
    <w:rsid w:val="00422727"/>
    <w:rsid w:val="004227C1"/>
    <w:rsid w:val="00422957"/>
    <w:rsid w:val="00422FBF"/>
    <w:rsid w:val="004234CD"/>
    <w:rsid w:val="0042354F"/>
    <w:rsid w:val="00423581"/>
    <w:rsid w:val="00423BB2"/>
    <w:rsid w:val="00423D66"/>
    <w:rsid w:val="00423E51"/>
    <w:rsid w:val="00423E69"/>
    <w:rsid w:val="004240FE"/>
    <w:rsid w:val="004241B2"/>
    <w:rsid w:val="0042457A"/>
    <w:rsid w:val="0042475A"/>
    <w:rsid w:val="004248B1"/>
    <w:rsid w:val="00425061"/>
    <w:rsid w:val="004250E1"/>
    <w:rsid w:val="00425154"/>
    <w:rsid w:val="0042524D"/>
    <w:rsid w:val="0042537F"/>
    <w:rsid w:val="004256A2"/>
    <w:rsid w:val="0042572A"/>
    <w:rsid w:val="0042576B"/>
    <w:rsid w:val="004259B8"/>
    <w:rsid w:val="004259D9"/>
    <w:rsid w:val="00426284"/>
    <w:rsid w:val="004262AF"/>
    <w:rsid w:val="004262DE"/>
    <w:rsid w:val="00426389"/>
    <w:rsid w:val="00426647"/>
    <w:rsid w:val="004268EF"/>
    <w:rsid w:val="00426AC2"/>
    <w:rsid w:val="00426B27"/>
    <w:rsid w:val="00426BC5"/>
    <w:rsid w:val="00427059"/>
    <w:rsid w:val="0042716E"/>
    <w:rsid w:val="004271D9"/>
    <w:rsid w:val="0042724D"/>
    <w:rsid w:val="00427402"/>
    <w:rsid w:val="004275BA"/>
    <w:rsid w:val="004277A3"/>
    <w:rsid w:val="004277EB"/>
    <w:rsid w:val="0042786C"/>
    <w:rsid w:val="004278A1"/>
    <w:rsid w:val="00427BA3"/>
    <w:rsid w:val="00427D86"/>
    <w:rsid w:val="00427DAE"/>
    <w:rsid w:val="0043054D"/>
    <w:rsid w:val="00430B06"/>
    <w:rsid w:val="00430BDC"/>
    <w:rsid w:val="00430DFC"/>
    <w:rsid w:val="00431339"/>
    <w:rsid w:val="004316AA"/>
    <w:rsid w:val="0043182E"/>
    <w:rsid w:val="00431852"/>
    <w:rsid w:val="00431B1A"/>
    <w:rsid w:val="00431DCA"/>
    <w:rsid w:val="00431E56"/>
    <w:rsid w:val="00432117"/>
    <w:rsid w:val="004321F4"/>
    <w:rsid w:val="004322C3"/>
    <w:rsid w:val="004324AA"/>
    <w:rsid w:val="004324DE"/>
    <w:rsid w:val="004325CB"/>
    <w:rsid w:val="00432618"/>
    <w:rsid w:val="0043292D"/>
    <w:rsid w:val="00432EB0"/>
    <w:rsid w:val="00432FA6"/>
    <w:rsid w:val="0043329B"/>
    <w:rsid w:val="004332F7"/>
    <w:rsid w:val="00433651"/>
    <w:rsid w:val="0043366F"/>
    <w:rsid w:val="00433881"/>
    <w:rsid w:val="00433C72"/>
    <w:rsid w:val="00433F3F"/>
    <w:rsid w:val="00433F94"/>
    <w:rsid w:val="00434352"/>
    <w:rsid w:val="0043449A"/>
    <w:rsid w:val="0043458C"/>
    <w:rsid w:val="00434649"/>
    <w:rsid w:val="00434660"/>
    <w:rsid w:val="0043470F"/>
    <w:rsid w:val="004348E6"/>
    <w:rsid w:val="00434968"/>
    <w:rsid w:val="00434D18"/>
    <w:rsid w:val="00434F97"/>
    <w:rsid w:val="00435044"/>
    <w:rsid w:val="00435114"/>
    <w:rsid w:val="004354C8"/>
    <w:rsid w:val="0043558D"/>
    <w:rsid w:val="004358F3"/>
    <w:rsid w:val="00435AEC"/>
    <w:rsid w:val="00435B8B"/>
    <w:rsid w:val="00435C9A"/>
    <w:rsid w:val="00435E90"/>
    <w:rsid w:val="00436418"/>
    <w:rsid w:val="00436835"/>
    <w:rsid w:val="004368CC"/>
    <w:rsid w:val="00436980"/>
    <w:rsid w:val="00436B2E"/>
    <w:rsid w:val="00436C83"/>
    <w:rsid w:val="004374BE"/>
    <w:rsid w:val="004377D0"/>
    <w:rsid w:val="00437D37"/>
    <w:rsid w:val="00437F55"/>
    <w:rsid w:val="0044004A"/>
    <w:rsid w:val="0044019A"/>
    <w:rsid w:val="004401FC"/>
    <w:rsid w:val="004402A0"/>
    <w:rsid w:val="00440337"/>
    <w:rsid w:val="0044081C"/>
    <w:rsid w:val="00440AA4"/>
    <w:rsid w:val="00440C40"/>
    <w:rsid w:val="00441615"/>
    <w:rsid w:val="004419E8"/>
    <w:rsid w:val="00441C64"/>
    <w:rsid w:val="00441C87"/>
    <w:rsid w:val="004420E8"/>
    <w:rsid w:val="004425BB"/>
    <w:rsid w:val="004427CC"/>
    <w:rsid w:val="00442AEE"/>
    <w:rsid w:val="00442D7F"/>
    <w:rsid w:val="00442D80"/>
    <w:rsid w:val="00443518"/>
    <w:rsid w:val="004436A1"/>
    <w:rsid w:val="0044393D"/>
    <w:rsid w:val="00443948"/>
    <w:rsid w:val="00443985"/>
    <w:rsid w:val="00443ACC"/>
    <w:rsid w:val="00443D12"/>
    <w:rsid w:val="00443FB8"/>
    <w:rsid w:val="00444045"/>
    <w:rsid w:val="0044407E"/>
    <w:rsid w:val="0044409C"/>
    <w:rsid w:val="004441E3"/>
    <w:rsid w:val="00444461"/>
    <w:rsid w:val="004444DE"/>
    <w:rsid w:val="00444759"/>
    <w:rsid w:val="004449A2"/>
    <w:rsid w:val="00444FB4"/>
    <w:rsid w:val="00445002"/>
    <w:rsid w:val="004450B1"/>
    <w:rsid w:val="004450DD"/>
    <w:rsid w:val="00445195"/>
    <w:rsid w:val="004452F3"/>
    <w:rsid w:val="00445427"/>
    <w:rsid w:val="0044582A"/>
    <w:rsid w:val="004459BC"/>
    <w:rsid w:val="00445AB9"/>
    <w:rsid w:val="00445CE5"/>
    <w:rsid w:val="00445D53"/>
    <w:rsid w:val="004463AD"/>
    <w:rsid w:val="004463FB"/>
    <w:rsid w:val="00446471"/>
    <w:rsid w:val="00446961"/>
    <w:rsid w:val="00446C9E"/>
    <w:rsid w:val="00446D53"/>
    <w:rsid w:val="0044726F"/>
    <w:rsid w:val="004473F6"/>
    <w:rsid w:val="004475B6"/>
    <w:rsid w:val="004475E2"/>
    <w:rsid w:val="004476E6"/>
    <w:rsid w:val="004479BE"/>
    <w:rsid w:val="00447C28"/>
    <w:rsid w:val="00447E68"/>
    <w:rsid w:val="0045011C"/>
    <w:rsid w:val="00450B63"/>
    <w:rsid w:val="00450B76"/>
    <w:rsid w:val="00450C2E"/>
    <w:rsid w:val="00451015"/>
    <w:rsid w:val="0045109C"/>
    <w:rsid w:val="004512D8"/>
    <w:rsid w:val="0045138F"/>
    <w:rsid w:val="004514BE"/>
    <w:rsid w:val="0045155D"/>
    <w:rsid w:val="00451A77"/>
    <w:rsid w:val="00451BD5"/>
    <w:rsid w:val="00451CF5"/>
    <w:rsid w:val="00451D97"/>
    <w:rsid w:val="00451EB1"/>
    <w:rsid w:val="00452016"/>
    <w:rsid w:val="00452047"/>
    <w:rsid w:val="0045207B"/>
    <w:rsid w:val="0045229D"/>
    <w:rsid w:val="00452353"/>
    <w:rsid w:val="004523C5"/>
    <w:rsid w:val="004528BF"/>
    <w:rsid w:val="00452A02"/>
    <w:rsid w:val="00452D71"/>
    <w:rsid w:val="00452FDF"/>
    <w:rsid w:val="004531EA"/>
    <w:rsid w:val="004532A2"/>
    <w:rsid w:val="00453721"/>
    <w:rsid w:val="004537E8"/>
    <w:rsid w:val="00453848"/>
    <w:rsid w:val="00453A49"/>
    <w:rsid w:val="00453CD6"/>
    <w:rsid w:val="00453D4D"/>
    <w:rsid w:val="00453DD3"/>
    <w:rsid w:val="00454231"/>
    <w:rsid w:val="00454242"/>
    <w:rsid w:val="00454412"/>
    <w:rsid w:val="00454472"/>
    <w:rsid w:val="004545E1"/>
    <w:rsid w:val="00454AD2"/>
    <w:rsid w:val="00454B0D"/>
    <w:rsid w:val="00454BAE"/>
    <w:rsid w:val="00454D8C"/>
    <w:rsid w:val="00454FE1"/>
    <w:rsid w:val="0045574E"/>
    <w:rsid w:val="0045586C"/>
    <w:rsid w:val="00455AC1"/>
    <w:rsid w:val="00455AE0"/>
    <w:rsid w:val="00455B61"/>
    <w:rsid w:val="00455BAC"/>
    <w:rsid w:val="00455BEF"/>
    <w:rsid w:val="00455D6C"/>
    <w:rsid w:val="00455EC8"/>
    <w:rsid w:val="00456B66"/>
    <w:rsid w:val="00456F0A"/>
    <w:rsid w:val="00457872"/>
    <w:rsid w:val="004578EC"/>
    <w:rsid w:val="004579B0"/>
    <w:rsid w:val="00457BB5"/>
    <w:rsid w:val="00457C23"/>
    <w:rsid w:val="00457C9C"/>
    <w:rsid w:val="0046052A"/>
    <w:rsid w:val="00460683"/>
    <w:rsid w:val="004608EF"/>
    <w:rsid w:val="00460AF3"/>
    <w:rsid w:val="00460DFE"/>
    <w:rsid w:val="00460F8D"/>
    <w:rsid w:val="00461321"/>
    <w:rsid w:val="00461582"/>
    <w:rsid w:val="00461B38"/>
    <w:rsid w:val="00461BB6"/>
    <w:rsid w:val="00462149"/>
    <w:rsid w:val="0046235D"/>
    <w:rsid w:val="0046291C"/>
    <w:rsid w:val="00462A96"/>
    <w:rsid w:val="00462AC6"/>
    <w:rsid w:val="00462D41"/>
    <w:rsid w:val="00462F9E"/>
    <w:rsid w:val="004631C6"/>
    <w:rsid w:val="0046329D"/>
    <w:rsid w:val="004632E4"/>
    <w:rsid w:val="0046369D"/>
    <w:rsid w:val="004636D7"/>
    <w:rsid w:val="004639E1"/>
    <w:rsid w:val="00463DD7"/>
    <w:rsid w:val="0046419D"/>
    <w:rsid w:val="0046454A"/>
    <w:rsid w:val="00464693"/>
    <w:rsid w:val="00464B52"/>
    <w:rsid w:val="00464CFE"/>
    <w:rsid w:val="00464D3F"/>
    <w:rsid w:val="00464D41"/>
    <w:rsid w:val="00464DF0"/>
    <w:rsid w:val="00464E65"/>
    <w:rsid w:val="00464EE5"/>
    <w:rsid w:val="00464FD5"/>
    <w:rsid w:val="0046522F"/>
    <w:rsid w:val="004652A5"/>
    <w:rsid w:val="004653AC"/>
    <w:rsid w:val="00465476"/>
    <w:rsid w:val="004658EF"/>
    <w:rsid w:val="00465BFA"/>
    <w:rsid w:val="00465FE4"/>
    <w:rsid w:val="00466733"/>
    <w:rsid w:val="00466CF6"/>
    <w:rsid w:val="00466E3B"/>
    <w:rsid w:val="00466FCB"/>
    <w:rsid w:val="00466FD1"/>
    <w:rsid w:val="004671C9"/>
    <w:rsid w:val="0046788C"/>
    <w:rsid w:val="004678BB"/>
    <w:rsid w:val="00467A71"/>
    <w:rsid w:val="00467CDF"/>
    <w:rsid w:val="004703BC"/>
    <w:rsid w:val="004704AB"/>
    <w:rsid w:val="004704AE"/>
    <w:rsid w:val="0047051D"/>
    <w:rsid w:val="00470763"/>
    <w:rsid w:val="00470AB5"/>
    <w:rsid w:val="00470B70"/>
    <w:rsid w:val="00470C62"/>
    <w:rsid w:val="00470CC3"/>
    <w:rsid w:val="00470E72"/>
    <w:rsid w:val="00471159"/>
    <w:rsid w:val="0047125C"/>
    <w:rsid w:val="004714A4"/>
    <w:rsid w:val="004714FE"/>
    <w:rsid w:val="00471CE9"/>
    <w:rsid w:val="0047201B"/>
    <w:rsid w:val="00472222"/>
    <w:rsid w:val="004722D4"/>
    <w:rsid w:val="00472493"/>
    <w:rsid w:val="0047251E"/>
    <w:rsid w:val="00472791"/>
    <w:rsid w:val="00472A34"/>
    <w:rsid w:val="00473045"/>
    <w:rsid w:val="00473134"/>
    <w:rsid w:val="004732B1"/>
    <w:rsid w:val="004734B0"/>
    <w:rsid w:val="00473526"/>
    <w:rsid w:val="004739EA"/>
    <w:rsid w:val="00473E93"/>
    <w:rsid w:val="004743FE"/>
    <w:rsid w:val="00474674"/>
    <w:rsid w:val="0047472E"/>
    <w:rsid w:val="0047474D"/>
    <w:rsid w:val="004747AB"/>
    <w:rsid w:val="00474FA4"/>
    <w:rsid w:val="00475044"/>
    <w:rsid w:val="00475178"/>
    <w:rsid w:val="004751A7"/>
    <w:rsid w:val="00475310"/>
    <w:rsid w:val="0047533C"/>
    <w:rsid w:val="00475695"/>
    <w:rsid w:val="00475C43"/>
    <w:rsid w:val="00475D23"/>
    <w:rsid w:val="004762F1"/>
    <w:rsid w:val="0047633D"/>
    <w:rsid w:val="0047634F"/>
    <w:rsid w:val="0047671F"/>
    <w:rsid w:val="004768A0"/>
    <w:rsid w:val="00476C9B"/>
    <w:rsid w:val="00477024"/>
    <w:rsid w:val="00477049"/>
    <w:rsid w:val="00477287"/>
    <w:rsid w:val="004774E1"/>
    <w:rsid w:val="00477ABC"/>
    <w:rsid w:val="00477B68"/>
    <w:rsid w:val="00477CD3"/>
    <w:rsid w:val="004801EE"/>
    <w:rsid w:val="0048068C"/>
    <w:rsid w:val="00480761"/>
    <w:rsid w:val="00480B8F"/>
    <w:rsid w:val="00480D02"/>
    <w:rsid w:val="00480FEB"/>
    <w:rsid w:val="0048148F"/>
    <w:rsid w:val="0048154A"/>
    <w:rsid w:val="00481731"/>
    <w:rsid w:val="0048186A"/>
    <w:rsid w:val="00481B7A"/>
    <w:rsid w:val="00481BF3"/>
    <w:rsid w:val="00481C03"/>
    <w:rsid w:val="00481F01"/>
    <w:rsid w:val="00481F26"/>
    <w:rsid w:val="004820A4"/>
    <w:rsid w:val="00482197"/>
    <w:rsid w:val="00482A5B"/>
    <w:rsid w:val="00482B7A"/>
    <w:rsid w:val="00482C2D"/>
    <w:rsid w:val="00482DA2"/>
    <w:rsid w:val="00482ECE"/>
    <w:rsid w:val="00482F87"/>
    <w:rsid w:val="0048358F"/>
    <w:rsid w:val="00483651"/>
    <w:rsid w:val="00483796"/>
    <w:rsid w:val="00483A91"/>
    <w:rsid w:val="00483B5E"/>
    <w:rsid w:val="00483C4D"/>
    <w:rsid w:val="00483FB7"/>
    <w:rsid w:val="0048473E"/>
    <w:rsid w:val="0048487B"/>
    <w:rsid w:val="00484EA6"/>
    <w:rsid w:val="0048500C"/>
    <w:rsid w:val="0048574D"/>
    <w:rsid w:val="004857AF"/>
    <w:rsid w:val="004858E2"/>
    <w:rsid w:val="004858F3"/>
    <w:rsid w:val="00485B0F"/>
    <w:rsid w:val="00485B17"/>
    <w:rsid w:val="00485E40"/>
    <w:rsid w:val="004862F6"/>
    <w:rsid w:val="0048636E"/>
    <w:rsid w:val="00486413"/>
    <w:rsid w:val="0048652A"/>
    <w:rsid w:val="004867FC"/>
    <w:rsid w:val="0048687E"/>
    <w:rsid w:val="004868AB"/>
    <w:rsid w:val="004869D1"/>
    <w:rsid w:val="00486B00"/>
    <w:rsid w:val="00486B9E"/>
    <w:rsid w:val="00486DA7"/>
    <w:rsid w:val="00486EF9"/>
    <w:rsid w:val="00487006"/>
    <w:rsid w:val="00487460"/>
    <w:rsid w:val="0048785E"/>
    <w:rsid w:val="00487FD0"/>
    <w:rsid w:val="00487FDE"/>
    <w:rsid w:val="00490132"/>
    <w:rsid w:val="00490AA8"/>
    <w:rsid w:val="00490D5F"/>
    <w:rsid w:val="00490E01"/>
    <w:rsid w:val="00490EFC"/>
    <w:rsid w:val="00490F07"/>
    <w:rsid w:val="004911A9"/>
    <w:rsid w:val="0049139C"/>
    <w:rsid w:val="004915AA"/>
    <w:rsid w:val="00491910"/>
    <w:rsid w:val="0049199E"/>
    <w:rsid w:val="00491D43"/>
    <w:rsid w:val="00491D8A"/>
    <w:rsid w:val="004924F7"/>
    <w:rsid w:val="004925C1"/>
    <w:rsid w:val="00492738"/>
    <w:rsid w:val="004927F9"/>
    <w:rsid w:val="004929BD"/>
    <w:rsid w:val="004929DC"/>
    <w:rsid w:val="00492FC7"/>
    <w:rsid w:val="00493058"/>
    <w:rsid w:val="0049394C"/>
    <w:rsid w:val="00493D99"/>
    <w:rsid w:val="004945B0"/>
    <w:rsid w:val="00494630"/>
    <w:rsid w:val="00494718"/>
    <w:rsid w:val="00494B42"/>
    <w:rsid w:val="00494B5D"/>
    <w:rsid w:val="00494C1D"/>
    <w:rsid w:val="00494CBB"/>
    <w:rsid w:val="00495159"/>
    <w:rsid w:val="004951B1"/>
    <w:rsid w:val="004951C1"/>
    <w:rsid w:val="004954C6"/>
    <w:rsid w:val="004954DB"/>
    <w:rsid w:val="00495530"/>
    <w:rsid w:val="00495639"/>
    <w:rsid w:val="00495D29"/>
    <w:rsid w:val="00495D7E"/>
    <w:rsid w:val="00495DCF"/>
    <w:rsid w:val="00495EB3"/>
    <w:rsid w:val="00495EE6"/>
    <w:rsid w:val="0049619A"/>
    <w:rsid w:val="00496AE0"/>
    <w:rsid w:val="00496E64"/>
    <w:rsid w:val="00496FA7"/>
    <w:rsid w:val="004970D1"/>
    <w:rsid w:val="0049736B"/>
    <w:rsid w:val="00497430"/>
    <w:rsid w:val="0049763C"/>
    <w:rsid w:val="004976D8"/>
    <w:rsid w:val="00497D18"/>
    <w:rsid w:val="00497E80"/>
    <w:rsid w:val="00497F51"/>
    <w:rsid w:val="004A008D"/>
    <w:rsid w:val="004A0114"/>
    <w:rsid w:val="004A027D"/>
    <w:rsid w:val="004A04B3"/>
    <w:rsid w:val="004A082C"/>
    <w:rsid w:val="004A08EE"/>
    <w:rsid w:val="004A0DEF"/>
    <w:rsid w:val="004A0F1C"/>
    <w:rsid w:val="004A125F"/>
    <w:rsid w:val="004A13AE"/>
    <w:rsid w:val="004A14C6"/>
    <w:rsid w:val="004A1683"/>
    <w:rsid w:val="004A17CF"/>
    <w:rsid w:val="004A1B85"/>
    <w:rsid w:val="004A1BB7"/>
    <w:rsid w:val="004A1CCD"/>
    <w:rsid w:val="004A1EA2"/>
    <w:rsid w:val="004A200B"/>
    <w:rsid w:val="004A2277"/>
    <w:rsid w:val="004A22EA"/>
    <w:rsid w:val="004A2640"/>
    <w:rsid w:val="004A2696"/>
    <w:rsid w:val="004A2CBC"/>
    <w:rsid w:val="004A2CEA"/>
    <w:rsid w:val="004A2F4A"/>
    <w:rsid w:val="004A2FC6"/>
    <w:rsid w:val="004A30AD"/>
    <w:rsid w:val="004A33C5"/>
    <w:rsid w:val="004A363A"/>
    <w:rsid w:val="004A3753"/>
    <w:rsid w:val="004A37F0"/>
    <w:rsid w:val="004A38F5"/>
    <w:rsid w:val="004A4354"/>
    <w:rsid w:val="004A496C"/>
    <w:rsid w:val="004A49F1"/>
    <w:rsid w:val="004A4B13"/>
    <w:rsid w:val="004A4E56"/>
    <w:rsid w:val="004A4EDA"/>
    <w:rsid w:val="004A5389"/>
    <w:rsid w:val="004A547D"/>
    <w:rsid w:val="004A5490"/>
    <w:rsid w:val="004A5C51"/>
    <w:rsid w:val="004A5CA6"/>
    <w:rsid w:val="004A5E10"/>
    <w:rsid w:val="004A610B"/>
    <w:rsid w:val="004A620A"/>
    <w:rsid w:val="004A649F"/>
    <w:rsid w:val="004A6741"/>
    <w:rsid w:val="004A6874"/>
    <w:rsid w:val="004A68D9"/>
    <w:rsid w:val="004A69A8"/>
    <w:rsid w:val="004A6A95"/>
    <w:rsid w:val="004A6BE7"/>
    <w:rsid w:val="004A6C4C"/>
    <w:rsid w:val="004A6CC2"/>
    <w:rsid w:val="004A6CC5"/>
    <w:rsid w:val="004A6CFF"/>
    <w:rsid w:val="004A6EFB"/>
    <w:rsid w:val="004A7111"/>
    <w:rsid w:val="004A71D7"/>
    <w:rsid w:val="004A756A"/>
    <w:rsid w:val="004A76EF"/>
    <w:rsid w:val="004A778B"/>
    <w:rsid w:val="004A7A11"/>
    <w:rsid w:val="004A7C9C"/>
    <w:rsid w:val="004A7DCF"/>
    <w:rsid w:val="004A7E45"/>
    <w:rsid w:val="004B009F"/>
    <w:rsid w:val="004B0172"/>
    <w:rsid w:val="004B042E"/>
    <w:rsid w:val="004B0696"/>
    <w:rsid w:val="004B07EC"/>
    <w:rsid w:val="004B09AC"/>
    <w:rsid w:val="004B0A0E"/>
    <w:rsid w:val="004B0B11"/>
    <w:rsid w:val="004B0B17"/>
    <w:rsid w:val="004B0E8B"/>
    <w:rsid w:val="004B0FD3"/>
    <w:rsid w:val="004B1524"/>
    <w:rsid w:val="004B1730"/>
    <w:rsid w:val="004B1782"/>
    <w:rsid w:val="004B1B45"/>
    <w:rsid w:val="004B20A3"/>
    <w:rsid w:val="004B24A3"/>
    <w:rsid w:val="004B27A3"/>
    <w:rsid w:val="004B2BEE"/>
    <w:rsid w:val="004B2FF6"/>
    <w:rsid w:val="004B350C"/>
    <w:rsid w:val="004B3755"/>
    <w:rsid w:val="004B3772"/>
    <w:rsid w:val="004B3D25"/>
    <w:rsid w:val="004B45C3"/>
    <w:rsid w:val="004B4647"/>
    <w:rsid w:val="004B48F3"/>
    <w:rsid w:val="004B4F33"/>
    <w:rsid w:val="004B51AB"/>
    <w:rsid w:val="004B5856"/>
    <w:rsid w:val="004B5899"/>
    <w:rsid w:val="004B5929"/>
    <w:rsid w:val="004B5A23"/>
    <w:rsid w:val="004B5C05"/>
    <w:rsid w:val="004B5D17"/>
    <w:rsid w:val="004B5E03"/>
    <w:rsid w:val="004B6224"/>
    <w:rsid w:val="004B64F1"/>
    <w:rsid w:val="004B66C2"/>
    <w:rsid w:val="004B691F"/>
    <w:rsid w:val="004B6DDF"/>
    <w:rsid w:val="004B6FC0"/>
    <w:rsid w:val="004B752F"/>
    <w:rsid w:val="004B7556"/>
    <w:rsid w:val="004B78E3"/>
    <w:rsid w:val="004B7C5F"/>
    <w:rsid w:val="004B7CC5"/>
    <w:rsid w:val="004B7FFD"/>
    <w:rsid w:val="004C00ED"/>
    <w:rsid w:val="004C021F"/>
    <w:rsid w:val="004C05AF"/>
    <w:rsid w:val="004C0C9B"/>
    <w:rsid w:val="004C0D4D"/>
    <w:rsid w:val="004C1024"/>
    <w:rsid w:val="004C107D"/>
    <w:rsid w:val="004C131E"/>
    <w:rsid w:val="004C1797"/>
    <w:rsid w:val="004C1A97"/>
    <w:rsid w:val="004C1AC2"/>
    <w:rsid w:val="004C1C01"/>
    <w:rsid w:val="004C1CA6"/>
    <w:rsid w:val="004C1E8E"/>
    <w:rsid w:val="004C1FF7"/>
    <w:rsid w:val="004C240D"/>
    <w:rsid w:val="004C2A61"/>
    <w:rsid w:val="004C2CC8"/>
    <w:rsid w:val="004C2E96"/>
    <w:rsid w:val="004C318A"/>
    <w:rsid w:val="004C37D8"/>
    <w:rsid w:val="004C3859"/>
    <w:rsid w:val="004C3D9C"/>
    <w:rsid w:val="004C3E6B"/>
    <w:rsid w:val="004C4149"/>
    <w:rsid w:val="004C456D"/>
    <w:rsid w:val="004C460A"/>
    <w:rsid w:val="004C46E1"/>
    <w:rsid w:val="004C47A2"/>
    <w:rsid w:val="004C4849"/>
    <w:rsid w:val="004C4920"/>
    <w:rsid w:val="004C4B36"/>
    <w:rsid w:val="004C4C63"/>
    <w:rsid w:val="004C5275"/>
    <w:rsid w:val="004C5762"/>
    <w:rsid w:val="004C59C4"/>
    <w:rsid w:val="004C6219"/>
    <w:rsid w:val="004C635F"/>
    <w:rsid w:val="004C66C6"/>
    <w:rsid w:val="004C66CE"/>
    <w:rsid w:val="004C66D4"/>
    <w:rsid w:val="004C6DF9"/>
    <w:rsid w:val="004C753B"/>
    <w:rsid w:val="004C76EE"/>
    <w:rsid w:val="004C78E5"/>
    <w:rsid w:val="004C7BC0"/>
    <w:rsid w:val="004C7E17"/>
    <w:rsid w:val="004C7FAC"/>
    <w:rsid w:val="004D0251"/>
    <w:rsid w:val="004D044C"/>
    <w:rsid w:val="004D050C"/>
    <w:rsid w:val="004D08D6"/>
    <w:rsid w:val="004D0BF3"/>
    <w:rsid w:val="004D1666"/>
    <w:rsid w:val="004D18E1"/>
    <w:rsid w:val="004D19A3"/>
    <w:rsid w:val="004D1A96"/>
    <w:rsid w:val="004D1DD0"/>
    <w:rsid w:val="004D1F52"/>
    <w:rsid w:val="004D2880"/>
    <w:rsid w:val="004D2B14"/>
    <w:rsid w:val="004D2EFF"/>
    <w:rsid w:val="004D3109"/>
    <w:rsid w:val="004D341D"/>
    <w:rsid w:val="004D37E7"/>
    <w:rsid w:val="004D3D2E"/>
    <w:rsid w:val="004D401D"/>
    <w:rsid w:val="004D42BE"/>
    <w:rsid w:val="004D47F1"/>
    <w:rsid w:val="004D4950"/>
    <w:rsid w:val="004D4A2B"/>
    <w:rsid w:val="004D4A2F"/>
    <w:rsid w:val="004D4B11"/>
    <w:rsid w:val="004D5788"/>
    <w:rsid w:val="004D5A72"/>
    <w:rsid w:val="004D5C9C"/>
    <w:rsid w:val="004D5E9A"/>
    <w:rsid w:val="004D62CF"/>
    <w:rsid w:val="004D632E"/>
    <w:rsid w:val="004D65FE"/>
    <w:rsid w:val="004D68C5"/>
    <w:rsid w:val="004D6E12"/>
    <w:rsid w:val="004D6F2F"/>
    <w:rsid w:val="004D6F8E"/>
    <w:rsid w:val="004D709C"/>
    <w:rsid w:val="004D70F9"/>
    <w:rsid w:val="004D72A3"/>
    <w:rsid w:val="004D734E"/>
    <w:rsid w:val="004D7543"/>
    <w:rsid w:val="004D795D"/>
    <w:rsid w:val="004D7A81"/>
    <w:rsid w:val="004D7B62"/>
    <w:rsid w:val="004D7B95"/>
    <w:rsid w:val="004D7C54"/>
    <w:rsid w:val="004D7E44"/>
    <w:rsid w:val="004D7F2C"/>
    <w:rsid w:val="004D7F42"/>
    <w:rsid w:val="004D7F9A"/>
    <w:rsid w:val="004E0085"/>
    <w:rsid w:val="004E03BA"/>
    <w:rsid w:val="004E0824"/>
    <w:rsid w:val="004E09F5"/>
    <w:rsid w:val="004E0D2A"/>
    <w:rsid w:val="004E1830"/>
    <w:rsid w:val="004E1B62"/>
    <w:rsid w:val="004E21F5"/>
    <w:rsid w:val="004E24C6"/>
    <w:rsid w:val="004E2540"/>
    <w:rsid w:val="004E258F"/>
    <w:rsid w:val="004E279B"/>
    <w:rsid w:val="004E2989"/>
    <w:rsid w:val="004E3230"/>
    <w:rsid w:val="004E384F"/>
    <w:rsid w:val="004E3E0D"/>
    <w:rsid w:val="004E401E"/>
    <w:rsid w:val="004E410A"/>
    <w:rsid w:val="004E418E"/>
    <w:rsid w:val="004E427E"/>
    <w:rsid w:val="004E43B3"/>
    <w:rsid w:val="004E451E"/>
    <w:rsid w:val="004E4545"/>
    <w:rsid w:val="004E4630"/>
    <w:rsid w:val="004E464B"/>
    <w:rsid w:val="004E46A0"/>
    <w:rsid w:val="004E4873"/>
    <w:rsid w:val="004E4950"/>
    <w:rsid w:val="004E4A59"/>
    <w:rsid w:val="004E4B5C"/>
    <w:rsid w:val="004E4BDB"/>
    <w:rsid w:val="004E4D1C"/>
    <w:rsid w:val="004E5202"/>
    <w:rsid w:val="004E524A"/>
    <w:rsid w:val="004E5567"/>
    <w:rsid w:val="004E5B64"/>
    <w:rsid w:val="004E5BE0"/>
    <w:rsid w:val="004E5C4B"/>
    <w:rsid w:val="004E5F37"/>
    <w:rsid w:val="004E6174"/>
    <w:rsid w:val="004E6235"/>
    <w:rsid w:val="004E6331"/>
    <w:rsid w:val="004E684D"/>
    <w:rsid w:val="004E6EA2"/>
    <w:rsid w:val="004E6F3D"/>
    <w:rsid w:val="004E7093"/>
    <w:rsid w:val="004E715A"/>
    <w:rsid w:val="004E73AA"/>
    <w:rsid w:val="004E757C"/>
    <w:rsid w:val="004E789C"/>
    <w:rsid w:val="004E7A8B"/>
    <w:rsid w:val="004E7AC9"/>
    <w:rsid w:val="004E7E7A"/>
    <w:rsid w:val="004E7E9C"/>
    <w:rsid w:val="004E7FEF"/>
    <w:rsid w:val="004F0133"/>
    <w:rsid w:val="004F0169"/>
    <w:rsid w:val="004F03A5"/>
    <w:rsid w:val="004F056B"/>
    <w:rsid w:val="004F0618"/>
    <w:rsid w:val="004F06DC"/>
    <w:rsid w:val="004F0937"/>
    <w:rsid w:val="004F094F"/>
    <w:rsid w:val="004F0D6F"/>
    <w:rsid w:val="004F143F"/>
    <w:rsid w:val="004F1589"/>
    <w:rsid w:val="004F1A2E"/>
    <w:rsid w:val="004F1D81"/>
    <w:rsid w:val="004F1EB1"/>
    <w:rsid w:val="004F22F1"/>
    <w:rsid w:val="004F232D"/>
    <w:rsid w:val="004F26AD"/>
    <w:rsid w:val="004F2839"/>
    <w:rsid w:val="004F2A24"/>
    <w:rsid w:val="004F2C01"/>
    <w:rsid w:val="004F2C8E"/>
    <w:rsid w:val="004F2E70"/>
    <w:rsid w:val="004F2F1B"/>
    <w:rsid w:val="004F2FE1"/>
    <w:rsid w:val="004F34C1"/>
    <w:rsid w:val="004F36CC"/>
    <w:rsid w:val="004F3874"/>
    <w:rsid w:val="004F38A9"/>
    <w:rsid w:val="004F3A3C"/>
    <w:rsid w:val="004F3BC2"/>
    <w:rsid w:val="004F3FF9"/>
    <w:rsid w:val="004F405F"/>
    <w:rsid w:val="004F42B8"/>
    <w:rsid w:val="004F452A"/>
    <w:rsid w:val="004F4633"/>
    <w:rsid w:val="004F4672"/>
    <w:rsid w:val="004F4942"/>
    <w:rsid w:val="004F49A7"/>
    <w:rsid w:val="004F4A5C"/>
    <w:rsid w:val="004F503A"/>
    <w:rsid w:val="004F5083"/>
    <w:rsid w:val="004F51D9"/>
    <w:rsid w:val="004F5209"/>
    <w:rsid w:val="004F521D"/>
    <w:rsid w:val="004F52A6"/>
    <w:rsid w:val="004F52B4"/>
    <w:rsid w:val="004F5414"/>
    <w:rsid w:val="004F55A3"/>
    <w:rsid w:val="004F5718"/>
    <w:rsid w:val="004F591A"/>
    <w:rsid w:val="004F5A16"/>
    <w:rsid w:val="004F5B0F"/>
    <w:rsid w:val="004F6093"/>
    <w:rsid w:val="004F635D"/>
    <w:rsid w:val="004F6368"/>
    <w:rsid w:val="004F63E7"/>
    <w:rsid w:val="004F6584"/>
    <w:rsid w:val="004F65B8"/>
    <w:rsid w:val="004F6617"/>
    <w:rsid w:val="004F6687"/>
    <w:rsid w:val="004F6808"/>
    <w:rsid w:val="004F6A90"/>
    <w:rsid w:val="004F7170"/>
    <w:rsid w:val="004F7438"/>
    <w:rsid w:val="004F756F"/>
    <w:rsid w:val="004F79DD"/>
    <w:rsid w:val="004F7A02"/>
    <w:rsid w:val="004F7EAE"/>
    <w:rsid w:val="00500044"/>
    <w:rsid w:val="0050039F"/>
    <w:rsid w:val="005003D1"/>
    <w:rsid w:val="00500465"/>
    <w:rsid w:val="005007A8"/>
    <w:rsid w:val="005008AD"/>
    <w:rsid w:val="005008F4"/>
    <w:rsid w:val="0050092A"/>
    <w:rsid w:val="00500A13"/>
    <w:rsid w:val="00500C3D"/>
    <w:rsid w:val="00500E3C"/>
    <w:rsid w:val="00500EE3"/>
    <w:rsid w:val="00501205"/>
    <w:rsid w:val="00501424"/>
    <w:rsid w:val="00501531"/>
    <w:rsid w:val="005018E1"/>
    <w:rsid w:val="00501CE6"/>
    <w:rsid w:val="00501DEE"/>
    <w:rsid w:val="00501E53"/>
    <w:rsid w:val="00501F14"/>
    <w:rsid w:val="00501F60"/>
    <w:rsid w:val="00501FB7"/>
    <w:rsid w:val="00502532"/>
    <w:rsid w:val="00502622"/>
    <w:rsid w:val="00502795"/>
    <w:rsid w:val="005029F4"/>
    <w:rsid w:val="00502AD3"/>
    <w:rsid w:val="00503008"/>
    <w:rsid w:val="00503467"/>
    <w:rsid w:val="00503849"/>
    <w:rsid w:val="00503ADE"/>
    <w:rsid w:val="00503C44"/>
    <w:rsid w:val="00503E41"/>
    <w:rsid w:val="00503EEA"/>
    <w:rsid w:val="00503FCA"/>
    <w:rsid w:val="005040B1"/>
    <w:rsid w:val="005047CC"/>
    <w:rsid w:val="005048B1"/>
    <w:rsid w:val="00504917"/>
    <w:rsid w:val="00504BBC"/>
    <w:rsid w:val="00504CEE"/>
    <w:rsid w:val="00504F19"/>
    <w:rsid w:val="0050534A"/>
    <w:rsid w:val="005055C9"/>
    <w:rsid w:val="005056B2"/>
    <w:rsid w:val="005057C2"/>
    <w:rsid w:val="005057FA"/>
    <w:rsid w:val="005059A8"/>
    <w:rsid w:val="005059EC"/>
    <w:rsid w:val="00505A02"/>
    <w:rsid w:val="00505A0D"/>
    <w:rsid w:val="005065EB"/>
    <w:rsid w:val="005067B1"/>
    <w:rsid w:val="00506871"/>
    <w:rsid w:val="00506C23"/>
    <w:rsid w:val="00506D86"/>
    <w:rsid w:val="00506DB0"/>
    <w:rsid w:val="00506E63"/>
    <w:rsid w:val="005072C3"/>
    <w:rsid w:val="0050732B"/>
    <w:rsid w:val="005074B7"/>
    <w:rsid w:val="00507A2F"/>
    <w:rsid w:val="00507D8E"/>
    <w:rsid w:val="00510710"/>
    <w:rsid w:val="0051085E"/>
    <w:rsid w:val="00510953"/>
    <w:rsid w:val="00510B5D"/>
    <w:rsid w:val="00511519"/>
    <w:rsid w:val="0051187E"/>
    <w:rsid w:val="00511907"/>
    <w:rsid w:val="00511DF2"/>
    <w:rsid w:val="00511E3D"/>
    <w:rsid w:val="005120E5"/>
    <w:rsid w:val="005122A6"/>
    <w:rsid w:val="005123A7"/>
    <w:rsid w:val="0051281A"/>
    <w:rsid w:val="005128AD"/>
    <w:rsid w:val="005128F1"/>
    <w:rsid w:val="00512A11"/>
    <w:rsid w:val="00512A19"/>
    <w:rsid w:val="00512D13"/>
    <w:rsid w:val="00512E5B"/>
    <w:rsid w:val="005131B3"/>
    <w:rsid w:val="00513231"/>
    <w:rsid w:val="005133E9"/>
    <w:rsid w:val="005134FB"/>
    <w:rsid w:val="00513675"/>
    <w:rsid w:val="005136F2"/>
    <w:rsid w:val="005139D5"/>
    <w:rsid w:val="00513AB2"/>
    <w:rsid w:val="00513ED0"/>
    <w:rsid w:val="00513F2F"/>
    <w:rsid w:val="00514193"/>
    <w:rsid w:val="005144E1"/>
    <w:rsid w:val="0051463E"/>
    <w:rsid w:val="00514B9E"/>
    <w:rsid w:val="00514D5A"/>
    <w:rsid w:val="00515062"/>
    <w:rsid w:val="005151D5"/>
    <w:rsid w:val="005151DF"/>
    <w:rsid w:val="0051527E"/>
    <w:rsid w:val="005155FE"/>
    <w:rsid w:val="005156A8"/>
    <w:rsid w:val="00515861"/>
    <w:rsid w:val="0051589D"/>
    <w:rsid w:val="005159BC"/>
    <w:rsid w:val="00515A3C"/>
    <w:rsid w:val="00515BC0"/>
    <w:rsid w:val="00515DEE"/>
    <w:rsid w:val="00516310"/>
    <w:rsid w:val="00516CF3"/>
    <w:rsid w:val="00517124"/>
    <w:rsid w:val="005173AE"/>
    <w:rsid w:val="005173B4"/>
    <w:rsid w:val="005176C6"/>
    <w:rsid w:val="005177CB"/>
    <w:rsid w:val="00517C75"/>
    <w:rsid w:val="00517DD0"/>
    <w:rsid w:val="00517F19"/>
    <w:rsid w:val="00517FC0"/>
    <w:rsid w:val="00517FF2"/>
    <w:rsid w:val="005201CA"/>
    <w:rsid w:val="00520500"/>
    <w:rsid w:val="005207F5"/>
    <w:rsid w:val="005208C2"/>
    <w:rsid w:val="005208DD"/>
    <w:rsid w:val="00520AC5"/>
    <w:rsid w:val="00520C15"/>
    <w:rsid w:val="005210A8"/>
    <w:rsid w:val="00521413"/>
    <w:rsid w:val="005214AA"/>
    <w:rsid w:val="00521A45"/>
    <w:rsid w:val="00521B85"/>
    <w:rsid w:val="00521BDD"/>
    <w:rsid w:val="00521BE9"/>
    <w:rsid w:val="00521C6A"/>
    <w:rsid w:val="00521EC0"/>
    <w:rsid w:val="00521F6E"/>
    <w:rsid w:val="00521F78"/>
    <w:rsid w:val="005221A4"/>
    <w:rsid w:val="005224A7"/>
    <w:rsid w:val="00522747"/>
    <w:rsid w:val="00522A01"/>
    <w:rsid w:val="00522DE1"/>
    <w:rsid w:val="0052312C"/>
    <w:rsid w:val="005237F2"/>
    <w:rsid w:val="00523A04"/>
    <w:rsid w:val="00524469"/>
    <w:rsid w:val="00524AA3"/>
    <w:rsid w:val="00524AFC"/>
    <w:rsid w:val="00524D5D"/>
    <w:rsid w:val="00524DD9"/>
    <w:rsid w:val="00525045"/>
    <w:rsid w:val="00525C2F"/>
    <w:rsid w:val="00525F52"/>
    <w:rsid w:val="005262C5"/>
    <w:rsid w:val="00526373"/>
    <w:rsid w:val="0052650C"/>
    <w:rsid w:val="0052657F"/>
    <w:rsid w:val="00526734"/>
    <w:rsid w:val="0052696C"/>
    <w:rsid w:val="00526ACC"/>
    <w:rsid w:val="00526AE4"/>
    <w:rsid w:val="00526B25"/>
    <w:rsid w:val="00526F01"/>
    <w:rsid w:val="00526FB6"/>
    <w:rsid w:val="0052704A"/>
    <w:rsid w:val="00527738"/>
    <w:rsid w:val="00527D3F"/>
    <w:rsid w:val="00527EEB"/>
    <w:rsid w:val="00527F18"/>
    <w:rsid w:val="00530409"/>
    <w:rsid w:val="005305B9"/>
    <w:rsid w:val="00530630"/>
    <w:rsid w:val="0053068C"/>
    <w:rsid w:val="005306E2"/>
    <w:rsid w:val="00530BA1"/>
    <w:rsid w:val="00530BFB"/>
    <w:rsid w:val="00530CCC"/>
    <w:rsid w:val="00530EF5"/>
    <w:rsid w:val="0053150F"/>
    <w:rsid w:val="005316CE"/>
    <w:rsid w:val="0053187F"/>
    <w:rsid w:val="00531914"/>
    <w:rsid w:val="00531A6A"/>
    <w:rsid w:val="00531A83"/>
    <w:rsid w:val="00531C44"/>
    <w:rsid w:val="00531E1D"/>
    <w:rsid w:val="00532041"/>
    <w:rsid w:val="00532076"/>
    <w:rsid w:val="00532107"/>
    <w:rsid w:val="00532658"/>
    <w:rsid w:val="005329B7"/>
    <w:rsid w:val="0053357B"/>
    <w:rsid w:val="0053377A"/>
    <w:rsid w:val="00533ABE"/>
    <w:rsid w:val="00533BCA"/>
    <w:rsid w:val="00533D2E"/>
    <w:rsid w:val="00533D54"/>
    <w:rsid w:val="00533DCF"/>
    <w:rsid w:val="00533E37"/>
    <w:rsid w:val="00533ED6"/>
    <w:rsid w:val="0053409E"/>
    <w:rsid w:val="00534488"/>
    <w:rsid w:val="00534992"/>
    <w:rsid w:val="00534BB7"/>
    <w:rsid w:val="00534FC9"/>
    <w:rsid w:val="00535189"/>
    <w:rsid w:val="0053536F"/>
    <w:rsid w:val="0053582D"/>
    <w:rsid w:val="00535963"/>
    <w:rsid w:val="00535985"/>
    <w:rsid w:val="005359C7"/>
    <w:rsid w:val="00535BE0"/>
    <w:rsid w:val="00535C9D"/>
    <w:rsid w:val="00535EE3"/>
    <w:rsid w:val="0053605C"/>
    <w:rsid w:val="00536122"/>
    <w:rsid w:val="00536489"/>
    <w:rsid w:val="00536553"/>
    <w:rsid w:val="00536D6D"/>
    <w:rsid w:val="00536D8D"/>
    <w:rsid w:val="00536E85"/>
    <w:rsid w:val="005372F7"/>
    <w:rsid w:val="0053737F"/>
    <w:rsid w:val="005374F7"/>
    <w:rsid w:val="00537695"/>
    <w:rsid w:val="005377DB"/>
    <w:rsid w:val="00537A29"/>
    <w:rsid w:val="00537ECD"/>
    <w:rsid w:val="005401A8"/>
    <w:rsid w:val="00540365"/>
    <w:rsid w:val="00540629"/>
    <w:rsid w:val="00540B43"/>
    <w:rsid w:val="00540D64"/>
    <w:rsid w:val="00540E48"/>
    <w:rsid w:val="00540EF0"/>
    <w:rsid w:val="005411BE"/>
    <w:rsid w:val="0054120F"/>
    <w:rsid w:val="00541352"/>
    <w:rsid w:val="00541388"/>
    <w:rsid w:val="005417F7"/>
    <w:rsid w:val="005418C8"/>
    <w:rsid w:val="005418FE"/>
    <w:rsid w:val="00541910"/>
    <w:rsid w:val="0054194B"/>
    <w:rsid w:val="00541C71"/>
    <w:rsid w:val="00541CBA"/>
    <w:rsid w:val="00542247"/>
    <w:rsid w:val="00542414"/>
    <w:rsid w:val="005425F5"/>
    <w:rsid w:val="005426AA"/>
    <w:rsid w:val="00542764"/>
    <w:rsid w:val="005427C6"/>
    <w:rsid w:val="00542A81"/>
    <w:rsid w:val="00542BC4"/>
    <w:rsid w:val="00542C03"/>
    <w:rsid w:val="00542CDD"/>
    <w:rsid w:val="00542D6D"/>
    <w:rsid w:val="00542E88"/>
    <w:rsid w:val="005436DF"/>
    <w:rsid w:val="00543B8A"/>
    <w:rsid w:val="00543BAF"/>
    <w:rsid w:val="00543C51"/>
    <w:rsid w:val="00543DAF"/>
    <w:rsid w:val="00544016"/>
    <w:rsid w:val="0054424D"/>
    <w:rsid w:val="00544373"/>
    <w:rsid w:val="00544389"/>
    <w:rsid w:val="0054480B"/>
    <w:rsid w:val="00544BBE"/>
    <w:rsid w:val="0054507D"/>
    <w:rsid w:val="0054545F"/>
    <w:rsid w:val="00545608"/>
    <w:rsid w:val="005462C1"/>
    <w:rsid w:val="005462C7"/>
    <w:rsid w:val="005466C1"/>
    <w:rsid w:val="00546B39"/>
    <w:rsid w:val="005477E8"/>
    <w:rsid w:val="00547917"/>
    <w:rsid w:val="00547918"/>
    <w:rsid w:val="00547A0E"/>
    <w:rsid w:val="00547B4E"/>
    <w:rsid w:val="00547C45"/>
    <w:rsid w:val="00547F0E"/>
    <w:rsid w:val="0055017D"/>
    <w:rsid w:val="00550486"/>
    <w:rsid w:val="00550500"/>
    <w:rsid w:val="00550ACD"/>
    <w:rsid w:val="00550B51"/>
    <w:rsid w:val="00550D8E"/>
    <w:rsid w:val="00550DC0"/>
    <w:rsid w:val="00550DFB"/>
    <w:rsid w:val="00550F6C"/>
    <w:rsid w:val="00551118"/>
    <w:rsid w:val="0055122D"/>
    <w:rsid w:val="00551358"/>
    <w:rsid w:val="00551710"/>
    <w:rsid w:val="005519C2"/>
    <w:rsid w:val="00551B34"/>
    <w:rsid w:val="00551B90"/>
    <w:rsid w:val="00551CFD"/>
    <w:rsid w:val="005520C5"/>
    <w:rsid w:val="005521D4"/>
    <w:rsid w:val="0055253B"/>
    <w:rsid w:val="00552580"/>
    <w:rsid w:val="00552766"/>
    <w:rsid w:val="00552810"/>
    <w:rsid w:val="00552897"/>
    <w:rsid w:val="005528A0"/>
    <w:rsid w:val="005528FC"/>
    <w:rsid w:val="0055296D"/>
    <w:rsid w:val="00552A62"/>
    <w:rsid w:val="00552B65"/>
    <w:rsid w:val="00553785"/>
    <w:rsid w:val="00553812"/>
    <w:rsid w:val="00553AD4"/>
    <w:rsid w:val="0055441F"/>
    <w:rsid w:val="005549CA"/>
    <w:rsid w:val="00554CDD"/>
    <w:rsid w:val="00554DD8"/>
    <w:rsid w:val="00554FC5"/>
    <w:rsid w:val="0055504A"/>
    <w:rsid w:val="00555274"/>
    <w:rsid w:val="005552D1"/>
    <w:rsid w:val="005555BE"/>
    <w:rsid w:val="00555769"/>
    <w:rsid w:val="00555A31"/>
    <w:rsid w:val="00555C2A"/>
    <w:rsid w:val="00555CF7"/>
    <w:rsid w:val="00555CFB"/>
    <w:rsid w:val="00555D1B"/>
    <w:rsid w:val="00555E6C"/>
    <w:rsid w:val="00556125"/>
    <w:rsid w:val="005561CD"/>
    <w:rsid w:val="0055626A"/>
    <w:rsid w:val="005563EE"/>
    <w:rsid w:val="005565DA"/>
    <w:rsid w:val="00556787"/>
    <w:rsid w:val="00556A79"/>
    <w:rsid w:val="00556C61"/>
    <w:rsid w:val="00556FF7"/>
    <w:rsid w:val="0055709B"/>
    <w:rsid w:val="005570DD"/>
    <w:rsid w:val="0055751B"/>
    <w:rsid w:val="00557551"/>
    <w:rsid w:val="00557585"/>
    <w:rsid w:val="00557975"/>
    <w:rsid w:val="00557AF9"/>
    <w:rsid w:val="00560175"/>
    <w:rsid w:val="0056043D"/>
    <w:rsid w:val="005605BC"/>
    <w:rsid w:val="005605D2"/>
    <w:rsid w:val="005606C8"/>
    <w:rsid w:val="005606CF"/>
    <w:rsid w:val="0056073A"/>
    <w:rsid w:val="005609F6"/>
    <w:rsid w:val="005610DC"/>
    <w:rsid w:val="005612FA"/>
    <w:rsid w:val="005614E7"/>
    <w:rsid w:val="00561833"/>
    <w:rsid w:val="00561A4B"/>
    <w:rsid w:val="00561AFE"/>
    <w:rsid w:val="00561BCF"/>
    <w:rsid w:val="00561E7D"/>
    <w:rsid w:val="00561EA5"/>
    <w:rsid w:val="00562154"/>
    <w:rsid w:val="0056225F"/>
    <w:rsid w:val="00562BFB"/>
    <w:rsid w:val="00562C2D"/>
    <w:rsid w:val="00562C3B"/>
    <w:rsid w:val="00563020"/>
    <w:rsid w:val="005633BD"/>
    <w:rsid w:val="00563A8E"/>
    <w:rsid w:val="00563C25"/>
    <w:rsid w:val="00563E31"/>
    <w:rsid w:val="00563F17"/>
    <w:rsid w:val="005641C7"/>
    <w:rsid w:val="00564206"/>
    <w:rsid w:val="0056426A"/>
    <w:rsid w:val="00564508"/>
    <w:rsid w:val="005645D4"/>
    <w:rsid w:val="005648F9"/>
    <w:rsid w:val="00564941"/>
    <w:rsid w:val="00564BCF"/>
    <w:rsid w:val="0056505E"/>
    <w:rsid w:val="00565105"/>
    <w:rsid w:val="0056514C"/>
    <w:rsid w:val="005659E3"/>
    <w:rsid w:val="00565E24"/>
    <w:rsid w:val="005661D3"/>
    <w:rsid w:val="005666BF"/>
    <w:rsid w:val="00566A0E"/>
    <w:rsid w:val="00566A3B"/>
    <w:rsid w:val="00566CBC"/>
    <w:rsid w:val="00566FCD"/>
    <w:rsid w:val="005672A4"/>
    <w:rsid w:val="00567363"/>
    <w:rsid w:val="005675D2"/>
    <w:rsid w:val="0056760D"/>
    <w:rsid w:val="0056791D"/>
    <w:rsid w:val="00567B76"/>
    <w:rsid w:val="005700E7"/>
    <w:rsid w:val="00570216"/>
    <w:rsid w:val="00570354"/>
    <w:rsid w:val="005705BA"/>
    <w:rsid w:val="00570D19"/>
    <w:rsid w:val="00571153"/>
    <w:rsid w:val="005711DC"/>
    <w:rsid w:val="00571225"/>
    <w:rsid w:val="00571797"/>
    <w:rsid w:val="0057186F"/>
    <w:rsid w:val="005718FC"/>
    <w:rsid w:val="00571BFD"/>
    <w:rsid w:val="0057251F"/>
    <w:rsid w:val="00572647"/>
    <w:rsid w:val="005727FA"/>
    <w:rsid w:val="00572955"/>
    <w:rsid w:val="0057311C"/>
    <w:rsid w:val="00573768"/>
    <w:rsid w:val="0057382B"/>
    <w:rsid w:val="0057390D"/>
    <w:rsid w:val="005739AF"/>
    <w:rsid w:val="00573E1A"/>
    <w:rsid w:val="00573E5C"/>
    <w:rsid w:val="00573E8C"/>
    <w:rsid w:val="00573E9B"/>
    <w:rsid w:val="00573E9E"/>
    <w:rsid w:val="00573F08"/>
    <w:rsid w:val="005741D2"/>
    <w:rsid w:val="00574730"/>
    <w:rsid w:val="00574D5E"/>
    <w:rsid w:val="00574EE8"/>
    <w:rsid w:val="00575036"/>
    <w:rsid w:val="00575989"/>
    <w:rsid w:val="00575A8B"/>
    <w:rsid w:val="00575EE9"/>
    <w:rsid w:val="005762F1"/>
    <w:rsid w:val="0057672D"/>
    <w:rsid w:val="0057684F"/>
    <w:rsid w:val="00576870"/>
    <w:rsid w:val="00576DDE"/>
    <w:rsid w:val="00576F00"/>
    <w:rsid w:val="00577048"/>
    <w:rsid w:val="00577154"/>
    <w:rsid w:val="005773A4"/>
    <w:rsid w:val="0057748A"/>
    <w:rsid w:val="005775DE"/>
    <w:rsid w:val="00577756"/>
    <w:rsid w:val="005777F8"/>
    <w:rsid w:val="00577801"/>
    <w:rsid w:val="00577C92"/>
    <w:rsid w:val="00577CAE"/>
    <w:rsid w:val="00577CED"/>
    <w:rsid w:val="00577D80"/>
    <w:rsid w:val="00577F43"/>
    <w:rsid w:val="00580043"/>
    <w:rsid w:val="00580174"/>
    <w:rsid w:val="0058023F"/>
    <w:rsid w:val="00580435"/>
    <w:rsid w:val="0058055C"/>
    <w:rsid w:val="005806BF"/>
    <w:rsid w:val="005808DF"/>
    <w:rsid w:val="00580904"/>
    <w:rsid w:val="00580C87"/>
    <w:rsid w:val="005815CA"/>
    <w:rsid w:val="005819A3"/>
    <w:rsid w:val="00581C6E"/>
    <w:rsid w:val="00581E11"/>
    <w:rsid w:val="00582402"/>
    <w:rsid w:val="00582473"/>
    <w:rsid w:val="00582728"/>
    <w:rsid w:val="00582898"/>
    <w:rsid w:val="0058296D"/>
    <w:rsid w:val="0058299E"/>
    <w:rsid w:val="00582B36"/>
    <w:rsid w:val="0058314C"/>
    <w:rsid w:val="005832B7"/>
    <w:rsid w:val="005832BF"/>
    <w:rsid w:val="00583506"/>
    <w:rsid w:val="005838A7"/>
    <w:rsid w:val="00583A7D"/>
    <w:rsid w:val="00583EE7"/>
    <w:rsid w:val="00584265"/>
    <w:rsid w:val="0058461C"/>
    <w:rsid w:val="0058488B"/>
    <w:rsid w:val="00584A10"/>
    <w:rsid w:val="00585395"/>
    <w:rsid w:val="00585410"/>
    <w:rsid w:val="0058568F"/>
    <w:rsid w:val="00585EFD"/>
    <w:rsid w:val="00585F6B"/>
    <w:rsid w:val="005861B3"/>
    <w:rsid w:val="005865D6"/>
    <w:rsid w:val="00586843"/>
    <w:rsid w:val="0058699D"/>
    <w:rsid w:val="00586D3D"/>
    <w:rsid w:val="0058701B"/>
    <w:rsid w:val="00587712"/>
    <w:rsid w:val="005877C2"/>
    <w:rsid w:val="00587840"/>
    <w:rsid w:val="00587BC9"/>
    <w:rsid w:val="00587F0A"/>
    <w:rsid w:val="0059036A"/>
    <w:rsid w:val="00590517"/>
    <w:rsid w:val="0059053B"/>
    <w:rsid w:val="0059054E"/>
    <w:rsid w:val="00590676"/>
    <w:rsid w:val="005906CF"/>
    <w:rsid w:val="005910D9"/>
    <w:rsid w:val="00591183"/>
    <w:rsid w:val="005915D0"/>
    <w:rsid w:val="00591635"/>
    <w:rsid w:val="00591C54"/>
    <w:rsid w:val="00592320"/>
    <w:rsid w:val="005923D4"/>
    <w:rsid w:val="00592442"/>
    <w:rsid w:val="00592613"/>
    <w:rsid w:val="005926C5"/>
    <w:rsid w:val="005926C9"/>
    <w:rsid w:val="005926CA"/>
    <w:rsid w:val="005927C4"/>
    <w:rsid w:val="005927EB"/>
    <w:rsid w:val="00593292"/>
    <w:rsid w:val="0059356A"/>
    <w:rsid w:val="005939EC"/>
    <w:rsid w:val="00593C7F"/>
    <w:rsid w:val="00594332"/>
    <w:rsid w:val="00594612"/>
    <w:rsid w:val="005948D1"/>
    <w:rsid w:val="0059499C"/>
    <w:rsid w:val="005949A1"/>
    <w:rsid w:val="00594A9D"/>
    <w:rsid w:val="00594AAC"/>
    <w:rsid w:val="00594BEE"/>
    <w:rsid w:val="00594C39"/>
    <w:rsid w:val="00594C77"/>
    <w:rsid w:val="00594D1C"/>
    <w:rsid w:val="00594F52"/>
    <w:rsid w:val="00595123"/>
    <w:rsid w:val="00595147"/>
    <w:rsid w:val="00595A70"/>
    <w:rsid w:val="00595B9F"/>
    <w:rsid w:val="00595C6C"/>
    <w:rsid w:val="00595D0C"/>
    <w:rsid w:val="00595E27"/>
    <w:rsid w:val="00595F1E"/>
    <w:rsid w:val="005963F0"/>
    <w:rsid w:val="00596496"/>
    <w:rsid w:val="0059657B"/>
    <w:rsid w:val="00596643"/>
    <w:rsid w:val="00596756"/>
    <w:rsid w:val="005967DB"/>
    <w:rsid w:val="00596870"/>
    <w:rsid w:val="00596CA9"/>
    <w:rsid w:val="00596E79"/>
    <w:rsid w:val="00596EC7"/>
    <w:rsid w:val="00596F6B"/>
    <w:rsid w:val="00596FF0"/>
    <w:rsid w:val="005970B7"/>
    <w:rsid w:val="00597451"/>
    <w:rsid w:val="00597455"/>
    <w:rsid w:val="0059776A"/>
    <w:rsid w:val="005978A3"/>
    <w:rsid w:val="00597B7E"/>
    <w:rsid w:val="00597D80"/>
    <w:rsid w:val="005A0208"/>
    <w:rsid w:val="005A0488"/>
    <w:rsid w:val="005A0739"/>
    <w:rsid w:val="005A091A"/>
    <w:rsid w:val="005A0A39"/>
    <w:rsid w:val="005A0C3C"/>
    <w:rsid w:val="005A0EAB"/>
    <w:rsid w:val="005A153F"/>
    <w:rsid w:val="005A15E0"/>
    <w:rsid w:val="005A1E74"/>
    <w:rsid w:val="005A20C1"/>
    <w:rsid w:val="005A2310"/>
    <w:rsid w:val="005A2389"/>
    <w:rsid w:val="005A2530"/>
    <w:rsid w:val="005A2568"/>
    <w:rsid w:val="005A2C23"/>
    <w:rsid w:val="005A2C2E"/>
    <w:rsid w:val="005A2DEE"/>
    <w:rsid w:val="005A308F"/>
    <w:rsid w:val="005A310C"/>
    <w:rsid w:val="005A34D3"/>
    <w:rsid w:val="005A36F9"/>
    <w:rsid w:val="005A38C1"/>
    <w:rsid w:val="005A396A"/>
    <w:rsid w:val="005A3B84"/>
    <w:rsid w:val="005A3C2A"/>
    <w:rsid w:val="005A4466"/>
    <w:rsid w:val="005A4526"/>
    <w:rsid w:val="005A4AF5"/>
    <w:rsid w:val="005A4B4C"/>
    <w:rsid w:val="005A4D48"/>
    <w:rsid w:val="005A4E07"/>
    <w:rsid w:val="005A5077"/>
    <w:rsid w:val="005A53DC"/>
    <w:rsid w:val="005A53EE"/>
    <w:rsid w:val="005A54DD"/>
    <w:rsid w:val="005A557F"/>
    <w:rsid w:val="005A5778"/>
    <w:rsid w:val="005A57D0"/>
    <w:rsid w:val="005A5B16"/>
    <w:rsid w:val="005A5B31"/>
    <w:rsid w:val="005A5C0C"/>
    <w:rsid w:val="005A5C6B"/>
    <w:rsid w:val="005A5D5B"/>
    <w:rsid w:val="005A5D6D"/>
    <w:rsid w:val="005A5E09"/>
    <w:rsid w:val="005A5ECF"/>
    <w:rsid w:val="005A5FE4"/>
    <w:rsid w:val="005A61E9"/>
    <w:rsid w:val="005A6591"/>
    <w:rsid w:val="005A6603"/>
    <w:rsid w:val="005A666E"/>
    <w:rsid w:val="005A6C79"/>
    <w:rsid w:val="005A7070"/>
    <w:rsid w:val="005A7855"/>
    <w:rsid w:val="005A78E7"/>
    <w:rsid w:val="005A7D17"/>
    <w:rsid w:val="005A7E9D"/>
    <w:rsid w:val="005B02B6"/>
    <w:rsid w:val="005B03BC"/>
    <w:rsid w:val="005B087E"/>
    <w:rsid w:val="005B08AD"/>
    <w:rsid w:val="005B0CAC"/>
    <w:rsid w:val="005B0DA5"/>
    <w:rsid w:val="005B0E24"/>
    <w:rsid w:val="005B1585"/>
    <w:rsid w:val="005B15A4"/>
    <w:rsid w:val="005B17E0"/>
    <w:rsid w:val="005B1809"/>
    <w:rsid w:val="005B18C1"/>
    <w:rsid w:val="005B1B85"/>
    <w:rsid w:val="005B1FB5"/>
    <w:rsid w:val="005B1FBE"/>
    <w:rsid w:val="005B2145"/>
    <w:rsid w:val="005B21B0"/>
    <w:rsid w:val="005B2262"/>
    <w:rsid w:val="005B244F"/>
    <w:rsid w:val="005B24D6"/>
    <w:rsid w:val="005B2726"/>
    <w:rsid w:val="005B27BF"/>
    <w:rsid w:val="005B281E"/>
    <w:rsid w:val="005B2C81"/>
    <w:rsid w:val="005B2DA1"/>
    <w:rsid w:val="005B2EBD"/>
    <w:rsid w:val="005B2EDE"/>
    <w:rsid w:val="005B3226"/>
    <w:rsid w:val="005B34B5"/>
    <w:rsid w:val="005B3502"/>
    <w:rsid w:val="005B3515"/>
    <w:rsid w:val="005B378E"/>
    <w:rsid w:val="005B37AD"/>
    <w:rsid w:val="005B3A57"/>
    <w:rsid w:val="005B3C6A"/>
    <w:rsid w:val="005B3C87"/>
    <w:rsid w:val="005B3D75"/>
    <w:rsid w:val="005B3FE3"/>
    <w:rsid w:val="005B4B74"/>
    <w:rsid w:val="005B563E"/>
    <w:rsid w:val="005B5C04"/>
    <w:rsid w:val="005B5CD5"/>
    <w:rsid w:val="005B5D26"/>
    <w:rsid w:val="005B5F60"/>
    <w:rsid w:val="005B5FA5"/>
    <w:rsid w:val="005B6157"/>
    <w:rsid w:val="005B64EC"/>
    <w:rsid w:val="005B6641"/>
    <w:rsid w:val="005B66C3"/>
    <w:rsid w:val="005B67B9"/>
    <w:rsid w:val="005B67F8"/>
    <w:rsid w:val="005B69A8"/>
    <w:rsid w:val="005B6A3E"/>
    <w:rsid w:val="005B6FB2"/>
    <w:rsid w:val="005B6FBC"/>
    <w:rsid w:val="005B7039"/>
    <w:rsid w:val="005B7151"/>
    <w:rsid w:val="005B716B"/>
    <w:rsid w:val="005B724E"/>
    <w:rsid w:val="005B7422"/>
    <w:rsid w:val="005B762F"/>
    <w:rsid w:val="005B7663"/>
    <w:rsid w:val="005B7750"/>
    <w:rsid w:val="005B77A4"/>
    <w:rsid w:val="005B7E24"/>
    <w:rsid w:val="005B7F6B"/>
    <w:rsid w:val="005C010A"/>
    <w:rsid w:val="005C0726"/>
    <w:rsid w:val="005C0BD6"/>
    <w:rsid w:val="005C0BFB"/>
    <w:rsid w:val="005C1217"/>
    <w:rsid w:val="005C1326"/>
    <w:rsid w:val="005C18F4"/>
    <w:rsid w:val="005C1C1B"/>
    <w:rsid w:val="005C1D3A"/>
    <w:rsid w:val="005C23EF"/>
    <w:rsid w:val="005C2453"/>
    <w:rsid w:val="005C261F"/>
    <w:rsid w:val="005C26F8"/>
    <w:rsid w:val="005C2D3E"/>
    <w:rsid w:val="005C2DAA"/>
    <w:rsid w:val="005C3036"/>
    <w:rsid w:val="005C328E"/>
    <w:rsid w:val="005C33E1"/>
    <w:rsid w:val="005C367F"/>
    <w:rsid w:val="005C3A76"/>
    <w:rsid w:val="005C3B17"/>
    <w:rsid w:val="005C3BE6"/>
    <w:rsid w:val="005C3C09"/>
    <w:rsid w:val="005C44E3"/>
    <w:rsid w:val="005C47B6"/>
    <w:rsid w:val="005C49D9"/>
    <w:rsid w:val="005C4CC1"/>
    <w:rsid w:val="005C4E3F"/>
    <w:rsid w:val="005C55CB"/>
    <w:rsid w:val="005C59D2"/>
    <w:rsid w:val="005C5BC9"/>
    <w:rsid w:val="005C5F93"/>
    <w:rsid w:val="005C63D8"/>
    <w:rsid w:val="005C6669"/>
    <w:rsid w:val="005C6679"/>
    <w:rsid w:val="005C6759"/>
    <w:rsid w:val="005C67C4"/>
    <w:rsid w:val="005C694F"/>
    <w:rsid w:val="005C6A62"/>
    <w:rsid w:val="005C6ADB"/>
    <w:rsid w:val="005C6C43"/>
    <w:rsid w:val="005C6C47"/>
    <w:rsid w:val="005C6C8B"/>
    <w:rsid w:val="005C6EAA"/>
    <w:rsid w:val="005C70EA"/>
    <w:rsid w:val="005C7441"/>
    <w:rsid w:val="005C76F6"/>
    <w:rsid w:val="005C780E"/>
    <w:rsid w:val="005C795D"/>
    <w:rsid w:val="005C79C0"/>
    <w:rsid w:val="005C7A28"/>
    <w:rsid w:val="005C7C7A"/>
    <w:rsid w:val="005D00C5"/>
    <w:rsid w:val="005D00FD"/>
    <w:rsid w:val="005D03BE"/>
    <w:rsid w:val="005D076C"/>
    <w:rsid w:val="005D0848"/>
    <w:rsid w:val="005D0A6B"/>
    <w:rsid w:val="005D0B48"/>
    <w:rsid w:val="005D1422"/>
    <w:rsid w:val="005D1657"/>
    <w:rsid w:val="005D170E"/>
    <w:rsid w:val="005D18CF"/>
    <w:rsid w:val="005D1CD5"/>
    <w:rsid w:val="005D1F60"/>
    <w:rsid w:val="005D2424"/>
    <w:rsid w:val="005D24B7"/>
    <w:rsid w:val="005D2668"/>
    <w:rsid w:val="005D26F1"/>
    <w:rsid w:val="005D26FA"/>
    <w:rsid w:val="005D27B9"/>
    <w:rsid w:val="005D294C"/>
    <w:rsid w:val="005D2AEC"/>
    <w:rsid w:val="005D2AFC"/>
    <w:rsid w:val="005D2BA7"/>
    <w:rsid w:val="005D2D74"/>
    <w:rsid w:val="005D2F8A"/>
    <w:rsid w:val="005D3236"/>
    <w:rsid w:val="005D3243"/>
    <w:rsid w:val="005D3315"/>
    <w:rsid w:val="005D337F"/>
    <w:rsid w:val="005D352D"/>
    <w:rsid w:val="005D3630"/>
    <w:rsid w:val="005D37BF"/>
    <w:rsid w:val="005D3938"/>
    <w:rsid w:val="005D3D26"/>
    <w:rsid w:val="005D4823"/>
    <w:rsid w:val="005D4AC8"/>
    <w:rsid w:val="005D4B36"/>
    <w:rsid w:val="005D4DF7"/>
    <w:rsid w:val="005D4EA4"/>
    <w:rsid w:val="005D5389"/>
    <w:rsid w:val="005D5422"/>
    <w:rsid w:val="005D557D"/>
    <w:rsid w:val="005D5767"/>
    <w:rsid w:val="005D59BC"/>
    <w:rsid w:val="005D5A45"/>
    <w:rsid w:val="005D5C75"/>
    <w:rsid w:val="005D624D"/>
    <w:rsid w:val="005D62C4"/>
    <w:rsid w:val="005D646A"/>
    <w:rsid w:val="005D6929"/>
    <w:rsid w:val="005D6A20"/>
    <w:rsid w:val="005D6A73"/>
    <w:rsid w:val="005D6BD6"/>
    <w:rsid w:val="005D70A4"/>
    <w:rsid w:val="005D74B1"/>
    <w:rsid w:val="005D750A"/>
    <w:rsid w:val="005D75D0"/>
    <w:rsid w:val="005D7641"/>
    <w:rsid w:val="005D76BA"/>
    <w:rsid w:val="005D797A"/>
    <w:rsid w:val="005D7AFB"/>
    <w:rsid w:val="005D7BD9"/>
    <w:rsid w:val="005D7E92"/>
    <w:rsid w:val="005D7F75"/>
    <w:rsid w:val="005E0005"/>
    <w:rsid w:val="005E0100"/>
    <w:rsid w:val="005E0228"/>
    <w:rsid w:val="005E04ED"/>
    <w:rsid w:val="005E0591"/>
    <w:rsid w:val="005E0636"/>
    <w:rsid w:val="005E0A10"/>
    <w:rsid w:val="005E0A1B"/>
    <w:rsid w:val="005E0C12"/>
    <w:rsid w:val="005E0C1F"/>
    <w:rsid w:val="005E0D12"/>
    <w:rsid w:val="005E14F1"/>
    <w:rsid w:val="005E187E"/>
    <w:rsid w:val="005E1B6C"/>
    <w:rsid w:val="005E1D41"/>
    <w:rsid w:val="005E1F60"/>
    <w:rsid w:val="005E1F79"/>
    <w:rsid w:val="005E21DF"/>
    <w:rsid w:val="005E22CA"/>
    <w:rsid w:val="005E23CD"/>
    <w:rsid w:val="005E24FB"/>
    <w:rsid w:val="005E2BD2"/>
    <w:rsid w:val="005E2EB5"/>
    <w:rsid w:val="005E2EE3"/>
    <w:rsid w:val="005E31AF"/>
    <w:rsid w:val="005E360B"/>
    <w:rsid w:val="005E388D"/>
    <w:rsid w:val="005E3A07"/>
    <w:rsid w:val="005E3EFD"/>
    <w:rsid w:val="005E4078"/>
    <w:rsid w:val="005E41C5"/>
    <w:rsid w:val="005E42F5"/>
    <w:rsid w:val="005E42F8"/>
    <w:rsid w:val="005E4982"/>
    <w:rsid w:val="005E4ABA"/>
    <w:rsid w:val="005E520A"/>
    <w:rsid w:val="005E5272"/>
    <w:rsid w:val="005E5991"/>
    <w:rsid w:val="005E5AD9"/>
    <w:rsid w:val="005E5E46"/>
    <w:rsid w:val="005E5F39"/>
    <w:rsid w:val="005E60D9"/>
    <w:rsid w:val="005E6129"/>
    <w:rsid w:val="005E6173"/>
    <w:rsid w:val="005E64F5"/>
    <w:rsid w:val="005E6C86"/>
    <w:rsid w:val="005E6CD7"/>
    <w:rsid w:val="005E723B"/>
    <w:rsid w:val="005E7552"/>
    <w:rsid w:val="005E7697"/>
    <w:rsid w:val="005E79B0"/>
    <w:rsid w:val="005E7ACE"/>
    <w:rsid w:val="005F01C0"/>
    <w:rsid w:val="005F07A6"/>
    <w:rsid w:val="005F0B0C"/>
    <w:rsid w:val="005F0F23"/>
    <w:rsid w:val="005F0F92"/>
    <w:rsid w:val="005F10B4"/>
    <w:rsid w:val="005F1241"/>
    <w:rsid w:val="005F147C"/>
    <w:rsid w:val="005F1554"/>
    <w:rsid w:val="005F19CD"/>
    <w:rsid w:val="005F255F"/>
    <w:rsid w:val="005F26F2"/>
    <w:rsid w:val="005F2B77"/>
    <w:rsid w:val="005F3165"/>
    <w:rsid w:val="005F3167"/>
    <w:rsid w:val="005F3247"/>
    <w:rsid w:val="005F35B3"/>
    <w:rsid w:val="005F3679"/>
    <w:rsid w:val="005F370F"/>
    <w:rsid w:val="005F38F1"/>
    <w:rsid w:val="005F3A3E"/>
    <w:rsid w:val="005F3BB1"/>
    <w:rsid w:val="005F3E36"/>
    <w:rsid w:val="005F431E"/>
    <w:rsid w:val="005F4588"/>
    <w:rsid w:val="005F51ED"/>
    <w:rsid w:val="005F51FF"/>
    <w:rsid w:val="005F533E"/>
    <w:rsid w:val="005F540A"/>
    <w:rsid w:val="005F5567"/>
    <w:rsid w:val="005F55EE"/>
    <w:rsid w:val="005F5920"/>
    <w:rsid w:val="005F597C"/>
    <w:rsid w:val="005F59FE"/>
    <w:rsid w:val="005F5C77"/>
    <w:rsid w:val="005F661B"/>
    <w:rsid w:val="005F68A8"/>
    <w:rsid w:val="005F6CC8"/>
    <w:rsid w:val="005F7160"/>
    <w:rsid w:val="005F71D8"/>
    <w:rsid w:val="005F71FD"/>
    <w:rsid w:val="005F72EA"/>
    <w:rsid w:val="005F73F5"/>
    <w:rsid w:val="005F746E"/>
    <w:rsid w:val="005F7AD7"/>
    <w:rsid w:val="005F7D4A"/>
    <w:rsid w:val="006003ED"/>
    <w:rsid w:val="006008BB"/>
    <w:rsid w:val="00600A9E"/>
    <w:rsid w:val="00600F98"/>
    <w:rsid w:val="00600FCA"/>
    <w:rsid w:val="00601082"/>
    <w:rsid w:val="00601194"/>
    <w:rsid w:val="00601425"/>
    <w:rsid w:val="006014EF"/>
    <w:rsid w:val="0060176E"/>
    <w:rsid w:val="006018F9"/>
    <w:rsid w:val="0060195A"/>
    <w:rsid w:val="00601ADF"/>
    <w:rsid w:val="00601B43"/>
    <w:rsid w:val="00601B59"/>
    <w:rsid w:val="00601D29"/>
    <w:rsid w:val="00601DE1"/>
    <w:rsid w:val="00601E14"/>
    <w:rsid w:val="00601E92"/>
    <w:rsid w:val="00601F80"/>
    <w:rsid w:val="006020D0"/>
    <w:rsid w:val="00602633"/>
    <w:rsid w:val="006026F2"/>
    <w:rsid w:val="00602926"/>
    <w:rsid w:val="00602E3C"/>
    <w:rsid w:val="00602EAD"/>
    <w:rsid w:val="00602EC7"/>
    <w:rsid w:val="00602EE0"/>
    <w:rsid w:val="006030A7"/>
    <w:rsid w:val="00603147"/>
    <w:rsid w:val="00603865"/>
    <w:rsid w:val="0060389A"/>
    <w:rsid w:val="00603907"/>
    <w:rsid w:val="00603D5B"/>
    <w:rsid w:val="00603E19"/>
    <w:rsid w:val="00603EE7"/>
    <w:rsid w:val="0060411F"/>
    <w:rsid w:val="006041DC"/>
    <w:rsid w:val="0060431B"/>
    <w:rsid w:val="006049CF"/>
    <w:rsid w:val="006053E0"/>
    <w:rsid w:val="006054DF"/>
    <w:rsid w:val="00605703"/>
    <w:rsid w:val="00605966"/>
    <w:rsid w:val="00605B66"/>
    <w:rsid w:val="00605CD7"/>
    <w:rsid w:val="00605FA8"/>
    <w:rsid w:val="00606098"/>
    <w:rsid w:val="0060635C"/>
    <w:rsid w:val="0060656C"/>
    <w:rsid w:val="0060661C"/>
    <w:rsid w:val="00606BF2"/>
    <w:rsid w:val="00606C26"/>
    <w:rsid w:val="00606E0E"/>
    <w:rsid w:val="00607623"/>
    <w:rsid w:val="00607AFC"/>
    <w:rsid w:val="00607E6D"/>
    <w:rsid w:val="006104BA"/>
    <w:rsid w:val="006105F6"/>
    <w:rsid w:val="00610CE0"/>
    <w:rsid w:val="00610D19"/>
    <w:rsid w:val="00610DD9"/>
    <w:rsid w:val="0061135A"/>
    <w:rsid w:val="0061186A"/>
    <w:rsid w:val="00611C49"/>
    <w:rsid w:val="00611C4F"/>
    <w:rsid w:val="00611C57"/>
    <w:rsid w:val="00611C5E"/>
    <w:rsid w:val="006123FA"/>
    <w:rsid w:val="00612588"/>
    <w:rsid w:val="006126AB"/>
    <w:rsid w:val="006129C8"/>
    <w:rsid w:val="00612C99"/>
    <w:rsid w:val="00612DDB"/>
    <w:rsid w:val="00612E66"/>
    <w:rsid w:val="006132CD"/>
    <w:rsid w:val="0061332B"/>
    <w:rsid w:val="00613668"/>
    <w:rsid w:val="00613B27"/>
    <w:rsid w:val="00613EF4"/>
    <w:rsid w:val="00613F7F"/>
    <w:rsid w:val="00613F8F"/>
    <w:rsid w:val="006140CC"/>
    <w:rsid w:val="00614551"/>
    <w:rsid w:val="00614552"/>
    <w:rsid w:val="0061464B"/>
    <w:rsid w:val="0061471E"/>
    <w:rsid w:val="00614976"/>
    <w:rsid w:val="00614CD2"/>
    <w:rsid w:val="00614F2E"/>
    <w:rsid w:val="00614F41"/>
    <w:rsid w:val="006150D0"/>
    <w:rsid w:val="006153D7"/>
    <w:rsid w:val="00615F52"/>
    <w:rsid w:val="00616025"/>
    <w:rsid w:val="006163C4"/>
    <w:rsid w:val="006166CB"/>
    <w:rsid w:val="0061778D"/>
    <w:rsid w:val="0061786F"/>
    <w:rsid w:val="00617AC6"/>
    <w:rsid w:val="00617D9A"/>
    <w:rsid w:val="00617DED"/>
    <w:rsid w:val="00617EB3"/>
    <w:rsid w:val="006201AC"/>
    <w:rsid w:val="0062021E"/>
    <w:rsid w:val="006202EA"/>
    <w:rsid w:val="00620448"/>
    <w:rsid w:val="00620815"/>
    <w:rsid w:val="0062084B"/>
    <w:rsid w:val="006208D2"/>
    <w:rsid w:val="00620903"/>
    <w:rsid w:val="00620F4A"/>
    <w:rsid w:val="006215C4"/>
    <w:rsid w:val="006215F4"/>
    <w:rsid w:val="0062181A"/>
    <w:rsid w:val="00621940"/>
    <w:rsid w:val="00621A75"/>
    <w:rsid w:val="00621AAD"/>
    <w:rsid w:val="00621B72"/>
    <w:rsid w:val="00621CF6"/>
    <w:rsid w:val="00621E0F"/>
    <w:rsid w:val="00622193"/>
    <w:rsid w:val="0062226E"/>
    <w:rsid w:val="00622318"/>
    <w:rsid w:val="00622393"/>
    <w:rsid w:val="006225F4"/>
    <w:rsid w:val="006226B7"/>
    <w:rsid w:val="006226B9"/>
    <w:rsid w:val="00622CDC"/>
    <w:rsid w:val="00622CDF"/>
    <w:rsid w:val="00622DA0"/>
    <w:rsid w:val="006232EA"/>
    <w:rsid w:val="00623315"/>
    <w:rsid w:val="0062334B"/>
    <w:rsid w:val="006233C9"/>
    <w:rsid w:val="006236C8"/>
    <w:rsid w:val="00623760"/>
    <w:rsid w:val="00623A4F"/>
    <w:rsid w:val="00623ABE"/>
    <w:rsid w:val="00623E8D"/>
    <w:rsid w:val="0062439B"/>
    <w:rsid w:val="006243CF"/>
    <w:rsid w:val="006246D3"/>
    <w:rsid w:val="006246FE"/>
    <w:rsid w:val="006247F4"/>
    <w:rsid w:val="00624A93"/>
    <w:rsid w:val="00624B68"/>
    <w:rsid w:val="00624B6C"/>
    <w:rsid w:val="00624C1E"/>
    <w:rsid w:val="00624EB1"/>
    <w:rsid w:val="00624F27"/>
    <w:rsid w:val="0062512A"/>
    <w:rsid w:val="0062536E"/>
    <w:rsid w:val="00625572"/>
    <w:rsid w:val="006256E2"/>
    <w:rsid w:val="006256F9"/>
    <w:rsid w:val="00625B90"/>
    <w:rsid w:val="00625EDD"/>
    <w:rsid w:val="0062685E"/>
    <w:rsid w:val="006268DF"/>
    <w:rsid w:val="00626BF7"/>
    <w:rsid w:val="00626C90"/>
    <w:rsid w:val="00626CD5"/>
    <w:rsid w:val="006270D8"/>
    <w:rsid w:val="006271D6"/>
    <w:rsid w:val="00627309"/>
    <w:rsid w:val="0062734F"/>
    <w:rsid w:val="0062735D"/>
    <w:rsid w:val="00627570"/>
    <w:rsid w:val="0062779C"/>
    <w:rsid w:val="00627A7E"/>
    <w:rsid w:val="00627B90"/>
    <w:rsid w:val="00627D23"/>
    <w:rsid w:val="00627D72"/>
    <w:rsid w:val="00627DB1"/>
    <w:rsid w:val="00627ED0"/>
    <w:rsid w:val="00627F18"/>
    <w:rsid w:val="00627F1A"/>
    <w:rsid w:val="00630115"/>
    <w:rsid w:val="006301CC"/>
    <w:rsid w:val="00630229"/>
    <w:rsid w:val="006302B5"/>
    <w:rsid w:val="00630A69"/>
    <w:rsid w:val="00630AA2"/>
    <w:rsid w:val="00630BDB"/>
    <w:rsid w:val="00630C11"/>
    <w:rsid w:val="00630D93"/>
    <w:rsid w:val="00630D99"/>
    <w:rsid w:val="00630F98"/>
    <w:rsid w:val="0063100A"/>
    <w:rsid w:val="00631231"/>
    <w:rsid w:val="0063165C"/>
    <w:rsid w:val="006316EF"/>
    <w:rsid w:val="00631894"/>
    <w:rsid w:val="00631C7B"/>
    <w:rsid w:val="00631D1B"/>
    <w:rsid w:val="00632141"/>
    <w:rsid w:val="006321B7"/>
    <w:rsid w:val="00632689"/>
    <w:rsid w:val="006326CB"/>
    <w:rsid w:val="00632830"/>
    <w:rsid w:val="00632A68"/>
    <w:rsid w:val="00632AFC"/>
    <w:rsid w:val="006332BA"/>
    <w:rsid w:val="0063336E"/>
    <w:rsid w:val="0063350B"/>
    <w:rsid w:val="006341B9"/>
    <w:rsid w:val="006343B2"/>
    <w:rsid w:val="0063448E"/>
    <w:rsid w:val="0063466D"/>
    <w:rsid w:val="006348CD"/>
    <w:rsid w:val="00634C0A"/>
    <w:rsid w:val="00634EF0"/>
    <w:rsid w:val="00634FBB"/>
    <w:rsid w:val="006350B6"/>
    <w:rsid w:val="00635192"/>
    <w:rsid w:val="00635229"/>
    <w:rsid w:val="006352B3"/>
    <w:rsid w:val="006357AC"/>
    <w:rsid w:val="006359CF"/>
    <w:rsid w:val="00635A2D"/>
    <w:rsid w:val="00635E06"/>
    <w:rsid w:val="00635E24"/>
    <w:rsid w:val="00635FDA"/>
    <w:rsid w:val="006362DA"/>
    <w:rsid w:val="0063638E"/>
    <w:rsid w:val="0063645B"/>
    <w:rsid w:val="00636557"/>
    <w:rsid w:val="006368D0"/>
    <w:rsid w:val="00636AC2"/>
    <w:rsid w:val="00636CC1"/>
    <w:rsid w:val="00636E7C"/>
    <w:rsid w:val="006370B6"/>
    <w:rsid w:val="006371CC"/>
    <w:rsid w:val="006374B6"/>
    <w:rsid w:val="00637952"/>
    <w:rsid w:val="006379D0"/>
    <w:rsid w:val="00640100"/>
    <w:rsid w:val="0064025B"/>
    <w:rsid w:val="006402DA"/>
    <w:rsid w:val="006405F3"/>
    <w:rsid w:val="00640CFD"/>
    <w:rsid w:val="00640D6C"/>
    <w:rsid w:val="006411E2"/>
    <w:rsid w:val="006417C1"/>
    <w:rsid w:val="006418AC"/>
    <w:rsid w:val="00641AF0"/>
    <w:rsid w:val="00641EF4"/>
    <w:rsid w:val="00641F05"/>
    <w:rsid w:val="00642001"/>
    <w:rsid w:val="006420F1"/>
    <w:rsid w:val="006425A9"/>
    <w:rsid w:val="0064263C"/>
    <w:rsid w:val="00642A39"/>
    <w:rsid w:val="00642A47"/>
    <w:rsid w:val="00642BC1"/>
    <w:rsid w:val="00642CAE"/>
    <w:rsid w:val="00642DE6"/>
    <w:rsid w:val="00642E8A"/>
    <w:rsid w:val="00642F63"/>
    <w:rsid w:val="0064320B"/>
    <w:rsid w:val="0064328B"/>
    <w:rsid w:val="00643565"/>
    <w:rsid w:val="00643905"/>
    <w:rsid w:val="00643C45"/>
    <w:rsid w:val="00643C5C"/>
    <w:rsid w:val="00643DC6"/>
    <w:rsid w:val="0064411A"/>
    <w:rsid w:val="0064448F"/>
    <w:rsid w:val="00644937"/>
    <w:rsid w:val="00644A14"/>
    <w:rsid w:val="00644A36"/>
    <w:rsid w:val="00644B13"/>
    <w:rsid w:val="00644C09"/>
    <w:rsid w:val="00644FC0"/>
    <w:rsid w:val="00644FD6"/>
    <w:rsid w:val="00644FE6"/>
    <w:rsid w:val="0064506B"/>
    <w:rsid w:val="00645637"/>
    <w:rsid w:val="00645703"/>
    <w:rsid w:val="00645793"/>
    <w:rsid w:val="00645AF1"/>
    <w:rsid w:val="00645BD8"/>
    <w:rsid w:val="00645F2A"/>
    <w:rsid w:val="00646372"/>
    <w:rsid w:val="00646490"/>
    <w:rsid w:val="0064664B"/>
    <w:rsid w:val="00646AA2"/>
    <w:rsid w:val="00646C53"/>
    <w:rsid w:val="0064705A"/>
    <w:rsid w:val="006473C8"/>
    <w:rsid w:val="006476D8"/>
    <w:rsid w:val="0064777F"/>
    <w:rsid w:val="00647C34"/>
    <w:rsid w:val="00647CC5"/>
    <w:rsid w:val="006500F0"/>
    <w:rsid w:val="0065019B"/>
    <w:rsid w:val="006506DB"/>
    <w:rsid w:val="00650B01"/>
    <w:rsid w:val="00650B30"/>
    <w:rsid w:val="0065130C"/>
    <w:rsid w:val="00651637"/>
    <w:rsid w:val="00651C16"/>
    <w:rsid w:val="00651CE0"/>
    <w:rsid w:val="00651CFA"/>
    <w:rsid w:val="00651D3B"/>
    <w:rsid w:val="00651DAA"/>
    <w:rsid w:val="00651DC8"/>
    <w:rsid w:val="006521C6"/>
    <w:rsid w:val="006522C4"/>
    <w:rsid w:val="00652692"/>
    <w:rsid w:val="006528BF"/>
    <w:rsid w:val="00652909"/>
    <w:rsid w:val="00652BC6"/>
    <w:rsid w:val="00652C95"/>
    <w:rsid w:val="00652E99"/>
    <w:rsid w:val="00652EB3"/>
    <w:rsid w:val="00653409"/>
    <w:rsid w:val="00653457"/>
    <w:rsid w:val="0065353B"/>
    <w:rsid w:val="006539ED"/>
    <w:rsid w:val="00653B0E"/>
    <w:rsid w:val="00653B76"/>
    <w:rsid w:val="00653BEC"/>
    <w:rsid w:val="00653FAE"/>
    <w:rsid w:val="00654092"/>
    <w:rsid w:val="006541C0"/>
    <w:rsid w:val="0065434C"/>
    <w:rsid w:val="00654658"/>
    <w:rsid w:val="0065505A"/>
    <w:rsid w:val="0065521F"/>
    <w:rsid w:val="0065535F"/>
    <w:rsid w:val="00655509"/>
    <w:rsid w:val="0065553C"/>
    <w:rsid w:val="00655606"/>
    <w:rsid w:val="00655A86"/>
    <w:rsid w:val="00655D49"/>
    <w:rsid w:val="00655F0E"/>
    <w:rsid w:val="00656116"/>
    <w:rsid w:val="00656287"/>
    <w:rsid w:val="0065649B"/>
    <w:rsid w:val="0065673F"/>
    <w:rsid w:val="00656BB5"/>
    <w:rsid w:val="00656D28"/>
    <w:rsid w:val="00656E8C"/>
    <w:rsid w:val="0065777D"/>
    <w:rsid w:val="00657B61"/>
    <w:rsid w:val="00657B85"/>
    <w:rsid w:val="00657D50"/>
    <w:rsid w:val="00657E64"/>
    <w:rsid w:val="006600A4"/>
    <w:rsid w:val="006602D7"/>
    <w:rsid w:val="00660395"/>
    <w:rsid w:val="0066076F"/>
    <w:rsid w:val="00660824"/>
    <w:rsid w:val="006609C8"/>
    <w:rsid w:val="006609E7"/>
    <w:rsid w:val="00660B5A"/>
    <w:rsid w:val="00660CD3"/>
    <w:rsid w:val="00660D30"/>
    <w:rsid w:val="00660E15"/>
    <w:rsid w:val="00660E20"/>
    <w:rsid w:val="00660E2D"/>
    <w:rsid w:val="00660E91"/>
    <w:rsid w:val="006611FF"/>
    <w:rsid w:val="00661A80"/>
    <w:rsid w:val="00661D0E"/>
    <w:rsid w:val="00661FBB"/>
    <w:rsid w:val="00662490"/>
    <w:rsid w:val="006625BB"/>
    <w:rsid w:val="00662774"/>
    <w:rsid w:val="0066278E"/>
    <w:rsid w:val="00662A28"/>
    <w:rsid w:val="00662D06"/>
    <w:rsid w:val="00662F96"/>
    <w:rsid w:val="006635D6"/>
    <w:rsid w:val="00663834"/>
    <w:rsid w:val="00663998"/>
    <w:rsid w:val="0066464A"/>
    <w:rsid w:val="006648AC"/>
    <w:rsid w:val="006648CE"/>
    <w:rsid w:val="006648DB"/>
    <w:rsid w:val="00664A5A"/>
    <w:rsid w:val="00664AE2"/>
    <w:rsid w:val="00664AE7"/>
    <w:rsid w:val="00664CE3"/>
    <w:rsid w:val="00664D93"/>
    <w:rsid w:val="00664F12"/>
    <w:rsid w:val="006650FB"/>
    <w:rsid w:val="0066577B"/>
    <w:rsid w:val="006658A0"/>
    <w:rsid w:val="00665C53"/>
    <w:rsid w:val="00665DED"/>
    <w:rsid w:val="0066603F"/>
    <w:rsid w:val="006664EB"/>
    <w:rsid w:val="00666580"/>
    <w:rsid w:val="006667CA"/>
    <w:rsid w:val="006668E3"/>
    <w:rsid w:val="00666A11"/>
    <w:rsid w:val="00666DE5"/>
    <w:rsid w:val="00667041"/>
    <w:rsid w:val="0066715C"/>
    <w:rsid w:val="006672E7"/>
    <w:rsid w:val="006673FD"/>
    <w:rsid w:val="006674B8"/>
    <w:rsid w:val="006674BF"/>
    <w:rsid w:val="00667BB0"/>
    <w:rsid w:val="00667EB8"/>
    <w:rsid w:val="00667F98"/>
    <w:rsid w:val="00670054"/>
    <w:rsid w:val="006700D4"/>
    <w:rsid w:val="00670231"/>
    <w:rsid w:val="00670407"/>
    <w:rsid w:val="006704EB"/>
    <w:rsid w:val="00670519"/>
    <w:rsid w:val="0067055E"/>
    <w:rsid w:val="0067056A"/>
    <w:rsid w:val="006706BF"/>
    <w:rsid w:val="00670A64"/>
    <w:rsid w:val="00670C2A"/>
    <w:rsid w:val="00670CB8"/>
    <w:rsid w:val="00670ECE"/>
    <w:rsid w:val="00670F51"/>
    <w:rsid w:val="00670FDA"/>
    <w:rsid w:val="00671252"/>
    <w:rsid w:val="00671638"/>
    <w:rsid w:val="006716D6"/>
    <w:rsid w:val="00671B3B"/>
    <w:rsid w:val="00671FED"/>
    <w:rsid w:val="0067205A"/>
    <w:rsid w:val="006720D9"/>
    <w:rsid w:val="0067232C"/>
    <w:rsid w:val="006724A9"/>
    <w:rsid w:val="006724F7"/>
    <w:rsid w:val="00672504"/>
    <w:rsid w:val="006725A0"/>
    <w:rsid w:val="00672689"/>
    <w:rsid w:val="006728DE"/>
    <w:rsid w:val="00672D22"/>
    <w:rsid w:val="00672D7D"/>
    <w:rsid w:val="00672FEC"/>
    <w:rsid w:val="006732BC"/>
    <w:rsid w:val="00673347"/>
    <w:rsid w:val="00673566"/>
    <w:rsid w:val="00673AFB"/>
    <w:rsid w:val="00673E87"/>
    <w:rsid w:val="00673F99"/>
    <w:rsid w:val="006740FF"/>
    <w:rsid w:val="0067432D"/>
    <w:rsid w:val="006743D0"/>
    <w:rsid w:val="0067447A"/>
    <w:rsid w:val="0067449C"/>
    <w:rsid w:val="00674593"/>
    <w:rsid w:val="006745E7"/>
    <w:rsid w:val="0067485A"/>
    <w:rsid w:val="00674F55"/>
    <w:rsid w:val="00675146"/>
    <w:rsid w:val="006754A8"/>
    <w:rsid w:val="00675545"/>
    <w:rsid w:val="0067555C"/>
    <w:rsid w:val="00675701"/>
    <w:rsid w:val="00675BDD"/>
    <w:rsid w:val="00675C76"/>
    <w:rsid w:val="00675CB4"/>
    <w:rsid w:val="00676705"/>
    <w:rsid w:val="006767E3"/>
    <w:rsid w:val="00676988"/>
    <w:rsid w:val="00676AED"/>
    <w:rsid w:val="00676C70"/>
    <w:rsid w:val="00676D77"/>
    <w:rsid w:val="006770FB"/>
    <w:rsid w:val="00677113"/>
    <w:rsid w:val="00677482"/>
    <w:rsid w:val="006774E4"/>
    <w:rsid w:val="006777BA"/>
    <w:rsid w:val="006777C3"/>
    <w:rsid w:val="00677844"/>
    <w:rsid w:val="00677B19"/>
    <w:rsid w:val="00677BD2"/>
    <w:rsid w:val="00677C1B"/>
    <w:rsid w:val="00677E00"/>
    <w:rsid w:val="00677E57"/>
    <w:rsid w:val="006800E7"/>
    <w:rsid w:val="0068037B"/>
    <w:rsid w:val="006804CC"/>
    <w:rsid w:val="0068063E"/>
    <w:rsid w:val="0068064C"/>
    <w:rsid w:val="00680B35"/>
    <w:rsid w:val="00680CA9"/>
    <w:rsid w:val="00680EE9"/>
    <w:rsid w:val="00681173"/>
    <w:rsid w:val="00681479"/>
    <w:rsid w:val="006814B4"/>
    <w:rsid w:val="0068151D"/>
    <w:rsid w:val="00681606"/>
    <w:rsid w:val="00681778"/>
    <w:rsid w:val="006819CA"/>
    <w:rsid w:val="00681A61"/>
    <w:rsid w:val="00681EBC"/>
    <w:rsid w:val="00681F3E"/>
    <w:rsid w:val="006821EE"/>
    <w:rsid w:val="0068238E"/>
    <w:rsid w:val="006823B2"/>
    <w:rsid w:val="00682565"/>
    <w:rsid w:val="00682586"/>
    <w:rsid w:val="006827F2"/>
    <w:rsid w:val="00682A45"/>
    <w:rsid w:val="00682A79"/>
    <w:rsid w:val="00682C8F"/>
    <w:rsid w:val="00682EB5"/>
    <w:rsid w:val="00682EC8"/>
    <w:rsid w:val="00682EDB"/>
    <w:rsid w:val="00683152"/>
    <w:rsid w:val="006838AC"/>
    <w:rsid w:val="006839B0"/>
    <w:rsid w:val="00683BBD"/>
    <w:rsid w:val="00684AF9"/>
    <w:rsid w:val="00684CDD"/>
    <w:rsid w:val="00684D81"/>
    <w:rsid w:val="0068522F"/>
    <w:rsid w:val="006855AF"/>
    <w:rsid w:val="006855D6"/>
    <w:rsid w:val="00685993"/>
    <w:rsid w:val="00685A61"/>
    <w:rsid w:val="00685B80"/>
    <w:rsid w:val="00685BA8"/>
    <w:rsid w:val="00686025"/>
    <w:rsid w:val="00686062"/>
    <w:rsid w:val="00686068"/>
    <w:rsid w:val="006861C4"/>
    <w:rsid w:val="0068633B"/>
    <w:rsid w:val="006863EE"/>
    <w:rsid w:val="006864FA"/>
    <w:rsid w:val="006869FC"/>
    <w:rsid w:val="00687231"/>
    <w:rsid w:val="006872B1"/>
    <w:rsid w:val="006873D1"/>
    <w:rsid w:val="006876DF"/>
    <w:rsid w:val="0068784B"/>
    <w:rsid w:val="0068785B"/>
    <w:rsid w:val="00687AE8"/>
    <w:rsid w:val="00687AF9"/>
    <w:rsid w:val="00687DC0"/>
    <w:rsid w:val="0069036E"/>
    <w:rsid w:val="00690709"/>
    <w:rsid w:val="0069081F"/>
    <w:rsid w:val="006909D9"/>
    <w:rsid w:val="006909DD"/>
    <w:rsid w:val="00690C5F"/>
    <w:rsid w:val="00690CF7"/>
    <w:rsid w:val="00690D72"/>
    <w:rsid w:val="006912DC"/>
    <w:rsid w:val="00691CA0"/>
    <w:rsid w:val="00691D31"/>
    <w:rsid w:val="00691F37"/>
    <w:rsid w:val="00692080"/>
    <w:rsid w:val="00692086"/>
    <w:rsid w:val="006924DD"/>
    <w:rsid w:val="006925C0"/>
    <w:rsid w:val="00692962"/>
    <w:rsid w:val="00692DEF"/>
    <w:rsid w:val="00692FB5"/>
    <w:rsid w:val="00692FE3"/>
    <w:rsid w:val="00692FEA"/>
    <w:rsid w:val="0069304C"/>
    <w:rsid w:val="00693198"/>
    <w:rsid w:val="00693259"/>
    <w:rsid w:val="0069327E"/>
    <w:rsid w:val="0069334A"/>
    <w:rsid w:val="006934FE"/>
    <w:rsid w:val="00693605"/>
    <w:rsid w:val="00693737"/>
    <w:rsid w:val="00693D85"/>
    <w:rsid w:val="0069467B"/>
    <w:rsid w:val="0069485B"/>
    <w:rsid w:val="00694A0A"/>
    <w:rsid w:val="00694CDA"/>
    <w:rsid w:val="00694FD3"/>
    <w:rsid w:val="0069517D"/>
    <w:rsid w:val="0069545D"/>
    <w:rsid w:val="00695628"/>
    <w:rsid w:val="0069575A"/>
    <w:rsid w:val="006957B7"/>
    <w:rsid w:val="006958B1"/>
    <w:rsid w:val="00695A0B"/>
    <w:rsid w:val="00695AE8"/>
    <w:rsid w:val="00695E66"/>
    <w:rsid w:val="006961A8"/>
    <w:rsid w:val="00696864"/>
    <w:rsid w:val="006969A1"/>
    <w:rsid w:val="006969D9"/>
    <w:rsid w:val="00696AB8"/>
    <w:rsid w:val="00696ADD"/>
    <w:rsid w:val="00696BC9"/>
    <w:rsid w:val="006971A5"/>
    <w:rsid w:val="006975EB"/>
    <w:rsid w:val="0069766A"/>
    <w:rsid w:val="0069799F"/>
    <w:rsid w:val="00697B04"/>
    <w:rsid w:val="00697B16"/>
    <w:rsid w:val="00697C0B"/>
    <w:rsid w:val="00697D0E"/>
    <w:rsid w:val="00697D3B"/>
    <w:rsid w:val="006A02D0"/>
    <w:rsid w:val="006A0353"/>
    <w:rsid w:val="006A03E9"/>
    <w:rsid w:val="006A07AB"/>
    <w:rsid w:val="006A08F2"/>
    <w:rsid w:val="006A0A62"/>
    <w:rsid w:val="006A0B66"/>
    <w:rsid w:val="006A0B8B"/>
    <w:rsid w:val="006A0F0B"/>
    <w:rsid w:val="006A109A"/>
    <w:rsid w:val="006A118D"/>
    <w:rsid w:val="006A119E"/>
    <w:rsid w:val="006A11E5"/>
    <w:rsid w:val="006A11F0"/>
    <w:rsid w:val="006A12CA"/>
    <w:rsid w:val="006A17F9"/>
    <w:rsid w:val="006A1942"/>
    <w:rsid w:val="006A1A12"/>
    <w:rsid w:val="006A1E3E"/>
    <w:rsid w:val="006A1F9D"/>
    <w:rsid w:val="006A2196"/>
    <w:rsid w:val="006A22CF"/>
    <w:rsid w:val="006A2438"/>
    <w:rsid w:val="006A2543"/>
    <w:rsid w:val="006A2A9D"/>
    <w:rsid w:val="006A2BAF"/>
    <w:rsid w:val="006A2C9E"/>
    <w:rsid w:val="006A2DDD"/>
    <w:rsid w:val="006A31EC"/>
    <w:rsid w:val="006A3717"/>
    <w:rsid w:val="006A3774"/>
    <w:rsid w:val="006A3892"/>
    <w:rsid w:val="006A3953"/>
    <w:rsid w:val="006A3AA3"/>
    <w:rsid w:val="006A3AF1"/>
    <w:rsid w:val="006A3DEC"/>
    <w:rsid w:val="006A40DF"/>
    <w:rsid w:val="006A45E7"/>
    <w:rsid w:val="006A4AA9"/>
    <w:rsid w:val="006A4DE9"/>
    <w:rsid w:val="006A4EA8"/>
    <w:rsid w:val="006A4EC4"/>
    <w:rsid w:val="006A525D"/>
    <w:rsid w:val="006A5753"/>
    <w:rsid w:val="006A5763"/>
    <w:rsid w:val="006A5A90"/>
    <w:rsid w:val="006A5A99"/>
    <w:rsid w:val="006A5ACE"/>
    <w:rsid w:val="006A5C07"/>
    <w:rsid w:val="006A5C79"/>
    <w:rsid w:val="006A60D6"/>
    <w:rsid w:val="006A63A1"/>
    <w:rsid w:val="006A6725"/>
    <w:rsid w:val="006A6727"/>
    <w:rsid w:val="006A67B6"/>
    <w:rsid w:val="006A6D92"/>
    <w:rsid w:val="006A6F5C"/>
    <w:rsid w:val="006A6FE8"/>
    <w:rsid w:val="006A6FE9"/>
    <w:rsid w:val="006A73B5"/>
    <w:rsid w:val="006A748B"/>
    <w:rsid w:val="006A7CC1"/>
    <w:rsid w:val="006A7EB5"/>
    <w:rsid w:val="006B0194"/>
    <w:rsid w:val="006B034F"/>
    <w:rsid w:val="006B0418"/>
    <w:rsid w:val="006B0434"/>
    <w:rsid w:val="006B0540"/>
    <w:rsid w:val="006B06E3"/>
    <w:rsid w:val="006B0740"/>
    <w:rsid w:val="006B12B0"/>
    <w:rsid w:val="006B142E"/>
    <w:rsid w:val="006B159D"/>
    <w:rsid w:val="006B15A3"/>
    <w:rsid w:val="006B16D1"/>
    <w:rsid w:val="006B2795"/>
    <w:rsid w:val="006B28E0"/>
    <w:rsid w:val="006B2BDF"/>
    <w:rsid w:val="006B2DEA"/>
    <w:rsid w:val="006B2EA6"/>
    <w:rsid w:val="006B3056"/>
    <w:rsid w:val="006B3781"/>
    <w:rsid w:val="006B39C8"/>
    <w:rsid w:val="006B3D82"/>
    <w:rsid w:val="006B3E8D"/>
    <w:rsid w:val="006B4601"/>
    <w:rsid w:val="006B507C"/>
    <w:rsid w:val="006B56C8"/>
    <w:rsid w:val="006B5B8E"/>
    <w:rsid w:val="006B5E04"/>
    <w:rsid w:val="006B6155"/>
    <w:rsid w:val="006B626E"/>
    <w:rsid w:val="006B650B"/>
    <w:rsid w:val="006B662B"/>
    <w:rsid w:val="006B674B"/>
    <w:rsid w:val="006B6CF2"/>
    <w:rsid w:val="006B7326"/>
    <w:rsid w:val="006B768D"/>
    <w:rsid w:val="006B7A6D"/>
    <w:rsid w:val="006B7D44"/>
    <w:rsid w:val="006C017B"/>
    <w:rsid w:val="006C01AE"/>
    <w:rsid w:val="006C042D"/>
    <w:rsid w:val="006C0529"/>
    <w:rsid w:val="006C10D0"/>
    <w:rsid w:val="006C1121"/>
    <w:rsid w:val="006C17FA"/>
    <w:rsid w:val="006C1CC4"/>
    <w:rsid w:val="006C1FFE"/>
    <w:rsid w:val="006C22DC"/>
    <w:rsid w:val="006C23C1"/>
    <w:rsid w:val="006C2548"/>
    <w:rsid w:val="006C2574"/>
    <w:rsid w:val="006C260D"/>
    <w:rsid w:val="006C2746"/>
    <w:rsid w:val="006C2858"/>
    <w:rsid w:val="006C294D"/>
    <w:rsid w:val="006C3530"/>
    <w:rsid w:val="006C36B2"/>
    <w:rsid w:val="006C383E"/>
    <w:rsid w:val="006C3924"/>
    <w:rsid w:val="006C3BC3"/>
    <w:rsid w:val="006C3BE1"/>
    <w:rsid w:val="006C3C84"/>
    <w:rsid w:val="006C3F67"/>
    <w:rsid w:val="006C43A6"/>
    <w:rsid w:val="006C4626"/>
    <w:rsid w:val="006C4D87"/>
    <w:rsid w:val="006C4DDE"/>
    <w:rsid w:val="006C4EB1"/>
    <w:rsid w:val="006C517A"/>
    <w:rsid w:val="006C547F"/>
    <w:rsid w:val="006C5613"/>
    <w:rsid w:val="006C57D0"/>
    <w:rsid w:val="006C58C7"/>
    <w:rsid w:val="006C5A74"/>
    <w:rsid w:val="006C5AF1"/>
    <w:rsid w:val="006C5D84"/>
    <w:rsid w:val="006C5DCD"/>
    <w:rsid w:val="006C5E6B"/>
    <w:rsid w:val="006C5F55"/>
    <w:rsid w:val="006C6159"/>
    <w:rsid w:val="006C61F2"/>
    <w:rsid w:val="006C688D"/>
    <w:rsid w:val="006C741C"/>
    <w:rsid w:val="006C7505"/>
    <w:rsid w:val="006C77A6"/>
    <w:rsid w:val="006C78EC"/>
    <w:rsid w:val="006C797C"/>
    <w:rsid w:val="006C7AF3"/>
    <w:rsid w:val="006C7B93"/>
    <w:rsid w:val="006C7CED"/>
    <w:rsid w:val="006C7F01"/>
    <w:rsid w:val="006D01ED"/>
    <w:rsid w:val="006D01FA"/>
    <w:rsid w:val="006D0220"/>
    <w:rsid w:val="006D045F"/>
    <w:rsid w:val="006D068D"/>
    <w:rsid w:val="006D0B14"/>
    <w:rsid w:val="006D0B2B"/>
    <w:rsid w:val="006D0DA5"/>
    <w:rsid w:val="006D0DC3"/>
    <w:rsid w:val="006D0DE2"/>
    <w:rsid w:val="006D103A"/>
    <w:rsid w:val="006D10BD"/>
    <w:rsid w:val="006D1500"/>
    <w:rsid w:val="006D1753"/>
    <w:rsid w:val="006D181D"/>
    <w:rsid w:val="006D1875"/>
    <w:rsid w:val="006D18DE"/>
    <w:rsid w:val="006D1DBA"/>
    <w:rsid w:val="006D23C1"/>
    <w:rsid w:val="006D2545"/>
    <w:rsid w:val="006D2A27"/>
    <w:rsid w:val="006D3027"/>
    <w:rsid w:val="006D30F2"/>
    <w:rsid w:val="006D3253"/>
    <w:rsid w:val="006D3751"/>
    <w:rsid w:val="006D39BA"/>
    <w:rsid w:val="006D3C81"/>
    <w:rsid w:val="006D3CD3"/>
    <w:rsid w:val="006D3CFF"/>
    <w:rsid w:val="006D3D3D"/>
    <w:rsid w:val="006D3E8C"/>
    <w:rsid w:val="006D3EC1"/>
    <w:rsid w:val="006D3FDB"/>
    <w:rsid w:val="006D4220"/>
    <w:rsid w:val="006D4240"/>
    <w:rsid w:val="006D4304"/>
    <w:rsid w:val="006D4461"/>
    <w:rsid w:val="006D456F"/>
    <w:rsid w:val="006D45F5"/>
    <w:rsid w:val="006D465E"/>
    <w:rsid w:val="006D470A"/>
    <w:rsid w:val="006D479D"/>
    <w:rsid w:val="006D4928"/>
    <w:rsid w:val="006D49B8"/>
    <w:rsid w:val="006D4D72"/>
    <w:rsid w:val="006D4EB6"/>
    <w:rsid w:val="006D514C"/>
    <w:rsid w:val="006D51D6"/>
    <w:rsid w:val="006D51DF"/>
    <w:rsid w:val="006D51F2"/>
    <w:rsid w:val="006D54BE"/>
    <w:rsid w:val="006D588C"/>
    <w:rsid w:val="006D5C23"/>
    <w:rsid w:val="006D5E9D"/>
    <w:rsid w:val="006D643A"/>
    <w:rsid w:val="006D6616"/>
    <w:rsid w:val="006D66C4"/>
    <w:rsid w:val="006D69F3"/>
    <w:rsid w:val="006D6B00"/>
    <w:rsid w:val="006D6EEA"/>
    <w:rsid w:val="006D6F61"/>
    <w:rsid w:val="006D712F"/>
    <w:rsid w:val="006D7272"/>
    <w:rsid w:val="006D73B1"/>
    <w:rsid w:val="006D7610"/>
    <w:rsid w:val="006D7673"/>
    <w:rsid w:val="006D7D08"/>
    <w:rsid w:val="006E00AE"/>
    <w:rsid w:val="006E0B11"/>
    <w:rsid w:val="006E0D78"/>
    <w:rsid w:val="006E0E98"/>
    <w:rsid w:val="006E0EA7"/>
    <w:rsid w:val="006E0F47"/>
    <w:rsid w:val="006E0F95"/>
    <w:rsid w:val="006E1139"/>
    <w:rsid w:val="006E122B"/>
    <w:rsid w:val="006E14C5"/>
    <w:rsid w:val="006E1559"/>
    <w:rsid w:val="006E1580"/>
    <w:rsid w:val="006E198E"/>
    <w:rsid w:val="006E19A7"/>
    <w:rsid w:val="006E1B51"/>
    <w:rsid w:val="006E1C63"/>
    <w:rsid w:val="006E1C68"/>
    <w:rsid w:val="006E1C83"/>
    <w:rsid w:val="006E21E8"/>
    <w:rsid w:val="006E2341"/>
    <w:rsid w:val="006E2634"/>
    <w:rsid w:val="006E265E"/>
    <w:rsid w:val="006E27F8"/>
    <w:rsid w:val="006E2A24"/>
    <w:rsid w:val="006E2B9D"/>
    <w:rsid w:val="006E2E47"/>
    <w:rsid w:val="006E31FD"/>
    <w:rsid w:val="006E32DE"/>
    <w:rsid w:val="006E382B"/>
    <w:rsid w:val="006E3881"/>
    <w:rsid w:val="006E3A17"/>
    <w:rsid w:val="006E3ABD"/>
    <w:rsid w:val="006E3CE1"/>
    <w:rsid w:val="006E43EF"/>
    <w:rsid w:val="006E4541"/>
    <w:rsid w:val="006E465E"/>
    <w:rsid w:val="006E4B11"/>
    <w:rsid w:val="006E4B69"/>
    <w:rsid w:val="006E4E2F"/>
    <w:rsid w:val="006E4F4F"/>
    <w:rsid w:val="006E53A7"/>
    <w:rsid w:val="006E54E1"/>
    <w:rsid w:val="006E5A5B"/>
    <w:rsid w:val="006E5AA4"/>
    <w:rsid w:val="006E5D3B"/>
    <w:rsid w:val="006E606D"/>
    <w:rsid w:val="006E6313"/>
    <w:rsid w:val="006E6691"/>
    <w:rsid w:val="006E66D6"/>
    <w:rsid w:val="006E6708"/>
    <w:rsid w:val="006E6AF4"/>
    <w:rsid w:val="006E6B44"/>
    <w:rsid w:val="006E6BD6"/>
    <w:rsid w:val="006E6C33"/>
    <w:rsid w:val="006E6E65"/>
    <w:rsid w:val="006E6E69"/>
    <w:rsid w:val="006E6F22"/>
    <w:rsid w:val="006E725A"/>
    <w:rsid w:val="006E738F"/>
    <w:rsid w:val="006E782C"/>
    <w:rsid w:val="006E78FD"/>
    <w:rsid w:val="006E7984"/>
    <w:rsid w:val="006E79E9"/>
    <w:rsid w:val="006E7C5D"/>
    <w:rsid w:val="006E7D70"/>
    <w:rsid w:val="006E7EAE"/>
    <w:rsid w:val="006F0195"/>
    <w:rsid w:val="006F0531"/>
    <w:rsid w:val="006F090D"/>
    <w:rsid w:val="006F0947"/>
    <w:rsid w:val="006F0B93"/>
    <w:rsid w:val="006F0B95"/>
    <w:rsid w:val="006F104B"/>
    <w:rsid w:val="006F1145"/>
    <w:rsid w:val="006F1162"/>
    <w:rsid w:val="006F116A"/>
    <w:rsid w:val="006F11F6"/>
    <w:rsid w:val="006F12FB"/>
    <w:rsid w:val="006F1576"/>
    <w:rsid w:val="006F18DD"/>
    <w:rsid w:val="006F1B95"/>
    <w:rsid w:val="006F1FD8"/>
    <w:rsid w:val="006F21FC"/>
    <w:rsid w:val="006F23F0"/>
    <w:rsid w:val="006F2705"/>
    <w:rsid w:val="006F289C"/>
    <w:rsid w:val="006F2A63"/>
    <w:rsid w:val="006F3323"/>
    <w:rsid w:val="006F34BA"/>
    <w:rsid w:val="006F34C1"/>
    <w:rsid w:val="006F3718"/>
    <w:rsid w:val="006F384E"/>
    <w:rsid w:val="006F39E2"/>
    <w:rsid w:val="006F3A5C"/>
    <w:rsid w:val="006F3BE2"/>
    <w:rsid w:val="006F3CD2"/>
    <w:rsid w:val="006F3D4F"/>
    <w:rsid w:val="006F3E39"/>
    <w:rsid w:val="006F400B"/>
    <w:rsid w:val="006F43C0"/>
    <w:rsid w:val="006F47B4"/>
    <w:rsid w:val="006F4A66"/>
    <w:rsid w:val="006F4AC2"/>
    <w:rsid w:val="006F4FB4"/>
    <w:rsid w:val="006F5097"/>
    <w:rsid w:val="006F5589"/>
    <w:rsid w:val="006F568F"/>
    <w:rsid w:val="006F5857"/>
    <w:rsid w:val="006F5C69"/>
    <w:rsid w:val="006F5D95"/>
    <w:rsid w:val="006F5E0B"/>
    <w:rsid w:val="006F5E8D"/>
    <w:rsid w:val="006F5F49"/>
    <w:rsid w:val="006F60F0"/>
    <w:rsid w:val="006F6124"/>
    <w:rsid w:val="006F68C1"/>
    <w:rsid w:val="006F6974"/>
    <w:rsid w:val="006F6A2D"/>
    <w:rsid w:val="006F6BDD"/>
    <w:rsid w:val="006F6F2B"/>
    <w:rsid w:val="006F7062"/>
    <w:rsid w:val="006F7297"/>
    <w:rsid w:val="006F75BB"/>
    <w:rsid w:val="006F75D6"/>
    <w:rsid w:val="006F7AB6"/>
    <w:rsid w:val="006F7C1B"/>
    <w:rsid w:val="006F7E83"/>
    <w:rsid w:val="007003D4"/>
    <w:rsid w:val="0070052C"/>
    <w:rsid w:val="007006C1"/>
    <w:rsid w:val="007007A5"/>
    <w:rsid w:val="007009F9"/>
    <w:rsid w:val="00700C6D"/>
    <w:rsid w:val="00700C98"/>
    <w:rsid w:val="00700D95"/>
    <w:rsid w:val="00700E8B"/>
    <w:rsid w:val="00700F8D"/>
    <w:rsid w:val="007011CE"/>
    <w:rsid w:val="00701280"/>
    <w:rsid w:val="0070131E"/>
    <w:rsid w:val="00701394"/>
    <w:rsid w:val="00701719"/>
    <w:rsid w:val="00701BC2"/>
    <w:rsid w:val="00701CBE"/>
    <w:rsid w:val="00701E1B"/>
    <w:rsid w:val="00701EC3"/>
    <w:rsid w:val="00701F5F"/>
    <w:rsid w:val="00702576"/>
    <w:rsid w:val="00702646"/>
    <w:rsid w:val="007027D5"/>
    <w:rsid w:val="007027EF"/>
    <w:rsid w:val="007028E8"/>
    <w:rsid w:val="00703037"/>
    <w:rsid w:val="00703047"/>
    <w:rsid w:val="00703072"/>
    <w:rsid w:val="00703465"/>
    <w:rsid w:val="00703752"/>
    <w:rsid w:val="00703769"/>
    <w:rsid w:val="00703875"/>
    <w:rsid w:val="00703938"/>
    <w:rsid w:val="007039BF"/>
    <w:rsid w:val="00703A60"/>
    <w:rsid w:val="00703C6B"/>
    <w:rsid w:val="00703D74"/>
    <w:rsid w:val="00703DDC"/>
    <w:rsid w:val="007041E7"/>
    <w:rsid w:val="007047ED"/>
    <w:rsid w:val="007048E6"/>
    <w:rsid w:val="00704E83"/>
    <w:rsid w:val="00704F1A"/>
    <w:rsid w:val="007052D4"/>
    <w:rsid w:val="007052E4"/>
    <w:rsid w:val="007055E1"/>
    <w:rsid w:val="0070563D"/>
    <w:rsid w:val="00705E22"/>
    <w:rsid w:val="00705EF2"/>
    <w:rsid w:val="00706212"/>
    <w:rsid w:val="007062B4"/>
    <w:rsid w:val="00706426"/>
    <w:rsid w:val="007066A2"/>
    <w:rsid w:val="00706A78"/>
    <w:rsid w:val="00707347"/>
    <w:rsid w:val="00707974"/>
    <w:rsid w:val="0071047E"/>
    <w:rsid w:val="007104C1"/>
    <w:rsid w:val="00710DF3"/>
    <w:rsid w:val="00710E84"/>
    <w:rsid w:val="00710F2C"/>
    <w:rsid w:val="00710FBA"/>
    <w:rsid w:val="0071101D"/>
    <w:rsid w:val="007112DB"/>
    <w:rsid w:val="0071131E"/>
    <w:rsid w:val="00711482"/>
    <w:rsid w:val="007115E5"/>
    <w:rsid w:val="0071180E"/>
    <w:rsid w:val="00711C9E"/>
    <w:rsid w:val="00711D81"/>
    <w:rsid w:val="0071201F"/>
    <w:rsid w:val="0071228A"/>
    <w:rsid w:val="007127BF"/>
    <w:rsid w:val="00712BBF"/>
    <w:rsid w:val="00712CF0"/>
    <w:rsid w:val="00712D6F"/>
    <w:rsid w:val="00712DA2"/>
    <w:rsid w:val="00713014"/>
    <w:rsid w:val="0071386C"/>
    <w:rsid w:val="00713A7E"/>
    <w:rsid w:val="00713A94"/>
    <w:rsid w:val="00713BE4"/>
    <w:rsid w:val="007145F6"/>
    <w:rsid w:val="0071483C"/>
    <w:rsid w:val="007148DE"/>
    <w:rsid w:val="0071498C"/>
    <w:rsid w:val="00714A73"/>
    <w:rsid w:val="00714B1C"/>
    <w:rsid w:val="00714EF4"/>
    <w:rsid w:val="00714EF8"/>
    <w:rsid w:val="00714FC0"/>
    <w:rsid w:val="00715459"/>
    <w:rsid w:val="007159DB"/>
    <w:rsid w:val="00715F4C"/>
    <w:rsid w:val="00715F61"/>
    <w:rsid w:val="00715F79"/>
    <w:rsid w:val="00715F94"/>
    <w:rsid w:val="00716067"/>
    <w:rsid w:val="00716158"/>
    <w:rsid w:val="00716198"/>
    <w:rsid w:val="00716526"/>
    <w:rsid w:val="0071663C"/>
    <w:rsid w:val="0071664A"/>
    <w:rsid w:val="00716D8A"/>
    <w:rsid w:val="00716DA3"/>
    <w:rsid w:val="00716DB4"/>
    <w:rsid w:val="00716E14"/>
    <w:rsid w:val="00716F81"/>
    <w:rsid w:val="00717018"/>
    <w:rsid w:val="007173CA"/>
    <w:rsid w:val="00717577"/>
    <w:rsid w:val="00717BB0"/>
    <w:rsid w:val="00717EE7"/>
    <w:rsid w:val="00717F02"/>
    <w:rsid w:val="00720652"/>
    <w:rsid w:val="00720C5F"/>
    <w:rsid w:val="00720E26"/>
    <w:rsid w:val="00720F60"/>
    <w:rsid w:val="00720FE3"/>
    <w:rsid w:val="00721001"/>
    <w:rsid w:val="007212BF"/>
    <w:rsid w:val="00721457"/>
    <w:rsid w:val="007214BF"/>
    <w:rsid w:val="00721746"/>
    <w:rsid w:val="00721811"/>
    <w:rsid w:val="0072186E"/>
    <w:rsid w:val="0072190B"/>
    <w:rsid w:val="007220AB"/>
    <w:rsid w:val="0072215D"/>
    <w:rsid w:val="0072218E"/>
    <w:rsid w:val="007221B9"/>
    <w:rsid w:val="00722298"/>
    <w:rsid w:val="00722667"/>
    <w:rsid w:val="00722826"/>
    <w:rsid w:val="0072285A"/>
    <w:rsid w:val="0072292E"/>
    <w:rsid w:val="00722AB5"/>
    <w:rsid w:val="00722DA4"/>
    <w:rsid w:val="00722F8F"/>
    <w:rsid w:val="0072306A"/>
    <w:rsid w:val="007230DE"/>
    <w:rsid w:val="00723419"/>
    <w:rsid w:val="007235E8"/>
    <w:rsid w:val="00723799"/>
    <w:rsid w:val="00723D04"/>
    <w:rsid w:val="00723D21"/>
    <w:rsid w:val="00723D5A"/>
    <w:rsid w:val="00724087"/>
    <w:rsid w:val="00724182"/>
    <w:rsid w:val="0072421F"/>
    <w:rsid w:val="0072444C"/>
    <w:rsid w:val="00724910"/>
    <w:rsid w:val="00724BFB"/>
    <w:rsid w:val="0072544E"/>
    <w:rsid w:val="007255AD"/>
    <w:rsid w:val="007259B5"/>
    <w:rsid w:val="00725AE3"/>
    <w:rsid w:val="00725B34"/>
    <w:rsid w:val="00725D85"/>
    <w:rsid w:val="00725EA1"/>
    <w:rsid w:val="00725F6D"/>
    <w:rsid w:val="0072616C"/>
    <w:rsid w:val="007265FB"/>
    <w:rsid w:val="00726905"/>
    <w:rsid w:val="00726988"/>
    <w:rsid w:val="00726A9B"/>
    <w:rsid w:val="00726CF5"/>
    <w:rsid w:val="00727085"/>
    <w:rsid w:val="007272AE"/>
    <w:rsid w:val="00727A30"/>
    <w:rsid w:val="00727A5B"/>
    <w:rsid w:val="00727C9C"/>
    <w:rsid w:val="007301EB"/>
    <w:rsid w:val="007302DC"/>
    <w:rsid w:val="007302ED"/>
    <w:rsid w:val="0073099A"/>
    <w:rsid w:val="00730AF1"/>
    <w:rsid w:val="00730BC5"/>
    <w:rsid w:val="00730C86"/>
    <w:rsid w:val="00731BAA"/>
    <w:rsid w:val="00731BB2"/>
    <w:rsid w:val="00731F28"/>
    <w:rsid w:val="0073216F"/>
    <w:rsid w:val="00732427"/>
    <w:rsid w:val="0073297C"/>
    <w:rsid w:val="007329A7"/>
    <w:rsid w:val="00732A39"/>
    <w:rsid w:val="00733331"/>
    <w:rsid w:val="0073383D"/>
    <w:rsid w:val="00733986"/>
    <w:rsid w:val="00733B56"/>
    <w:rsid w:val="00733DB8"/>
    <w:rsid w:val="007342CC"/>
    <w:rsid w:val="00734402"/>
    <w:rsid w:val="00734ED4"/>
    <w:rsid w:val="00734F99"/>
    <w:rsid w:val="00735005"/>
    <w:rsid w:val="007350C7"/>
    <w:rsid w:val="0073530A"/>
    <w:rsid w:val="007353F2"/>
    <w:rsid w:val="0073550B"/>
    <w:rsid w:val="0073552B"/>
    <w:rsid w:val="007355A4"/>
    <w:rsid w:val="007358E2"/>
    <w:rsid w:val="00735987"/>
    <w:rsid w:val="00735A43"/>
    <w:rsid w:val="00735CAA"/>
    <w:rsid w:val="007361CC"/>
    <w:rsid w:val="00736239"/>
    <w:rsid w:val="00736331"/>
    <w:rsid w:val="007364CA"/>
    <w:rsid w:val="0073658E"/>
    <w:rsid w:val="0073682F"/>
    <w:rsid w:val="007368BA"/>
    <w:rsid w:val="00736A9A"/>
    <w:rsid w:val="00736FCD"/>
    <w:rsid w:val="007371B9"/>
    <w:rsid w:val="0073721B"/>
    <w:rsid w:val="0073732C"/>
    <w:rsid w:val="007373C9"/>
    <w:rsid w:val="0073755B"/>
    <w:rsid w:val="00737598"/>
    <w:rsid w:val="00737847"/>
    <w:rsid w:val="00737C82"/>
    <w:rsid w:val="0074021D"/>
    <w:rsid w:val="007405F1"/>
    <w:rsid w:val="00740609"/>
    <w:rsid w:val="007406AF"/>
    <w:rsid w:val="00740B19"/>
    <w:rsid w:val="00740B51"/>
    <w:rsid w:val="00740DCD"/>
    <w:rsid w:val="007412E7"/>
    <w:rsid w:val="007418F2"/>
    <w:rsid w:val="00741E46"/>
    <w:rsid w:val="00741E73"/>
    <w:rsid w:val="00741EF9"/>
    <w:rsid w:val="00742039"/>
    <w:rsid w:val="007420F2"/>
    <w:rsid w:val="007421EF"/>
    <w:rsid w:val="00742261"/>
    <w:rsid w:val="00742321"/>
    <w:rsid w:val="007423C3"/>
    <w:rsid w:val="007425DF"/>
    <w:rsid w:val="007425E9"/>
    <w:rsid w:val="00742A78"/>
    <w:rsid w:val="00742B79"/>
    <w:rsid w:val="00742BB7"/>
    <w:rsid w:val="0074378D"/>
    <w:rsid w:val="007438E4"/>
    <w:rsid w:val="00743A11"/>
    <w:rsid w:val="00744047"/>
    <w:rsid w:val="007440BF"/>
    <w:rsid w:val="007442C6"/>
    <w:rsid w:val="007444A7"/>
    <w:rsid w:val="00744879"/>
    <w:rsid w:val="00744912"/>
    <w:rsid w:val="00744C1F"/>
    <w:rsid w:val="00745184"/>
    <w:rsid w:val="007451D3"/>
    <w:rsid w:val="00745491"/>
    <w:rsid w:val="00745563"/>
    <w:rsid w:val="0074567A"/>
    <w:rsid w:val="00745B11"/>
    <w:rsid w:val="00745C3C"/>
    <w:rsid w:val="00745CC2"/>
    <w:rsid w:val="00745E39"/>
    <w:rsid w:val="00745F1F"/>
    <w:rsid w:val="00745F3A"/>
    <w:rsid w:val="0074608A"/>
    <w:rsid w:val="00746098"/>
    <w:rsid w:val="00746210"/>
    <w:rsid w:val="007462BF"/>
    <w:rsid w:val="00746436"/>
    <w:rsid w:val="007465D0"/>
    <w:rsid w:val="007466ED"/>
    <w:rsid w:val="0074671F"/>
    <w:rsid w:val="00746859"/>
    <w:rsid w:val="00746B27"/>
    <w:rsid w:val="00746C35"/>
    <w:rsid w:val="00746F2D"/>
    <w:rsid w:val="007471C7"/>
    <w:rsid w:val="0074720D"/>
    <w:rsid w:val="0074767E"/>
    <w:rsid w:val="00747767"/>
    <w:rsid w:val="00747835"/>
    <w:rsid w:val="00747840"/>
    <w:rsid w:val="007478AA"/>
    <w:rsid w:val="00747957"/>
    <w:rsid w:val="00747A43"/>
    <w:rsid w:val="00747BEF"/>
    <w:rsid w:val="00747DE2"/>
    <w:rsid w:val="00747EA2"/>
    <w:rsid w:val="00750189"/>
    <w:rsid w:val="007505DF"/>
    <w:rsid w:val="007506A7"/>
    <w:rsid w:val="00750B32"/>
    <w:rsid w:val="00750BC7"/>
    <w:rsid w:val="00750BD8"/>
    <w:rsid w:val="007515FB"/>
    <w:rsid w:val="007516A0"/>
    <w:rsid w:val="007519F6"/>
    <w:rsid w:val="00751C20"/>
    <w:rsid w:val="00751F56"/>
    <w:rsid w:val="007520FD"/>
    <w:rsid w:val="007525C0"/>
    <w:rsid w:val="007525F9"/>
    <w:rsid w:val="00752723"/>
    <w:rsid w:val="007528EE"/>
    <w:rsid w:val="007529EF"/>
    <w:rsid w:val="00752BCE"/>
    <w:rsid w:val="00752CBA"/>
    <w:rsid w:val="00752E3E"/>
    <w:rsid w:val="007530E5"/>
    <w:rsid w:val="007533B8"/>
    <w:rsid w:val="007533FF"/>
    <w:rsid w:val="00753427"/>
    <w:rsid w:val="00753777"/>
    <w:rsid w:val="00753C26"/>
    <w:rsid w:val="00753C73"/>
    <w:rsid w:val="00753CF9"/>
    <w:rsid w:val="00754437"/>
    <w:rsid w:val="00754975"/>
    <w:rsid w:val="0075501E"/>
    <w:rsid w:val="0075518F"/>
    <w:rsid w:val="00755AFA"/>
    <w:rsid w:val="00756088"/>
    <w:rsid w:val="007564BB"/>
    <w:rsid w:val="007564F2"/>
    <w:rsid w:val="00756512"/>
    <w:rsid w:val="00756E54"/>
    <w:rsid w:val="00756FC9"/>
    <w:rsid w:val="007571B2"/>
    <w:rsid w:val="0075791C"/>
    <w:rsid w:val="00757E12"/>
    <w:rsid w:val="0076035C"/>
    <w:rsid w:val="00760502"/>
    <w:rsid w:val="00760A87"/>
    <w:rsid w:val="007611B8"/>
    <w:rsid w:val="00761342"/>
    <w:rsid w:val="0076150C"/>
    <w:rsid w:val="007615ED"/>
    <w:rsid w:val="00761684"/>
    <w:rsid w:val="00761D68"/>
    <w:rsid w:val="0076205B"/>
    <w:rsid w:val="00762083"/>
    <w:rsid w:val="00762206"/>
    <w:rsid w:val="00762483"/>
    <w:rsid w:val="007626D3"/>
    <w:rsid w:val="00762B01"/>
    <w:rsid w:val="00763583"/>
    <w:rsid w:val="00763590"/>
    <w:rsid w:val="0076377C"/>
    <w:rsid w:val="00763861"/>
    <w:rsid w:val="00763BA2"/>
    <w:rsid w:val="0076478A"/>
    <w:rsid w:val="007647A3"/>
    <w:rsid w:val="00764C20"/>
    <w:rsid w:val="00764C52"/>
    <w:rsid w:val="00764CFD"/>
    <w:rsid w:val="00764ED3"/>
    <w:rsid w:val="00764F92"/>
    <w:rsid w:val="007653BA"/>
    <w:rsid w:val="007655B0"/>
    <w:rsid w:val="007658CE"/>
    <w:rsid w:val="00765B6F"/>
    <w:rsid w:val="00765EE8"/>
    <w:rsid w:val="007663A8"/>
    <w:rsid w:val="00766406"/>
    <w:rsid w:val="00766A55"/>
    <w:rsid w:val="00766BB9"/>
    <w:rsid w:val="00766CA4"/>
    <w:rsid w:val="00766D5E"/>
    <w:rsid w:val="0076711B"/>
    <w:rsid w:val="0076723C"/>
    <w:rsid w:val="00767366"/>
    <w:rsid w:val="007673D7"/>
    <w:rsid w:val="00767982"/>
    <w:rsid w:val="00767F18"/>
    <w:rsid w:val="00767FF1"/>
    <w:rsid w:val="007702AB"/>
    <w:rsid w:val="00770347"/>
    <w:rsid w:val="007703E9"/>
    <w:rsid w:val="007704C9"/>
    <w:rsid w:val="00770764"/>
    <w:rsid w:val="00770932"/>
    <w:rsid w:val="00770EAF"/>
    <w:rsid w:val="00771048"/>
    <w:rsid w:val="007712A0"/>
    <w:rsid w:val="00771459"/>
    <w:rsid w:val="007716D0"/>
    <w:rsid w:val="007718C4"/>
    <w:rsid w:val="00771A17"/>
    <w:rsid w:val="00771DB7"/>
    <w:rsid w:val="00771E4C"/>
    <w:rsid w:val="007724ED"/>
    <w:rsid w:val="00772F14"/>
    <w:rsid w:val="00772F16"/>
    <w:rsid w:val="007735BC"/>
    <w:rsid w:val="007736ED"/>
    <w:rsid w:val="007739F0"/>
    <w:rsid w:val="00773A85"/>
    <w:rsid w:val="007742A7"/>
    <w:rsid w:val="00774334"/>
    <w:rsid w:val="007743FD"/>
    <w:rsid w:val="00774580"/>
    <w:rsid w:val="007749A9"/>
    <w:rsid w:val="00774F6F"/>
    <w:rsid w:val="0077590B"/>
    <w:rsid w:val="007759F1"/>
    <w:rsid w:val="00775B43"/>
    <w:rsid w:val="00775E48"/>
    <w:rsid w:val="00775E91"/>
    <w:rsid w:val="00775FF6"/>
    <w:rsid w:val="007767F5"/>
    <w:rsid w:val="007768C0"/>
    <w:rsid w:val="00776919"/>
    <w:rsid w:val="007769CC"/>
    <w:rsid w:val="00776B8E"/>
    <w:rsid w:val="00776C62"/>
    <w:rsid w:val="00776ED2"/>
    <w:rsid w:val="0077733A"/>
    <w:rsid w:val="007773F7"/>
    <w:rsid w:val="00777661"/>
    <w:rsid w:val="00777B6E"/>
    <w:rsid w:val="00777C18"/>
    <w:rsid w:val="00777D13"/>
    <w:rsid w:val="00780308"/>
    <w:rsid w:val="0078030F"/>
    <w:rsid w:val="00780508"/>
    <w:rsid w:val="0078063F"/>
    <w:rsid w:val="0078096B"/>
    <w:rsid w:val="00780A74"/>
    <w:rsid w:val="00780A9E"/>
    <w:rsid w:val="00780B36"/>
    <w:rsid w:val="00780DDA"/>
    <w:rsid w:val="00780F23"/>
    <w:rsid w:val="00781093"/>
    <w:rsid w:val="0078109A"/>
    <w:rsid w:val="00781292"/>
    <w:rsid w:val="00781436"/>
    <w:rsid w:val="00781506"/>
    <w:rsid w:val="00781545"/>
    <w:rsid w:val="0078156A"/>
    <w:rsid w:val="007819AF"/>
    <w:rsid w:val="00781C13"/>
    <w:rsid w:val="00781DF2"/>
    <w:rsid w:val="007826A9"/>
    <w:rsid w:val="007829AF"/>
    <w:rsid w:val="00782AF4"/>
    <w:rsid w:val="00782F9A"/>
    <w:rsid w:val="007830EE"/>
    <w:rsid w:val="00783141"/>
    <w:rsid w:val="0078317C"/>
    <w:rsid w:val="00783204"/>
    <w:rsid w:val="007834AE"/>
    <w:rsid w:val="0078357C"/>
    <w:rsid w:val="007836DB"/>
    <w:rsid w:val="007837ED"/>
    <w:rsid w:val="007838BD"/>
    <w:rsid w:val="0078393A"/>
    <w:rsid w:val="00783CAB"/>
    <w:rsid w:val="00783F6F"/>
    <w:rsid w:val="007842B4"/>
    <w:rsid w:val="007842FE"/>
    <w:rsid w:val="00784387"/>
    <w:rsid w:val="007843D1"/>
    <w:rsid w:val="0078501A"/>
    <w:rsid w:val="0078504E"/>
    <w:rsid w:val="0078514E"/>
    <w:rsid w:val="0078532F"/>
    <w:rsid w:val="007855D7"/>
    <w:rsid w:val="007855DB"/>
    <w:rsid w:val="00785925"/>
    <w:rsid w:val="00785A66"/>
    <w:rsid w:val="00785B5B"/>
    <w:rsid w:val="00785E51"/>
    <w:rsid w:val="00786134"/>
    <w:rsid w:val="00786270"/>
    <w:rsid w:val="00786348"/>
    <w:rsid w:val="00786579"/>
    <w:rsid w:val="007865B9"/>
    <w:rsid w:val="00786663"/>
    <w:rsid w:val="0078667F"/>
    <w:rsid w:val="00786E31"/>
    <w:rsid w:val="0078725C"/>
    <w:rsid w:val="0078731D"/>
    <w:rsid w:val="00787CAD"/>
    <w:rsid w:val="00787D38"/>
    <w:rsid w:val="0079000F"/>
    <w:rsid w:val="0079005C"/>
    <w:rsid w:val="00790243"/>
    <w:rsid w:val="00790281"/>
    <w:rsid w:val="007905E4"/>
    <w:rsid w:val="007906D1"/>
    <w:rsid w:val="007909C7"/>
    <w:rsid w:val="00790D74"/>
    <w:rsid w:val="00790E46"/>
    <w:rsid w:val="00790ED6"/>
    <w:rsid w:val="00791107"/>
    <w:rsid w:val="0079115A"/>
    <w:rsid w:val="007912F9"/>
    <w:rsid w:val="00791375"/>
    <w:rsid w:val="007913C2"/>
    <w:rsid w:val="007915AA"/>
    <w:rsid w:val="00791A39"/>
    <w:rsid w:val="00791B58"/>
    <w:rsid w:val="00791F1B"/>
    <w:rsid w:val="00792184"/>
    <w:rsid w:val="00792395"/>
    <w:rsid w:val="007924BC"/>
    <w:rsid w:val="007925DF"/>
    <w:rsid w:val="0079291A"/>
    <w:rsid w:val="00792CFD"/>
    <w:rsid w:val="00792EA2"/>
    <w:rsid w:val="00793362"/>
    <w:rsid w:val="00793618"/>
    <w:rsid w:val="00793743"/>
    <w:rsid w:val="00793C2C"/>
    <w:rsid w:val="00793C35"/>
    <w:rsid w:val="00793D30"/>
    <w:rsid w:val="007945FA"/>
    <w:rsid w:val="007949A7"/>
    <w:rsid w:val="00794E97"/>
    <w:rsid w:val="00794EF6"/>
    <w:rsid w:val="0079508F"/>
    <w:rsid w:val="00795207"/>
    <w:rsid w:val="00795216"/>
    <w:rsid w:val="007958B1"/>
    <w:rsid w:val="00795CCC"/>
    <w:rsid w:val="00795CF5"/>
    <w:rsid w:val="00795D90"/>
    <w:rsid w:val="00796028"/>
    <w:rsid w:val="0079607A"/>
    <w:rsid w:val="007961E1"/>
    <w:rsid w:val="00796662"/>
    <w:rsid w:val="007969F1"/>
    <w:rsid w:val="00797020"/>
    <w:rsid w:val="0079706B"/>
    <w:rsid w:val="007970A1"/>
    <w:rsid w:val="007971DF"/>
    <w:rsid w:val="0079735C"/>
    <w:rsid w:val="007973A3"/>
    <w:rsid w:val="007973B1"/>
    <w:rsid w:val="0079780D"/>
    <w:rsid w:val="007A02A5"/>
    <w:rsid w:val="007A0675"/>
    <w:rsid w:val="007A087C"/>
    <w:rsid w:val="007A0E67"/>
    <w:rsid w:val="007A0EBC"/>
    <w:rsid w:val="007A0EEB"/>
    <w:rsid w:val="007A12A9"/>
    <w:rsid w:val="007A1338"/>
    <w:rsid w:val="007A1381"/>
    <w:rsid w:val="007A1625"/>
    <w:rsid w:val="007A1AEE"/>
    <w:rsid w:val="007A1B41"/>
    <w:rsid w:val="007A1F11"/>
    <w:rsid w:val="007A20FE"/>
    <w:rsid w:val="007A2456"/>
    <w:rsid w:val="007A25AB"/>
    <w:rsid w:val="007A264D"/>
    <w:rsid w:val="007A2691"/>
    <w:rsid w:val="007A2730"/>
    <w:rsid w:val="007A2B37"/>
    <w:rsid w:val="007A2CDD"/>
    <w:rsid w:val="007A2CF9"/>
    <w:rsid w:val="007A343A"/>
    <w:rsid w:val="007A36DA"/>
    <w:rsid w:val="007A3841"/>
    <w:rsid w:val="007A3C0A"/>
    <w:rsid w:val="007A3FDB"/>
    <w:rsid w:val="007A4127"/>
    <w:rsid w:val="007A426A"/>
    <w:rsid w:val="007A4448"/>
    <w:rsid w:val="007A44DE"/>
    <w:rsid w:val="007A4894"/>
    <w:rsid w:val="007A49F8"/>
    <w:rsid w:val="007A4A0F"/>
    <w:rsid w:val="007A4AB9"/>
    <w:rsid w:val="007A4BA9"/>
    <w:rsid w:val="007A4C18"/>
    <w:rsid w:val="007A4F11"/>
    <w:rsid w:val="007A50D3"/>
    <w:rsid w:val="007A52F2"/>
    <w:rsid w:val="007A580D"/>
    <w:rsid w:val="007A5D84"/>
    <w:rsid w:val="007A5DDD"/>
    <w:rsid w:val="007A6215"/>
    <w:rsid w:val="007A66D3"/>
    <w:rsid w:val="007A6973"/>
    <w:rsid w:val="007A69AC"/>
    <w:rsid w:val="007A6F9F"/>
    <w:rsid w:val="007A7184"/>
    <w:rsid w:val="007A71A0"/>
    <w:rsid w:val="007A73FD"/>
    <w:rsid w:val="007A7612"/>
    <w:rsid w:val="007A76C9"/>
    <w:rsid w:val="007A7774"/>
    <w:rsid w:val="007B0017"/>
    <w:rsid w:val="007B00C4"/>
    <w:rsid w:val="007B02BE"/>
    <w:rsid w:val="007B056D"/>
    <w:rsid w:val="007B0955"/>
    <w:rsid w:val="007B0C8F"/>
    <w:rsid w:val="007B0D27"/>
    <w:rsid w:val="007B0DFE"/>
    <w:rsid w:val="007B1198"/>
    <w:rsid w:val="007B138A"/>
    <w:rsid w:val="007B13B9"/>
    <w:rsid w:val="007B15D3"/>
    <w:rsid w:val="007B17BC"/>
    <w:rsid w:val="007B17E0"/>
    <w:rsid w:val="007B18F5"/>
    <w:rsid w:val="007B1CFD"/>
    <w:rsid w:val="007B20D0"/>
    <w:rsid w:val="007B2443"/>
    <w:rsid w:val="007B2449"/>
    <w:rsid w:val="007B25BA"/>
    <w:rsid w:val="007B2636"/>
    <w:rsid w:val="007B2B18"/>
    <w:rsid w:val="007B2C8E"/>
    <w:rsid w:val="007B2F0F"/>
    <w:rsid w:val="007B2FC4"/>
    <w:rsid w:val="007B3088"/>
    <w:rsid w:val="007B3293"/>
    <w:rsid w:val="007B3468"/>
    <w:rsid w:val="007B3603"/>
    <w:rsid w:val="007B371B"/>
    <w:rsid w:val="007B3775"/>
    <w:rsid w:val="007B3887"/>
    <w:rsid w:val="007B4016"/>
    <w:rsid w:val="007B42DA"/>
    <w:rsid w:val="007B4630"/>
    <w:rsid w:val="007B499D"/>
    <w:rsid w:val="007B49A4"/>
    <w:rsid w:val="007B4D08"/>
    <w:rsid w:val="007B4EE9"/>
    <w:rsid w:val="007B4F20"/>
    <w:rsid w:val="007B56C9"/>
    <w:rsid w:val="007B57A4"/>
    <w:rsid w:val="007B57D3"/>
    <w:rsid w:val="007B57E1"/>
    <w:rsid w:val="007B57EC"/>
    <w:rsid w:val="007B5CB6"/>
    <w:rsid w:val="007B60FE"/>
    <w:rsid w:val="007B61C4"/>
    <w:rsid w:val="007B643B"/>
    <w:rsid w:val="007B654A"/>
    <w:rsid w:val="007B65AB"/>
    <w:rsid w:val="007B65BC"/>
    <w:rsid w:val="007B65D2"/>
    <w:rsid w:val="007B671E"/>
    <w:rsid w:val="007B6F63"/>
    <w:rsid w:val="007B79FF"/>
    <w:rsid w:val="007B7E2A"/>
    <w:rsid w:val="007B7E2C"/>
    <w:rsid w:val="007B7FB7"/>
    <w:rsid w:val="007B7FE8"/>
    <w:rsid w:val="007C0072"/>
    <w:rsid w:val="007C0391"/>
    <w:rsid w:val="007C0425"/>
    <w:rsid w:val="007C07B4"/>
    <w:rsid w:val="007C0917"/>
    <w:rsid w:val="007C0A0F"/>
    <w:rsid w:val="007C0BFD"/>
    <w:rsid w:val="007C0C04"/>
    <w:rsid w:val="007C1019"/>
    <w:rsid w:val="007C121B"/>
    <w:rsid w:val="007C1D96"/>
    <w:rsid w:val="007C2414"/>
    <w:rsid w:val="007C2529"/>
    <w:rsid w:val="007C25F8"/>
    <w:rsid w:val="007C28C2"/>
    <w:rsid w:val="007C2D06"/>
    <w:rsid w:val="007C36A2"/>
    <w:rsid w:val="007C394F"/>
    <w:rsid w:val="007C3B76"/>
    <w:rsid w:val="007C3E69"/>
    <w:rsid w:val="007C4085"/>
    <w:rsid w:val="007C4809"/>
    <w:rsid w:val="007C4824"/>
    <w:rsid w:val="007C495B"/>
    <w:rsid w:val="007C4B64"/>
    <w:rsid w:val="007C4BA0"/>
    <w:rsid w:val="007C4D61"/>
    <w:rsid w:val="007C4DCE"/>
    <w:rsid w:val="007C4F33"/>
    <w:rsid w:val="007C52C4"/>
    <w:rsid w:val="007C5846"/>
    <w:rsid w:val="007C5866"/>
    <w:rsid w:val="007C59BD"/>
    <w:rsid w:val="007C59D6"/>
    <w:rsid w:val="007C6151"/>
    <w:rsid w:val="007C61D8"/>
    <w:rsid w:val="007C625F"/>
    <w:rsid w:val="007C637D"/>
    <w:rsid w:val="007C63D5"/>
    <w:rsid w:val="007C6639"/>
    <w:rsid w:val="007C6659"/>
    <w:rsid w:val="007C67B9"/>
    <w:rsid w:val="007C6EDD"/>
    <w:rsid w:val="007C71F6"/>
    <w:rsid w:val="007C7470"/>
    <w:rsid w:val="007C7D23"/>
    <w:rsid w:val="007C7E0B"/>
    <w:rsid w:val="007C7FBF"/>
    <w:rsid w:val="007D040D"/>
    <w:rsid w:val="007D0604"/>
    <w:rsid w:val="007D08DB"/>
    <w:rsid w:val="007D11F9"/>
    <w:rsid w:val="007D1588"/>
    <w:rsid w:val="007D1631"/>
    <w:rsid w:val="007D1A83"/>
    <w:rsid w:val="007D1B12"/>
    <w:rsid w:val="007D20CF"/>
    <w:rsid w:val="007D2199"/>
    <w:rsid w:val="007D223C"/>
    <w:rsid w:val="007D2719"/>
    <w:rsid w:val="007D2A4C"/>
    <w:rsid w:val="007D2CD7"/>
    <w:rsid w:val="007D2DA0"/>
    <w:rsid w:val="007D2DD7"/>
    <w:rsid w:val="007D2E00"/>
    <w:rsid w:val="007D3528"/>
    <w:rsid w:val="007D35B8"/>
    <w:rsid w:val="007D35D1"/>
    <w:rsid w:val="007D3855"/>
    <w:rsid w:val="007D3B8F"/>
    <w:rsid w:val="007D4173"/>
    <w:rsid w:val="007D427D"/>
    <w:rsid w:val="007D42CE"/>
    <w:rsid w:val="007D48CF"/>
    <w:rsid w:val="007D4E02"/>
    <w:rsid w:val="007D50A6"/>
    <w:rsid w:val="007D521A"/>
    <w:rsid w:val="007D5236"/>
    <w:rsid w:val="007D532B"/>
    <w:rsid w:val="007D55FB"/>
    <w:rsid w:val="007D593A"/>
    <w:rsid w:val="007D5A47"/>
    <w:rsid w:val="007D5C67"/>
    <w:rsid w:val="007D604B"/>
    <w:rsid w:val="007D65BF"/>
    <w:rsid w:val="007D6868"/>
    <w:rsid w:val="007D697E"/>
    <w:rsid w:val="007D70EE"/>
    <w:rsid w:val="007D7161"/>
    <w:rsid w:val="007D746F"/>
    <w:rsid w:val="007D7865"/>
    <w:rsid w:val="007D7B6B"/>
    <w:rsid w:val="007D7B7C"/>
    <w:rsid w:val="007D7C7A"/>
    <w:rsid w:val="007D7C82"/>
    <w:rsid w:val="007D7D5A"/>
    <w:rsid w:val="007D7F83"/>
    <w:rsid w:val="007E019F"/>
    <w:rsid w:val="007E05C8"/>
    <w:rsid w:val="007E068A"/>
    <w:rsid w:val="007E0901"/>
    <w:rsid w:val="007E0A97"/>
    <w:rsid w:val="007E0C61"/>
    <w:rsid w:val="007E0CFA"/>
    <w:rsid w:val="007E0E69"/>
    <w:rsid w:val="007E0FA4"/>
    <w:rsid w:val="007E1295"/>
    <w:rsid w:val="007E12AC"/>
    <w:rsid w:val="007E163B"/>
    <w:rsid w:val="007E16FF"/>
    <w:rsid w:val="007E183C"/>
    <w:rsid w:val="007E1865"/>
    <w:rsid w:val="007E1897"/>
    <w:rsid w:val="007E1938"/>
    <w:rsid w:val="007E19A1"/>
    <w:rsid w:val="007E1A8D"/>
    <w:rsid w:val="007E1BC0"/>
    <w:rsid w:val="007E1C4F"/>
    <w:rsid w:val="007E1FC1"/>
    <w:rsid w:val="007E219D"/>
    <w:rsid w:val="007E2234"/>
    <w:rsid w:val="007E2373"/>
    <w:rsid w:val="007E2551"/>
    <w:rsid w:val="007E284C"/>
    <w:rsid w:val="007E2B70"/>
    <w:rsid w:val="007E2F50"/>
    <w:rsid w:val="007E2F71"/>
    <w:rsid w:val="007E3329"/>
    <w:rsid w:val="007E3762"/>
    <w:rsid w:val="007E3C85"/>
    <w:rsid w:val="007E3C95"/>
    <w:rsid w:val="007E3F1A"/>
    <w:rsid w:val="007E3F69"/>
    <w:rsid w:val="007E4074"/>
    <w:rsid w:val="007E43D6"/>
    <w:rsid w:val="007E4475"/>
    <w:rsid w:val="007E4630"/>
    <w:rsid w:val="007E4665"/>
    <w:rsid w:val="007E4775"/>
    <w:rsid w:val="007E47FB"/>
    <w:rsid w:val="007E54EE"/>
    <w:rsid w:val="007E5541"/>
    <w:rsid w:val="007E5546"/>
    <w:rsid w:val="007E55B8"/>
    <w:rsid w:val="007E573E"/>
    <w:rsid w:val="007E5B0B"/>
    <w:rsid w:val="007E5C65"/>
    <w:rsid w:val="007E5EC8"/>
    <w:rsid w:val="007E624F"/>
    <w:rsid w:val="007E6642"/>
    <w:rsid w:val="007E6645"/>
    <w:rsid w:val="007E668E"/>
    <w:rsid w:val="007E66B7"/>
    <w:rsid w:val="007E6986"/>
    <w:rsid w:val="007E6D86"/>
    <w:rsid w:val="007E6E76"/>
    <w:rsid w:val="007E6EF3"/>
    <w:rsid w:val="007E7301"/>
    <w:rsid w:val="007E7332"/>
    <w:rsid w:val="007E73D5"/>
    <w:rsid w:val="007E749C"/>
    <w:rsid w:val="007E74F3"/>
    <w:rsid w:val="007E7551"/>
    <w:rsid w:val="007E77E9"/>
    <w:rsid w:val="007E7B44"/>
    <w:rsid w:val="007F02A2"/>
    <w:rsid w:val="007F0371"/>
    <w:rsid w:val="007F0377"/>
    <w:rsid w:val="007F037A"/>
    <w:rsid w:val="007F0477"/>
    <w:rsid w:val="007F097E"/>
    <w:rsid w:val="007F09AE"/>
    <w:rsid w:val="007F0B18"/>
    <w:rsid w:val="007F0E49"/>
    <w:rsid w:val="007F125A"/>
    <w:rsid w:val="007F1360"/>
    <w:rsid w:val="007F13B8"/>
    <w:rsid w:val="007F1456"/>
    <w:rsid w:val="007F1481"/>
    <w:rsid w:val="007F15C7"/>
    <w:rsid w:val="007F163B"/>
    <w:rsid w:val="007F1C0A"/>
    <w:rsid w:val="007F208E"/>
    <w:rsid w:val="007F2496"/>
    <w:rsid w:val="007F26F2"/>
    <w:rsid w:val="007F2828"/>
    <w:rsid w:val="007F2891"/>
    <w:rsid w:val="007F2AAB"/>
    <w:rsid w:val="007F2D79"/>
    <w:rsid w:val="007F2F54"/>
    <w:rsid w:val="007F2FB1"/>
    <w:rsid w:val="007F3036"/>
    <w:rsid w:val="007F3217"/>
    <w:rsid w:val="007F3246"/>
    <w:rsid w:val="007F3388"/>
    <w:rsid w:val="007F340C"/>
    <w:rsid w:val="007F37C1"/>
    <w:rsid w:val="007F3881"/>
    <w:rsid w:val="007F3A7D"/>
    <w:rsid w:val="007F3AD0"/>
    <w:rsid w:val="007F3DA7"/>
    <w:rsid w:val="007F3FF2"/>
    <w:rsid w:val="007F435C"/>
    <w:rsid w:val="007F47F4"/>
    <w:rsid w:val="007F484F"/>
    <w:rsid w:val="007F4E0F"/>
    <w:rsid w:val="007F5557"/>
    <w:rsid w:val="007F58C8"/>
    <w:rsid w:val="007F5A23"/>
    <w:rsid w:val="007F5AAF"/>
    <w:rsid w:val="007F5C8E"/>
    <w:rsid w:val="007F60A4"/>
    <w:rsid w:val="007F6887"/>
    <w:rsid w:val="007F697F"/>
    <w:rsid w:val="007F6B75"/>
    <w:rsid w:val="007F706E"/>
    <w:rsid w:val="007F71B5"/>
    <w:rsid w:val="007F760B"/>
    <w:rsid w:val="007F77F4"/>
    <w:rsid w:val="007F79CB"/>
    <w:rsid w:val="008000EB"/>
    <w:rsid w:val="008001C7"/>
    <w:rsid w:val="00800572"/>
    <w:rsid w:val="00800666"/>
    <w:rsid w:val="00801061"/>
    <w:rsid w:val="008010C3"/>
    <w:rsid w:val="008010E6"/>
    <w:rsid w:val="0080166E"/>
    <w:rsid w:val="008016DC"/>
    <w:rsid w:val="008017EA"/>
    <w:rsid w:val="00801C80"/>
    <w:rsid w:val="00801FA7"/>
    <w:rsid w:val="008021DB"/>
    <w:rsid w:val="00802297"/>
    <w:rsid w:val="00802666"/>
    <w:rsid w:val="0080268A"/>
    <w:rsid w:val="00802874"/>
    <w:rsid w:val="0080288A"/>
    <w:rsid w:val="008029DF"/>
    <w:rsid w:val="008029F7"/>
    <w:rsid w:val="00802B1B"/>
    <w:rsid w:val="00803026"/>
    <w:rsid w:val="00803191"/>
    <w:rsid w:val="008031AE"/>
    <w:rsid w:val="0080337C"/>
    <w:rsid w:val="00803548"/>
    <w:rsid w:val="0080388A"/>
    <w:rsid w:val="00803F89"/>
    <w:rsid w:val="00804275"/>
    <w:rsid w:val="00804415"/>
    <w:rsid w:val="00804455"/>
    <w:rsid w:val="00804493"/>
    <w:rsid w:val="00804574"/>
    <w:rsid w:val="008045C8"/>
    <w:rsid w:val="008046FF"/>
    <w:rsid w:val="0080470E"/>
    <w:rsid w:val="008047BA"/>
    <w:rsid w:val="0080492A"/>
    <w:rsid w:val="00805395"/>
    <w:rsid w:val="008053B8"/>
    <w:rsid w:val="008053DA"/>
    <w:rsid w:val="00805592"/>
    <w:rsid w:val="00805A99"/>
    <w:rsid w:val="00805DE3"/>
    <w:rsid w:val="00805F72"/>
    <w:rsid w:val="00806825"/>
    <w:rsid w:val="00806872"/>
    <w:rsid w:val="00806986"/>
    <w:rsid w:val="008069A1"/>
    <w:rsid w:val="00806A59"/>
    <w:rsid w:val="00807028"/>
    <w:rsid w:val="008074C3"/>
    <w:rsid w:val="00807760"/>
    <w:rsid w:val="0080782B"/>
    <w:rsid w:val="00807AF7"/>
    <w:rsid w:val="00807BC9"/>
    <w:rsid w:val="00807FBE"/>
    <w:rsid w:val="008100BB"/>
    <w:rsid w:val="008107F0"/>
    <w:rsid w:val="0081086B"/>
    <w:rsid w:val="008109A1"/>
    <w:rsid w:val="00810A6D"/>
    <w:rsid w:val="00810DE3"/>
    <w:rsid w:val="00810EE3"/>
    <w:rsid w:val="0081107D"/>
    <w:rsid w:val="00811195"/>
    <w:rsid w:val="008113E1"/>
    <w:rsid w:val="0081159C"/>
    <w:rsid w:val="008117EA"/>
    <w:rsid w:val="0081181A"/>
    <w:rsid w:val="00811C79"/>
    <w:rsid w:val="00811E18"/>
    <w:rsid w:val="0081248D"/>
    <w:rsid w:val="00812ACE"/>
    <w:rsid w:val="00812CD8"/>
    <w:rsid w:val="00812DC6"/>
    <w:rsid w:val="00812FC4"/>
    <w:rsid w:val="00813478"/>
    <w:rsid w:val="008134CA"/>
    <w:rsid w:val="00813554"/>
    <w:rsid w:val="008136EB"/>
    <w:rsid w:val="008139E6"/>
    <w:rsid w:val="00813C31"/>
    <w:rsid w:val="00814037"/>
    <w:rsid w:val="00814E86"/>
    <w:rsid w:val="00814E89"/>
    <w:rsid w:val="00814F1A"/>
    <w:rsid w:val="00815296"/>
    <w:rsid w:val="008152DD"/>
    <w:rsid w:val="00815325"/>
    <w:rsid w:val="00815367"/>
    <w:rsid w:val="00815450"/>
    <w:rsid w:val="008154D9"/>
    <w:rsid w:val="00815689"/>
    <w:rsid w:val="00815718"/>
    <w:rsid w:val="0081590C"/>
    <w:rsid w:val="0081595D"/>
    <w:rsid w:val="00815A7E"/>
    <w:rsid w:val="00816162"/>
    <w:rsid w:val="00816421"/>
    <w:rsid w:val="00816581"/>
    <w:rsid w:val="00816615"/>
    <w:rsid w:val="00816953"/>
    <w:rsid w:val="00816B05"/>
    <w:rsid w:val="0081720F"/>
    <w:rsid w:val="008172D1"/>
    <w:rsid w:val="0081756E"/>
    <w:rsid w:val="008179AA"/>
    <w:rsid w:val="00817E89"/>
    <w:rsid w:val="00817FB4"/>
    <w:rsid w:val="00820064"/>
    <w:rsid w:val="00820096"/>
    <w:rsid w:val="008202E8"/>
    <w:rsid w:val="00820CBE"/>
    <w:rsid w:val="00821323"/>
    <w:rsid w:val="008213CE"/>
    <w:rsid w:val="0082160F"/>
    <w:rsid w:val="00821793"/>
    <w:rsid w:val="00821959"/>
    <w:rsid w:val="00821DF9"/>
    <w:rsid w:val="00822393"/>
    <w:rsid w:val="00822457"/>
    <w:rsid w:val="008227D5"/>
    <w:rsid w:val="00822956"/>
    <w:rsid w:val="00822AA4"/>
    <w:rsid w:val="00822B2D"/>
    <w:rsid w:val="00822BC9"/>
    <w:rsid w:val="00822C17"/>
    <w:rsid w:val="00822DB5"/>
    <w:rsid w:val="00823102"/>
    <w:rsid w:val="008231B9"/>
    <w:rsid w:val="0082340B"/>
    <w:rsid w:val="008236F8"/>
    <w:rsid w:val="00823D88"/>
    <w:rsid w:val="0082401E"/>
    <w:rsid w:val="00824218"/>
    <w:rsid w:val="00824742"/>
    <w:rsid w:val="00824894"/>
    <w:rsid w:val="008249C9"/>
    <w:rsid w:val="00824C1E"/>
    <w:rsid w:val="00824F71"/>
    <w:rsid w:val="0082579E"/>
    <w:rsid w:val="008257C3"/>
    <w:rsid w:val="00825D22"/>
    <w:rsid w:val="0082647B"/>
    <w:rsid w:val="008265ED"/>
    <w:rsid w:val="008268D4"/>
    <w:rsid w:val="00826A0C"/>
    <w:rsid w:val="00826BE4"/>
    <w:rsid w:val="00826DCE"/>
    <w:rsid w:val="00826ED3"/>
    <w:rsid w:val="00827396"/>
    <w:rsid w:val="00827581"/>
    <w:rsid w:val="008277C6"/>
    <w:rsid w:val="008277E5"/>
    <w:rsid w:val="00827B1E"/>
    <w:rsid w:val="00827CFB"/>
    <w:rsid w:val="00827DE4"/>
    <w:rsid w:val="008300EF"/>
    <w:rsid w:val="00830318"/>
    <w:rsid w:val="008303C5"/>
    <w:rsid w:val="008306DE"/>
    <w:rsid w:val="00830737"/>
    <w:rsid w:val="008307F4"/>
    <w:rsid w:val="0083095A"/>
    <w:rsid w:val="00830999"/>
    <w:rsid w:val="00830FFC"/>
    <w:rsid w:val="00831387"/>
    <w:rsid w:val="00831390"/>
    <w:rsid w:val="0083171D"/>
    <w:rsid w:val="008317C0"/>
    <w:rsid w:val="008318C1"/>
    <w:rsid w:val="00831A77"/>
    <w:rsid w:val="00832013"/>
    <w:rsid w:val="00832037"/>
    <w:rsid w:val="00832053"/>
    <w:rsid w:val="00832550"/>
    <w:rsid w:val="008328EF"/>
    <w:rsid w:val="00832B76"/>
    <w:rsid w:val="00832BAC"/>
    <w:rsid w:val="00832BC4"/>
    <w:rsid w:val="00832C91"/>
    <w:rsid w:val="00832D5C"/>
    <w:rsid w:val="00832F78"/>
    <w:rsid w:val="00833083"/>
    <w:rsid w:val="0083318C"/>
    <w:rsid w:val="008336BB"/>
    <w:rsid w:val="00833B43"/>
    <w:rsid w:val="00833D4B"/>
    <w:rsid w:val="00833FAA"/>
    <w:rsid w:val="00834006"/>
    <w:rsid w:val="00834176"/>
    <w:rsid w:val="008342DA"/>
    <w:rsid w:val="008343EE"/>
    <w:rsid w:val="0083452A"/>
    <w:rsid w:val="008346AB"/>
    <w:rsid w:val="008347D9"/>
    <w:rsid w:val="00834B02"/>
    <w:rsid w:val="00834D6F"/>
    <w:rsid w:val="00834DAD"/>
    <w:rsid w:val="008350B4"/>
    <w:rsid w:val="00835132"/>
    <w:rsid w:val="00835157"/>
    <w:rsid w:val="00835259"/>
    <w:rsid w:val="0083529F"/>
    <w:rsid w:val="00835365"/>
    <w:rsid w:val="008354DD"/>
    <w:rsid w:val="00835694"/>
    <w:rsid w:val="00835948"/>
    <w:rsid w:val="00835A22"/>
    <w:rsid w:val="00835B59"/>
    <w:rsid w:val="00835BF2"/>
    <w:rsid w:val="00836277"/>
    <w:rsid w:val="00836286"/>
    <w:rsid w:val="008363C3"/>
    <w:rsid w:val="00836D3A"/>
    <w:rsid w:val="00836EBB"/>
    <w:rsid w:val="0083721B"/>
    <w:rsid w:val="0083723E"/>
    <w:rsid w:val="00837363"/>
    <w:rsid w:val="00837511"/>
    <w:rsid w:val="0083762A"/>
    <w:rsid w:val="0083792D"/>
    <w:rsid w:val="00837963"/>
    <w:rsid w:val="0083796B"/>
    <w:rsid w:val="00837983"/>
    <w:rsid w:val="00837A88"/>
    <w:rsid w:val="00837E76"/>
    <w:rsid w:val="00837EB5"/>
    <w:rsid w:val="008402B8"/>
    <w:rsid w:val="0084042B"/>
    <w:rsid w:val="00840450"/>
    <w:rsid w:val="00840726"/>
    <w:rsid w:val="008407AD"/>
    <w:rsid w:val="008407FE"/>
    <w:rsid w:val="0084080D"/>
    <w:rsid w:val="00840974"/>
    <w:rsid w:val="00840B6E"/>
    <w:rsid w:val="00840F8E"/>
    <w:rsid w:val="00840FC6"/>
    <w:rsid w:val="0084105F"/>
    <w:rsid w:val="00841350"/>
    <w:rsid w:val="00841494"/>
    <w:rsid w:val="00841499"/>
    <w:rsid w:val="0084193C"/>
    <w:rsid w:val="00841A8C"/>
    <w:rsid w:val="00841B6A"/>
    <w:rsid w:val="00841F67"/>
    <w:rsid w:val="00841FD9"/>
    <w:rsid w:val="0084220B"/>
    <w:rsid w:val="00842578"/>
    <w:rsid w:val="008427C4"/>
    <w:rsid w:val="008428CE"/>
    <w:rsid w:val="00842900"/>
    <w:rsid w:val="00842962"/>
    <w:rsid w:val="00842DD4"/>
    <w:rsid w:val="00842EBB"/>
    <w:rsid w:val="008431DF"/>
    <w:rsid w:val="008436AC"/>
    <w:rsid w:val="008437C7"/>
    <w:rsid w:val="008437F7"/>
    <w:rsid w:val="00843804"/>
    <w:rsid w:val="00843836"/>
    <w:rsid w:val="00843BFB"/>
    <w:rsid w:val="00843C34"/>
    <w:rsid w:val="00843CBB"/>
    <w:rsid w:val="00843CF2"/>
    <w:rsid w:val="00843FB4"/>
    <w:rsid w:val="0084405C"/>
    <w:rsid w:val="0084413C"/>
    <w:rsid w:val="00844277"/>
    <w:rsid w:val="008443AF"/>
    <w:rsid w:val="00844988"/>
    <w:rsid w:val="00844F07"/>
    <w:rsid w:val="00844F1F"/>
    <w:rsid w:val="00845024"/>
    <w:rsid w:val="00845083"/>
    <w:rsid w:val="00845199"/>
    <w:rsid w:val="008454BE"/>
    <w:rsid w:val="00845650"/>
    <w:rsid w:val="00845915"/>
    <w:rsid w:val="00845A72"/>
    <w:rsid w:val="00845C2E"/>
    <w:rsid w:val="00846049"/>
    <w:rsid w:val="0084635A"/>
    <w:rsid w:val="0084664A"/>
    <w:rsid w:val="00846822"/>
    <w:rsid w:val="00846D00"/>
    <w:rsid w:val="00846D03"/>
    <w:rsid w:val="00846D4D"/>
    <w:rsid w:val="00847056"/>
    <w:rsid w:val="0084708D"/>
    <w:rsid w:val="0084708E"/>
    <w:rsid w:val="00847165"/>
    <w:rsid w:val="00847206"/>
    <w:rsid w:val="0084722A"/>
    <w:rsid w:val="0084728B"/>
    <w:rsid w:val="00847411"/>
    <w:rsid w:val="0084784D"/>
    <w:rsid w:val="00847BE5"/>
    <w:rsid w:val="008501FB"/>
    <w:rsid w:val="00850255"/>
    <w:rsid w:val="00850576"/>
    <w:rsid w:val="00850855"/>
    <w:rsid w:val="00850899"/>
    <w:rsid w:val="00850A17"/>
    <w:rsid w:val="00850B68"/>
    <w:rsid w:val="00850C46"/>
    <w:rsid w:val="00850F42"/>
    <w:rsid w:val="008510E3"/>
    <w:rsid w:val="00851304"/>
    <w:rsid w:val="00851532"/>
    <w:rsid w:val="0085162D"/>
    <w:rsid w:val="008518F4"/>
    <w:rsid w:val="00851CD7"/>
    <w:rsid w:val="00852180"/>
    <w:rsid w:val="00852292"/>
    <w:rsid w:val="0085242A"/>
    <w:rsid w:val="00852503"/>
    <w:rsid w:val="00852524"/>
    <w:rsid w:val="008528DD"/>
    <w:rsid w:val="00852951"/>
    <w:rsid w:val="00852E4C"/>
    <w:rsid w:val="00852FAA"/>
    <w:rsid w:val="008531D5"/>
    <w:rsid w:val="008533E0"/>
    <w:rsid w:val="00853658"/>
    <w:rsid w:val="00853B1F"/>
    <w:rsid w:val="00853CDA"/>
    <w:rsid w:val="00853E1B"/>
    <w:rsid w:val="00853F7D"/>
    <w:rsid w:val="00854270"/>
    <w:rsid w:val="0085446A"/>
    <w:rsid w:val="008544BF"/>
    <w:rsid w:val="00854962"/>
    <w:rsid w:val="00854CAC"/>
    <w:rsid w:val="00854D77"/>
    <w:rsid w:val="00854D91"/>
    <w:rsid w:val="0085503A"/>
    <w:rsid w:val="008550ED"/>
    <w:rsid w:val="008551E9"/>
    <w:rsid w:val="00855544"/>
    <w:rsid w:val="00855598"/>
    <w:rsid w:val="00855775"/>
    <w:rsid w:val="008557D1"/>
    <w:rsid w:val="00855B0E"/>
    <w:rsid w:val="008561AC"/>
    <w:rsid w:val="008569D2"/>
    <w:rsid w:val="00856A66"/>
    <w:rsid w:val="00856A77"/>
    <w:rsid w:val="00856DC6"/>
    <w:rsid w:val="00856EE9"/>
    <w:rsid w:val="00857197"/>
    <w:rsid w:val="008571A5"/>
    <w:rsid w:val="00857269"/>
    <w:rsid w:val="0085734C"/>
    <w:rsid w:val="008578C0"/>
    <w:rsid w:val="00857C68"/>
    <w:rsid w:val="008600E3"/>
    <w:rsid w:val="00860369"/>
    <w:rsid w:val="00860607"/>
    <w:rsid w:val="00860A19"/>
    <w:rsid w:val="00860F7C"/>
    <w:rsid w:val="008612B4"/>
    <w:rsid w:val="008615E0"/>
    <w:rsid w:val="0086192D"/>
    <w:rsid w:val="00862681"/>
    <w:rsid w:val="00862795"/>
    <w:rsid w:val="00862870"/>
    <w:rsid w:val="00862962"/>
    <w:rsid w:val="008629AB"/>
    <w:rsid w:val="00862C9E"/>
    <w:rsid w:val="00862D46"/>
    <w:rsid w:val="00862D9B"/>
    <w:rsid w:val="00863238"/>
    <w:rsid w:val="00863437"/>
    <w:rsid w:val="008639A4"/>
    <w:rsid w:val="00863B42"/>
    <w:rsid w:val="00864922"/>
    <w:rsid w:val="00864935"/>
    <w:rsid w:val="00864BE7"/>
    <w:rsid w:val="00864DF9"/>
    <w:rsid w:val="00864EA8"/>
    <w:rsid w:val="00864ECB"/>
    <w:rsid w:val="00864F37"/>
    <w:rsid w:val="00864F98"/>
    <w:rsid w:val="00864FD6"/>
    <w:rsid w:val="00865508"/>
    <w:rsid w:val="0086552F"/>
    <w:rsid w:val="0086570E"/>
    <w:rsid w:val="00865754"/>
    <w:rsid w:val="008659A0"/>
    <w:rsid w:val="00865A22"/>
    <w:rsid w:val="00866810"/>
    <w:rsid w:val="0086698A"/>
    <w:rsid w:val="00866B0D"/>
    <w:rsid w:val="00867354"/>
    <w:rsid w:val="0086767F"/>
    <w:rsid w:val="00867A18"/>
    <w:rsid w:val="00867CB0"/>
    <w:rsid w:val="00867E65"/>
    <w:rsid w:val="00870258"/>
    <w:rsid w:val="00870BDD"/>
    <w:rsid w:val="00870F67"/>
    <w:rsid w:val="00870F6D"/>
    <w:rsid w:val="008710DE"/>
    <w:rsid w:val="0087117D"/>
    <w:rsid w:val="0087171E"/>
    <w:rsid w:val="008717AA"/>
    <w:rsid w:val="00871833"/>
    <w:rsid w:val="00871926"/>
    <w:rsid w:val="008719B0"/>
    <w:rsid w:val="00871A33"/>
    <w:rsid w:val="00871C2E"/>
    <w:rsid w:val="00871E24"/>
    <w:rsid w:val="00871F95"/>
    <w:rsid w:val="00872003"/>
    <w:rsid w:val="00872149"/>
    <w:rsid w:val="00872213"/>
    <w:rsid w:val="0087250A"/>
    <w:rsid w:val="00872773"/>
    <w:rsid w:val="00872829"/>
    <w:rsid w:val="00872D04"/>
    <w:rsid w:val="00873166"/>
    <w:rsid w:val="008734E2"/>
    <w:rsid w:val="008736D7"/>
    <w:rsid w:val="008736DC"/>
    <w:rsid w:val="008737CC"/>
    <w:rsid w:val="00873927"/>
    <w:rsid w:val="00873D30"/>
    <w:rsid w:val="00873DBF"/>
    <w:rsid w:val="008742CB"/>
    <w:rsid w:val="00874348"/>
    <w:rsid w:val="00874B51"/>
    <w:rsid w:val="00874CE6"/>
    <w:rsid w:val="00874E08"/>
    <w:rsid w:val="00874E0D"/>
    <w:rsid w:val="00875016"/>
    <w:rsid w:val="008754D5"/>
    <w:rsid w:val="008759DA"/>
    <w:rsid w:val="00875C09"/>
    <w:rsid w:val="00875CB5"/>
    <w:rsid w:val="00875EAA"/>
    <w:rsid w:val="00875ED2"/>
    <w:rsid w:val="008763BE"/>
    <w:rsid w:val="00876479"/>
    <w:rsid w:val="00876695"/>
    <w:rsid w:val="0087669F"/>
    <w:rsid w:val="00876766"/>
    <w:rsid w:val="00876930"/>
    <w:rsid w:val="0087696B"/>
    <w:rsid w:val="00876C77"/>
    <w:rsid w:val="0087703B"/>
    <w:rsid w:val="00877144"/>
    <w:rsid w:val="00877163"/>
    <w:rsid w:val="00877297"/>
    <w:rsid w:val="008772D2"/>
    <w:rsid w:val="008777B9"/>
    <w:rsid w:val="00877CC4"/>
    <w:rsid w:val="00877DED"/>
    <w:rsid w:val="00877E00"/>
    <w:rsid w:val="00877E76"/>
    <w:rsid w:val="00880665"/>
    <w:rsid w:val="008806B5"/>
    <w:rsid w:val="0088078A"/>
    <w:rsid w:val="0088094D"/>
    <w:rsid w:val="008809C7"/>
    <w:rsid w:val="00880DD9"/>
    <w:rsid w:val="00880E87"/>
    <w:rsid w:val="00880F07"/>
    <w:rsid w:val="00881117"/>
    <w:rsid w:val="0088122B"/>
    <w:rsid w:val="0088124C"/>
    <w:rsid w:val="00881885"/>
    <w:rsid w:val="008819DA"/>
    <w:rsid w:val="008819E2"/>
    <w:rsid w:val="00881CD8"/>
    <w:rsid w:val="00882219"/>
    <w:rsid w:val="0088222D"/>
    <w:rsid w:val="008825C9"/>
    <w:rsid w:val="00882659"/>
    <w:rsid w:val="00882A8E"/>
    <w:rsid w:val="00882AF1"/>
    <w:rsid w:val="00882E77"/>
    <w:rsid w:val="0088322B"/>
    <w:rsid w:val="0088347F"/>
    <w:rsid w:val="00883ADF"/>
    <w:rsid w:val="00883B90"/>
    <w:rsid w:val="00883D2C"/>
    <w:rsid w:val="00883E79"/>
    <w:rsid w:val="00884242"/>
    <w:rsid w:val="00884357"/>
    <w:rsid w:val="00884E5F"/>
    <w:rsid w:val="00885346"/>
    <w:rsid w:val="008854F3"/>
    <w:rsid w:val="00885534"/>
    <w:rsid w:val="00885C94"/>
    <w:rsid w:val="00885CF4"/>
    <w:rsid w:val="00885DE1"/>
    <w:rsid w:val="008863A5"/>
    <w:rsid w:val="008863BA"/>
    <w:rsid w:val="008866BC"/>
    <w:rsid w:val="00886D22"/>
    <w:rsid w:val="0088756D"/>
    <w:rsid w:val="008876FC"/>
    <w:rsid w:val="00887710"/>
    <w:rsid w:val="00887879"/>
    <w:rsid w:val="00887A5F"/>
    <w:rsid w:val="00887A85"/>
    <w:rsid w:val="00887BAF"/>
    <w:rsid w:val="00887D55"/>
    <w:rsid w:val="00887E40"/>
    <w:rsid w:val="0089065F"/>
    <w:rsid w:val="00890848"/>
    <w:rsid w:val="0089088E"/>
    <w:rsid w:val="00890D62"/>
    <w:rsid w:val="00890E96"/>
    <w:rsid w:val="00890F49"/>
    <w:rsid w:val="00891032"/>
    <w:rsid w:val="00891102"/>
    <w:rsid w:val="0089179C"/>
    <w:rsid w:val="00891939"/>
    <w:rsid w:val="00891D87"/>
    <w:rsid w:val="00891DA6"/>
    <w:rsid w:val="00891E69"/>
    <w:rsid w:val="0089280E"/>
    <w:rsid w:val="008929B0"/>
    <w:rsid w:val="00892E03"/>
    <w:rsid w:val="00892F03"/>
    <w:rsid w:val="008933BC"/>
    <w:rsid w:val="00893527"/>
    <w:rsid w:val="0089357F"/>
    <w:rsid w:val="00893998"/>
    <w:rsid w:val="00893CBE"/>
    <w:rsid w:val="00893E65"/>
    <w:rsid w:val="008940EB"/>
    <w:rsid w:val="008944A7"/>
    <w:rsid w:val="00894649"/>
    <w:rsid w:val="00894893"/>
    <w:rsid w:val="00894A6E"/>
    <w:rsid w:val="00894B07"/>
    <w:rsid w:val="00894F1A"/>
    <w:rsid w:val="0089510A"/>
    <w:rsid w:val="0089555F"/>
    <w:rsid w:val="00895BF0"/>
    <w:rsid w:val="00895E46"/>
    <w:rsid w:val="00895F59"/>
    <w:rsid w:val="00895F6F"/>
    <w:rsid w:val="00895FA8"/>
    <w:rsid w:val="00895FB8"/>
    <w:rsid w:val="00896057"/>
    <w:rsid w:val="00896171"/>
    <w:rsid w:val="00896172"/>
    <w:rsid w:val="00896415"/>
    <w:rsid w:val="0089677A"/>
    <w:rsid w:val="008967BD"/>
    <w:rsid w:val="00896876"/>
    <w:rsid w:val="00896978"/>
    <w:rsid w:val="00896B0A"/>
    <w:rsid w:val="00896C13"/>
    <w:rsid w:val="00896C9E"/>
    <w:rsid w:val="00897085"/>
    <w:rsid w:val="0089744D"/>
    <w:rsid w:val="008975D1"/>
    <w:rsid w:val="0089782D"/>
    <w:rsid w:val="00897A49"/>
    <w:rsid w:val="00897AFB"/>
    <w:rsid w:val="00897B67"/>
    <w:rsid w:val="008A0094"/>
    <w:rsid w:val="008A0221"/>
    <w:rsid w:val="008A02CF"/>
    <w:rsid w:val="008A0495"/>
    <w:rsid w:val="008A063A"/>
    <w:rsid w:val="008A0730"/>
    <w:rsid w:val="008A08F5"/>
    <w:rsid w:val="008A0997"/>
    <w:rsid w:val="008A0C02"/>
    <w:rsid w:val="008A0D91"/>
    <w:rsid w:val="008A0EDE"/>
    <w:rsid w:val="008A137A"/>
    <w:rsid w:val="008A14F2"/>
    <w:rsid w:val="008A1CF2"/>
    <w:rsid w:val="008A251C"/>
    <w:rsid w:val="008A2553"/>
    <w:rsid w:val="008A2557"/>
    <w:rsid w:val="008A258B"/>
    <w:rsid w:val="008A29F2"/>
    <w:rsid w:val="008A2B16"/>
    <w:rsid w:val="008A2D86"/>
    <w:rsid w:val="008A2E52"/>
    <w:rsid w:val="008A30D0"/>
    <w:rsid w:val="008A3245"/>
    <w:rsid w:val="008A38FE"/>
    <w:rsid w:val="008A3B93"/>
    <w:rsid w:val="008A4213"/>
    <w:rsid w:val="008A4528"/>
    <w:rsid w:val="008A48B8"/>
    <w:rsid w:val="008A4CAD"/>
    <w:rsid w:val="008A517F"/>
    <w:rsid w:val="008A58BA"/>
    <w:rsid w:val="008A5AA0"/>
    <w:rsid w:val="008A5D0B"/>
    <w:rsid w:val="008A5F25"/>
    <w:rsid w:val="008A5FD3"/>
    <w:rsid w:val="008A6065"/>
    <w:rsid w:val="008A63C8"/>
    <w:rsid w:val="008A641B"/>
    <w:rsid w:val="008A6A0F"/>
    <w:rsid w:val="008A6A2D"/>
    <w:rsid w:val="008A6C6C"/>
    <w:rsid w:val="008A6D98"/>
    <w:rsid w:val="008A6DB6"/>
    <w:rsid w:val="008A7319"/>
    <w:rsid w:val="008A7697"/>
    <w:rsid w:val="008A7A96"/>
    <w:rsid w:val="008A7AF2"/>
    <w:rsid w:val="008A7B0A"/>
    <w:rsid w:val="008A7B34"/>
    <w:rsid w:val="008A7D3F"/>
    <w:rsid w:val="008A7FFE"/>
    <w:rsid w:val="008B032A"/>
    <w:rsid w:val="008B0CD1"/>
    <w:rsid w:val="008B1676"/>
    <w:rsid w:val="008B1736"/>
    <w:rsid w:val="008B1871"/>
    <w:rsid w:val="008B1A2A"/>
    <w:rsid w:val="008B1B57"/>
    <w:rsid w:val="008B1C81"/>
    <w:rsid w:val="008B1CC9"/>
    <w:rsid w:val="008B1EF6"/>
    <w:rsid w:val="008B22D1"/>
    <w:rsid w:val="008B23D4"/>
    <w:rsid w:val="008B2502"/>
    <w:rsid w:val="008B276E"/>
    <w:rsid w:val="008B2A1C"/>
    <w:rsid w:val="008B2BF5"/>
    <w:rsid w:val="008B2D60"/>
    <w:rsid w:val="008B31C6"/>
    <w:rsid w:val="008B31F4"/>
    <w:rsid w:val="008B3212"/>
    <w:rsid w:val="008B3643"/>
    <w:rsid w:val="008B390A"/>
    <w:rsid w:val="008B3A79"/>
    <w:rsid w:val="008B3D08"/>
    <w:rsid w:val="008B4584"/>
    <w:rsid w:val="008B4818"/>
    <w:rsid w:val="008B49FC"/>
    <w:rsid w:val="008B4B57"/>
    <w:rsid w:val="008B4EC9"/>
    <w:rsid w:val="008B4EDF"/>
    <w:rsid w:val="008B5589"/>
    <w:rsid w:val="008B5BD8"/>
    <w:rsid w:val="008B5F38"/>
    <w:rsid w:val="008B6126"/>
    <w:rsid w:val="008B65D9"/>
    <w:rsid w:val="008B6ED8"/>
    <w:rsid w:val="008B6EF6"/>
    <w:rsid w:val="008B6FC8"/>
    <w:rsid w:val="008B7081"/>
    <w:rsid w:val="008B749F"/>
    <w:rsid w:val="008B79A6"/>
    <w:rsid w:val="008B79D5"/>
    <w:rsid w:val="008B7B46"/>
    <w:rsid w:val="008B7F03"/>
    <w:rsid w:val="008C01D6"/>
    <w:rsid w:val="008C03CD"/>
    <w:rsid w:val="008C048E"/>
    <w:rsid w:val="008C0727"/>
    <w:rsid w:val="008C0A50"/>
    <w:rsid w:val="008C0D03"/>
    <w:rsid w:val="008C0DD9"/>
    <w:rsid w:val="008C0E9F"/>
    <w:rsid w:val="008C101F"/>
    <w:rsid w:val="008C1208"/>
    <w:rsid w:val="008C1241"/>
    <w:rsid w:val="008C12B8"/>
    <w:rsid w:val="008C1404"/>
    <w:rsid w:val="008C152D"/>
    <w:rsid w:val="008C16A0"/>
    <w:rsid w:val="008C16E9"/>
    <w:rsid w:val="008C188F"/>
    <w:rsid w:val="008C18F6"/>
    <w:rsid w:val="008C1C9E"/>
    <w:rsid w:val="008C1CB3"/>
    <w:rsid w:val="008C213C"/>
    <w:rsid w:val="008C2164"/>
    <w:rsid w:val="008C23F8"/>
    <w:rsid w:val="008C2429"/>
    <w:rsid w:val="008C2480"/>
    <w:rsid w:val="008C264D"/>
    <w:rsid w:val="008C2684"/>
    <w:rsid w:val="008C27DA"/>
    <w:rsid w:val="008C2891"/>
    <w:rsid w:val="008C2AC4"/>
    <w:rsid w:val="008C2C05"/>
    <w:rsid w:val="008C2C67"/>
    <w:rsid w:val="008C2D02"/>
    <w:rsid w:val="008C2D84"/>
    <w:rsid w:val="008C3353"/>
    <w:rsid w:val="008C37D2"/>
    <w:rsid w:val="008C38E7"/>
    <w:rsid w:val="008C396C"/>
    <w:rsid w:val="008C3D00"/>
    <w:rsid w:val="008C3E14"/>
    <w:rsid w:val="008C4139"/>
    <w:rsid w:val="008C458B"/>
    <w:rsid w:val="008C4723"/>
    <w:rsid w:val="008C4D46"/>
    <w:rsid w:val="008C4DCC"/>
    <w:rsid w:val="008C4EC1"/>
    <w:rsid w:val="008C5198"/>
    <w:rsid w:val="008C52D3"/>
    <w:rsid w:val="008C52DD"/>
    <w:rsid w:val="008C5467"/>
    <w:rsid w:val="008C58F5"/>
    <w:rsid w:val="008C604E"/>
    <w:rsid w:val="008C66C5"/>
    <w:rsid w:val="008C6B9C"/>
    <w:rsid w:val="008C6DF1"/>
    <w:rsid w:val="008C6E60"/>
    <w:rsid w:val="008C6EAF"/>
    <w:rsid w:val="008C6F5B"/>
    <w:rsid w:val="008C781A"/>
    <w:rsid w:val="008D02FE"/>
    <w:rsid w:val="008D04A2"/>
    <w:rsid w:val="008D052A"/>
    <w:rsid w:val="008D05C2"/>
    <w:rsid w:val="008D066F"/>
    <w:rsid w:val="008D07CF"/>
    <w:rsid w:val="008D0BE9"/>
    <w:rsid w:val="008D0DA3"/>
    <w:rsid w:val="008D0F37"/>
    <w:rsid w:val="008D1256"/>
    <w:rsid w:val="008D1740"/>
    <w:rsid w:val="008D1967"/>
    <w:rsid w:val="008D19E3"/>
    <w:rsid w:val="008D1A54"/>
    <w:rsid w:val="008D1EA0"/>
    <w:rsid w:val="008D2326"/>
    <w:rsid w:val="008D2A5D"/>
    <w:rsid w:val="008D3482"/>
    <w:rsid w:val="008D3530"/>
    <w:rsid w:val="008D388D"/>
    <w:rsid w:val="008D39A6"/>
    <w:rsid w:val="008D39D7"/>
    <w:rsid w:val="008D39E5"/>
    <w:rsid w:val="008D3C4B"/>
    <w:rsid w:val="008D4029"/>
    <w:rsid w:val="008D40C6"/>
    <w:rsid w:val="008D444C"/>
    <w:rsid w:val="008D48F2"/>
    <w:rsid w:val="008D48F7"/>
    <w:rsid w:val="008D4A9F"/>
    <w:rsid w:val="008D4B87"/>
    <w:rsid w:val="008D4BEF"/>
    <w:rsid w:val="008D4CD6"/>
    <w:rsid w:val="008D4D45"/>
    <w:rsid w:val="008D4E56"/>
    <w:rsid w:val="008D5193"/>
    <w:rsid w:val="008D5285"/>
    <w:rsid w:val="008D5295"/>
    <w:rsid w:val="008D5815"/>
    <w:rsid w:val="008D5927"/>
    <w:rsid w:val="008D5D06"/>
    <w:rsid w:val="008D5F17"/>
    <w:rsid w:val="008D608E"/>
    <w:rsid w:val="008D62D3"/>
    <w:rsid w:val="008D64C0"/>
    <w:rsid w:val="008D67DF"/>
    <w:rsid w:val="008D6D91"/>
    <w:rsid w:val="008D6FD8"/>
    <w:rsid w:val="008D7039"/>
    <w:rsid w:val="008D71AF"/>
    <w:rsid w:val="008D7819"/>
    <w:rsid w:val="008D7878"/>
    <w:rsid w:val="008D7AA4"/>
    <w:rsid w:val="008D7CDC"/>
    <w:rsid w:val="008D7D45"/>
    <w:rsid w:val="008D7DB9"/>
    <w:rsid w:val="008D7DD6"/>
    <w:rsid w:val="008E0105"/>
    <w:rsid w:val="008E01FE"/>
    <w:rsid w:val="008E03C3"/>
    <w:rsid w:val="008E05DD"/>
    <w:rsid w:val="008E06C2"/>
    <w:rsid w:val="008E0A57"/>
    <w:rsid w:val="008E0B64"/>
    <w:rsid w:val="008E0F6A"/>
    <w:rsid w:val="008E1265"/>
    <w:rsid w:val="008E16E5"/>
    <w:rsid w:val="008E18E2"/>
    <w:rsid w:val="008E1957"/>
    <w:rsid w:val="008E1A99"/>
    <w:rsid w:val="008E1AEA"/>
    <w:rsid w:val="008E1BE5"/>
    <w:rsid w:val="008E1E1F"/>
    <w:rsid w:val="008E1F3C"/>
    <w:rsid w:val="008E2516"/>
    <w:rsid w:val="008E25A5"/>
    <w:rsid w:val="008E25CF"/>
    <w:rsid w:val="008E27F2"/>
    <w:rsid w:val="008E28DF"/>
    <w:rsid w:val="008E2B57"/>
    <w:rsid w:val="008E3039"/>
    <w:rsid w:val="008E30DE"/>
    <w:rsid w:val="008E34DA"/>
    <w:rsid w:val="008E377D"/>
    <w:rsid w:val="008E3C0F"/>
    <w:rsid w:val="008E3CB0"/>
    <w:rsid w:val="008E400B"/>
    <w:rsid w:val="008E43BA"/>
    <w:rsid w:val="008E44EE"/>
    <w:rsid w:val="008E47CB"/>
    <w:rsid w:val="008E4881"/>
    <w:rsid w:val="008E4ABE"/>
    <w:rsid w:val="008E4C4F"/>
    <w:rsid w:val="008E4E56"/>
    <w:rsid w:val="008E51B5"/>
    <w:rsid w:val="008E543C"/>
    <w:rsid w:val="008E57A2"/>
    <w:rsid w:val="008E5AE7"/>
    <w:rsid w:val="008E5BD9"/>
    <w:rsid w:val="008E5CD5"/>
    <w:rsid w:val="008E619F"/>
    <w:rsid w:val="008E6335"/>
    <w:rsid w:val="008E639B"/>
    <w:rsid w:val="008E65BA"/>
    <w:rsid w:val="008E6AB8"/>
    <w:rsid w:val="008E6D36"/>
    <w:rsid w:val="008E6FBD"/>
    <w:rsid w:val="008E7206"/>
    <w:rsid w:val="008E7394"/>
    <w:rsid w:val="008E760B"/>
    <w:rsid w:val="008E7885"/>
    <w:rsid w:val="008E7C15"/>
    <w:rsid w:val="008F006B"/>
    <w:rsid w:val="008F00D7"/>
    <w:rsid w:val="008F02F0"/>
    <w:rsid w:val="008F0338"/>
    <w:rsid w:val="008F0658"/>
    <w:rsid w:val="008F0BAA"/>
    <w:rsid w:val="008F0C9E"/>
    <w:rsid w:val="008F0D29"/>
    <w:rsid w:val="008F10F2"/>
    <w:rsid w:val="008F1A5B"/>
    <w:rsid w:val="008F1FF3"/>
    <w:rsid w:val="008F226B"/>
    <w:rsid w:val="008F2CF0"/>
    <w:rsid w:val="008F2ECF"/>
    <w:rsid w:val="008F3892"/>
    <w:rsid w:val="008F38B7"/>
    <w:rsid w:val="008F3A10"/>
    <w:rsid w:val="008F3BED"/>
    <w:rsid w:val="008F3F61"/>
    <w:rsid w:val="008F3FF0"/>
    <w:rsid w:val="008F40FF"/>
    <w:rsid w:val="008F46F4"/>
    <w:rsid w:val="008F47C9"/>
    <w:rsid w:val="008F4CDD"/>
    <w:rsid w:val="008F52EE"/>
    <w:rsid w:val="008F5465"/>
    <w:rsid w:val="008F5675"/>
    <w:rsid w:val="008F5C8E"/>
    <w:rsid w:val="008F60EB"/>
    <w:rsid w:val="008F641D"/>
    <w:rsid w:val="008F648C"/>
    <w:rsid w:val="008F66C0"/>
    <w:rsid w:val="008F6739"/>
    <w:rsid w:val="008F6988"/>
    <w:rsid w:val="008F6C19"/>
    <w:rsid w:val="008F6C23"/>
    <w:rsid w:val="008F6EB6"/>
    <w:rsid w:val="008F75A8"/>
    <w:rsid w:val="008F78D3"/>
    <w:rsid w:val="008F7BBF"/>
    <w:rsid w:val="008F7BF3"/>
    <w:rsid w:val="008F7C7A"/>
    <w:rsid w:val="008F7E7C"/>
    <w:rsid w:val="0090040A"/>
    <w:rsid w:val="0090068D"/>
    <w:rsid w:val="00900D5A"/>
    <w:rsid w:val="0090137B"/>
    <w:rsid w:val="00901434"/>
    <w:rsid w:val="00901480"/>
    <w:rsid w:val="009016DF"/>
    <w:rsid w:val="00901BDD"/>
    <w:rsid w:val="00901C53"/>
    <w:rsid w:val="00901CBC"/>
    <w:rsid w:val="009023E0"/>
    <w:rsid w:val="009026B4"/>
    <w:rsid w:val="009027B0"/>
    <w:rsid w:val="009027FD"/>
    <w:rsid w:val="009028B3"/>
    <w:rsid w:val="00902C80"/>
    <w:rsid w:val="00902D99"/>
    <w:rsid w:val="00903106"/>
    <w:rsid w:val="0090317A"/>
    <w:rsid w:val="009038BE"/>
    <w:rsid w:val="009039D9"/>
    <w:rsid w:val="00903BCD"/>
    <w:rsid w:val="00903C0B"/>
    <w:rsid w:val="00903D37"/>
    <w:rsid w:val="00903D62"/>
    <w:rsid w:val="00903E25"/>
    <w:rsid w:val="009040CA"/>
    <w:rsid w:val="009043DC"/>
    <w:rsid w:val="009044E1"/>
    <w:rsid w:val="00904768"/>
    <w:rsid w:val="00904B23"/>
    <w:rsid w:val="00904C44"/>
    <w:rsid w:val="00904D41"/>
    <w:rsid w:val="00904DAC"/>
    <w:rsid w:val="00904F9D"/>
    <w:rsid w:val="009051FB"/>
    <w:rsid w:val="00905215"/>
    <w:rsid w:val="009056D0"/>
    <w:rsid w:val="009057CD"/>
    <w:rsid w:val="00905B7D"/>
    <w:rsid w:val="00905C18"/>
    <w:rsid w:val="00905E39"/>
    <w:rsid w:val="00905E8A"/>
    <w:rsid w:val="00905EFD"/>
    <w:rsid w:val="00905F87"/>
    <w:rsid w:val="009060EF"/>
    <w:rsid w:val="0090660E"/>
    <w:rsid w:val="00906650"/>
    <w:rsid w:val="00906ABB"/>
    <w:rsid w:val="00906D54"/>
    <w:rsid w:val="00906EF2"/>
    <w:rsid w:val="0090710F"/>
    <w:rsid w:val="0090718D"/>
    <w:rsid w:val="00907442"/>
    <w:rsid w:val="00907530"/>
    <w:rsid w:val="009075AA"/>
    <w:rsid w:val="0090762C"/>
    <w:rsid w:val="009078AA"/>
    <w:rsid w:val="00907995"/>
    <w:rsid w:val="00907DF1"/>
    <w:rsid w:val="009104D9"/>
    <w:rsid w:val="00910C82"/>
    <w:rsid w:val="00910F15"/>
    <w:rsid w:val="00910FD2"/>
    <w:rsid w:val="00910FED"/>
    <w:rsid w:val="009110E6"/>
    <w:rsid w:val="00911161"/>
    <w:rsid w:val="00911479"/>
    <w:rsid w:val="009115D1"/>
    <w:rsid w:val="00911C1B"/>
    <w:rsid w:val="00911CD7"/>
    <w:rsid w:val="00911D78"/>
    <w:rsid w:val="00911F19"/>
    <w:rsid w:val="0091225A"/>
    <w:rsid w:val="00912318"/>
    <w:rsid w:val="009125C7"/>
    <w:rsid w:val="00912987"/>
    <w:rsid w:val="009130FC"/>
    <w:rsid w:val="00913220"/>
    <w:rsid w:val="00913A76"/>
    <w:rsid w:val="00913FC6"/>
    <w:rsid w:val="009140F8"/>
    <w:rsid w:val="00914187"/>
    <w:rsid w:val="00914345"/>
    <w:rsid w:val="0091438A"/>
    <w:rsid w:val="0091456B"/>
    <w:rsid w:val="009149EB"/>
    <w:rsid w:val="00914B8E"/>
    <w:rsid w:val="00914D8C"/>
    <w:rsid w:val="009157B4"/>
    <w:rsid w:val="00915B27"/>
    <w:rsid w:val="00915C30"/>
    <w:rsid w:val="00915DD9"/>
    <w:rsid w:val="00915E90"/>
    <w:rsid w:val="009160C4"/>
    <w:rsid w:val="0091612E"/>
    <w:rsid w:val="00916242"/>
    <w:rsid w:val="00916265"/>
    <w:rsid w:val="00916448"/>
    <w:rsid w:val="00916479"/>
    <w:rsid w:val="0091661E"/>
    <w:rsid w:val="00916676"/>
    <w:rsid w:val="009169CA"/>
    <w:rsid w:val="00916B7B"/>
    <w:rsid w:val="00916D5C"/>
    <w:rsid w:val="00916EFE"/>
    <w:rsid w:val="009170D2"/>
    <w:rsid w:val="0091717E"/>
    <w:rsid w:val="009173A9"/>
    <w:rsid w:val="009173DB"/>
    <w:rsid w:val="0091741C"/>
    <w:rsid w:val="00917462"/>
    <w:rsid w:val="00917746"/>
    <w:rsid w:val="00917895"/>
    <w:rsid w:val="00917BB5"/>
    <w:rsid w:val="00917CA0"/>
    <w:rsid w:val="00917E70"/>
    <w:rsid w:val="00917EA9"/>
    <w:rsid w:val="00917F2E"/>
    <w:rsid w:val="00917F33"/>
    <w:rsid w:val="00917F43"/>
    <w:rsid w:val="00920022"/>
    <w:rsid w:val="009200BC"/>
    <w:rsid w:val="0092022F"/>
    <w:rsid w:val="0092044C"/>
    <w:rsid w:val="00920745"/>
    <w:rsid w:val="0092075E"/>
    <w:rsid w:val="009208ED"/>
    <w:rsid w:val="00920D39"/>
    <w:rsid w:val="00921217"/>
    <w:rsid w:val="0092128A"/>
    <w:rsid w:val="009214D2"/>
    <w:rsid w:val="00921BEA"/>
    <w:rsid w:val="00921C25"/>
    <w:rsid w:val="00921D90"/>
    <w:rsid w:val="00921DBE"/>
    <w:rsid w:val="00921FC6"/>
    <w:rsid w:val="009225C5"/>
    <w:rsid w:val="00922C30"/>
    <w:rsid w:val="00922D98"/>
    <w:rsid w:val="00922E01"/>
    <w:rsid w:val="00922E66"/>
    <w:rsid w:val="00922F19"/>
    <w:rsid w:val="00923272"/>
    <w:rsid w:val="0092339F"/>
    <w:rsid w:val="0092350B"/>
    <w:rsid w:val="00923558"/>
    <w:rsid w:val="00923736"/>
    <w:rsid w:val="00923766"/>
    <w:rsid w:val="00923AD7"/>
    <w:rsid w:val="00923B71"/>
    <w:rsid w:val="00923D82"/>
    <w:rsid w:val="00923E87"/>
    <w:rsid w:val="00923EA5"/>
    <w:rsid w:val="00923F5D"/>
    <w:rsid w:val="00924446"/>
    <w:rsid w:val="00924541"/>
    <w:rsid w:val="009246BB"/>
    <w:rsid w:val="0092477A"/>
    <w:rsid w:val="00924802"/>
    <w:rsid w:val="009248FC"/>
    <w:rsid w:val="00924987"/>
    <w:rsid w:val="00924B84"/>
    <w:rsid w:val="00924B91"/>
    <w:rsid w:val="009250FC"/>
    <w:rsid w:val="0092536C"/>
    <w:rsid w:val="0092560C"/>
    <w:rsid w:val="0092570F"/>
    <w:rsid w:val="00925756"/>
    <w:rsid w:val="009258B4"/>
    <w:rsid w:val="0092598A"/>
    <w:rsid w:val="00925AB1"/>
    <w:rsid w:val="00925CBD"/>
    <w:rsid w:val="00925E6E"/>
    <w:rsid w:val="00926003"/>
    <w:rsid w:val="009262BA"/>
    <w:rsid w:val="0092630A"/>
    <w:rsid w:val="009265E0"/>
    <w:rsid w:val="00926602"/>
    <w:rsid w:val="0092673B"/>
    <w:rsid w:val="00926D73"/>
    <w:rsid w:val="00926D9D"/>
    <w:rsid w:val="00926E36"/>
    <w:rsid w:val="009270DF"/>
    <w:rsid w:val="0092725A"/>
    <w:rsid w:val="009273F4"/>
    <w:rsid w:val="00927433"/>
    <w:rsid w:val="00927516"/>
    <w:rsid w:val="00927A26"/>
    <w:rsid w:val="00927A66"/>
    <w:rsid w:val="00927ACB"/>
    <w:rsid w:val="00927B29"/>
    <w:rsid w:val="00927B63"/>
    <w:rsid w:val="00927BF7"/>
    <w:rsid w:val="00927E28"/>
    <w:rsid w:val="00930212"/>
    <w:rsid w:val="009302E6"/>
    <w:rsid w:val="009302FA"/>
    <w:rsid w:val="00930A4B"/>
    <w:rsid w:val="00930A8A"/>
    <w:rsid w:val="00930A98"/>
    <w:rsid w:val="00930BC2"/>
    <w:rsid w:val="00930C25"/>
    <w:rsid w:val="00930F22"/>
    <w:rsid w:val="00930FB0"/>
    <w:rsid w:val="009312F9"/>
    <w:rsid w:val="00931BEF"/>
    <w:rsid w:val="00932458"/>
    <w:rsid w:val="0093257F"/>
    <w:rsid w:val="0093270E"/>
    <w:rsid w:val="009327C2"/>
    <w:rsid w:val="00932914"/>
    <w:rsid w:val="00932A46"/>
    <w:rsid w:val="00932B94"/>
    <w:rsid w:val="00932E1C"/>
    <w:rsid w:val="00933232"/>
    <w:rsid w:val="009333AD"/>
    <w:rsid w:val="0093363F"/>
    <w:rsid w:val="0093374A"/>
    <w:rsid w:val="00933890"/>
    <w:rsid w:val="009339D5"/>
    <w:rsid w:val="00933A29"/>
    <w:rsid w:val="00933B1D"/>
    <w:rsid w:val="00933BA0"/>
    <w:rsid w:val="00933C06"/>
    <w:rsid w:val="00933C3E"/>
    <w:rsid w:val="00933D56"/>
    <w:rsid w:val="00933DAB"/>
    <w:rsid w:val="0093463F"/>
    <w:rsid w:val="00934864"/>
    <w:rsid w:val="00934D0A"/>
    <w:rsid w:val="00934D56"/>
    <w:rsid w:val="009351D8"/>
    <w:rsid w:val="00935240"/>
    <w:rsid w:val="00935380"/>
    <w:rsid w:val="00935391"/>
    <w:rsid w:val="00935E8B"/>
    <w:rsid w:val="00935ECE"/>
    <w:rsid w:val="00936722"/>
    <w:rsid w:val="0093693E"/>
    <w:rsid w:val="0093698D"/>
    <w:rsid w:val="00936ABA"/>
    <w:rsid w:val="00936C30"/>
    <w:rsid w:val="00937237"/>
    <w:rsid w:val="0093740D"/>
    <w:rsid w:val="009375D9"/>
    <w:rsid w:val="009376D1"/>
    <w:rsid w:val="009376EB"/>
    <w:rsid w:val="00937AF5"/>
    <w:rsid w:val="00937BE3"/>
    <w:rsid w:val="00937C1B"/>
    <w:rsid w:val="00937D5B"/>
    <w:rsid w:val="00940927"/>
    <w:rsid w:val="00940EC0"/>
    <w:rsid w:val="00940EE4"/>
    <w:rsid w:val="00941148"/>
    <w:rsid w:val="00941168"/>
    <w:rsid w:val="009414CA"/>
    <w:rsid w:val="00941A28"/>
    <w:rsid w:val="00941C7D"/>
    <w:rsid w:val="00941CCD"/>
    <w:rsid w:val="00942199"/>
    <w:rsid w:val="00942368"/>
    <w:rsid w:val="00942799"/>
    <w:rsid w:val="009429A1"/>
    <w:rsid w:val="00943162"/>
    <w:rsid w:val="00943570"/>
    <w:rsid w:val="00943AA0"/>
    <w:rsid w:val="009440A2"/>
    <w:rsid w:val="00944424"/>
    <w:rsid w:val="0094451D"/>
    <w:rsid w:val="0094457F"/>
    <w:rsid w:val="009445C9"/>
    <w:rsid w:val="00944676"/>
    <w:rsid w:val="009447AF"/>
    <w:rsid w:val="00944933"/>
    <w:rsid w:val="0094499A"/>
    <w:rsid w:val="00944BE3"/>
    <w:rsid w:val="009452B1"/>
    <w:rsid w:val="009452F5"/>
    <w:rsid w:val="0094532C"/>
    <w:rsid w:val="009456F9"/>
    <w:rsid w:val="00945822"/>
    <w:rsid w:val="00945911"/>
    <w:rsid w:val="00945DFC"/>
    <w:rsid w:val="00945F40"/>
    <w:rsid w:val="00945F77"/>
    <w:rsid w:val="00946090"/>
    <w:rsid w:val="0094616A"/>
    <w:rsid w:val="009461B3"/>
    <w:rsid w:val="00946537"/>
    <w:rsid w:val="009468B5"/>
    <w:rsid w:val="00946C84"/>
    <w:rsid w:val="0094733B"/>
    <w:rsid w:val="009476E8"/>
    <w:rsid w:val="0094777E"/>
    <w:rsid w:val="00947880"/>
    <w:rsid w:val="009478D8"/>
    <w:rsid w:val="00947B53"/>
    <w:rsid w:val="00947C99"/>
    <w:rsid w:val="0095051A"/>
    <w:rsid w:val="009509AC"/>
    <w:rsid w:val="0095104B"/>
    <w:rsid w:val="009511D2"/>
    <w:rsid w:val="00951290"/>
    <w:rsid w:val="00951475"/>
    <w:rsid w:val="009516D9"/>
    <w:rsid w:val="00951DEB"/>
    <w:rsid w:val="009529E9"/>
    <w:rsid w:val="00952CAE"/>
    <w:rsid w:val="00952CBE"/>
    <w:rsid w:val="00952CC6"/>
    <w:rsid w:val="00952D6B"/>
    <w:rsid w:val="0095323E"/>
    <w:rsid w:val="009532EE"/>
    <w:rsid w:val="009533DD"/>
    <w:rsid w:val="0095394E"/>
    <w:rsid w:val="009539FF"/>
    <w:rsid w:val="00953CAA"/>
    <w:rsid w:val="00953D50"/>
    <w:rsid w:val="00953E99"/>
    <w:rsid w:val="00953F6C"/>
    <w:rsid w:val="0095420C"/>
    <w:rsid w:val="009542A0"/>
    <w:rsid w:val="009542F3"/>
    <w:rsid w:val="009544D4"/>
    <w:rsid w:val="009547C9"/>
    <w:rsid w:val="00954E9C"/>
    <w:rsid w:val="0095500F"/>
    <w:rsid w:val="009550E1"/>
    <w:rsid w:val="00955125"/>
    <w:rsid w:val="009552C0"/>
    <w:rsid w:val="00955A1B"/>
    <w:rsid w:val="00955ECE"/>
    <w:rsid w:val="0095610A"/>
    <w:rsid w:val="009562B5"/>
    <w:rsid w:val="00956313"/>
    <w:rsid w:val="009567AD"/>
    <w:rsid w:val="00956890"/>
    <w:rsid w:val="00956B3B"/>
    <w:rsid w:val="009570B9"/>
    <w:rsid w:val="00957268"/>
    <w:rsid w:val="009575DF"/>
    <w:rsid w:val="009603DA"/>
    <w:rsid w:val="009606EC"/>
    <w:rsid w:val="00960902"/>
    <w:rsid w:val="00960908"/>
    <w:rsid w:val="00960F11"/>
    <w:rsid w:val="00960F39"/>
    <w:rsid w:val="00960F7F"/>
    <w:rsid w:val="0096128A"/>
    <w:rsid w:val="0096157A"/>
    <w:rsid w:val="009616AB"/>
    <w:rsid w:val="00961906"/>
    <w:rsid w:val="00961A5E"/>
    <w:rsid w:val="00961B69"/>
    <w:rsid w:val="00961BBA"/>
    <w:rsid w:val="00961C8F"/>
    <w:rsid w:val="00962134"/>
    <w:rsid w:val="00962440"/>
    <w:rsid w:val="00962725"/>
    <w:rsid w:val="00962A43"/>
    <w:rsid w:val="00962D2C"/>
    <w:rsid w:val="00962D66"/>
    <w:rsid w:val="009634A0"/>
    <w:rsid w:val="009635D2"/>
    <w:rsid w:val="00963676"/>
    <w:rsid w:val="00963723"/>
    <w:rsid w:val="009637BF"/>
    <w:rsid w:val="00963956"/>
    <w:rsid w:val="00963959"/>
    <w:rsid w:val="00963A69"/>
    <w:rsid w:val="00963A92"/>
    <w:rsid w:val="00963AAC"/>
    <w:rsid w:val="00963B44"/>
    <w:rsid w:val="00963BAC"/>
    <w:rsid w:val="00964233"/>
    <w:rsid w:val="00964285"/>
    <w:rsid w:val="00964303"/>
    <w:rsid w:val="009646CD"/>
    <w:rsid w:val="00964B13"/>
    <w:rsid w:val="00964C0F"/>
    <w:rsid w:val="00964EF7"/>
    <w:rsid w:val="009651DC"/>
    <w:rsid w:val="0096535D"/>
    <w:rsid w:val="009658E9"/>
    <w:rsid w:val="00965937"/>
    <w:rsid w:val="00965A09"/>
    <w:rsid w:val="00965B3E"/>
    <w:rsid w:val="00965CDE"/>
    <w:rsid w:val="00965E13"/>
    <w:rsid w:val="009662C5"/>
    <w:rsid w:val="009664FD"/>
    <w:rsid w:val="0096659E"/>
    <w:rsid w:val="00966B72"/>
    <w:rsid w:val="00966CDD"/>
    <w:rsid w:val="00966DDC"/>
    <w:rsid w:val="00967395"/>
    <w:rsid w:val="0096739B"/>
    <w:rsid w:val="0096784E"/>
    <w:rsid w:val="00967B68"/>
    <w:rsid w:val="00967E61"/>
    <w:rsid w:val="00967ED4"/>
    <w:rsid w:val="009700AA"/>
    <w:rsid w:val="00970361"/>
    <w:rsid w:val="009703B4"/>
    <w:rsid w:val="009705F5"/>
    <w:rsid w:val="0097081C"/>
    <w:rsid w:val="00970944"/>
    <w:rsid w:val="00970DAB"/>
    <w:rsid w:val="0097112E"/>
    <w:rsid w:val="00971231"/>
    <w:rsid w:val="009712D3"/>
    <w:rsid w:val="00971B14"/>
    <w:rsid w:val="00971C18"/>
    <w:rsid w:val="009720C6"/>
    <w:rsid w:val="009721AE"/>
    <w:rsid w:val="009726F8"/>
    <w:rsid w:val="0097271B"/>
    <w:rsid w:val="0097278C"/>
    <w:rsid w:val="009729D6"/>
    <w:rsid w:val="00972B42"/>
    <w:rsid w:val="00972EFC"/>
    <w:rsid w:val="0097342D"/>
    <w:rsid w:val="00973624"/>
    <w:rsid w:val="0097387D"/>
    <w:rsid w:val="00973A5F"/>
    <w:rsid w:val="00973E91"/>
    <w:rsid w:val="00973F5B"/>
    <w:rsid w:val="00973FB6"/>
    <w:rsid w:val="00974127"/>
    <w:rsid w:val="009742F4"/>
    <w:rsid w:val="009744A0"/>
    <w:rsid w:val="00974A7B"/>
    <w:rsid w:val="00974C9E"/>
    <w:rsid w:val="00974FA0"/>
    <w:rsid w:val="00974FB8"/>
    <w:rsid w:val="009754BC"/>
    <w:rsid w:val="0097557F"/>
    <w:rsid w:val="009759CA"/>
    <w:rsid w:val="00975AE5"/>
    <w:rsid w:val="00975B6C"/>
    <w:rsid w:val="00975B85"/>
    <w:rsid w:val="00975B97"/>
    <w:rsid w:val="00976596"/>
    <w:rsid w:val="009766F9"/>
    <w:rsid w:val="009769F6"/>
    <w:rsid w:val="00976C5D"/>
    <w:rsid w:val="00976D9B"/>
    <w:rsid w:val="00977069"/>
    <w:rsid w:val="00977455"/>
    <w:rsid w:val="0097755D"/>
    <w:rsid w:val="0097770D"/>
    <w:rsid w:val="00977AF3"/>
    <w:rsid w:val="00977CBD"/>
    <w:rsid w:val="009800F4"/>
    <w:rsid w:val="00980623"/>
    <w:rsid w:val="00980780"/>
    <w:rsid w:val="00980E46"/>
    <w:rsid w:val="0098107D"/>
    <w:rsid w:val="00981112"/>
    <w:rsid w:val="009811EF"/>
    <w:rsid w:val="009812AC"/>
    <w:rsid w:val="0098168F"/>
    <w:rsid w:val="0098172E"/>
    <w:rsid w:val="00981761"/>
    <w:rsid w:val="00981D55"/>
    <w:rsid w:val="009821D0"/>
    <w:rsid w:val="009823DB"/>
    <w:rsid w:val="00982B5A"/>
    <w:rsid w:val="009832BA"/>
    <w:rsid w:val="009832E3"/>
    <w:rsid w:val="00983310"/>
    <w:rsid w:val="00983475"/>
    <w:rsid w:val="00983B90"/>
    <w:rsid w:val="00984019"/>
    <w:rsid w:val="00984488"/>
    <w:rsid w:val="00984502"/>
    <w:rsid w:val="0098454E"/>
    <w:rsid w:val="009849C2"/>
    <w:rsid w:val="00984B5E"/>
    <w:rsid w:val="00984E6B"/>
    <w:rsid w:val="009851ED"/>
    <w:rsid w:val="0098525A"/>
    <w:rsid w:val="00985910"/>
    <w:rsid w:val="00985F44"/>
    <w:rsid w:val="00985F69"/>
    <w:rsid w:val="00985FEC"/>
    <w:rsid w:val="009862DD"/>
    <w:rsid w:val="00986434"/>
    <w:rsid w:val="0098756C"/>
    <w:rsid w:val="0098779E"/>
    <w:rsid w:val="00987AB0"/>
    <w:rsid w:val="00987D9D"/>
    <w:rsid w:val="009901BC"/>
    <w:rsid w:val="009901E8"/>
    <w:rsid w:val="009902C4"/>
    <w:rsid w:val="009905B4"/>
    <w:rsid w:val="009908E3"/>
    <w:rsid w:val="00990A50"/>
    <w:rsid w:val="00990BC4"/>
    <w:rsid w:val="009910EE"/>
    <w:rsid w:val="00991633"/>
    <w:rsid w:val="00991E06"/>
    <w:rsid w:val="00992558"/>
    <w:rsid w:val="0099296B"/>
    <w:rsid w:val="00992DF8"/>
    <w:rsid w:val="00992EE9"/>
    <w:rsid w:val="00993233"/>
    <w:rsid w:val="009932C7"/>
    <w:rsid w:val="0099356E"/>
    <w:rsid w:val="00993909"/>
    <w:rsid w:val="00993BCA"/>
    <w:rsid w:val="00993E43"/>
    <w:rsid w:val="00993F07"/>
    <w:rsid w:val="00993F24"/>
    <w:rsid w:val="0099412B"/>
    <w:rsid w:val="00994138"/>
    <w:rsid w:val="0099454F"/>
    <w:rsid w:val="009949F1"/>
    <w:rsid w:val="009949F2"/>
    <w:rsid w:val="00994BBB"/>
    <w:rsid w:val="00994E28"/>
    <w:rsid w:val="00994FC2"/>
    <w:rsid w:val="00995089"/>
    <w:rsid w:val="00995872"/>
    <w:rsid w:val="009958BB"/>
    <w:rsid w:val="009958CA"/>
    <w:rsid w:val="009959EE"/>
    <w:rsid w:val="00995B83"/>
    <w:rsid w:val="00995B9F"/>
    <w:rsid w:val="00995EDA"/>
    <w:rsid w:val="0099626C"/>
    <w:rsid w:val="00996279"/>
    <w:rsid w:val="0099639A"/>
    <w:rsid w:val="009965EF"/>
    <w:rsid w:val="00996816"/>
    <w:rsid w:val="0099697F"/>
    <w:rsid w:val="00996A64"/>
    <w:rsid w:val="00996B2B"/>
    <w:rsid w:val="00996B8A"/>
    <w:rsid w:val="00996C7A"/>
    <w:rsid w:val="00996E35"/>
    <w:rsid w:val="00997193"/>
    <w:rsid w:val="0099742C"/>
    <w:rsid w:val="00997455"/>
    <w:rsid w:val="00997506"/>
    <w:rsid w:val="00997631"/>
    <w:rsid w:val="00997A41"/>
    <w:rsid w:val="00997B3F"/>
    <w:rsid w:val="00997D9B"/>
    <w:rsid w:val="00997E37"/>
    <w:rsid w:val="00997EF4"/>
    <w:rsid w:val="009A0374"/>
    <w:rsid w:val="009A039C"/>
    <w:rsid w:val="009A07A2"/>
    <w:rsid w:val="009A07D0"/>
    <w:rsid w:val="009A0958"/>
    <w:rsid w:val="009A0B00"/>
    <w:rsid w:val="009A0F7E"/>
    <w:rsid w:val="009A1274"/>
    <w:rsid w:val="009A13F7"/>
    <w:rsid w:val="009A143B"/>
    <w:rsid w:val="009A17DC"/>
    <w:rsid w:val="009A19D1"/>
    <w:rsid w:val="009A1B0A"/>
    <w:rsid w:val="009A1D15"/>
    <w:rsid w:val="009A1EF7"/>
    <w:rsid w:val="009A1FC0"/>
    <w:rsid w:val="009A21AE"/>
    <w:rsid w:val="009A2638"/>
    <w:rsid w:val="009A2948"/>
    <w:rsid w:val="009A2A92"/>
    <w:rsid w:val="009A2AA8"/>
    <w:rsid w:val="009A2B69"/>
    <w:rsid w:val="009A2DC9"/>
    <w:rsid w:val="009A2E55"/>
    <w:rsid w:val="009A2EA3"/>
    <w:rsid w:val="009A2FB0"/>
    <w:rsid w:val="009A310F"/>
    <w:rsid w:val="009A3525"/>
    <w:rsid w:val="009A3609"/>
    <w:rsid w:val="009A366C"/>
    <w:rsid w:val="009A38DB"/>
    <w:rsid w:val="009A3BA4"/>
    <w:rsid w:val="009A3D9D"/>
    <w:rsid w:val="009A3E48"/>
    <w:rsid w:val="009A400A"/>
    <w:rsid w:val="009A4129"/>
    <w:rsid w:val="009A4425"/>
    <w:rsid w:val="009A463B"/>
    <w:rsid w:val="009A46C8"/>
    <w:rsid w:val="009A47DD"/>
    <w:rsid w:val="009A4903"/>
    <w:rsid w:val="009A4C12"/>
    <w:rsid w:val="009A4C47"/>
    <w:rsid w:val="009A4EB8"/>
    <w:rsid w:val="009A5098"/>
    <w:rsid w:val="009A55DF"/>
    <w:rsid w:val="009A594B"/>
    <w:rsid w:val="009A5C1D"/>
    <w:rsid w:val="009A5CF6"/>
    <w:rsid w:val="009A5E5C"/>
    <w:rsid w:val="009A6038"/>
    <w:rsid w:val="009A6053"/>
    <w:rsid w:val="009A6357"/>
    <w:rsid w:val="009A64D0"/>
    <w:rsid w:val="009A65F4"/>
    <w:rsid w:val="009A6A70"/>
    <w:rsid w:val="009A6AD8"/>
    <w:rsid w:val="009A6B08"/>
    <w:rsid w:val="009A6C41"/>
    <w:rsid w:val="009A742D"/>
    <w:rsid w:val="009A7543"/>
    <w:rsid w:val="009A75B5"/>
    <w:rsid w:val="009A7910"/>
    <w:rsid w:val="009A7934"/>
    <w:rsid w:val="009A7AC5"/>
    <w:rsid w:val="009A7BD4"/>
    <w:rsid w:val="009A7E82"/>
    <w:rsid w:val="009A7F85"/>
    <w:rsid w:val="009B0011"/>
    <w:rsid w:val="009B0060"/>
    <w:rsid w:val="009B02D3"/>
    <w:rsid w:val="009B06A4"/>
    <w:rsid w:val="009B09AF"/>
    <w:rsid w:val="009B0AEF"/>
    <w:rsid w:val="009B0B65"/>
    <w:rsid w:val="009B0E72"/>
    <w:rsid w:val="009B12D2"/>
    <w:rsid w:val="009B13B1"/>
    <w:rsid w:val="009B15BC"/>
    <w:rsid w:val="009B1758"/>
    <w:rsid w:val="009B1CF7"/>
    <w:rsid w:val="009B1D5F"/>
    <w:rsid w:val="009B1E37"/>
    <w:rsid w:val="009B2297"/>
    <w:rsid w:val="009B235E"/>
    <w:rsid w:val="009B2417"/>
    <w:rsid w:val="009B2503"/>
    <w:rsid w:val="009B2700"/>
    <w:rsid w:val="009B2EA3"/>
    <w:rsid w:val="009B2F15"/>
    <w:rsid w:val="009B2F18"/>
    <w:rsid w:val="009B2F5B"/>
    <w:rsid w:val="009B2F9C"/>
    <w:rsid w:val="009B304F"/>
    <w:rsid w:val="009B31C2"/>
    <w:rsid w:val="009B336C"/>
    <w:rsid w:val="009B34A9"/>
    <w:rsid w:val="009B365E"/>
    <w:rsid w:val="009B3671"/>
    <w:rsid w:val="009B37B0"/>
    <w:rsid w:val="009B3A4B"/>
    <w:rsid w:val="009B410E"/>
    <w:rsid w:val="009B43FD"/>
    <w:rsid w:val="009B45DC"/>
    <w:rsid w:val="009B4A68"/>
    <w:rsid w:val="009B4EDD"/>
    <w:rsid w:val="009B5262"/>
    <w:rsid w:val="009B52E7"/>
    <w:rsid w:val="009B535E"/>
    <w:rsid w:val="009B555C"/>
    <w:rsid w:val="009B55E1"/>
    <w:rsid w:val="009B5AFD"/>
    <w:rsid w:val="009B5C04"/>
    <w:rsid w:val="009B5C08"/>
    <w:rsid w:val="009B5C2D"/>
    <w:rsid w:val="009B5D76"/>
    <w:rsid w:val="009B5EF3"/>
    <w:rsid w:val="009B60FF"/>
    <w:rsid w:val="009B61A5"/>
    <w:rsid w:val="009B623D"/>
    <w:rsid w:val="009B639B"/>
    <w:rsid w:val="009B643C"/>
    <w:rsid w:val="009B6825"/>
    <w:rsid w:val="009B6931"/>
    <w:rsid w:val="009B6A6B"/>
    <w:rsid w:val="009B7335"/>
    <w:rsid w:val="009B7623"/>
    <w:rsid w:val="009B7647"/>
    <w:rsid w:val="009B7811"/>
    <w:rsid w:val="009B78AA"/>
    <w:rsid w:val="009B7C89"/>
    <w:rsid w:val="009C0062"/>
    <w:rsid w:val="009C00A3"/>
    <w:rsid w:val="009C027B"/>
    <w:rsid w:val="009C0624"/>
    <w:rsid w:val="009C0726"/>
    <w:rsid w:val="009C0A84"/>
    <w:rsid w:val="009C0DAD"/>
    <w:rsid w:val="009C0FF9"/>
    <w:rsid w:val="009C1082"/>
    <w:rsid w:val="009C1167"/>
    <w:rsid w:val="009C124A"/>
    <w:rsid w:val="009C134B"/>
    <w:rsid w:val="009C1AB2"/>
    <w:rsid w:val="009C2004"/>
    <w:rsid w:val="009C228E"/>
    <w:rsid w:val="009C2374"/>
    <w:rsid w:val="009C250C"/>
    <w:rsid w:val="009C2A75"/>
    <w:rsid w:val="009C2BC2"/>
    <w:rsid w:val="009C2F4D"/>
    <w:rsid w:val="009C32C4"/>
    <w:rsid w:val="009C3556"/>
    <w:rsid w:val="009C38CB"/>
    <w:rsid w:val="009C3B37"/>
    <w:rsid w:val="009C3BC4"/>
    <w:rsid w:val="009C3BCC"/>
    <w:rsid w:val="009C3D3F"/>
    <w:rsid w:val="009C3D9E"/>
    <w:rsid w:val="009C3DB3"/>
    <w:rsid w:val="009C4A17"/>
    <w:rsid w:val="009C4B9A"/>
    <w:rsid w:val="009C5129"/>
    <w:rsid w:val="009C5271"/>
    <w:rsid w:val="009C565A"/>
    <w:rsid w:val="009C56FF"/>
    <w:rsid w:val="009C585D"/>
    <w:rsid w:val="009C598C"/>
    <w:rsid w:val="009C5AC3"/>
    <w:rsid w:val="009C6125"/>
    <w:rsid w:val="009C613B"/>
    <w:rsid w:val="009C65AC"/>
    <w:rsid w:val="009C68FC"/>
    <w:rsid w:val="009C6ADB"/>
    <w:rsid w:val="009C6BB5"/>
    <w:rsid w:val="009C701B"/>
    <w:rsid w:val="009C782E"/>
    <w:rsid w:val="009C795E"/>
    <w:rsid w:val="009C7A6B"/>
    <w:rsid w:val="009D047F"/>
    <w:rsid w:val="009D06C6"/>
    <w:rsid w:val="009D0858"/>
    <w:rsid w:val="009D0B59"/>
    <w:rsid w:val="009D0EE7"/>
    <w:rsid w:val="009D0F4D"/>
    <w:rsid w:val="009D11D1"/>
    <w:rsid w:val="009D170F"/>
    <w:rsid w:val="009D17E7"/>
    <w:rsid w:val="009D17EF"/>
    <w:rsid w:val="009D19BE"/>
    <w:rsid w:val="009D1B11"/>
    <w:rsid w:val="009D1D05"/>
    <w:rsid w:val="009D27F6"/>
    <w:rsid w:val="009D288F"/>
    <w:rsid w:val="009D29C3"/>
    <w:rsid w:val="009D2D77"/>
    <w:rsid w:val="009D322B"/>
    <w:rsid w:val="009D33B2"/>
    <w:rsid w:val="009D3533"/>
    <w:rsid w:val="009D35BB"/>
    <w:rsid w:val="009D3770"/>
    <w:rsid w:val="009D3776"/>
    <w:rsid w:val="009D38B3"/>
    <w:rsid w:val="009D3957"/>
    <w:rsid w:val="009D3B04"/>
    <w:rsid w:val="009D3BF5"/>
    <w:rsid w:val="009D3BF8"/>
    <w:rsid w:val="009D3DC0"/>
    <w:rsid w:val="009D43F9"/>
    <w:rsid w:val="009D447C"/>
    <w:rsid w:val="009D4A2D"/>
    <w:rsid w:val="009D4B25"/>
    <w:rsid w:val="009D4BF7"/>
    <w:rsid w:val="009D527E"/>
    <w:rsid w:val="009D540F"/>
    <w:rsid w:val="009D561B"/>
    <w:rsid w:val="009D5D42"/>
    <w:rsid w:val="009D5FE3"/>
    <w:rsid w:val="009D61AE"/>
    <w:rsid w:val="009D66F4"/>
    <w:rsid w:val="009D6986"/>
    <w:rsid w:val="009D6B25"/>
    <w:rsid w:val="009D6E6F"/>
    <w:rsid w:val="009D759E"/>
    <w:rsid w:val="009D7687"/>
    <w:rsid w:val="009D76DD"/>
    <w:rsid w:val="009D774C"/>
    <w:rsid w:val="009D7A24"/>
    <w:rsid w:val="009D7A8A"/>
    <w:rsid w:val="009D7A99"/>
    <w:rsid w:val="009D7CB6"/>
    <w:rsid w:val="009D7DFC"/>
    <w:rsid w:val="009D7E90"/>
    <w:rsid w:val="009E00F8"/>
    <w:rsid w:val="009E0492"/>
    <w:rsid w:val="009E04F5"/>
    <w:rsid w:val="009E05AB"/>
    <w:rsid w:val="009E0614"/>
    <w:rsid w:val="009E093E"/>
    <w:rsid w:val="009E0B4E"/>
    <w:rsid w:val="009E0D8C"/>
    <w:rsid w:val="009E150A"/>
    <w:rsid w:val="009E1624"/>
    <w:rsid w:val="009E1729"/>
    <w:rsid w:val="009E1732"/>
    <w:rsid w:val="009E17EC"/>
    <w:rsid w:val="009E195A"/>
    <w:rsid w:val="009E221B"/>
    <w:rsid w:val="009E257A"/>
    <w:rsid w:val="009E2861"/>
    <w:rsid w:val="009E2EAA"/>
    <w:rsid w:val="009E3085"/>
    <w:rsid w:val="009E3253"/>
    <w:rsid w:val="009E32B9"/>
    <w:rsid w:val="009E3444"/>
    <w:rsid w:val="009E3769"/>
    <w:rsid w:val="009E37E4"/>
    <w:rsid w:val="009E37FD"/>
    <w:rsid w:val="009E3924"/>
    <w:rsid w:val="009E39B0"/>
    <w:rsid w:val="009E41FE"/>
    <w:rsid w:val="009E4903"/>
    <w:rsid w:val="009E4B23"/>
    <w:rsid w:val="009E54C3"/>
    <w:rsid w:val="009E54F5"/>
    <w:rsid w:val="009E58B2"/>
    <w:rsid w:val="009E5B40"/>
    <w:rsid w:val="009E5DC3"/>
    <w:rsid w:val="009E5DCD"/>
    <w:rsid w:val="009E6316"/>
    <w:rsid w:val="009E633E"/>
    <w:rsid w:val="009E666E"/>
    <w:rsid w:val="009E6699"/>
    <w:rsid w:val="009E6750"/>
    <w:rsid w:val="009E696D"/>
    <w:rsid w:val="009E6972"/>
    <w:rsid w:val="009E6BDA"/>
    <w:rsid w:val="009E6F97"/>
    <w:rsid w:val="009E71EF"/>
    <w:rsid w:val="009E75D4"/>
    <w:rsid w:val="009E7D22"/>
    <w:rsid w:val="009E7D43"/>
    <w:rsid w:val="009F028A"/>
    <w:rsid w:val="009F04E9"/>
    <w:rsid w:val="009F052C"/>
    <w:rsid w:val="009F06CD"/>
    <w:rsid w:val="009F083D"/>
    <w:rsid w:val="009F0FCD"/>
    <w:rsid w:val="009F110F"/>
    <w:rsid w:val="009F1240"/>
    <w:rsid w:val="009F131F"/>
    <w:rsid w:val="009F1488"/>
    <w:rsid w:val="009F16B5"/>
    <w:rsid w:val="009F19DB"/>
    <w:rsid w:val="009F19E7"/>
    <w:rsid w:val="009F1CB1"/>
    <w:rsid w:val="009F20D4"/>
    <w:rsid w:val="009F23AB"/>
    <w:rsid w:val="009F2593"/>
    <w:rsid w:val="009F27EE"/>
    <w:rsid w:val="009F2932"/>
    <w:rsid w:val="009F2938"/>
    <w:rsid w:val="009F2A1E"/>
    <w:rsid w:val="009F2AA8"/>
    <w:rsid w:val="009F2AB1"/>
    <w:rsid w:val="009F2E0B"/>
    <w:rsid w:val="009F2E18"/>
    <w:rsid w:val="009F33F0"/>
    <w:rsid w:val="009F3495"/>
    <w:rsid w:val="009F3600"/>
    <w:rsid w:val="009F38C3"/>
    <w:rsid w:val="009F3B01"/>
    <w:rsid w:val="009F3BFD"/>
    <w:rsid w:val="009F4164"/>
    <w:rsid w:val="009F420D"/>
    <w:rsid w:val="009F45F7"/>
    <w:rsid w:val="009F4742"/>
    <w:rsid w:val="009F4D19"/>
    <w:rsid w:val="009F4D33"/>
    <w:rsid w:val="009F50A2"/>
    <w:rsid w:val="009F52F2"/>
    <w:rsid w:val="009F532E"/>
    <w:rsid w:val="009F556F"/>
    <w:rsid w:val="009F570F"/>
    <w:rsid w:val="009F5A5B"/>
    <w:rsid w:val="009F635C"/>
    <w:rsid w:val="009F6545"/>
    <w:rsid w:val="009F657D"/>
    <w:rsid w:val="009F661F"/>
    <w:rsid w:val="009F66BB"/>
    <w:rsid w:val="009F6CAE"/>
    <w:rsid w:val="009F6E0B"/>
    <w:rsid w:val="009F717F"/>
    <w:rsid w:val="009F75FB"/>
    <w:rsid w:val="009F7719"/>
    <w:rsid w:val="009F7B82"/>
    <w:rsid w:val="009F7CF7"/>
    <w:rsid w:val="009F7E9C"/>
    <w:rsid w:val="00A00176"/>
    <w:rsid w:val="00A00307"/>
    <w:rsid w:val="00A00310"/>
    <w:rsid w:val="00A00362"/>
    <w:rsid w:val="00A0036F"/>
    <w:rsid w:val="00A0058B"/>
    <w:rsid w:val="00A008DE"/>
    <w:rsid w:val="00A009CB"/>
    <w:rsid w:val="00A009E2"/>
    <w:rsid w:val="00A00B04"/>
    <w:rsid w:val="00A00D8D"/>
    <w:rsid w:val="00A00EF5"/>
    <w:rsid w:val="00A010B8"/>
    <w:rsid w:val="00A0121E"/>
    <w:rsid w:val="00A012EB"/>
    <w:rsid w:val="00A01317"/>
    <w:rsid w:val="00A0253D"/>
    <w:rsid w:val="00A02724"/>
    <w:rsid w:val="00A02787"/>
    <w:rsid w:val="00A02AD1"/>
    <w:rsid w:val="00A02D5B"/>
    <w:rsid w:val="00A02D63"/>
    <w:rsid w:val="00A02FA2"/>
    <w:rsid w:val="00A035B4"/>
    <w:rsid w:val="00A0381F"/>
    <w:rsid w:val="00A038F8"/>
    <w:rsid w:val="00A0397C"/>
    <w:rsid w:val="00A03BD6"/>
    <w:rsid w:val="00A03CDF"/>
    <w:rsid w:val="00A040F2"/>
    <w:rsid w:val="00A041AA"/>
    <w:rsid w:val="00A045DF"/>
    <w:rsid w:val="00A04646"/>
    <w:rsid w:val="00A04860"/>
    <w:rsid w:val="00A04968"/>
    <w:rsid w:val="00A04AB0"/>
    <w:rsid w:val="00A04B31"/>
    <w:rsid w:val="00A04C56"/>
    <w:rsid w:val="00A05812"/>
    <w:rsid w:val="00A05ADC"/>
    <w:rsid w:val="00A05B2A"/>
    <w:rsid w:val="00A05D0A"/>
    <w:rsid w:val="00A05E30"/>
    <w:rsid w:val="00A06055"/>
    <w:rsid w:val="00A06191"/>
    <w:rsid w:val="00A061DB"/>
    <w:rsid w:val="00A0622E"/>
    <w:rsid w:val="00A06589"/>
    <w:rsid w:val="00A066D6"/>
    <w:rsid w:val="00A06A4B"/>
    <w:rsid w:val="00A06AA0"/>
    <w:rsid w:val="00A06C57"/>
    <w:rsid w:val="00A06D5E"/>
    <w:rsid w:val="00A06F4A"/>
    <w:rsid w:val="00A070CB"/>
    <w:rsid w:val="00A07585"/>
    <w:rsid w:val="00A07762"/>
    <w:rsid w:val="00A07779"/>
    <w:rsid w:val="00A07D1D"/>
    <w:rsid w:val="00A07DA3"/>
    <w:rsid w:val="00A07E1C"/>
    <w:rsid w:val="00A07E52"/>
    <w:rsid w:val="00A10213"/>
    <w:rsid w:val="00A10217"/>
    <w:rsid w:val="00A1025F"/>
    <w:rsid w:val="00A10367"/>
    <w:rsid w:val="00A105E9"/>
    <w:rsid w:val="00A1098F"/>
    <w:rsid w:val="00A10ABB"/>
    <w:rsid w:val="00A10ACD"/>
    <w:rsid w:val="00A10B79"/>
    <w:rsid w:val="00A10D18"/>
    <w:rsid w:val="00A10FB5"/>
    <w:rsid w:val="00A11214"/>
    <w:rsid w:val="00A1156F"/>
    <w:rsid w:val="00A11948"/>
    <w:rsid w:val="00A11B05"/>
    <w:rsid w:val="00A11C87"/>
    <w:rsid w:val="00A1218C"/>
    <w:rsid w:val="00A12562"/>
    <w:rsid w:val="00A1264A"/>
    <w:rsid w:val="00A12B07"/>
    <w:rsid w:val="00A1357E"/>
    <w:rsid w:val="00A13857"/>
    <w:rsid w:val="00A138DC"/>
    <w:rsid w:val="00A139F1"/>
    <w:rsid w:val="00A13C36"/>
    <w:rsid w:val="00A13CBF"/>
    <w:rsid w:val="00A141F2"/>
    <w:rsid w:val="00A143D9"/>
    <w:rsid w:val="00A144C9"/>
    <w:rsid w:val="00A145E3"/>
    <w:rsid w:val="00A14B30"/>
    <w:rsid w:val="00A14D74"/>
    <w:rsid w:val="00A1574E"/>
    <w:rsid w:val="00A15955"/>
    <w:rsid w:val="00A159EA"/>
    <w:rsid w:val="00A15A62"/>
    <w:rsid w:val="00A15BE5"/>
    <w:rsid w:val="00A15D1A"/>
    <w:rsid w:val="00A15D4D"/>
    <w:rsid w:val="00A15D6D"/>
    <w:rsid w:val="00A16173"/>
    <w:rsid w:val="00A16369"/>
    <w:rsid w:val="00A16A51"/>
    <w:rsid w:val="00A16B8E"/>
    <w:rsid w:val="00A16F18"/>
    <w:rsid w:val="00A16F5B"/>
    <w:rsid w:val="00A17055"/>
    <w:rsid w:val="00A17242"/>
    <w:rsid w:val="00A176E9"/>
    <w:rsid w:val="00A17945"/>
    <w:rsid w:val="00A17A15"/>
    <w:rsid w:val="00A17A9E"/>
    <w:rsid w:val="00A17ACA"/>
    <w:rsid w:val="00A17BB0"/>
    <w:rsid w:val="00A17D2C"/>
    <w:rsid w:val="00A201B5"/>
    <w:rsid w:val="00A20456"/>
    <w:rsid w:val="00A2046F"/>
    <w:rsid w:val="00A20870"/>
    <w:rsid w:val="00A209EB"/>
    <w:rsid w:val="00A20D06"/>
    <w:rsid w:val="00A20E3A"/>
    <w:rsid w:val="00A20FE1"/>
    <w:rsid w:val="00A213AE"/>
    <w:rsid w:val="00A216FA"/>
    <w:rsid w:val="00A21791"/>
    <w:rsid w:val="00A21A54"/>
    <w:rsid w:val="00A21C36"/>
    <w:rsid w:val="00A21C95"/>
    <w:rsid w:val="00A21E4F"/>
    <w:rsid w:val="00A21F91"/>
    <w:rsid w:val="00A22443"/>
    <w:rsid w:val="00A22545"/>
    <w:rsid w:val="00A2262F"/>
    <w:rsid w:val="00A22977"/>
    <w:rsid w:val="00A229A4"/>
    <w:rsid w:val="00A22DD7"/>
    <w:rsid w:val="00A22E69"/>
    <w:rsid w:val="00A231B9"/>
    <w:rsid w:val="00A233BF"/>
    <w:rsid w:val="00A236DC"/>
    <w:rsid w:val="00A23ACF"/>
    <w:rsid w:val="00A23C1D"/>
    <w:rsid w:val="00A240EA"/>
    <w:rsid w:val="00A24232"/>
    <w:rsid w:val="00A245C8"/>
    <w:rsid w:val="00A247C3"/>
    <w:rsid w:val="00A24CA3"/>
    <w:rsid w:val="00A24FBB"/>
    <w:rsid w:val="00A24FE7"/>
    <w:rsid w:val="00A24FF4"/>
    <w:rsid w:val="00A250EF"/>
    <w:rsid w:val="00A2526D"/>
    <w:rsid w:val="00A25413"/>
    <w:rsid w:val="00A254C4"/>
    <w:rsid w:val="00A2564C"/>
    <w:rsid w:val="00A258B8"/>
    <w:rsid w:val="00A259F4"/>
    <w:rsid w:val="00A25A5A"/>
    <w:rsid w:val="00A25AC8"/>
    <w:rsid w:val="00A25AF2"/>
    <w:rsid w:val="00A25FA4"/>
    <w:rsid w:val="00A26243"/>
    <w:rsid w:val="00A2651E"/>
    <w:rsid w:val="00A265D4"/>
    <w:rsid w:val="00A267D4"/>
    <w:rsid w:val="00A26B26"/>
    <w:rsid w:val="00A26FB4"/>
    <w:rsid w:val="00A2709E"/>
    <w:rsid w:val="00A2724F"/>
    <w:rsid w:val="00A275BB"/>
    <w:rsid w:val="00A27837"/>
    <w:rsid w:val="00A27893"/>
    <w:rsid w:val="00A278DA"/>
    <w:rsid w:val="00A27BA6"/>
    <w:rsid w:val="00A27DA7"/>
    <w:rsid w:val="00A27F1C"/>
    <w:rsid w:val="00A30196"/>
    <w:rsid w:val="00A3021A"/>
    <w:rsid w:val="00A302ED"/>
    <w:rsid w:val="00A30667"/>
    <w:rsid w:val="00A30705"/>
    <w:rsid w:val="00A3085E"/>
    <w:rsid w:val="00A30993"/>
    <w:rsid w:val="00A30C22"/>
    <w:rsid w:val="00A30D60"/>
    <w:rsid w:val="00A30DE9"/>
    <w:rsid w:val="00A31304"/>
    <w:rsid w:val="00A31329"/>
    <w:rsid w:val="00A3141D"/>
    <w:rsid w:val="00A314F7"/>
    <w:rsid w:val="00A315D5"/>
    <w:rsid w:val="00A31975"/>
    <w:rsid w:val="00A31B51"/>
    <w:rsid w:val="00A31DA9"/>
    <w:rsid w:val="00A31EC7"/>
    <w:rsid w:val="00A31FFC"/>
    <w:rsid w:val="00A322BE"/>
    <w:rsid w:val="00A3278C"/>
    <w:rsid w:val="00A327EE"/>
    <w:rsid w:val="00A328BD"/>
    <w:rsid w:val="00A32D14"/>
    <w:rsid w:val="00A32D54"/>
    <w:rsid w:val="00A32EF3"/>
    <w:rsid w:val="00A3304A"/>
    <w:rsid w:val="00A33050"/>
    <w:rsid w:val="00A330DB"/>
    <w:rsid w:val="00A331F8"/>
    <w:rsid w:val="00A33209"/>
    <w:rsid w:val="00A33308"/>
    <w:rsid w:val="00A33326"/>
    <w:rsid w:val="00A3398C"/>
    <w:rsid w:val="00A339CE"/>
    <w:rsid w:val="00A33CC6"/>
    <w:rsid w:val="00A33F26"/>
    <w:rsid w:val="00A33F3F"/>
    <w:rsid w:val="00A34054"/>
    <w:rsid w:val="00A345B4"/>
    <w:rsid w:val="00A346BF"/>
    <w:rsid w:val="00A346DD"/>
    <w:rsid w:val="00A34895"/>
    <w:rsid w:val="00A349F5"/>
    <w:rsid w:val="00A34C2C"/>
    <w:rsid w:val="00A34D3D"/>
    <w:rsid w:val="00A34D9B"/>
    <w:rsid w:val="00A35118"/>
    <w:rsid w:val="00A35192"/>
    <w:rsid w:val="00A351E8"/>
    <w:rsid w:val="00A352CD"/>
    <w:rsid w:val="00A3593D"/>
    <w:rsid w:val="00A35A8D"/>
    <w:rsid w:val="00A35C29"/>
    <w:rsid w:val="00A35C6F"/>
    <w:rsid w:val="00A3601B"/>
    <w:rsid w:val="00A36189"/>
    <w:rsid w:val="00A364AD"/>
    <w:rsid w:val="00A3659A"/>
    <w:rsid w:val="00A366F5"/>
    <w:rsid w:val="00A36A29"/>
    <w:rsid w:val="00A370AE"/>
    <w:rsid w:val="00A37270"/>
    <w:rsid w:val="00A37424"/>
    <w:rsid w:val="00A3745F"/>
    <w:rsid w:val="00A374FE"/>
    <w:rsid w:val="00A37780"/>
    <w:rsid w:val="00A37AB1"/>
    <w:rsid w:val="00A37EC8"/>
    <w:rsid w:val="00A40000"/>
    <w:rsid w:val="00A401AF"/>
    <w:rsid w:val="00A402D0"/>
    <w:rsid w:val="00A40375"/>
    <w:rsid w:val="00A404B5"/>
    <w:rsid w:val="00A40605"/>
    <w:rsid w:val="00A4082F"/>
    <w:rsid w:val="00A40860"/>
    <w:rsid w:val="00A408B5"/>
    <w:rsid w:val="00A40923"/>
    <w:rsid w:val="00A40B1C"/>
    <w:rsid w:val="00A40CDB"/>
    <w:rsid w:val="00A40E35"/>
    <w:rsid w:val="00A40FF1"/>
    <w:rsid w:val="00A41195"/>
    <w:rsid w:val="00A41618"/>
    <w:rsid w:val="00A41681"/>
    <w:rsid w:val="00A417AF"/>
    <w:rsid w:val="00A41881"/>
    <w:rsid w:val="00A41C06"/>
    <w:rsid w:val="00A41CBD"/>
    <w:rsid w:val="00A42226"/>
    <w:rsid w:val="00A424A2"/>
    <w:rsid w:val="00A42574"/>
    <w:rsid w:val="00A42942"/>
    <w:rsid w:val="00A42BB5"/>
    <w:rsid w:val="00A42BCE"/>
    <w:rsid w:val="00A42EC2"/>
    <w:rsid w:val="00A42F02"/>
    <w:rsid w:val="00A430FA"/>
    <w:rsid w:val="00A434F1"/>
    <w:rsid w:val="00A43952"/>
    <w:rsid w:val="00A43ABE"/>
    <w:rsid w:val="00A43E60"/>
    <w:rsid w:val="00A44295"/>
    <w:rsid w:val="00A44749"/>
    <w:rsid w:val="00A44A4F"/>
    <w:rsid w:val="00A44D21"/>
    <w:rsid w:val="00A45361"/>
    <w:rsid w:val="00A45395"/>
    <w:rsid w:val="00A454EB"/>
    <w:rsid w:val="00A45677"/>
    <w:rsid w:val="00A45856"/>
    <w:rsid w:val="00A45906"/>
    <w:rsid w:val="00A459D9"/>
    <w:rsid w:val="00A4614B"/>
    <w:rsid w:val="00A46260"/>
    <w:rsid w:val="00A4665E"/>
    <w:rsid w:val="00A468E7"/>
    <w:rsid w:val="00A46BC0"/>
    <w:rsid w:val="00A46D46"/>
    <w:rsid w:val="00A470EF"/>
    <w:rsid w:val="00A47109"/>
    <w:rsid w:val="00A472CD"/>
    <w:rsid w:val="00A4737B"/>
    <w:rsid w:val="00A47DDE"/>
    <w:rsid w:val="00A47F71"/>
    <w:rsid w:val="00A50083"/>
    <w:rsid w:val="00A50097"/>
    <w:rsid w:val="00A5010E"/>
    <w:rsid w:val="00A50121"/>
    <w:rsid w:val="00A5052B"/>
    <w:rsid w:val="00A50594"/>
    <w:rsid w:val="00A5085E"/>
    <w:rsid w:val="00A509D1"/>
    <w:rsid w:val="00A51129"/>
    <w:rsid w:val="00A51220"/>
    <w:rsid w:val="00A5122C"/>
    <w:rsid w:val="00A512BD"/>
    <w:rsid w:val="00A512FA"/>
    <w:rsid w:val="00A51654"/>
    <w:rsid w:val="00A51A54"/>
    <w:rsid w:val="00A51B73"/>
    <w:rsid w:val="00A525B2"/>
    <w:rsid w:val="00A52656"/>
    <w:rsid w:val="00A5272B"/>
    <w:rsid w:val="00A52797"/>
    <w:rsid w:val="00A529DE"/>
    <w:rsid w:val="00A52B9F"/>
    <w:rsid w:val="00A533D0"/>
    <w:rsid w:val="00A534AA"/>
    <w:rsid w:val="00A53B55"/>
    <w:rsid w:val="00A53DA7"/>
    <w:rsid w:val="00A5449D"/>
    <w:rsid w:val="00A5457F"/>
    <w:rsid w:val="00A5482C"/>
    <w:rsid w:val="00A549AB"/>
    <w:rsid w:val="00A54A9A"/>
    <w:rsid w:val="00A54B1D"/>
    <w:rsid w:val="00A54CE6"/>
    <w:rsid w:val="00A54DFC"/>
    <w:rsid w:val="00A54E38"/>
    <w:rsid w:val="00A54F49"/>
    <w:rsid w:val="00A5505D"/>
    <w:rsid w:val="00A55548"/>
    <w:rsid w:val="00A556C8"/>
    <w:rsid w:val="00A55763"/>
    <w:rsid w:val="00A55885"/>
    <w:rsid w:val="00A55932"/>
    <w:rsid w:val="00A55981"/>
    <w:rsid w:val="00A55B88"/>
    <w:rsid w:val="00A55BA1"/>
    <w:rsid w:val="00A55BEC"/>
    <w:rsid w:val="00A55FA0"/>
    <w:rsid w:val="00A56201"/>
    <w:rsid w:val="00A56543"/>
    <w:rsid w:val="00A56B39"/>
    <w:rsid w:val="00A56EAD"/>
    <w:rsid w:val="00A57171"/>
    <w:rsid w:val="00A57275"/>
    <w:rsid w:val="00A5772A"/>
    <w:rsid w:val="00A57912"/>
    <w:rsid w:val="00A6020A"/>
    <w:rsid w:val="00A60301"/>
    <w:rsid w:val="00A60305"/>
    <w:rsid w:val="00A60601"/>
    <w:rsid w:val="00A60831"/>
    <w:rsid w:val="00A60AB4"/>
    <w:rsid w:val="00A60B12"/>
    <w:rsid w:val="00A60B3C"/>
    <w:rsid w:val="00A60C27"/>
    <w:rsid w:val="00A60E38"/>
    <w:rsid w:val="00A6109C"/>
    <w:rsid w:val="00A61238"/>
    <w:rsid w:val="00A613F6"/>
    <w:rsid w:val="00A614C8"/>
    <w:rsid w:val="00A6155A"/>
    <w:rsid w:val="00A61607"/>
    <w:rsid w:val="00A616B4"/>
    <w:rsid w:val="00A617BF"/>
    <w:rsid w:val="00A617C2"/>
    <w:rsid w:val="00A61814"/>
    <w:rsid w:val="00A6186E"/>
    <w:rsid w:val="00A619BB"/>
    <w:rsid w:val="00A61F60"/>
    <w:rsid w:val="00A61FEB"/>
    <w:rsid w:val="00A62177"/>
    <w:rsid w:val="00A621F8"/>
    <w:rsid w:val="00A62370"/>
    <w:rsid w:val="00A6275A"/>
    <w:rsid w:val="00A62E33"/>
    <w:rsid w:val="00A63437"/>
    <w:rsid w:val="00A639A1"/>
    <w:rsid w:val="00A63A23"/>
    <w:rsid w:val="00A63C48"/>
    <w:rsid w:val="00A63EF9"/>
    <w:rsid w:val="00A63F93"/>
    <w:rsid w:val="00A64022"/>
    <w:rsid w:val="00A644B4"/>
    <w:rsid w:val="00A6479C"/>
    <w:rsid w:val="00A6491E"/>
    <w:rsid w:val="00A64A16"/>
    <w:rsid w:val="00A64C9A"/>
    <w:rsid w:val="00A64DC0"/>
    <w:rsid w:val="00A64FBB"/>
    <w:rsid w:val="00A65469"/>
    <w:rsid w:val="00A657B6"/>
    <w:rsid w:val="00A6595E"/>
    <w:rsid w:val="00A65B37"/>
    <w:rsid w:val="00A65C03"/>
    <w:rsid w:val="00A65C25"/>
    <w:rsid w:val="00A65CF3"/>
    <w:rsid w:val="00A65D4E"/>
    <w:rsid w:val="00A660AE"/>
    <w:rsid w:val="00A66291"/>
    <w:rsid w:val="00A66322"/>
    <w:rsid w:val="00A6664D"/>
    <w:rsid w:val="00A66856"/>
    <w:rsid w:val="00A66BC7"/>
    <w:rsid w:val="00A66D5A"/>
    <w:rsid w:val="00A66DCD"/>
    <w:rsid w:val="00A66E05"/>
    <w:rsid w:val="00A6700E"/>
    <w:rsid w:val="00A67117"/>
    <w:rsid w:val="00A6748C"/>
    <w:rsid w:val="00A674F6"/>
    <w:rsid w:val="00A6760F"/>
    <w:rsid w:val="00A67647"/>
    <w:rsid w:val="00A6777D"/>
    <w:rsid w:val="00A678C9"/>
    <w:rsid w:val="00A678DB"/>
    <w:rsid w:val="00A67A21"/>
    <w:rsid w:val="00A67DA9"/>
    <w:rsid w:val="00A702D2"/>
    <w:rsid w:val="00A704C2"/>
    <w:rsid w:val="00A70A24"/>
    <w:rsid w:val="00A70AC7"/>
    <w:rsid w:val="00A70EAA"/>
    <w:rsid w:val="00A70FD4"/>
    <w:rsid w:val="00A710AF"/>
    <w:rsid w:val="00A711A0"/>
    <w:rsid w:val="00A71227"/>
    <w:rsid w:val="00A71271"/>
    <w:rsid w:val="00A71759"/>
    <w:rsid w:val="00A7184C"/>
    <w:rsid w:val="00A71892"/>
    <w:rsid w:val="00A7199E"/>
    <w:rsid w:val="00A71BAA"/>
    <w:rsid w:val="00A71C9E"/>
    <w:rsid w:val="00A71D88"/>
    <w:rsid w:val="00A720F2"/>
    <w:rsid w:val="00A7213B"/>
    <w:rsid w:val="00A7220B"/>
    <w:rsid w:val="00A72315"/>
    <w:rsid w:val="00A72624"/>
    <w:rsid w:val="00A729AF"/>
    <w:rsid w:val="00A72ABC"/>
    <w:rsid w:val="00A72F6E"/>
    <w:rsid w:val="00A7310B"/>
    <w:rsid w:val="00A736BC"/>
    <w:rsid w:val="00A73883"/>
    <w:rsid w:val="00A73EA9"/>
    <w:rsid w:val="00A742D6"/>
    <w:rsid w:val="00A742FE"/>
    <w:rsid w:val="00A7437B"/>
    <w:rsid w:val="00A74629"/>
    <w:rsid w:val="00A74CEF"/>
    <w:rsid w:val="00A7501A"/>
    <w:rsid w:val="00A75036"/>
    <w:rsid w:val="00A7527A"/>
    <w:rsid w:val="00A752DB"/>
    <w:rsid w:val="00A753CC"/>
    <w:rsid w:val="00A75499"/>
    <w:rsid w:val="00A755D3"/>
    <w:rsid w:val="00A75701"/>
    <w:rsid w:val="00A75755"/>
    <w:rsid w:val="00A759B6"/>
    <w:rsid w:val="00A75A26"/>
    <w:rsid w:val="00A75C75"/>
    <w:rsid w:val="00A75DB2"/>
    <w:rsid w:val="00A75DB4"/>
    <w:rsid w:val="00A75E4A"/>
    <w:rsid w:val="00A75ECD"/>
    <w:rsid w:val="00A760F2"/>
    <w:rsid w:val="00A76187"/>
    <w:rsid w:val="00A76292"/>
    <w:rsid w:val="00A7656E"/>
    <w:rsid w:val="00A76647"/>
    <w:rsid w:val="00A766A7"/>
    <w:rsid w:val="00A76BC0"/>
    <w:rsid w:val="00A7715F"/>
    <w:rsid w:val="00A77507"/>
    <w:rsid w:val="00A77689"/>
    <w:rsid w:val="00A77748"/>
    <w:rsid w:val="00A77919"/>
    <w:rsid w:val="00A779CF"/>
    <w:rsid w:val="00A77BA7"/>
    <w:rsid w:val="00A77BFB"/>
    <w:rsid w:val="00A8023A"/>
    <w:rsid w:val="00A802D4"/>
    <w:rsid w:val="00A806EF"/>
    <w:rsid w:val="00A80A43"/>
    <w:rsid w:val="00A80B48"/>
    <w:rsid w:val="00A80E30"/>
    <w:rsid w:val="00A80FC2"/>
    <w:rsid w:val="00A81036"/>
    <w:rsid w:val="00A812FC"/>
    <w:rsid w:val="00A81722"/>
    <w:rsid w:val="00A81744"/>
    <w:rsid w:val="00A81926"/>
    <w:rsid w:val="00A81C21"/>
    <w:rsid w:val="00A81DD0"/>
    <w:rsid w:val="00A81EC1"/>
    <w:rsid w:val="00A81F52"/>
    <w:rsid w:val="00A820D0"/>
    <w:rsid w:val="00A82542"/>
    <w:rsid w:val="00A8259F"/>
    <w:rsid w:val="00A82D97"/>
    <w:rsid w:val="00A82FA7"/>
    <w:rsid w:val="00A83476"/>
    <w:rsid w:val="00A8357B"/>
    <w:rsid w:val="00A8357F"/>
    <w:rsid w:val="00A83664"/>
    <w:rsid w:val="00A837E2"/>
    <w:rsid w:val="00A838BC"/>
    <w:rsid w:val="00A83E7A"/>
    <w:rsid w:val="00A842C8"/>
    <w:rsid w:val="00A8430D"/>
    <w:rsid w:val="00A8438D"/>
    <w:rsid w:val="00A846C6"/>
    <w:rsid w:val="00A84A6C"/>
    <w:rsid w:val="00A84AB6"/>
    <w:rsid w:val="00A84ED7"/>
    <w:rsid w:val="00A84F25"/>
    <w:rsid w:val="00A8504E"/>
    <w:rsid w:val="00A8520B"/>
    <w:rsid w:val="00A853D5"/>
    <w:rsid w:val="00A857AD"/>
    <w:rsid w:val="00A8584A"/>
    <w:rsid w:val="00A858DB"/>
    <w:rsid w:val="00A85F46"/>
    <w:rsid w:val="00A860E4"/>
    <w:rsid w:val="00A86587"/>
    <w:rsid w:val="00A865B2"/>
    <w:rsid w:val="00A8675A"/>
    <w:rsid w:val="00A86C64"/>
    <w:rsid w:val="00A86F55"/>
    <w:rsid w:val="00A877B8"/>
    <w:rsid w:val="00A87CBF"/>
    <w:rsid w:val="00A87D31"/>
    <w:rsid w:val="00A87D3B"/>
    <w:rsid w:val="00A87EAA"/>
    <w:rsid w:val="00A90474"/>
    <w:rsid w:val="00A9059F"/>
    <w:rsid w:val="00A90722"/>
    <w:rsid w:val="00A90733"/>
    <w:rsid w:val="00A907E5"/>
    <w:rsid w:val="00A90BCD"/>
    <w:rsid w:val="00A90E58"/>
    <w:rsid w:val="00A91086"/>
    <w:rsid w:val="00A91294"/>
    <w:rsid w:val="00A9141D"/>
    <w:rsid w:val="00A91671"/>
    <w:rsid w:val="00A91C01"/>
    <w:rsid w:val="00A91CC2"/>
    <w:rsid w:val="00A92016"/>
    <w:rsid w:val="00A92422"/>
    <w:rsid w:val="00A92676"/>
    <w:rsid w:val="00A9269F"/>
    <w:rsid w:val="00A9279D"/>
    <w:rsid w:val="00A92975"/>
    <w:rsid w:val="00A930D7"/>
    <w:rsid w:val="00A93D96"/>
    <w:rsid w:val="00A93E58"/>
    <w:rsid w:val="00A93EBA"/>
    <w:rsid w:val="00A94313"/>
    <w:rsid w:val="00A94486"/>
    <w:rsid w:val="00A944B3"/>
    <w:rsid w:val="00A945DF"/>
    <w:rsid w:val="00A94B84"/>
    <w:rsid w:val="00A94D75"/>
    <w:rsid w:val="00A94F8C"/>
    <w:rsid w:val="00A94FBD"/>
    <w:rsid w:val="00A95194"/>
    <w:rsid w:val="00A9530E"/>
    <w:rsid w:val="00A95749"/>
    <w:rsid w:val="00A95761"/>
    <w:rsid w:val="00A95AA8"/>
    <w:rsid w:val="00A95D98"/>
    <w:rsid w:val="00A95E14"/>
    <w:rsid w:val="00A95FB6"/>
    <w:rsid w:val="00A96146"/>
    <w:rsid w:val="00A96440"/>
    <w:rsid w:val="00A96581"/>
    <w:rsid w:val="00A96703"/>
    <w:rsid w:val="00A96991"/>
    <w:rsid w:val="00A96D2F"/>
    <w:rsid w:val="00A96D95"/>
    <w:rsid w:val="00A97118"/>
    <w:rsid w:val="00A97224"/>
    <w:rsid w:val="00A97233"/>
    <w:rsid w:val="00A975CE"/>
    <w:rsid w:val="00A97849"/>
    <w:rsid w:val="00A978E4"/>
    <w:rsid w:val="00A97909"/>
    <w:rsid w:val="00A97D2B"/>
    <w:rsid w:val="00AA01BD"/>
    <w:rsid w:val="00AA046E"/>
    <w:rsid w:val="00AA0748"/>
    <w:rsid w:val="00AA0862"/>
    <w:rsid w:val="00AA0E84"/>
    <w:rsid w:val="00AA0F55"/>
    <w:rsid w:val="00AA149E"/>
    <w:rsid w:val="00AA16A7"/>
    <w:rsid w:val="00AA22FB"/>
    <w:rsid w:val="00AA2365"/>
    <w:rsid w:val="00AA2378"/>
    <w:rsid w:val="00AA23B4"/>
    <w:rsid w:val="00AA255B"/>
    <w:rsid w:val="00AA26B2"/>
    <w:rsid w:val="00AA293F"/>
    <w:rsid w:val="00AA2FF3"/>
    <w:rsid w:val="00AA32EB"/>
    <w:rsid w:val="00AA3758"/>
    <w:rsid w:val="00AA3998"/>
    <w:rsid w:val="00AA3DF6"/>
    <w:rsid w:val="00AA419C"/>
    <w:rsid w:val="00AA4273"/>
    <w:rsid w:val="00AA470C"/>
    <w:rsid w:val="00AA4A8F"/>
    <w:rsid w:val="00AA4AD2"/>
    <w:rsid w:val="00AA4DFA"/>
    <w:rsid w:val="00AA4F0A"/>
    <w:rsid w:val="00AA4F30"/>
    <w:rsid w:val="00AA4FE7"/>
    <w:rsid w:val="00AA548B"/>
    <w:rsid w:val="00AA5741"/>
    <w:rsid w:val="00AA59EC"/>
    <w:rsid w:val="00AA5A7D"/>
    <w:rsid w:val="00AA606C"/>
    <w:rsid w:val="00AA6682"/>
    <w:rsid w:val="00AA66FF"/>
    <w:rsid w:val="00AA693B"/>
    <w:rsid w:val="00AA69F8"/>
    <w:rsid w:val="00AA6AA4"/>
    <w:rsid w:val="00AA6DF9"/>
    <w:rsid w:val="00AA6FD6"/>
    <w:rsid w:val="00AA7094"/>
    <w:rsid w:val="00AA70DF"/>
    <w:rsid w:val="00AA7590"/>
    <w:rsid w:val="00AA774C"/>
    <w:rsid w:val="00AA78B2"/>
    <w:rsid w:val="00AA7B99"/>
    <w:rsid w:val="00AB005B"/>
    <w:rsid w:val="00AB01E6"/>
    <w:rsid w:val="00AB034E"/>
    <w:rsid w:val="00AB0535"/>
    <w:rsid w:val="00AB0635"/>
    <w:rsid w:val="00AB0758"/>
    <w:rsid w:val="00AB08C6"/>
    <w:rsid w:val="00AB0AA3"/>
    <w:rsid w:val="00AB0D33"/>
    <w:rsid w:val="00AB1200"/>
    <w:rsid w:val="00AB1331"/>
    <w:rsid w:val="00AB18D3"/>
    <w:rsid w:val="00AB1934"/>
    <w:rsid w:val="00AB1985"/>
    <w:rsid w:val="00AB19D9"/>
    <w:rsid w:val="00AB1B78"/>
    <w:rsid w:val="00AB1D3D"/>
    <w:rsid w:val="00AB1F67"/>
    <w:rsid w:val="00AB2134"/>
    <w:rsid w:val="00AB2258"/>
    <w:rsid w:val="00AB2323"/>
    <w:rsid w:val="00AB2483"/>
    <w:rsid w:val="00AB262B"/>
    <w:rsid w:val="00AB273E"/>
    <w:rsid w:val="00AB28A6"/>
    <w:rsid w:val="00AB2E43"/>
    <w:rsid w:val="00AB311C"/>
    <w:rsid w:val="00AB316A"/>
    <w:rsid w:val="00AB327F"/>
    <w:rsid w:val="00AB3361"/>
    <w:rsid w:val="00AB34D6"/>
    <w:rsid w:val="00AB391B"/>
    <w:rsid w:val="00AB39CC"/>
    <w:rsid w:val="00AB39F1"/>
    <w:rsid w:val="00AB3A78"/>
    <w:rsid w:val="00AB3BD7"/>
    <w:rsid w:val="00AB3CF8"/>
    <w:rsid w:val="00AB3F25"/>
    <w:rsid w:val="00AB3F8C"/>
    <w:rsid w:val="00AB4282"/>
    <w:rsid w:val="00AB42F1"/>
    <w:rsid w:val="00AB45B6"/>
    <w:rsid w:val="00AB4D33"/>
    <w:rsid w:val="00AB4F87"/>
    <w:rsid w:val="00AB525C"/>
    <w:rsid w:val="00AB5270"/>
    <w:rsid w:val="00AB5459"/>
    <w:rsid w:val="00AB54AC"/>
    <w:rsid w:val="00AB5568"/>
    <w:rsid w:val="00AB55F6"/>
    <w:rsid w:val="00AB5A1B"/>
    <w:rsid w:val="00AB5B54"/>
    <w:rsid w:val="00AB5FEE"/>
    <w:rsid w:val="00AB6300"/>
    <w:rsid w:val="00AB6508"/>
    <w:rsid w:val="00AB678A"/>
    <w:rsid w:val="00AB69FC"/>
    <w:rsid w:val="00AB6F3E"/>
    <w:rsid w:val="00AB6F5C"/>
    <w:rsid w:val="00AB72B9"/>
    <w:rsid w:val="00AB7467"/>
    <w:rsid w:val="00AB7877"/>
    <w:rsid w:val="00AB7F6A"/>
    <w:rsid w:val="00AC008E"/>
    <w:rsid w:val="00AC0231"/>
    <w:rsid w:val="00AC0630"/>
    <w:rsid w:val="00AC077A"/>
    <w:rsid w:val="00AC0B4E"/>
    <w:rsid w:val="00AC0CE8"/>
    <w:rsid w:val="00AC0E6A"/>
    <w:rsid w:val="00AC0EEA"/>
    <w:rsid w:val="00AC0F6C"/>
    <w:rsid w:val="00AC0FE1"/>
    <w:rsid w:val="00AC1091"/>
    <w:rsid w:val="00AC1127"/>
    <w:rsid w:val="00AC142E"/>
    <w:rsid w:val="00AC15BB"/>
    <w:rsid w:val="00AC170F"/>
    <w:rsid w:val="00AC1798"/>
    <w:rsid w:val="00AC17B3"/>
    <w:rsid w:val="00AC1AE0"/>
    <w:rsid w:val="00AC1D79"/>
    <w:rsid w:val="00AC1EF1"/>
    <w:rsid w:val="00AC1EF5"/>
    <w:rsid w:val="00AC1FE6"/>
    <w:rsid w:val="00AC2171"/>
    <w:rsid w:val="00AC2A93"/>
    <w:rsid w:val="00AC35C7"/>
    <w:rsid w:val="00AC39B3"/>
    <w:rsid w:val="00AC3B38"/>
    <w:rsid w:val="00AC3D27"/>
    <w:rsid w:val="00AC408E"/>
    <w:rsid w:val="00AC40CC"/>
    <w:rsid w:val="00AC4446"/>
    <w:rsid w:val="00AC45D8"/>
    <w:rsid w:val="00AC461E"/>
    <w:rsid w:val="00AC46B7"/>
    <w:rsid w:val="00AC481E"/>
    <w:rsid w:val="00AC4AFB"/>
    <w:rsid w:val="00AC4D1D"/>
    <w:rsid w:val="00AC4E21"/>
    <w:rsid w:val="00AC50B5"/>
    <w:rsid w:val="00AC5215"/>
    <w:rsid w:val="00AC5273"/>
    <w:rsid w:val="00AC5408"/>
    <w:rsid w:val="00AC5965"/>
    <w:rsid w:val="00AC59D0"/>
    <w:rsid w:val="00AC626E"/>
    <w:rsid w:val="00AC64CB"/>
    <w:rsid w:val="00AC6723"/>
    <w:rsid w:val="00AC67F5"/>
    <w:rsid w:val="00AC699A"/>
    <w:rsid w:val="00AC6A94"/>
    <w:rsid w:val="00AC6BF0"/>
    <w:rsid w:val="00AC6C00"/>
    <w:rsid w:val="00AC6CAE"/>
    <w:rsid w:val="00AC6D0F"/>
    <w:rsid w:val="00AC7150"/>
    <w:rsid w:val="00AC73A2"/>
    <w:rsid w:val="00AC73D0"/>
    <w:rsid w:val="00AC75D0"/>
    <w:rsid w:val="00AC77DC"/>
    <w:rsid w:val="00AC7AA0"/>
    <w:rsid w:val="00AC7B57"/>
    <w:rsid w:val="00AD0233"/>
    <w:rsid w:val="00AD03BB"/>
    <w:rsid w:val="00AD0584"/>
    <w:rsid w:val="00AD0653"/>
    <w:rsid w:val="00AD0669"/>
    <w:rsid w:val="00AD06D0"/>
    <w:rsid w:val="00AD06EC"/>
    <w:rsid w:val="00AD0C42"/>
    <w:rsid w:val="00AD0FE8"/>
    <w:rsid w:val="00AD1624"/>
    <w:rsid w:val="00AD1770"/>
    <w:rsid w:val="00AD1920"/>
    <w:rsid w:val="00AD1FE0"/>
    <w:rsid w:val="00AD20D3"/>
    <w:rsid w:val="00AD2512"/>
    <w:rsid w:val="00AD2518"/>
    <w:rsid w:val="00AD2666"/>
    <w:rsid w:val="00AD27EE"/>
    <w:rsid w:val="00AD281B"/>
    <w:rsid w:val="00AD2C79"/>
    <w:rsid w:val="00AD2C95"/>
    <w:rsid w:val="00AD2D6B"/>
    <w:rsid w:val="00AD2F89"/>
    <w:rsid w:val="00AD31FE"/>
    <w:rsid w:val="00AD32E0"/>
    <w:rsid w:val="00AD34A4"/>
    <w:rsid w:val="00AD385A"/>
    <w:rsid w:val="00AD3903"/>
    <w:rsid w:val="00AD398E"/>
    <w:rsid w:val="00AD3A36"/>
    <w:rsid w:val="00AD3DD5"/>
    <w:rsid w:val="00AD3EB9"/>
    <w:rsid w:val="00AD3FE3"/>
    <w:rsid w:val="00AD405B"/>
    <w:rsid w:val="00AD4089"/>
    <w:rsid w:val="00AD41E8"/>
    <w:rsid w:val="00AD4B50"/>
    <w:rsid w:val="00AD4B84"/>
    <w:rsid w:val="00AD4E94"/>
    <w:rsid w:val="00AD50A4"/>
    <w:rsid w:val="00AD51EF"/>
    <w:rsid w:val="00AD530C"/>
    <w:rsid w:val="00AD5346"/>
    <w:rsid w:val="00AD53A1"/>
    <w:rsid w:val="00AD53B2"/>
    <w:rsid w:val="00AD54CB"/>
    <w:rsid w:val="00AD5614"/>
    <w:rsid w:val="00AD5787"/>
    <w:rsid w:val="00AD5A9C"/>
    <w:rsid w:val="00AD5B3F"/>
    <w:rsid w:val="00AD5BF6"/>
    <w:rsid w:val="00AD5C6C"/>
    <w:rsid w:val="00AD5D93"/>
    <w:rsid w:val="00AD5EBC"/>
    <w:rsid w:val="00AD5FA4"/>
    <w:rsid w:val="00AD637D"/>
    <w:rsid w:val="00AD651E"/>
    <w:rsid w:val="00AD65B7"/>
    <w:rsid w:val="00AD65D6"/>
    <w:rsid w:val="00AD663D"/>
    <w:rsid w:val="00AD6654"/>
    <w:rsid w:val="00AD6AF8"/>
    <w:rsid w:val="00AD6CE8"/>
    <w:rsid w:val="00AD6EAB"/>
    <w:rsid w:val="00AD6F2B"/>
    <w:rsid w:val="00AD719D"/>
    <w:rsid w:val="00AD7ADB"/>
    <w:rsid w:val="00AD7CA1"/>
    <w:rsid w:val="00AD7DB1"/>
    <w:rsid w:val="00AD7DCA"/>
    <w:rsid w:val="00AD7F98"/>
    <w:rsid w:val="00AE006D"/>
    <w:rsid w:val="00AE0349"/>
    <w:rsid w:val="00AE05FC"/>
    <w:rsid w:val="00AE06D3"/>
    <w:rsid w:val="00AE06DD"/>
    <w:rsid w:val="00AE0772"/>
    <w:rsid w:val="00AE0C3F"/>
    <w:rsid w:val="00AE0C75"/>
    <w:rsid w:val="00AE1131"/>
    <w:rsid w:val="00AE162B"/>
    <w:rsid w:val="00AE1BAC"/>
    <w:rsid w:val="00AE1F61"/>
    <w:rsid w:val="00AE262F"/>
    <w:rsid w:val="00AE2829"/>
    <w:rsid w:val="00AE29CB"/>
    <w:rsid w:val="00AE2A44"/>
    <w:rsid w:val="00AE2B5F"/>
    <w:rsid w:val="00AE2BD0"/>
    <w:rsid w:val="00AE323E"/>
    <w:rsid w:val="00AE35C5"/>
    <w:rsid w:val="00AE3698"/>
    <w:rsid w:val="00AE3A3F"/>
    <w:rsid w:val="00AE3C7F"/>
    <w:rsid w:val="00AE3FC8"/>
    <w:rsid w:val="00AE4058"/>
    <w:rsid w:val="00AE4392"/>
    <w:rsid w:val="00AE441E"/>
    <w:rsid w:val="00AE47F9"/>
    <w:rsid w:val="00AE481E"/>
    <w:rsid w:val="00AE482E"/>
    <w:rsid w:val="00AE4830"/>
    <w:rsid w:val="00AE499C"/>
    <w:rsid w:val="00AE4C5F"/>
    <w:rsid w:val="00AE50C4"/>
    <w:rsid w:val="00AE5272"/>
    <w:rsid w:val="00AE5346"/>
    <w:rsid w:val="00AE54E4"/>
    <w:rsid w:val="00AE5565"/>
    <w:rsid w:val="00AE5867"/>
    <w:rsid w:val="00AE5AC5"/>
    <w:rsid w:val="00AE5B4B"/>
    <w:rsid w:val="00AE5BFC"/>
    <w:rsid w:val="00AE5DA3"/>
    <w:rsid w:val="00AE6104"/>
    <w:rsid w:val="00AE6192"/>
    <w:rsid w:val="00AE622F"/>
    <w:rsid w:val="00AE647E"/>
    <w:rsid w:val="00AE655C"/>
    <w:rsid w:val="00AE65AE"/>
    <w:rsid w:val="00AE661E"/>
    <w:rsid w:val="00AE67B3"/>
    <w:rsid w:val="00AE67B4"/>
    <w:rsid w:val="00AE6B8B"/>
    <w:rsid w:val="00AE6D23"/>
    <w:rsid w:val="00AE6D2E"/>
    <w:rsid w:val="00AE6F1A"/>
    <w:rsid w:val="00AE6F53"/>
    <w:rsid w:val="00AE72E4"/>
    <w:rsid w:val="00AE72F8"/>
    <w:rsid w:val="00AE7309"/>
    <w:rsid w:val="00AE7578"/>
    <w:rsid w:val="00AE7595"/>
    <w:rsid w:val="00AE7E0F"/>
    <w:rsid w:val="00AE7FCA"/>
    <w:rsid w:val="00AF06FF"/>
    <w:rsid w:val="00AF0C72"/>
    <w:rsid w:val="00AF0CAF"/>
    <w:rsid w:val="00AF0F4F"/>
    <w:rsid w:val="00AF13EE"/>
    <w:rsid w:val="00AF15DE"/>
    <w:rsid w:val="00AF1B4A"/>
    <w:rsid w:val="00AF1B66"/>
    <w:rsid w:val="00AF1EE9"/>
    <w:rsid w:val="00AF1F19"/>
    <w:rsid w:val="00AF2281"/>
    <w:rsid w:val="00AF2370"/>
    <w:rsid w:val="00AF25EB"/>
    <w:rsid w:val="00AF261E"/>
    <w:rsid w:val="00AF2954"/>
    <w:rsid w:val="00AF2E82"/>
    <w:rsid w:val="00AF2F55"/>
    <w:rsid w:val="00AF2FE2"/>
    <w:rsid w:val="00AF3015"/>
    <w:rsid w:val="00AF3372"/>
    <w:rsid w:val="00AF343C"/>
    <w:rsid w:val="00AF39AF"/>
    <w:rsid w:val="00AF3AAE"/>
    <w:rsid w:val="00AF3AAF"/>
    <w:rsid w:val="00AF3C2C"/>
    <w:rsid w:val="00AF4035"/>
    <w:rsid w:val="00AF40F7"/>
    <w:rsid w:val="00AF4298"/>
    <w:rsid w:val="00AF45CE"/>
    <w:rsid w:val="00AF4961"/>
    <w:rsid w:val="00AF4A4B"/>
    <w:rsid w:val="00AF4D72"/>
    <w:rsid w:val="00AF5159"/>
    <w:rsid w:val="00AF536A"/>
    <w:rsid w:val="00AF5372"/>
    <w:rsid w:val="00AF5632"/>
    <w:rsid w:val="00AF59DB"/>
    <w:rsid w:val="00AF5CC4"/>
    <w:rsid w:val="00AF619C"/>
    <w:rsid w:val="00AF62DA"/>
    <w:rsid w:val="00AF6306"/>
    <w:rsid w:val="00AF651F"/>
    <w:rsid w:val="00AF6531"/>
    <w:rsid w:val="00AF6595"/>
    <w:rsid w:val="00AF6706"/>
    <w:rsid w:val="00AF6BFB"/>
    <w:rsid w:val="00AF6CD9"/>
    <w:rsid w:val="00AF6D61"/>
    <w:rsid w:val="00AF6E19"/>
    <w:rsid w:val="00AF74C3"/>
    <w:rsid w:val="00AF7745"/>
    <w:rsid w:val="00AF7785"/>
    <w:rsid w:val="00AF7898"/>
    <w:rsid w:val="00AF78FF"/>
    <w:rsid w:val="00AF7B3B"/>
    <w:rsid w:val="00AF7C85"/>
    <w:rsid w:val="00B00315"/>
    <w:rsid w:val="00B003A4"/>
    <w:rsid w:val="00B0046A"/>
    <w:rsid w:val="00B00471"/>
    <w:rsid w:val="00B0097E"/>
    <w:rsid w:val="00B00AF3"/>
    <w:rsid w:val="00B00B83"/>
    <w:rsid w:val="00B013A8"/>
    <w:rsid w:val="00B01883"/>
    <w:rsid w:val="00B019C4"/>
    <w:rsid w:val="00B02041"/>
    <w:rsid w:val="00B02235"/>
    <w:rsid w:val="00B02419"/>
    <w:rsid w:val="00B024F9"/>
    <w:rsid w:val="00B02505"/>
    <w:rsid w:val="00B02602"/>
    <w:rsid w:val="00B0260A"/>
    <w:rsid w:val="00B028AA"/>
    <w:rsid w:val="00B02BA3"/>
    <w:rsid w:val="00B0320B"/>
    <w:rsid w:val="00B0387F"/>
    <w:rsid w:val="00B03A61"/>
    <w:rsid w:val="00B04231"/>
    <w:rsid w:val="00B0430D"/>
    <w:rsid w:val="00B04548"/>
    <w:rsid w:val="00B0467B"/>
    <w:rsid w:val="00B04785"/>
    <w:rsid w:val="00B04C13"/>
    <w:rsid w:val="00B05102"/>
    <w:rsid w:val="00B05305"/>
    <w:rsid w:val="00B0554D"/>
    <w:rsid w:val="00B05728"/>
    <w:rsid w:val="00B05BD2"/>
    <w:rsid w:val="00B05CFB"/>
    <w:rsid w:val="00B060FD"/>
    <w:rsid w:val="00B061D4"/>
    <w:rsid w:val="00B06609"/>
    <w:rsid w:val="00B06726"/>
    <w:rsid w:val="00B06759"/>
    <w:rsid w:val="00B068DA"/>
    <w:rsid w:val="00B069B0"/>
    <w:rsid w:val="00B06AC1"/>
    <w:rsid w:val="00B073C5"/>
    <w:rsid w:val="00B0745E"/>
    <w:rsid w:val="00B0751D"/>
    <w:rsid w:val="00B0772D"/>
    <w:rsid w:val="00B0787D"/>
    <w:rsid w:val="00B079FA"/>
    <w:rsid w:val="00B07B55"/>
    <w:rsid w:val="00B07B7F"/>
    <w:rsid w:val="00B07C54"/>
    <w:rsid w:val="00B07D67"/>
    <w:rsid w:val="00B07E1D"/>
    <w:rsid w:val="00B07F40"/>
    <w:rsid w:val="00B07F61"/>
    <w:rsid w:val="00B10146"/>
    <w:rsid w:val="00B1017F"/>
    <w:rsid w:val="00B10212"/>
    <w:rsid w:val="00B1033E"/>
    <w:rsid w:val="00B10375"/>
    <w:rsid w:val="00B10860"/>
    <w:rsid w:val="00B10CCD"/>
    <w:rsid w:val="00B10DA5"/>
    <w:rsid w:val="00B110C0"/>
    <w:rsid w:val="00B111B6"/>
    <w:rsid w:val="00B1137B"/>
    <w:rsid w:val="00B11870"/>
    <w:rsid w:val="00B118D6"/>
    <w:rsid w:val="00B118F8"/>
    <w:rsid w:val="00B119EE"/>
    <w:rsid w:val="00B11A0A"/>
    <w:rsid w:val="00B11B58"/>
    <w:rsid w:val="00B11C6C"/>
    <w:rsid w:val="00B11E12"/>
    <w:rsid w:val="00B1266D"/>
    <w:rsid w:val="00B12A63"/>
    <w:rsid w:val="00B12F32"/>
    <w:rsid w:val="00B12F87"/>
    <w:rsid w:val="00B13415"/>
    <w:rsid w:val="00B136B4"/>
    <w:rsid w:val="00B136E8"/>
    <w:rsid w:val="00B1387A"/>
    <w:rsid w:val="00B13AA7"/>
    <w:rsid w:val="00B13BC7"/>
    <w:rsid w:val="00B13DAE"/>
    <w:rsid w:val="00B13E99"/>
    <w:rsid w:val="00B13F43"/>
    <w:rsid w:val="00B143B5"/>
    <w:rsid w:val="00B145B0"/>
    <w:rsid w:val="00B148A9"/>
    <w:rsid w:val="00B14A27"/>
    <w:rsid w:val="00B14E73"/>
    <w:rsid w:val="00B14E91"/>
    <w:rsid w:val="00B14F19"/>
    <w:rsid w:val="00B14FF0"/>
    <w:rsid w:val="00B14FF4"/>
    <w:rsid w:val="00B151B6"/>
    <w:rsid w:val="00B1574B"/>
    <w:rsid w:val="00B1577E"/>
    <w:rsid w:val="00B15B3F"/>
    <w:rsid w:val="00B15C4D"/>
    <w:rsid w:val="00B15D57"/>
    <w:rsid w:val="00B15D90"/>
    <w:rsid w:val="00B15EA1"/>
    <w:rsid w:val="00B166DB"/>
    <w:rsid w:val="00B16955"/>
    <w:rsid w:val="00B16F13"/>
    <w:rsid w:val="00B170BC"/>
    <w:rsid w:val="00B1735E"/>
    <w:rsid w:val="00B174C1"/>
    <w:rsid w:val="00B17B33"/>
    <w:rsid w:val="00B17DD8"/>
    <w:rsid w:val="00B20020"/>
    <w:rsid w:val="00B203B2"/>
    <w:rsid w:val="00B207B9"/>
    <w:rsid w:val="00B2092C"/>
    <w:rsid w:val="00B209C5"/>
    <w:rsid w:val="00B20A9D"/>
    <w:rsid w:val="00B20CCD"/>
    <w:rsid w:val="00B20CFA"/>
    <w:rsid w:val="00B21242"/>
    <w:rsid w:val="00B21309"/>
    <w:rsid w:val="00B2136F"/>
    <w:rsid w:val="00B215C9"/>
    <w:rsid w:val="00B2177C"/>
    <w:rsid w:val="00B2186D"/>
    <w:rsid w:val="00B21BF2"/>
    <w:rsid w:val="00B21FCF"/>
    <w:rsid w:val="00B22753"/>
    <w:rsid w:val="00B2285C"/>
    <w:rsid w:val="00B22B9A"/>
    <w:rsid w:val="00B22D32"/>
    <w:rsid w:val="00B22F53"/>
    <w:rsid w:val="00B235D9"/>
    <w:rsid w:val="00B23934"/>
    <w:rsid w:val="00B23F78"/>
    <w:rsid w:val="00B244D8"/>
    <w:rsid w:val="00B248E7"/>
    <w:rsid w:val="00B24924"/>
    <w:rsid w:val="00B24966"/>
    <w:rsid w:val="00B24DE7"/>
    <w:rsid w:val="00B2521B"/>
    <w:rsid w:val="00B25225"/>
    <w:rsid w:val="00B25851"/>
    <w:rsid w:val="00B25927"/>
    <w:rsid w:val="00B25CCF"/>
    <w:rsid w:val="00B25D1B"/>
    <w:rsid w:val="00B2641B"/>
    <w:rsid w:val="00B2661F"/>
    <w:rsid w:val="00B26A5E"/>
    <w:rsid w:val="00B26B68"/>
    <w:rsid w:val="00B26F0E"/>
    <w:rsid w:val="00B27A05"/>
    <w:rsid w:val="00B27C0C"/>
    <w:rsid w:val="00B27CEB"/>
    <w:rsid w:val="00B27D06"/>
    <w:rsid w:val="00B27E48"/>
    <w:rsid w:val="00B30020"/>
    <w:rsid w:val="00B300A1"/>
    <w:rsid w:val="00B301AE"/>
    <w:rsid w:val="00B302CF"/>
    <w:rsid w:val="00B3031A"/>
    <w:rsid w:val="00B30761"/>
    <w:rsid w:val="00B3076A"/>
    <w:rsid w:val="00B30A4C"/>
    <w:rsid w:val="00B30E18"/>
    <w:rsid w:val="00B31248"/>
    <w:rsid w:val="00B3167A"/>
    <w:rsid w:val="00B318DB"/>
    <w:rsid w:val="00B319D0"/>
    <w:rsid w:val="00B31A7C"/>
    <w:rsid w:val="00B31F47"/>
    <w:rsid w:val="00B325F0"/>
    <w:rsid w:val="00B327CE"/>
    <w:rsid w:val="00B3289D"/>
    <w:rsid w:val="00B32952"/>
    <w:rsid w:val="00B32AF9"/>
    <w:rsid w:val="00B330F0"/>
    <w:rsid w:val="00B332FC"/>
    <w:rsid w:val="00B33378"/>
    <w:rsid w:val="00B33560"/>
    <w:rsid w:val="00B335BF"/>
    <w:rsid w:val="00B336AE"/>
    <w:rsid w:val="00B336D6"/>
    <w:rsid w:val="00B337DE"/>
    <w:rsid w:val="00B337F4"/>
    <w:rsid w:val="00B33919"/>
    <w:rsid w:val="00B33934"/>
    <w:rsid w:val="00B33CB3"/>
    <w:rsid w:val="00B33CB7"/>
    <w:rsid w:val="00B33E6F"/>
    <w:rsid w:val="00B33E70"/>
    <w:rsid w:val="00B3400A"/>
    <w:rsid w:val="00B340B5"/>
    <w:rsid w:val="00B34691"/>
    <w:rsid w:val="00B34DE6"/>
    <w:rsid w:val="00B34F08"/>
    <w:rsid w:val="00B34F23"/>
    <w:rsid w:val="00B35045"/>
    <w:rsid w:val="00B35100"/>
    <w:rsid w:val="00B35282"/>
    <w:rsid w:val="00B35548"/>
    <w:rsid w:val="00B35686"/>
    <w:rsid w:val="00B35691"/>
    <w:rsid w:val="00B36103"/>
    <w:rsid w:val="00B362E0"/>
    <w:rsid w:val="00B3672B"/>
    <w:rsid w:val="00B3711C"/>
    <w:rsid w:val="00B371AA"/>
    <w:rsid w:val="00B3724B"/>
    <w:rsid w:val="00B372C8"/>
    <w:rsid w:val="00B37378"/>
    <w:rsid w:val="00B37430"/>
    <w:rsid w:val="00B376AB"/>
    <w:rsid w:val="00B3775B"/>
    <w:rsid w:val="00B37767"/>
    <w:rsid w:val="00B37A45"/>
    <w:rsid w:val="00B37B11"/>
    <w:rsid w:val="00B37B7C"/>
    <w:rsid w:val="00B40077"/>
    <w:rsid w:val="00B40199"/>
    <w:rsid w:val="00B4027F"/>
    <w:rsid w:val="00B40365"/>
    <w:rsid w:val="00B409E9"/>
    <w:rsid w:val="00B40CBC"/>
    <w:rsid w:val="00B40D2B"/>
    <w:rsid w:val="00B40D81"/>
    <w:rsid w:val="00B412C1"/>
    <w:rsid w:val="00B4139F"/>
    <w:rsid w:val="00B4147A"/>
    <w:rsid w:val="00B41489"/>
    <w:rsid w:val="00B415CD"/>
    <w:rsid w:val="00B4172E"/>
    <w:rsid w:val="00B41A72"/>
    <w:rsid w:val="00B41A86"/>
    <w:rsid w:val="00B41E9E"/>
    <w:rsid w:val="00B41F84"/>
    <w:rsid w:val="00B41F96"/>
    <w:rsid w:val="00B421EA"/>
    <w:rsid w:val="00B42387"/>
    <w:rsid w:val="00B424AC"/>
    <w:rsid w:val="00B42AA6"/>
    <w:rsid w:val="00B42AD2"/>
    <w:rsid w:val="00B42B19"/>
    <w:rsid w:val="00B42D6A"/>
    <w:rsid w:val="00B42FFF"/>
    <w:rsid w:val="00B430EC"/>
    <w:rsid w:val="00B434E1"/>
    <w:rsid w:val="00B43988"/>
    <w:rsid w:val="00B43BB3"/>
    <w:rsid w:val="00B440A8"/>
    <w:rsid w:val="00B441D8"/>
    <w:rsid w:val="00B44529"/>
    <w:rsid w:val="00B4493E"/>
    <w:rsid w:val="00B449B1"/>
    <w:rsid w:val="00B44D46"/>
    <w:rsid w:val="00B44F44"/>
    <w:rsid w:val="00B4569A"/>
    <w:rsid w:val="00B45720"/>
    <w:rsid w:val="00B45952"/>
    <w:rsid w:val="00B45A54"/>
    <w:rsid w:val="00B45CB8"/>
    <w:rsid w:val="00B45ED0"/>
    <w:rsid w:val="00B461E6"/>
    <w:rsid w:val="00B4679D"/>
    <w:rsid w:val="00B46BF9"/>
    <w:rsid w:val="00B46BFD"/>
    <w:rsid w:val="00B47245"/>
    <w:rsid w:val="00B47578"/>
    <w:rsid w:val="00B47AF5"/>
    <w:rsid w:val="00B47B60"/>
    <w:rsid w:val="00B47CF5"/>
    <w:rsid w:val="00B50010"/>
    <w:rsid w:val="00B500A5"/>
    <w:rsid w:val="00B5052F"/>
    <w:rsid w:val="00B508C1"/>
    <w:rsid w:val="00B50B4C"/>
    <w:rsid w:val="00B50D0E"/>
    <w:rsid w:val="00B50E56"/>
    <w:rsid w:val="00B50EE8"/>
    <w:rsid w:val="00B51029"/>
    <w:rsid w:val="00B511F0"/>
    <w:rsid w:val="00B51663"/>
    <w:rsid w:val="00B51C5F"/>
    <w:rsid w:val="00B51C95"/>
    <w:rsid w:val="00B51FFF"/>
    <w:rsid w:val="00B52448"/>
    <w:rsid w:val="00B5245E"/>
    <w:rsid w:val="00B5262C"/>
    <w:rsid w:val="00B52920"/>
    <w:rsid w:val="00B52AAB"/>
    <w:rsid w:val="00B52F2F"/>
    <w:rsid w:val="00B530DF"/>
    <w:rsid w:val="00B53227"/>
    <w:rsid w:val="00B53387"/>
    <w:rsid w:val="00B535BD"/>
    <w:rsid w:val="00B538CB"/>
    <w:rsid w:val="00B53CBE"/>
    <w:rsid w:val="00B53DB8"/>
    <w:rsid w:val="00B54250"/>
    <w:rsid w:val="00B54417"/>
    <w:rsid w:val="00B54422"/>
    <w:rsid w:val="00B547EE"/>
    <w:rsid w:val="00B54C13"/>
    <w:rsid w:val="00B54DDA"/>
    <w:rsid w:val="00B54E3F"/>
    <w:rsid w:val="00B54EBD"/>
    <w:rsid w:val="00B54EC9"/>
    <w:rsid w:val="00B5528F"/>
    <w:rsid w:val="00B553B4"/>
    <w:rsid w:val="00B55541"/>
    <w:rsid w:val="00B556D6"/>
    <w:rsid w:val="00B5601C"/>
    <w:rsid w:val="00B56160"/>
    <w:rsid w:val="00B5646F"/>
    <w:rsid w:val="00B566D3"/>
    <w:rsid w:val="00B568F6"/>
    <w:rsid w:val="00B56D70"/>
    <w:rsid w:val="00B56F7B"/>
    <w:rsid w:val="00B572F8"/>
    <w:rsid w:val="00B573FE"/>
    <w:rsid w:val="00B57594"/>
    <w:rsid w:val="00B57886"/>
    <w:rsid w:val="00B57E7E"/>
    <w:rsid w:val="00B57F9E"/>
    <w:rsid w:val="00B6001C"/>
    <w:rsid w:val="00B60160"/>
    <w:rsid w:val="00B602FC"/>
    <w:rsid w:val="00B606E2"/>
    <w:rsid w:val="00B60BA1"/>
    <w:rsid w:val="00B60DF0"/>
    <w:rsid w:val="00B60FCC"/>
    <w:rsid w:val="00B61049"/>
    <w:rsid w:val="00B61278"/>
    <w:rsid w:val="00B61487"/>
    <w:rsid w:val="00B615CC"/>
    <w:rsid w:val="00B61A9F"/>
    <w:rsid w:val="00B61CDE"/>
    <w:rsid w:val="00B61DD5"/>
    <w:rsid w:val="00B61DFB"/>
    <w:rsid w:val="00B61EFC"/>
    <w:rsid w:val="00B62001"/>
    <w:rsid w:val="00B6204D"/>
    <w:rsid w:val="00B62781"/>
    <w:rsid w:val="00B62810"/>
    <w:rsid w:val="00B629BE"/>
    <w:rsid w:val="00B62AA0"/>
    <w:rsid w:val="00B62AB4"/>
    <w:rsid w:val="00B62ABA"/>
    <w:rsid w:val="00B62F6A"/>
    <w:rsid w:val="00B6313C"/>
    <w:rsid w:val="00B63146"/>
    <w:rsid w:val="00B6339B"/>
    <w:rsid w:val="00B633F9"/>
    <w:rsid w:val="00B636BA"/>
    <w:rsid w:val="00B637D5"/>
    <w:rsid w:val="00B6381C"/>
    <w:rsid w:val="00B63C5B"/>
    <w:rsid w:val="00B63D52"/>
    <w:rsid w:val="00B63E08"/>
    <w:rsid w:val="00B63F35"/>
    <w:rsid w:val="00B640E1"/>
    <w:rsid w:val="00B6432E"/>
    <w:rsid w:val="00B6462C"/>
    <w:rsid w:val="00B64634"/>
    <w:rsid w:val="00B646E9"/>
    <w:rsid w:val="00B64898"/>
    <w:rsid w:val="00B64ACA"/>
    <w:rsid w:val="00B64C06"/>
    <w:rsid w:val="00B64CC3"/>
    <w:rsid w:val="00B64CE9"/>
    <w:rsid w:val="00B64DC8"/>
    <w:rsid w:val="00B64F22"/>
    <w:rsid w:val="00B653BA"/>
    <w:rsid w:val="00B65C8E"/>
    <w:rsid w:val="00B65F28"/>
    <w:rsid w:val="00B6611B"/>
    <w:rsid w:val="00B662D9"/>
    <w:rsid w:val="00B6647E"/>
    <w:rsid w:val="00B66632"/>
    <w:rsid w:val="00B66724"/>
    <w:rsid w:val="00B66867"/>
    <w:rsid w:val="00B66C3D"/>
    <w:rsid w:val="00B66FF5"/>
    <w:rsid w:val="00B67066"/>
    <w:rsid w:val="00B671D8"/>
    <w:rsid w:val="00B67477"/>
    <w:rsid w:val="00B676E3"/>
    <w:rsid w:val="00B676F1"/>
    <w:rsid w:val="00B67811"/>
    <w:rsid w:val="00B678BC"/>
    <w:rsid w:val="00B70144"/>
    <w:rsid w:val="00B702B6"/>
    <w:rsid w:val="00B706AD"/>
    <w:rsid w:val="00B707C5"/>
    <w:rsid w:val="00B707C7"/>
    <w:rsid w:val="00B709C0"/>
    <w:rsid w:val="00B70AF5"/>
    <w:rsid w:val="00B71234"/>
    <w:rsid w:val="00B7123E"/>
    <w:rsid w:val="00B71425"/>
    <w:rsid w:val="00B71437"/>
    <w:rsid w:val="00B71458"/>
    <w:rsid w:val="00B71505"/>
    <w:rsid w:val="00B71541"/>
    <w:rsid w:val="00B71D4C"/>
    <w:rsid w:val="00B71FA3"/>
    <w:rsid w:val="00B7232A"/>
    <w:rsid w:val="00B72443"/>
    <w:rsid w:val="00B72479"/>
    <w:rsid w:val="00B7254A"/>
    <w:rsid w:val="00B725A1"/>
    <w:rsid w:val="00B7289C"/>
    <w:rsid w:val="00B72E5C"/>
    <w:rsid w:val="00B72FE4"/>
    <w:rsid w:val="00B73003"/>
    <w:rsid w:val="00B73031"/>
    <w:rsid w:val="00B73113"/>
    <w:rsid w:val="00B731B2"/>
    <w:rsid w:val="00B7332A"/>
    <w:rsid w:val="00B735F0"/>
    <w:rsid w:val="00B737BE"/>
    <w:rsid w:val="00B739D8"/>
    <w:rsid w:val="00B73B07"/>
    <w:rsid w:val="00B73FC0"/>
    <w:rsid w:val="00B73FFB"/>
    <w:rsid w:val="00B7422D"/>
    <w:rsid w:val="00B74385"/>
    <w:rsid w:val="00B743ED"/>
    <w:rsid w:val="00B7443F"/>
    <w:rsid w:val="00B7455A"/>
    <w:rsid w:val="00B74823"/>
    <w:rsid w:val="00B74A2E"/>
    <w:rsid w:val="00B74D36"/>
    <w:rsid w:val="00B74F5A"/>
    <w:rsid w:val="00B751D2"/>
    <w:rsid w:val="00B752C6"/>
    <w:rsid w:val="00B75497"/>
    <w:rsid w:val="00B755E1"/>
    <w:rsid w:val="00B75831"/>
    <w:rsid w:val="00B758B2"/>
    <w:rsid w:val="00B758D6"/>
    <w:rsid w:val="00B75975"/>
    <w:rsid w:val="00B75A7F"/>
    <w:rsid w:val="00B75CBB"/>
    <w:rsid w:val="00B75ECB"/>
    <w:rsid w:val="00B75F10"/>
    <w:rsid w:val="00B761B6"/>
    <w:rsid w:val="00B7634F"/>
    <w:rsid w:val="00B76510"/>
    <w:rsid w:val="00B76613"/>
    <w:rsid w:val="00B76894"/>
    <w:rsid w:val="00B76C0E"/>
    <w:rsid w:val="00B76EB0"/>
    <w:rsid w:val="00B76EF4"/>
    <w:rsid w:val="00B77154"/>
    <w:rsid w:val="00B771BC"/>
    <w:rsid w:val="00B771F1"/>
    <w:rsid w:val="00B771F6"/>
    <w:rsid w:val="00B77698"/>
    <w:rsid w:val="00B77707"/>
    <w:rsid w:val="00B778FC"/>
    <w:rsid w:val="00B77982"/>
    <w:rsid w:val="00B77AAD"/>
    <w:rsid w:val="00B77E42"/>
    <w:rsid w:val="00B77FD0"/>
    <w:rsid w:val="00B80067"/>
    <w:rsid w:val="00B80423"/>
    <w:rsid w:val="00B80E7B"/>
    <w:rsid w:val="00B81138"/>
    <w:rsid w:val="00B816FA"/>
    <w:rsid w:val="00B817CD"/>
    <w:rsid w:val="00B81836"/>
    <w:rsid w:val="00B8196A"/>
    <w:rsid w:val="00B81971"/>
    <w:rsid w:val="00B81B31"/>
    <w:rsid w:val="00B81C01"/>
    <w:rsid w:val="00B81C15"/>
    <w:rsid w:val="00B81FB5"/>
    <w:rsid w:val="00B82357"/>
    <w:rsid w:val="00B82408"/>
    <w:rsid w:val="00B82941"/>
    <w:rsid w:val="00B82B40"/>
    <w:rsid w:val="00B82CA0"/>
    <w:rsid w:val="00B82F2B"/>
    <w:rsid w:val="00B83989"/>
    <w:rsid w:val="00B83BFC"/>
    <w:rsid w:val="00B83E89"/>
    <w:rsid w:val="00B83EF2"/>
    <w:rsid w:val="00B83F71"/>
    <w:rsid w:val="00B84031"/>
    <w:rsid w:val="00B8431F"/>
    <w:rsid w:val="00B84488"/>
    <w:rsid w:val="00B84B3D"/>
    <w:rsid w:val="00B84DD0"/>
    <w:rsid w:val="00B84F4B"/>
    <w:rsid w:val="00B84FA6"/>
    <w:rsid w:val="00B8507F"/>
    <w:rsid w:val="00B855E9"/>
    <w:rsid w:val="00B85805"/>
    <w:rsid w:val="00B85A71"/>
    <w:rsid w:val="00B85C43"/>
    <w:rsid w:val="00B85FDD"/>
    <w:rsid w:val="00B85FF2"/>
    <w:rsid w:val="00B864CA"/>
    <w:rsid w:val="00B86874"/>
    <w:rsid w:val="00B86A37"/>
    <w:rsid w:val="00B86C16"/>
    <w:rsid w:val="00B86CEC"/>
    <w:rsid w:val="00B86EC0"/>
    <w:rsid w:val="00B872AC"/>
    <w:rsid w:val="00B872C8"/>
    <w:rsid w:val="00B872DB"/>
    <w:rsid w:val="00B872F0"/>
    <w:rsid w:val="00B87324"/>
    <w:rsid w:val="00B87460"/>
    <w:rsid w:val="00B8752C"/>
    <w:rsid w:val="00B8777E"/>
    <w:rsid w:val="00B8781A"/>
    <w:rsid w:val="00B87A1B"/>
    <w:rsid w:val="00B87B20"/>
    <w:rsid w:val="00B87CAD"/>
    <w:rsid w:val="00B87DA8"/>
    <w:rsid w:val="00B87E1E"/>
    <w:rsid w:val="00B901E5"/>
    <w:rsid w:val="00B903AC"/>
    <w:rsid w:val="00B903B0"/>
    <w:rsid w:val="00B9061C"/>
    <w:rsid w:val="00B90A54"/>
    <w:rsid w:val="00B90E69"/>
    <w:rsid w:val="00B90F5B"/>
    <w:rsid w:val="00B91073"/>
    <w:rsid w:val="00B9117F"/>
    <w:rsid w:val="00B91488"/>
    <w:rsid w:val="00B91557"/>
    <w:rsid w:val="00B91784"/>
    <w:rsid w:val="00B91BE6"/>
    <w:rsid w:val="00B91C39"/>
    <w:rsid w:val="00B91E05"/>
    <w:rsid w:val="00B92059"/>
    <w:rsid w:val="00B9212A"/>
    <w:rsid w:val="00B923AE"/>
    <w:rsid w:val="00B92605"/>
    <w:rsid w:val="00B9261D"/>
    <w:rsid w:val="00B92893"/>
    <w:rsid w:val="00B92A39"/>
    <w:rsid w:val="00B92DCC"/>
    <w:rsid w:val="00B93006"/>
    <w:rsid w:val="00B93120"/>
    <w:rsid w:val="00B93158"/>
    <w:rsid w:val="00B93490"/>
    <w:rsid w:val="00B93530"/>
    <w:rsid w:val="00B93849"/>
    <w:rsid w:val="00B938C1"/>
    <w:rsid w:val="00B93E97"/>
    <w:rsid w:val="00B9403A"/>
    <w:rsid w:val="00B9407D"/>
    <w:rsid w:val="00B941BC"/>
    <w:rsid w:val="00B942CB"/>
    <w:rsid w:val="00B94D59"/>
    <w:rsid w:val="00B95147"/>
    <w:rsid w:val="00B95508"/>
    <w:rsid w:val="00B956C9"/>
    <w:rsid w:val="00B95E6F"/>
    <w:rsid w:val="00B96367"/>
    <w:rsid w:val="00B9645E"/>
    <w:rsid w:val="00B9651C"/>
    <w:rsid w:val="00B96B6A"/>
    <w:rsid w:val="00B96CA4"/>
    <w:rsid w:val="00B97A07"/>
    <w:rsid w:val="00B97AFC"/>
    <w:rsid w:val="00BA0037"/>
    <w:rsid w:val="00BA0553"/>
    <w:rsid w:val="00BA0636"/>
    <w:rsid w:val="00BA0684"/>
    <w:rsid w:val="00BA06E6"/>
    <w:rsid w:val="00BA073C"/>
    <w:rsid w:val="00BA0790"/>
    <w:rsid w:val="00BA0891"/>
    <w:rsid w:val="00BA0B8F"/>
    <w:rsid w:val="00BA0D45"/>
    <w:rsid w:val="00BA0DCA"/>
    <w:rsid w:val="00BA12B5"/>
    <w:rsid w:val="00BA1578"/>
    <w:rsid w:val="00BA1672"/>
    <w:rsid w:val="00BA17D6"/>
    <w:rsid w:val="00BA19DE"/>
    <w:rsid w:val="00BA1D0F"/>
    <w:rsid w:val="00BA1DE3"/>
    <w:rsid w:val="00BA1EB1"/>
    <w:rsid w:val="00BA202D"/>
    <w:rsid w:val="00BA2091"/>
    <w:rsid w:val="00BA24AA"/>
    <w:rsid w:val="00BA2834"/>
    <w:rsid w:val="00BA29ED"/>
    <w:rsid w:val="00BA2A07"/>
    <w:rsid w:val="00BA2AEE"/>
    <w:rsid w:val="00BA2F78"/>
    <w:rsid w:val="00BA2FEC"/>
    <w:rsid w:val="00BA3333"/>
    <w:rsid w:val="00BA33B8"/>
    <w:rsid w:val="00BA34B0"/>
    <w:rsid w:val="00BA3674"/>
    <w:rsid w:val="00BA3731"/>
    <w:rsid w:val="00BA379C"/>
    <w:rsid w:val="00BA3801"/>
    <w:rsid w:val="00BA396C"/>
    <w:rsid w:val="00BA39BD"/>
    <w:rsid w:val="00BA3BC4"/>
    <w:rsid w:val="00BA3CAC"/>
    <w:rsid w:val="00BA3CBA"/>
    <w:rsid w:val="00BA3E94"/>
    <w:rsid w:val="00BA3F0C"/>
    <w:rsid w:val="00BA3F59"/>
    <w:rsid w:val="00BA417C"/>
    <w:rsid w:val="00BA43CB"/>
    <w:rsid w:val="00BA4459"/>
    <w:rsid w:val="00BA45A8"/>
    <w:rsid w:val="00BA48BE"/>
    <w:rsid w:val="00BA48F4"/>
    <w:rsid w:val="00BA49FF"/>
    <w:rsid w:val="00BA4A80"/>
    <w:rsid w:val="00BA4D57"/>
    <w:rsid w:val="00BA4D67"/>
    <w:rsid w:val="00BA4D72"/>
    <w:rsid w:val="00BA4FC5"/>
    <w:rsid w:val="00BA50B4"/>
    <w:rsid w:val="00BA526F"/>
    <w:rsid w:val="00BA54D2"/>
    <w:rsid w:val="00BA554C"/>
    <w:rsid w:val="00BA5C69"/>
    <w:rsid w:val="00BA5CC4"/>
    <w:rsid w:val="00BA5F12"/>
    <w:rsid w:val="00BA5F27"/>
    <w:rsid w:val="00BA6410"/>
    <w:rsid w:val="00BA649D"/>
    <w:rsid w:val="00BA659F"/>
    <w:rsid w:val="00BA6607"/>
    <w:rsid w:val="00BA6750"/>
    <w:rsid w:val="00BA6AEA"/>
    <w:rsid w:val="00BA6B86"/>
    <w:rsid w:val="00BA6DA9"/>
    <w:rsid w:val="00BA6F02"/>
    <w:rsid w:val="00BA73BC"/>
    <w:rsid w:val="00BA744D"/>
    <w:rsid w:val="00BA789E"/>
    <w:rsid w:val="00BA794B"/>
    <w:rsid w:val="00BA7D2A"/>
    <w:rsid w:val="00BA7F8C"/>
    <w:rsid w:val="00BB0288"/>
    <w:rsid w:val="00BB0407"/>
    <w:rsid w:val="00BB0546"/>
    <w:rsid w:val="00BB0730"/>
    <w:rsid w:val="00BB0848"/>
    <w:rsid w:val="00BB08D5"/>
    <w:rsid w:val="00BB0ADC"/>
    <w:rsid w:val="00BB0CD1"/>
    <w:rsid w:val="00BB0DF9"/>
    <w:rsid w:val="00BB0EA6"/>
    <w:rsid w:val="00BB13D6"/>
    <w:rsid w:val="00BB143B"/>
    <w:rsid w:val="00BB190C"/>
    <w:rsid w:val="00BB1B73"/>
    <w:rsid w:val="00BB1BE0"/>
    <w:rsid w:val="00BB1C7C"/>
    <w:rsid w:val="00BB1CA6"/>
    <w:rsid w:val="00BB205A"/>
    <w:rsid w:val="00BB221B"/>
    <w:rsid w:val="00BB2376"/>
    <w:rsid w:val="00BB291F"/>
    <w:rsid w:val="00BB2957"/>
    <w:rsid w:val="00BB2C0C"/>
    <w:rsid w:val="00BB3076"/>
    <w:rsid w:val="00BB331C"/>
    <w:rsid w:val="00BB3990"/>
    <w:rsid w:val="00BB3A54"/>
    <w:rsid w:val="00BB3A6F"/>
    <w:rsid w:val="00BB3C05"/>
    <w:rsid w:val="00BB3E73"/>
    <w:rsid w:val="00BB3F28"/>
    <w:rsid w:val="00BB3F4E"/>
    <w:rsid w:val="00BB40C5"/>
    <w:rsid w:val="00BB40E8"/>
    <w:rsid w:val="00BB4392"/>
    <w:rsid w:val="00BB4546"/>
    <w:rsid w:val="00BB46BC"/>
    <w:rsid w:val="00BB4B47"/>
    <w:rsid w:val="00BB4BEA"/>
    <w:rsid w:val="00BB5001"/>
    <w:rsid w:val="00BB53C8"/>
    <w:rsid w:val="00BB569D"/>
    <w:rsid w:val="00BB57D7"/>
    <w:rsid w:val="00BB5970"/>
    <w:rsid w:val="00BB5F22"/>
    <w:rsid w:val="00BB6035"/>
    <w:rsid w:val="00BB6060"/>
    <w:rsid w:val="00BB6554"/>
    <w:rsid w:val="00BB65B8"/>
    <w:rsid w:val="00BB6663"/>
    <w:rsid w:val="00BB686E"/>
    <w:rsid w:val="00BB6C09"/>
    <w:rsid w:val="00BB6CA6"/>
    <w:rsid w:val="00BB6F29"/>
    <w:rsid w:val="00BB71FF"/>
    <w:rsid w:val="00BB7430"/>
    <w:rsid w:val="00BB752E"/>
    <w:rsid w:val="00BB758E"/>
    <w:rsid w:val="00BB7661"/>
    <w:rsid w:val="00BB7743"/>
    <w:rsid w:val="00BB77C4"/>
    <w:rsid w:val="00BB790E"/>
    <w:rsid w:val="00BC00C1"/>
    <w:rsid w:val="00BC021D"/>
    <w:rsid w:val="00BC065D"/>
    <w:rsid w:val="00BC0A11"/>
    <w:rsid w:val="00BC0DE9"/>
    <w:rsid w:val="00BC0FF8"/>
    <w:rsid w:val="00BC1291"/>
    <w:rsid w:val="00BC149C"/>
    <w:rsid w:val="00BC185C"/>
    <w:rsid w:val="00BC1B8F"/>
    <w:rsid w:val="00BC1BF2"/>
    <w:rsid w:val="00BC1D5E"/>
    <w:rsid w:val="00BC1F14"/>
    <w:rsid w:val="00BC21BB"/>
    <w:rsid w:val="00BC2613"/>
    <w:rsid w:val="00BC28B7"/>
    <w:rsid w:val="00BC2C61"/>
    <w:rsid w:val="00BC2C8F"/>
    <w:rsid w:val="00BC2E5A"/>
    <w:rsid w:val="00BC36E4"/>
    <w:rsid w:val="00BC37CC"/>
    <w:rsid w:val="00BC3985"/>
    <w:rsid w:val="00BC43A7"/>
    <w:rsid w:val="00BC43B5"/>
    <w:rsid w:val="00BC45D9"/>
    <w:rsid w:val="00BC47AF"/>
    <w:rsid w:val="00BC48F4"/>
    <w:rsid w:val="00BC492D"/>
    <w:rsid w:val="00BC4D73"/>
    <w:rsid w:val="00BC4D94"/>
    <w:rsid w:val="00BC5312"/>
    <w:rsid w:val="00BC5588"/>
    <w:rsid w:val="00BC57E8"/>
    <w:rsid w:val="00BC5941"/>
    <w:rsid w:val="00BC6279"/>
    <w:rsid w:val="00BC631C"/>
    <w:rsid w:val="00BC6673"/>
    <w:rsid w:val="00BC6A82"/>
    <w:rsid w:val="00BC6D2A"/>
    <w:rsid w:val="00BC7044"/>
    <w:rsid w:val="00BC7144"/>
    <w:rsid w:val="00BC71DD"/>
    <w:rsid w:val="00BC72B7"/>
    <w:rsid w:val="00BC754C"/>
    <w:rsid w:val="00BC760A"/>
    <w:rsid w:val="00BC7735"/>
    <w:rsid w:val="00BC7954"/>
    <w:rsid w:val="00BC7D07"/>
    <w:rsid w:val="00BC7D91"/>
    <w:rsid w:val="00BC7FA6"/>
    <w:rsid w:val="00BD00DC"/>
    <w:rsid w:val="00BD028B"/>
    <w:rsid w:val="00BD03D8"/>
    <w:rsid w:val="00BD0732"/>
    <w:rsid w:val="00BD0D60"/>
    <w:rsid w:val="00BD0EF0"/>
    <w:rsid w:val="00BD0F3E"/>
    <w:rsid w:val="00BD11CF"/>
    <w:rsid w:val="00BD1442"/>
    <w:rsid w:val="00BD1841"/>
    <w:rsid w:val="00BD1AAC"/>
    <w:rsid w:val="00BD1C06"/>
    <w:rsid w:val="00BD1C68"/>
    <w:rsid w:val="00BD1EA8"/>
    <w:rsid w:val="00BD2735"/>
    <w:rsid w:val="00BD2840"/>
    <w:rsid w:val="00BD285B"/>
    <w:rsid w:val="00BD2C7C"/>
    <w:rsid w:val="00BD2D11"/>
    <w:rsid w:val="00BD2D9B"/>
    <w:rsid w:val="00BD2FCB"/>
    <w:rsid w:val="00BD35BC"/>
    <w:rsid w:val="00BD3628"/>
    <w:rsid w:val="00BD39D5"/>
    <w:rsid w:val="00BD3A93"/>
    <w:rsid w:val="00BD41A0"/>
    <w:rsid w:val="00BD4314"/>
    <w:rsid w:val="00BD448F"/>
    <w:rsid w:val="00BD4497"/>
    <w:rsid w:val="00BD45D9"/>
    <w:rsid w:val="00BD4661"/>
    <w:rsid w:val="00BD48F9"/>
    <w:rsid w:val="00BD4CB4"/>
    <w:rsid w:val="00BD5314"/>
    <w:rsid w:val="00BD5943"/>
    <w:rsid w:val="00BD5966"/>
    <w:rsid w:val="00BD5A13"/>
    <w:rsid w:val="00BD5C94"/>
    <w:rsid w:val="00BD5D2C"/>
    <w:rsid w:val="00BD6202"/>
    <w:rsid w:val="00BD6227"/>
    <w:rsid w:val="00BD623C"/>
    <w:rsid w:val="00BD62B2"/>
    <w:rsid w:val="00BD64A7"/>
    <w:rsid w:val="00BD6E02"/>
    <w:rsid w:val="00BD71B1"/>
    <w:rsid w:val="00BD73EC"/>
    <w:rsid w:val="00BD7488"/>
    <w:rsid w:val="00BD74C4"/>
    <w:rsid w:val="00BD74FF"/>
    <w:rsid w:val="00BD763D"/>
    <w:rsid w:val="00BD7676"/>
    <w:rsid w:val="00BD7A94"/>
    <w:rsid w:val="00BD7E40"/>
    <w:rsid w:val="00BD7E4B"/>
    <w:rsid w:val="00BE0342"/>
    <w:rsid w:val="00BE041D"/>
    <w:rsid w:val="00BE06CA"/>
    <w:rsid w:val="00BE07DB"/>
    <w:rsid w:val="00BE0A49"/>
    <w:rsid w:val="00BE0BDD"/>
    <w:rsid w:val="00BE1150"/>
    <w:rsid w:val="00BE1732"/>
    <w:rsid w:val="00BE196A"/>
    <w:rsid w:val="00BE218A"/>
    <w:rsid w:val="00BE21A8"/>
    <w:rsid w:val="00BE2A8F"/>
    <w:rsid w:val="00BE2CA3"/>
    <w:rsid w:val="00BE2DA4"/>
    <w:rsid w:val="00BE2FD6"/>
    <w:rsid w:val="00BE3104"/>
    <w:rsid w:val="00BE3336"/>
    <w:rsid w:val="00BE3455"/>
    <w:rsid w:val="00BE3529"/>
    <w:rsid w:val="00BE35D6"/>
    <w:rsid w:val="00BE37C3"/>
    <w:rsid w:val="00BE38E9"/>
    <w:rsid w:val="00BE390D"/>
    <w:rsid w:val="00BE3940"/>
    <w:rsid w:val="00BE3B5C"/>
    <w:rsid w:val="00BE3CB8"/>
    <w:rsid w:val="00BE4392"/>
    <w:rsid w:val="00BE44D8"/>
    <w:rsid w:val="00BE4664"/>
    <w:rsid w:val="00BE485F"/>
    <w:rsid w:val="00BE4A7C"/>
    <w:rsid w:val="00BE507C"/>
    <w:rsid w:val="00BE5204"/>
    <w:rsid w:val="00BE523C"/>
    <w:rsid w:val="00BE5251"/>
    <w:rsid w:val="00BE55E0"/>
    <w:rsid w:val="00BE59D3"/>
    <w:rsid w:val="00BE5AC6"/>
    <w:rsid w:val="00BE5C4D"/>
    <w:rsid w:val="00BE60A9"/>
    <w:rsid w:val="00BE6429"/>
    <w:rsid w:val="00BE6612"/>
    <w:rsid w:val="00BE6643"/>
    <w:rsid w:val="00BE6792"/>
    <w:rsid w:val="00BE692F"/>
    <w:rsid w:val="00BE6CC2"/>
    <w:rsid w:val="00BE6F33"/>
    <w:rsid w:val="00BE70C0"/>
    <w:rsid w:val="00BE71ED"/>
    <w:rsid w:val="00BE752D"/>
    <w:rsid w:val="00BE761D"/>
    <w:rsid w:val="00BE7D57"/>
    <w:rsid w:val="00BF0451"/>
    <w:rsid w:val="00BF0461"/>
    <w:rsid w:val="00BF0814"/>
    <w:rsid w:val="00BF0865"/>
    <w:rsid w:val="00BF0D2B"/>
    <w:rsid w:val="00BF0E7B"/>
    <w:rsid w:val="00BF0FD0"/>
    <w:rsid w:val="00BF114B"/>
    <w:rsid w:val="00BF1177"/>
    <w:rsid w:val="00BF1193"/>
    <w:rsid w:val="00BF125E"/>
    <w:rsid w:val="00BF1492"/>
    <w:rsid w:val="00BF16CE"/>
    <w:rsid w:val="00BF199C"/>
    <w:rsid w:val="00BF1A28"/>
    <w:rsid w:val="00BF1AB8"/>
    <w:rsid w:val="00BF21DA"/>
    <w:rsid w:val="00BF22A5"/>
    <w:rsid w:val="00BF23E8"/>
    <w:rsid w:val="00BF2B3D"/>
    <w:rsid w:val="00BF2C47"/>
    <w:rsid w:val="00BF2CC9"/>
    <w:rsid w:val="00BF2DE0"/>
    <w:rsid w:val="00BF2E30"/>
    <w:rsid w:val="00BF35BD"/>
    <w:rsid w:val="00BF36A2"/>
    <w:rsid w:val="00BF3987"/>
    <w:rsid w:val="00BF3A3A"/>
    <w:rsid w:val="00BF3B14"/>
    <w:rsid w:val="00BF3C42"/>
    <w:rsid w:val="00BF3C82"/>
    <w:rsid w:val="00BF3CEC"/>
    <w:rsid w:val="00BF3E65"/>
    <w:rsid w:val="00BF3ECF"/>
    <w:rsid w:val="00BF3EE9"/>
    <w:rsid w:val="00BF4076"/>
    <w:rsid w:val="00BF4121"/>
    <w:rsid w:val="00BF41CB"/>
    <w:rsid w:val="00BF4290"/>
    <w:rsid w:val="00BF42FB"/>
    <w:rsid w:val="00BF4653"/>
    <w:rsid w:val="00BF4710"/>
    <w:rsid w:val="00BF4869"/>
    <w:rsid w:val="00BF487F"/>
    <w:rsid w:val="00BF48D9"/>
    <w:rsid w:val="00BF4E00"/>
    <w:rsid w:val="00BF4F30"/>
    <w:rsid w:val="00BF505A"/>
    <w:rsid w:val="00BF505B"/>
    <w:rsid w:val="00BF510C"/>
    <w:rsid w:val="00BF5658"/>
    <w:rsid w:val="00BF573B"/>
    <w:rsid w:val="00BF57D6"/>
    <w:rsid w:val="00BF58F9"/>
    <w:rsid w:val="00BF5E69"/>
    <w:rsid w:val="00BF613A"/>
    <w:rsid w:val="00BF6249"/>
    <w:rsid w:val="00BF63C2"/>
    <w:rsid w:val="00BF6411"/>
    <w:rsid w:val="00BF6509"/>
    <w:rsid w:val="00BF67FF"/>
    <w:rsid w:val="00BF717C"/>
    <w:rsid w:val="00BF739C"/>
    <w:rsid w:val="00BF73F3"/>
    <w:rsid w:val="00BF76F4"/>
    <w:rsid w:val="00BF7817"/>
    <w:rsid w:val="00BF79C1"/>
    <w:rsid w:val="00BF79C9"/>
    <w:rsid w:val="00BF7BE2"/>
    <w:rsid w:val="00C0018F"/>
    <w:rsid w:val="00C00359"/>
    <w:rsid w:val="00C0051E"/>
    <w:rsid w:val="00C008F4"/>
    <w:rsid w:val="00C00A6A"/>
    <w:rsid w:val="00C00F27"/>
    <w:rsid w:val="00C011E2"/>
    <w:rsid w:val="00C0142C"/>
    <w:rsid w:val="00C016A7"/>
    <w:rsid w:val="00C016B2"/>
    <w:rsid w:val="00C016B6"/>
    <w:rsid w:val="00C01803"/>
    <w:rsid w:val="00C01882"/>
    <w:rsid w:val="00C019FD"/>
    <w:rsid w:val="00C01A64"/>
    <w:rsid w:val="00C01CFA"/>
    <w:rsid w:val="00C01E52"/>
    <w:rsid w:val="00C020B4"/>
    <w:rsid w:val="00C022DF"/>
    <w:rsid w:val="00C024C4"/>
    <w:rsid w:val="00C02902"/>
    <w:rsid w:val="00C02F5A"/>
    <w:rsid w:val="00C03038"/>
    <w:rsid w:val="00C0337B"/>
    <w:rsid w:val="00C03736"/>
    <w:rsid w:val="00C03B43"/>
    <w:rsid w:val="00C03BAF"/>
    <w:rsid w:val="00C043F3"/>
    <w:rsid w:val="00C04433"/>
    <w:rsid w:val="00C0471F"/>
    <w:rsid w:val="00C047BA"/>
    <w:rsid w:val="00C04963"/>
    <w:rsid w:val="00C04AA0"/>
    <w:rsid w:val="00C04BF5"/>
    <w:rsid w:val="00C04C32"/>
    <w:rsid w:val="00C04DE2"/>
    <w:rsid w:val="00C050E5"/>
    <w:rsid w:val="00C05153"/>
    <w:rsid w:val="00C05302"/>
    <w:rsid w:val="00C054ED"/>
    <w:rsid w:val="00C05536"/>
    <w:rsid w:val="00C057A6"/>
    <w:rsid w:val="00C05864"/>
    <w:rsid w:val="00C05A2B"/>
    <w:rsid w:val="00C05B6E"/>
    <w:rsid w:val="00C05BAE"/>
    <w:rsid w:val="00C05DD8"/>
    <w:rsid w:val="00C05DE5"/>
    <w:rsid w:val="00C05ECE"/>
    <w:rsid w:val="00C06131"/>
    <w:rsid w:val="00C061F0"/>
    <w:rsid w:val="00C06358"/>
    <w:rsid w:val="00C0636B"/>
    <w:rsid w:val="00C06407"/>
    <w:rsid w:val="00C06545"/>
    <w:rsid w:val="00C066B4"/>
    <w:rsid w:val="00C06AFD"/>
    <w:rsid w:val="00C06B1D"/>
    <w:rsid w:val="00C06CF4"/>
    <w:rsid w:val="00C06D13"/>
    <w:rsid w:val="00C06E4C"/>
    <w:rsid w:val="00C07006"/>
    <w:rsid w:val="00C0768A"/>
    <w:rsid w:val="00C077C8"/>
    <w:rsid w:val="00C07BED"/>
    <w:rsid w:val="00C07BFF"/>
    <w:rsid w:val="00C07C65"/>
    <w:rsid w:val="00C07FA6"/>
    <w:rsid w:val="00C1002B"/>
    <w:rsid w:val="00C100DC"/>
    <w:rsid w:val="00C101F3"/>
    <w:rsid w:val="00C1030E"/>
    <w:rsid w:val="00C1033E"/>
    <w:rsid w:val="00C1035F"/>
    <w:rsid w:val="00C10529"/>
    <w:rsid w:val="00C10779"/>
    <w:rsid w:val="00C10FC5"/>
    <w:rsid w:val="00C1106B"/>
    <w:rsid w:val="00C11113"/>
    <w:rsid w:val="00C111C5"/>
    <w:rsid w:val="00C11357"/>
    <w:rsid w:val="00C11664"/>
    <w:rsid w:val="00C1168E"/>
    <w:rsid w:val="00C118C9"/>
    <w:rsid w:val="00C119F5"/>
    <w:rsid w:val="00C11CC9"/>
    <w:rsid w:val="00C121DF"/>
    <w:rsid w:val="00C122BC"/>
    <w:rsid w:val="00C123D5"/>
    <w:rsid w:val="00C1268B"/>
    <w:rsid w:val="00C12DE8"/>
    <w:rsid w:val="00C12F09"/>
    <w:rsid w:val="00C131F0"/>
    <w:rsid w:val="00C13408"/>
    <w:rsid w:val="00C13741"/>
    <w:rsid w:val="00C13936"/>
    <w:rsid w:val="00C13967"/>
    <w:rsid w:val="00C1424E"/>
    <w:rsid w:val="00C15087"/>
    <w:rsid w:val="00C1513F"/>
    <w:rsid w:val="00C1524C"/>
    <w:rsid w:val="00C1551B"/>
    <w:rsid w:val="00C15BE8"/>
    <w:rsid w:val="00C15CA2"/>
    <w:rsid w:val="00C15DD5"/>
    <w:rsid w:val="00C15EF4"/>
    <w:rsid w:val="00C15F0B"/>
    <w:rsid w:val="00C15FE8"/>
    <w:rsid w:val="00C16390"/>
    <w:rsid w:val="00C16767"/>
    <w:rsid w:val="00C16C3A"/>
    <w:rsid w:val="00C16CF7"/>
    <w:rsid w:val="00C16D48"/>
    <w:rsid w:val="00C170C1"/>
    <w:rsid w:val="00C174B2"/>
    <w:rsid w:val="00C1753F"/>
    <w:rsid w:val="00C17934"/>
    <w:rsid w:val="00C17F8F"/>
    <w:rsid w:val="00C200F5"/>
    <w:rsid w:val="00C20141"/>
    <w:rsid w:val="00C201C3"/>
    <w:rsid w:val="00C2063D"/>
    <w:rsid w:val="00C20902"/>
    <w:rsid w:val="00C20C22"/>
    <w:rsid w:val="00C210C1"/>
    <w:rsid w:val="00C211A3"/>
    <w:rsid w:val="00C212DD"/>
    <w:rsid w:val="00C21302"/>
    <w:rsid w:val="00C21312"/>
    <w:rsid w:val="00C21426"/>
    <w:rsid w:val="00C21510"/>
    <w:rsid w:val="00C21731"/>
    <w:rsid w:val="00C2177D"/>
    <w:rsid w:val="00C219EF"/>
    <w:rsid w:val="00C21A1D"/>
    <w:rsid w:val="00C21C7B"/>
    <w:rsid w:val="00C21D81"/>
    <w:rsid w:val="00C22166"/>
    <w:rsid w:val="00C2234A"/>
    <w:rsid w:val="00C225DC"/>
    <w:rsid w:val="00C2267C"/>
    <w:rsid w:val="00C226C5"/>
    <w:rsid w:val="00C22BBE"/>
    <w:rsid w:val="00C22D96"/>
    <w:rsid w:val="00C22E96"/>
    <w:rsid w:val="00C231B6"/>
    <w:rsid w:val="00C236FE"/>
    <w:rsid w:val="00C23B11"/>
    <w:rsid w:val="00C23E35"/>
    <w:rsid w:val="00C23E5F"/>
    <w:rsid w:val="00C242C4"/>
    <w:rsid w:val="00C243D1"/>
    <w:rsid w:val="00C24569"/>
    <w:rsid w:val="00C2457F"/>
    <w:rsid w:val="00C248A7"/>
    <w:rsid w:val="00C248D1"/>
    <w:rsid w:val="00C249F1"/>
    <w:rsid w:val="00C24DB6"/>
    <w:rsid w:val="00C25174"/>
    <w:rsid w:val="00C25342"/>
    <w:rsid w:val="00C253BC"/>
    <w:rsid w:val="00C253E0"/>
    <w:rsid w:val="00C25454"/>
    <w:rsid w:val="00C256A8"/>
    <w:rsid w:val="00C25780"/>
    <w:rsid w:val="00C2597D"/>
    <w:rsid w:val="00C259A7"/>
    <w:rsid w:val="00C25BDA"/>
    <w:rsid w:val="00C25FE3"/>
    <w:rsid w:val="00C266C6"/>
    <w:rsid w:val="00C2695E"/>
    <w:rsid w:val="00C26B90"/>
    <w:rsid w:val="00C26EA5"/>
    <w:rsid w:val="00C26F0B"/>
    <w:rsid w:val="00C27046"/>
    <w:rsid w:val="00C270C6"/>
    <w:rsid w:val="00C271C2"/>
    <w:rsid w:val="00C271F0"/>
    <w:rsid w:val="00C2752A"/>
    <w:rsid w:val="00C2781B"/>
    <w:rsid w:val="00C27855"/>
    <w:rsid w:val="00C279DE"/>
    <w:rsid w:val="00C279F4"/>
    <w:rsid w:val="00C27AD1"/>
    <w:rsid w:val="00C27CA9"/>
    <w:rsid w:val="00C27FC9"/>
    <w:rsid w:val="00C3030D"/>
    <w:rsid w:val="00C303AE"/>
    <w:rsid w:val="00C303D4"/>
    <w:rsid w:val="00C30405"/>
    <w:rsid w:val="00C304B8"/>
    <w:rsid w:val="00C30503"/>
    <w:rsid w:val="00C3061F"/>
    <w:rsid w:val="00C3089E"/>
    <w:rsid w:val="00C309C2"/>
    <w:rsid w:val="00C30A0C"/>
    <w:rsid w:val="00C30ABA"/>
    <w:rsid w:val="00C30BA6"/>
    <w:rsid w:val="00C30FAD"/>
    <w:rsid w:val="00C31261"/>
    <w:rsid w:val="00C31741"/>
    <w:rsid w:val="00C317A0"/>
    <w:rsid w:val="00C31BC1"/>
    <w:rsid w:val="00C31C1A"/>
    <w:rsid w:val="00C3231D"/>
    <w:rsid w:val="00C324E5"/>
    <w:rsid w:val="00C32BF5"/>
    <w:rsid w:val="00C32C04"/>
    <w:rsid w:val="00C32C4C"/>
    <w:rsid w:val="00C32D59"/>
    <w:rsid w:val="00C32FFE"/>
    <w:rsid w:val="00C330D2"/>
    <w:rsid w:val="00C33120"/>
    <w:rsid w:val="00C33638"/>
    <w:rsid w:val="00C33929"/>
    <w:rsid w:val="00C33A89"/>
    <w:rsid w:val="00C33DD5"/>
    <w:rsid w:val="00C33E13"/>
    <w:rsid w:val="00C342B6"/>
    <w:rsid w:val="00C343C1"/>
    <w:rsid w:val="00C343C4"/>
    <w:rsid w:val="00C3455B"/>
    <w:rsid w:val="00C3469D"/>
    <w:rsid w:val="00C346FD"/>
    <w:rsid w:val="00C34AF7"/>
    <w:rsid w:val="00C34C9E"/>
    <w:rsid w:val="00C35462"/>
    <w:rsid w:val="00C35661"/>
    <w:rsid w:val="00C357A7"/>
    <w:rsid w:val="00C35868"/>
    <w:rsid w:val="00C35B48"/>
    <w:rsid w:val="00C35E2B"/>
    <w:rsid w:val="00C36158"/>
    <w:rsid w:val="00C36255"/>
    <w:rsid w:val="00C3648E"/>
    <w:rsid w:val="00C36684"/>
    <w:rsid w:val="00C3685D"/>
    <w:rsid w:val="00C36AC9"/>
    <w:rsid w:val="00C37105"/>
    <w:rsid w:val="00C37288"/>
    <w:rsid w:val="00C3757A"/>
    <w:rsid w:val="00C375BB"/>
    <w:rsid w:val="00C376E7"/>
    <w:rsid w:val="00C379D5"/>
    <w:rsid w:val="00C37C23"/>
    <w:rsid w:val="00C37DEF"/>
    <w:rsid w:val="00C37F94"/>
    <w:rsid w:val="00C400B8"/>
    <w:rsid w:val="00C402A5"/>
    <w:rsid w:val="00C402E4"/>
    <w:rsid w:val="00C40406"/>
    <w:rsid w:val="00C40955"/>
    <w:rsid w:val="00C40A5A"/>
    <w:rsid w:val="00C40AE5"/>
    <w:rsid w:val="00C41245"/>
    <w:rsid w:val="00C415CC"/>
    <w:rsid w:val="00C41A55"/>
    <w:rsid w:val="00C41ADE"/>
    <w:rsid w:val="00C41B2D"/>
    <w:rsid w:val="00C41C65"/>
    <w:rsid w:val="00C41D48"/>
    <w:rsid w:val="00C41EDF"/>
    <w:rsid w:val="00C4210B"/>
    <w:rsid w:val="00C42655"/>
    <w:rsid w:val="00C42A3B"/>
    <w:rsid w:val="00C42AA6"/>
    <w:rsid w:val="00C42D3E"/>
    <w:rsid w:val="00C42DB1"/>
    <w:rsid w:val="00C4301F"/>
    <w:rsid w:val="00C430C3"/>
    <w:rsid w:val="00C43153"/>
    <w:rsid w:val="00C43162"/>
    <w:rsid w:val="00C4330E"/>
    <w:rsid w:val="00C43502"/>
    <w:rsid w:val="00C43837"/>
    <w:rsid w:val="00C4397A"/>
    <w:rsid w:val="00C43BCE"/>
    <w:rsid w:val="00C43DD8"/>
    <w:rsid w:val="00C442BA"/>
    <w:rsid w:val="00C45013"/>
    <w:rsid w:val="00C4532C"/>
    <w:rsid w:val="00C45371"/>
    <w:rsid w:val="00C45700"/>
    <w:rsid w:val="00C45C21"/>
    <w:rsid w:val="00C45EB4"/>
    <w:rsid w:val="00C461E6"/>
    <w:rsid w:val="00C462DA"/>
    <w:rsid w:val="00C465D0"/>
    <w:rsid w:val="00C46A06"/>
    <w:rsid w:val="00C46C55"/>
    <w:rsid w:val="00C46DEB"/>
    <w:rsid w:val="00C46EE5"/>
    <w:rsid w:val="00C47249"/>
    <w:rsid w:val="00C47342"/>
    <w:rsid w:val="00C4764D"/>
    <w:rsid w:val="00C476E3"/>
    <w:rsid w:val="00C47A7F"/>
    <w:rsid w:val="00C47ED0"/>
    <w:rsid w:val="00C500F0"/>
    <w:rsid w:val="00C5016A"/>
    <w:rsid w:val="00C5019C"/>
    <w:rsid w:val="00C502C9"/>
    <w:rsid w:val="00C5072D"/>
    <w:rsid w:val="00C509DC"/>
    <w:rsid w:val="00C5108C"/>
    <w:rsid w:val="00C513FE"/>
    <w:rsid w:val="00C5180A"/>
    <w:rsid w:val="00C51923"/>
    <w:rsid w:val="00C51990"/>
    <w:rsid w:val="00C519F2"/>
    <w:rsid w:val="00C51BF3"/>
    <w:rsid w:val="00C5202E"/>
    <w:rsid w:val="00C52461"/>
    <w:rsid w:val="00C524BD"/>
    <w:rsid w:val="00C52584"/>
    <w:rsid w:val="00C528FD"/>
    <w:rsid w:val="00C52A12"/>
    <w:rsid w:val="00C52BD6"/>
    <w:rsid w:val="00C52BEF"/>
    <w:rsid w:val="00C53077"/>
    <w:rsid w:val="00C534D5"/>
    <w:rsid w:val="00C537F4"/>
    <w:rsid w:val="00C5381D"/>
    <w:rsid w:val="00C53903"/>
    <w:rsid w:val="00C53962"/>
    <w:rsid w:val="00C53C30"/>
    <w:rsid w:val="00C53C4A"/>
    <w:rsid w:val="00C54290"/>
    <w:rsid w:val="00C547EE"/>
    <w:rsid w:val="00C54902"/>
    <w:rsid w:val="00C55264"/>
    <w:rsid w:val="00C552BD"/>
    <w:rsid w:val="00C55333"/>
    <w:rsid w:val="00C5550A"/>
    <w:rsid w:val="00C555A8"/>
    <w:rsid w:val="00C55960"/>
    <w:rsid w:val="00C55AE1"/>
    <w:rsid w:val="00C55B7A"/>
    <w:rsid w:val="00C55C3E"/>
    <w:rsid w:val="00C55E19"/>
    <w:rsid w:val="00C56040"/>
    <w:rsid w:val="00C56449"/>
    <w:rsid w:val="00C564AF"/>
    <w:rsid w:val="00C56649"/>
    <w:rsid w:val="00C568A0"/>
    <w:rsid w:val="00C56CB3"/>
    <w:rsid w:val="00C570FF"/>
    <w:rsid w:val="00C57176"/>
    <w:rsid w:val="00C57535"/>
    <w:rsid w:val="00C576C5"/>
    <w:rsid w:val="00C57723"/>
    <w:rsid w:val="00C57A7C"/>
    <w:rsid w:val="00C57BE6"/>
    <w:rsid w:val="00C60640"/>
    <w:rsid w:val="00C60800"/>
    <w:rsid w:val="00C60C14"/>
    <w:rsid w:val="00C60F88"/>
    <w:rsid w:val="00C61185"/>
    <w:rsid w:val="00C61330"/>
    <w:rsid w:val="00C61A07"/>
    <w:rsid w:val="00C61F94"/>
    <w:rsid w:val="00C62323"/>
    <w:rsid w:val="00C62425"/>
    <w:rsid w:val="00C624CB"/>
    <w:rsid w:val="00C62849"/>
    <w:rsid w:val="00C629E4"/>
    <w:rsid w:val="00C62EF0"/>
    <w:rsid w:val="00C63040"/>
    <w:rsid w:val="00C6317D"/>
    <w:rsid w:val="00C631DF"/>
    <w:rsid w:val="00C632CE"/>
    <w:rsid w:val="00C6332F"/>
    <w:rsid w:val="00C633BA"/>
    <w:rsid w:val="00C63948"/>
    <w:rsid w:val="00C63EAA"/>
    <w:rsid w:val="00C6405D"/>
    <w:rsid w:val="00C64392"/>
    <w:rsid w:val="00C643E9"/>
    <w:rsid w:val="00C644EB"/>
    <w:rsid w:val="00C6459A"/>
    <w:rsid w:val="00C646D7"/>
    <w:rsid w:val="00C64773"/>
    <w:rsid w:val="00C6483D"/>
    <w:rsid w:val="00C64C1C"/>
    <w:rsid w:val="00C64C7E"/>
    <w:rsid w:val="00C64C9D"/>
    <w:rsid w:val="00C64E6E"/>
    <w:rsid w:val="00C65059"/>
    <w:rsid w:val="00C6509F"/>
    <w:rsid w:val="00C6547C"/>
    <w:rsid w:val="00C654A0"/>
    <w:rsid w:val="00C65644"/>
    <w:rsid w:val="00C658A9"/>
    <w:rsid w:val="00C659C5"/>
    <w:rsid w:val="00C65AC5"/>
    <w:rsid w:val="00C65EC7"/>
    <w:rsid w:val="00C66138"/>
    <w:rsid w:val="00C66193"/>
    <w:rsid w:val="00C664F0"/>
    <w:rsid w:val="00C66595"/>
    <w:rsid w:val="00C6668B"/>
    <w:rsid w:val="00C667D1"/>
    <w:rsid w:val="00C66F4D"/>
    <w:rsid w:val="00C67379"/>
    <w:rsid w:val="00C67B5E"/>
    <w:rsid w:val="00C67BD9"/>
    <w:rsid w:val="00C67F87"/>
    <w:rsid w:val="00C702E9"/>
    <w:rsid w:val="00C70377"/>
    <w:rsid w:val="00C70393"/>
    <w:rsid w:val="00C70653"/>
    <w:rsid w:val="00C70C20"/>
    <w:rsid w:val="00C710C9"/>
    <w:rsid w:val="00C71177"/>
    <w:rsid w:val="00C71640"/>
    <w:rsid w:val="00C7195F"/>
    <w:rsid w:val="00C71BA0"/>
    <w:rsid w:val="00C71C17"/>
    <w:rsid w:val="00C71D3A"/>
    <w:rsid w:val="00C72035"/>
    <w:rsid w:val="00C72082"/>
    <w:rsid w:val="00C7210D"/>
    <w:rsid w:val="00C721D6"/>
    <w:rsid w:val="00C72260"/>
    <w:rsid w:val="00C72608"/>
    <w:rsid w:val="00C72E58"/>
    <w:rsid w:val="00C72F01"/>
    <w:rsid w:val="00C72FAA"/>
    <w:rsid w:val="00C7300F"/>
    <w:rsid w:val="00C73105"/>
    <w:rsid w:val="00C7310D"/>
    <w:rsid w:val="00C736C6"/>
    <w:rsid w:val="00C73803"/>
    <w:rsid w:val="00C73CCA"/>
    <w:rsid w:val="00C74020"/>
    <w:rsid w:val="00C742B7"/>
    <w:rsid w:val="00C7439F"/>
    <w:rsid w:val="00C74455"/>
    <w:rsid w:val="00C74A38"/>
    <w:rsid w:val="00C74AA1"/>
    <w:rsid w:val="00C74C7D"/>
    <w:rsid w:val="00C74D05"/>
    <w:rsid w:val="00C74D21"/>
    <w:rsid w:val="00C74D38"/>
    <w:rsid w:val="00C75138"/>
    <w:rsid w:val="00C7517E"/>
    <w:rsid w:val="00C752E0"/>
    <w:rsid w:val="00C7549F"/>
    <w:rsid w:val="00C75842"/>
    <w:rsid w:val="00C758BC"/>
    <w:rsid w:val="00C758EB"/>
    <w:rsid w:val="00C75CE7"/>
    <w:rsid w:val="00C75E00"/>
    <w:rsid w:val="00C75E07"/>
    <w:rsid w:val="00C760D2"/>
    <w:rsid w:val="00C76311"/>
    <w:rsid w:val="00C7647F"/>
    <w:rsid w:val="00C764E9"/>
    <w:rsid w:val="00C7670E"/>
    <w:rsid w:val="00C76A33"/>
    <w:rsid w:val="00C76CA8"/>
    <w:rsid w:val="00C76D0C"/>
    <w:rsid w:val="00C76DBE"/>
    <w:rsid w:val="00C76F8C"/>
    <w:rsid w:val="00C77343"/>
    <w:rsid w:val="00C77393"/>
    <w:rsid w:val="00C774B5"/>
    <w:rsid w:val="00C774C8"/>
    <w:rsid w:val="00C774E2"/>
    <w:rsid w:val="00C77786"/>
    <w:rsid w:val="00C7792D"/>
    <w:rsid w:val="00C77A55"/>
    <w:rsid w:val="00C77ABC"/>
    <w:rsid w:val="00C77B48"/>
    <w:rsid w:val="00C77DF9"/>
    <w:rsid w:val="00C80161"/>
    <w:rsid w:val="00C8022A"/>
    <w:rsid w:val="00C80597"/>
    <w:rsid w:val="00C8081C"/>
    <w:rsid w:val="00C80FE5"/>
    <w:rsid w:val="00C81031"/>
    <w:rsid w:val="00C81399"/>
    <w:rsid w:val="00C815A3"/>
    <w:rsid w:val="00C816EA"/>
    <w:rsid w:val="00C81801"/>
    <w:rsid w:val="00C81C83"/>
    <w:rsid w:val="00C81D74"/>
    <w:rsid w:val="00C81F20"/>
    <w:rsid w:val="00C82042"/>
    <w:rsid w:val="00C820A3"/>
    <w:rsid w:val="00C823AE"/>
    <w:rsid w:val="00C82433"/>
    <w:rsid w:val="00C82844"/>
    <w:rsid w:val="00C8296D"/>
    <w:rsid w:val="00C82A64"/>
    <w:rsid w:val="00C82C49"/>
    <w:rsid w:val="00C83140"/>
    <w:rsid w:val="00C8349E"/>
    <w:rsid w:val="00C8362D"/>
    <w:rsid w:val="00C83A69"/>
    <w:rsid w:val="00C83C1E"/>
    <w:rsid w:val="00C83C32"/>
    <w:rsid w:val="00C83DC1"/>
    <w:rsid w:val="00C83E00"/>
    <w:rsid w:val="00C84005"/>
    <w:rsid w:val="00C841A7"/>
    <w:rsid w:val="00C84212"/>
    <w:rsid w:val="00C84AD1"/>
    <w:rsid w:val="00C84CE4"/>
    <w:rsid w:val="00C84D28"/>
    <w:rsid w:val="00C84D32"/>
    <w:rsid w:val="00C84E8F"/>
    <w:rsid w:val="00C84EEE"/>
    <w:rsid w:val="00C8521C"/>
    <w:rsid w:val="00C85313"/>
    <w:rsid w:val="00C854BE"/>
    <w:rsid w:val="00C8554C"/>
    <w:rsid w:val="00C85CE5"/>
    <w:rsid w:val="00C85D3E"/>
    <w:rsid w:val="00C85D8D"/>
    <w:rsid w:val="00C85DB7"/>
    <w:rsid w:val="00C85E25"/>
    <w:rsid w:val="00C86145"/>
    <w:rsid w:val="00C861C5"/>
    <w:rsid w:val="00C8622C"/>
    <w:rsid w:val="00C86644"/>
    <w:rsid w:val="00C866A1"/>
    <w:rsid w:val="00C86B7A"/>
    <w:rsid w:val="00C86C21"/>
    <w:rsid w:val="00C86C57"/>
    <w:rsid w:val="00C86C62"/>
    <w:rsid w:val="00C86C79"/>
    <w:rsid w:val="00C86D32"/>
    <w:rsid w:val="00C86E19"/>
    <w:rsid w:val="00C8713A"/>
    <w:rsid w:val="00C87153"/>
    <w:rsid w:val="00C87211"/>
    <w:rsid w:val="00C873C3"/>
    <w:rsid w:val="00C87467"/>
    <w:rsid w:val="00C8759A"/>
    <w:rsid w:val="00C87611"/>
    <w:rsid w:val="00C876FB"/>
    <w:rsid w:val="00C87A66"/>
    <w:rsid w:val="00C87DCF"/>
    <w:rsid w:val="00C9008F"/>
    <w:rsid w:val="00C9017B"/>
    <w:rsid w:val="00C90285"/>
    <w:rsid w:val="00C902B2"/>
    <w:rsid w:val="00C90302"/>
    <w:rsid w:val="00C90378"/>
    <w:rsid w:val="00C905CF"/>
    <w:rsid w:val="00C90941"/>
    <w:rsid w:val="00C90FF5"/>
    <w:rsid w:val="00C910DE"/>
    <w:rsid w:val="00C91899"/>
    <w:rsid w:val="00C9190E"/>
    <w:rsid w:val="00C91A98"/>
    <w:rsid w:val="00C91B19"/>
    <w:rsid w:val="00C91B4D"/>
    <w:rsid w:val="00C91D36"/>
    <w:rsid w:val="00C92248"/>
    <w:rsid w:val="00C92270"/>
    <w:rsid w:val="00C92A53"/>
    <w:rsid w:val="00C92B53"/>
    <w:rsid w:val="00C92C70"/>
    <w:rsid w:val="00C92C98"/>
    <w:rsid w:val="00C92D4B"/>
    <w:rsid w:val="00C92EA1"/>
    <w:rsid w:val="00C92FC5"/>
    <w:rsid w:val="00C93083"/>
    <w:rsid w:val="00C93282"/>
    <w:rsid w:val="00C932CA"/>
    <w:rsid w:val="00C93440"/>
    <w:rsid w:val="00C93795"/>
    <w:rsid w:val="00C939A7"/>
    <w:rsid w:val="00C93ABB"/>
    <w:rsid w:val="00C93B69"/>
    <w:rsid w:val="00C93C58"/>
    <w:rsid w:val="00C93CCE"/>
    <w:rsid w:val="00C93CF2"/>
    <w:rsid w:val="00C93D6F"/>
    <w:rsid w:val="00C9407B"/>
    <w:rsid w:val="00C94450"/>
    <w:rsid w:val="00C94451"/>
    <w:rsid w:val="00C94B09"/>
    <w:rsid w:val="00C952E6"/>
    <w:rsid w:val="00C9542B"/>
    <w:rsid w:val="00C954E5"/>
    <w:rsid w:val="00C95539"/>
    <w:rsid w:val="00C958BA"/>
    <w:rsid w:val="00C95FB5"/>
    <w:rsid w:val="00C95FBC"/>
    <w:rsid w:val="00C96014"/>
    <w:rsid w:val="00C966E3"/>
    <w:rsid w:val="00C9687C"/>
    <w:rsid w:val="00C969F7"/>
    <w:rsid w:val="00C96F56"/>
    <w:rsid w:val="00C973FA"/>
    <w:rsid w:val="00C97497"/>
    <w:rsid w:val="00C97590"/>
    <w:rsid w:val="00C9779B"/>
    <w:rsid w:val="00C97CC8"/>
    <w:rsid w:val="00CA0436"/>
    <w:rsid w:val="00CA0A7F"/>
    <w:rsid w:val="00CA0A85"/>
    <w:rsid w:val="00CA0AF7"/>
    <w:rsid w:val="00CA0B17"/>
    <w:rsid w:val="00CA0C3C"/>
    <w:rsid w:val="00CA0CBC"/>
    <w:rsid w:val="00CA0E14"/>
    <w:rsid w:val="00CA101C"/>
    <w:rsid w:val="00CA15DD"/>
    <w:rsid w:val="00CA1639"/>
    <w:rsid w:val="00CA17F4"/>
    <w:rsid w:val="00CA17FB"/>
    <w:rsid w:val="00CA18C5"/>
    <w:rsid w:val="00CA1941"/>
    <w:rsid w:val="00CA217F"/>
    <w:rsid w:val="00CA2483"/>
    <w:rsid w:val="00CA2737"/>
    <w:rsid w:val="00CA29BF"/>
    <w:rsid w:val="00CA2A98"/>
    <w:rsid w:val="00CA2E2D"/>
    <w:rsid w:val="00CA2E91"/>
    <w:rsid w:val="00CA2EC6"/>
    <w:rsid w:val="00CA309F"/>
    <w:rsid w:val="00CA33F2"/>
    <w:rsid w:val="00CA35F1"/>
    <w:rsid w:val="00CA3640"/>
    <w:rsid w:val="00CA3791"/>
    <w:rsid w:val="00CA3BB5"/>
    <w:rsid w:val="00CA3FCC"/>
    <w:rsid w:val="00CA4018"/>
    <w:rsid w:val="00CA4487"/>
    <w:rsid w:val="00CA44D9"/>
    <w:rsid w:val="00CA4649"/>
    <w:rsid w:val="00CA469E"/>
    <w:rsid w:val="00CA4787"/>
    <w:rsid w:val="00CA4917"/>
    <w:rsid w:val="00CA4A88"/>
    <w:rsid w:val="00CA4B94"/>
    <w:rsid w:val="00CA4D0A"/>
    <w:rsid w:val="00CA4DB5"/>
    <w:rsid w:val="00CA5126"/>
    <w:rsid w:val="00CA5B55"/>
    <w:rsid w:val="00CA5E6D"/>
    <w:rsid w:val="00CA5FC3"/>
    <w:rsid w:val="00CA605C"/>
    <w:rsid w:val="00CA641D"/>
    <w:rsid w:val="00CA65B5"/>
    <w:rsid w:val="00CA69CC"/>
    <w:rsid w:val="00CA6AC1"/>
    <w:rsid w:val="00CA6B2B"/>
    <w:rsid w:val="00CA6E6D"/>
    <w:rsid w:val="00CA700A"/>
    <w:rsid w:val="00CA7794"/>
    <w:rsid w:val="00CA7BC0"/>
    <w:rsid w:val="00CA7C54"/>
    <w:rsid w:val="00CB0069"/>
    <w:rsid w:val="00CB01D7"/>
    <w:rsid w:val="00CB01F4"/>
    <w:rsid w:val="00CB03F9"/>
    <w:rsid w:val="00CB0994"/>
    <w:rsid w:val="00CB0ACB"/>
    <w:rsid w:val="00CB0B18"/>
    <w:rsid w:val="00CB0E13"/>
    <w:rsid w:val="00CB0E86"/>
    <w:rsid w:val="00CB0F61"/>
    <w:rsid w:val="00CB1406"/>
    <w:rsid w:val="00CB14EA"/>
    <w:rsid w:val="00CB19FF"/>
    <w:rsid w:val="00CB1C1A"/>
    <w:rsid w:val="00CB1CAD"/>
    <w:rsid w:val="00CB1D8E"/>
    <w:rsid w:val="00CB1E5B"/>
    <w:rsid w:val="00CB1ED7"/>
    <w:rsid w:val="00CB208A"/>
    <w:rsid w:val="00CB23C4"/>
    <w:rsid w:val="00CB24E4"/>
    <w:rsid w:val="00CB2534"/>
    <w:rsid w:val="00CB294F"/>
    <w:rsid w:val="00CB299A"/>
    <w:rsid w:val="00CB29DA"/>
    <w:rsid w:val="00CB2A6E"/>
    <w:rsid w:val="00CB2AE5"/>
    <w:rsid w:val="00CB2E6A"/>
    <w:rsid w:val="00CB2EBB"/>
    <w:rsid w:val="00CB3237"/>
    <w:rsid w:val="00CB3299"/>
    <w:rsid w:val="00CB3691"/>
    <w:rsid w:val="00CB372E"/>
    <w:rsid w:val="00CB3A2D"/>
    <w:rsid w:val="00CB3BBA"/>
    <w:rsid w:val="00CB3E01"/>
    <w:rsid w:val="00CB43E7"/>
    <w:rsid w:val="00CB4449"/>
    <w:rsid w:val="00CB45D1"/>
    <w:rsid w:val="00CB45D3"/>
    <w:rsid w:val="00CB47F0"/>
    <w:rsid w:val="00CB4831"/>
    <w:rsid w:val="00CB48DC"/>
    <w:rsid w:val="00CB4D2A"/>
    <w:rsid w:val="00CB5127"/>
    <w:rsid w:val="00CB549C"/>
    <w:rsid w:val="00CB5739"/>
    <w:rsid w:val="00CB5961"/>
    <w:rsid w:val="00CB5BA5"/>
    <w:rsid w:val="00CB5D0D"/>
    <w:rsid w:val="00CB5F0B"/>
    <w:rsid w:val="00CB6354"/>
    <w:rsid w:val="00CB6484"/>
    <w:rsid w:val="00CB64C1"/>
    <w:rsid w:val="00CB65AA"/>
    <w:rsid w:val="00CB65CB"/>
    <w:rsid w:val="00CB66DE"/>
    <w:rsid w:val="00CB6829"/>
    <w:rsid w:val="00CB699C"/>
    <w:rsid w:val="00CB6A28"/>
    <w:rsid w:val="00CB7018"/>
    <w:rsid w:val="00CB7067"/>
    <w:rsid w:val="00CB73EE"/>
    <w:rsid w:val="00CB7614"/>
    <w:rsid w:val="00CB78C3"/>
    <w:rsid w:val="00CB7943"/>
    <w:rsid w:val="00CB794B"/>
    <w:rsid w:val="00CB7C96"/>
    <w:rsid w:val="00CB7DD5"/>
    <w:rsid w:val="00CB7E6D"/>
    <w:rsid w:val="00CC0316"/>
    <w:rsid w:val="00CC053C"/>
    <w:rsid w:val="00CC06F5"/>
    <w:rsid w:val="00CC1109"/>
    <w:rsid w:val="00CC13AB"/>
    <w:rsid w:val="00CC13CB"/>
    <w:rsid w:val="00CC142D"/>
    <w:rsid w:val="00CC14ED"/>
    <w:rsid w:val="00CC1547"/>
    <w:rsid w:val="00CC16A7"/>
    <w:rsid w:val="00CC16EA"/>
    <w:rsid w:val="00CC210C"/>
    <w:rsid w:val="00CC22EB"/>
    <w:rsid w:val="00CC2B83"/>
    <w:rsid w:val="00CC2C2B"/>
    <w:rsid w:val="00CC2F9C"/>
    <w:rsid w:val="00CC31C6"/>
    <w:rsid w:val="00CC34D1"/>
    <w:rsid w:val="00CC3537"/>
    <w:rsid w:val="00CC3A95"/>
    <w:rsid w:val="00CC3A9D"/>
    <w:rsid w:val="00CC3AD8"/>
    <w:rsid w:val="00CC3BDE"/>
    <w:rsid w:val="00CC3C31"/>
    <w:rsid w:val="00CC41C3"/>
    <w:rsid w:val="00CC422B"/>
    <w:rsid w:val="00CC4598"/>
    <w:rsid w:val="00CC45B5"/>
    <w:rsid w:val="00CC45EB"/>
    <w:rsid w:val="00CC47C1"/>
    <w:rsid w:val="00CC4865"/>
    <w:rsid w:val="00CC4886"/>
    <w:rsid w:val="00CC4980"/>
    <w:rsid w:val="00CC4C33"/>
    <w:rsid w:val="00CC4C76"/>
    <w:rsid w:val="00CC5096"/>
    <w:rsid w:val="00CC5115"/>
    <w:rsid w:val="00CC51CB"/>
    <w:rsid w:val="00CC5625"/>
    <w:rsid w:val="00CC57A6"/>
    <w:rsid w:val="00CC5953"/>
    <w:rsid w:val="00CC5C22"/>
    <w:rsid w:val="00CC5FF9"/>
    <w:rsid w:val="00CC6266"/>
    <w:rsid w:val="00CC6807"/>
    <w:rsid w:val="00CC68D7"/>
    <w:rsid w:val="00CC68E9"/>
    <w:rsid w:val="00CC6AD2"/>
    <w:rsid w:val="00CC6B97"/>
    <w:rsid w:val="00CC705F"/>
    <w:rsid w:val="00CC715C"/>
    <w:rsid w:val="00CC71EE"/>
    <w:rsid w:val="00CC77C1"/>
    <w:rsid w:val="00CC7A72"/>
    <w:rsid w:val="00CC7CE9"/>
    <w:rsid w:val="00CC7DE1"/>
    <w:rsid w:val="00CC7FE6"/>
    <w:rsid w:val="00CD0121"/>
    <w:rsid w:val="00CD01C8"/>
    <w:rsid w:val="00CD03D5"/>
    <w:rsid w:val="00CD08A7"/>
    <w:rsid w:val="00CD0FEF"/>
    <w:rsid w:val="00CD10A4"/>
    <w:rsid w:val="00CD126A"/>
    <w:rsid w:val="00CD1330"/>
    <w:rsid w:val="00CD134C"/>
    <w:rsid w:val="00CD15A1"/>
    <w:rsid w:val="00CD188F"/>
    <w:rsid w:val="00CD197E"/>
    <w:rsid w:val="00CD1B1D"/>
    <w:rsid w:val="00CD1EB2"/>
    <w:rsid w:val="00CD2300"/>
    <w:rsid w:val="00CD2360"/>
    <w:rsid w:val="00CD2561"/>
    <w:rsid w:val="00CD2585"/>
    <w:rsid w:val="00CD2688"/>
    <w:rsid w:val="00CD2D91"/>
    <w:rsid w:val="00CD2FCC"/>
    <w:rsid w:val="00CD2FEB"/>
    <w:rsid w:val="00CD337B"/>
    <w:rsid w:val="00CD34E0"/>
    <w:rsid w:val="00CD352A"/>
    <w:rsid w:val="00CD366A"/>
    <w:rsid w:val="00CD3693"/>
    <w:rsid w:val="00CD369C"/>
    <w:rsid w:val="00CD3A46"/>
    <w:rsid w:val="00CD3EA2"/>
    <w:rsid w:val="00CD3EF1"/>
    <w:rsid w:val="00CD409A"/>
    <w:rsid w:val="00CD422D"/>
    <w:rsid w:val="00CD4246"/>
    <w:rsid w:val="00CD42B6"/>
    <w:rsid w:val="00CD44A1"/>
    <w:rsid w:val="00CD44BD"/>
    <w:rsid w:val="00CD463E"/>
    <w:rsid w:val="00CD4809"/>
    <w:rsid w:val="00CD49D2"/>
    <w:rsid w:val="00CD4A7C"/>
    <w:rsid w:val="00CD4CC5"/>
    <w:rsid w:val="00CD5277"/>
    <w:rsid w:val="00CD5560"/>
    <w:rsid w:val="00CD58CF"/>
    <w:rsid w:val="00CD5B30"/>
    <w:rsid w:val="00CD5C61"/>
    <w:rsid w:val="00CD5DC4"/>
    <w:rsid w:val="00CD5E16"/>
    <w:rsid w:val="00CD6205"/>
    <w:rsid w:val="00CD642C"/>
    <w:rsid w:val="00CD6F3F"/>
    <w:rsid w:val="00CD73E1"/>
    <w:rsid w:val="00CD73E6"/>
    <w:rsid w:val="00CD75F7"/>
    <w:rsid w:val="00CD77E4"/>
    <w:rsid w:val="00CD77EB"/>
    <w:rsid w:val="00CD7822"/>
    <w:rsid w:val="00CD7898"/>
    <w:rsid w:val="00CD7903"/>
    <w:rsid w:val="00CD7A7C"/>
    <w:rsid w:val="00CD7B06"/>
    <w:rsid w:val="00CD7D27"/>
    <w:rsid w:val="00CD7E2F"/>
    <w:rsid w:val="00CE0151"/>
    <w:rsid w:val="00CE0211"/>
    <w:rsid w:val="00CE04DB"/>
    <w:rsid w:val="00CE0D92"/>
    <w:rsid w:val="00CE129D"/>
    <w:rsid w:val="00CE13BF"/>
    <w:rsid w:val="00CE151E"/>
    <w:rsid w:val="00CE17D7"/>
    <w:rsid w:val="00CE17F0"/>
    <w:rsid w:val="00CE1A1E"/>
    <w:rsid w:val="00CE2129"/>
    <w:rsid w:val="00CE215E"/>
    <w:rsid w:val="00CE2329"/>
    <w:rsid w:val="00CE2641"/>
    <w:rsid w:val="00CE26CD"/>
    <w:rsid w:val="00CE2C2C"/>
    <w:rsid w:val="00CE302D"/>
    <w:rsid w:val="00CE32F1"/>
    <w:rsid w:val="00CE33F2"/>
    <w:rsid w:val="00CE343C"/>
    <w:rsid w:val="00CE34C8"/>
    <w:rsid w:val="00CE3AE1"/>
    <w:rsid w:val="00CE3B3D"/>
    <w:rsid w:val="00CE3BC8"/>
    <w:rsid w:val="00CE3ED9"/>
    <w:rsid w:val="00CE405E"/>
    <w:rsid w:val="00CE4276"/>
    <w:rsid w:val="00CE45AA"/>
    <w:rsid w:val="00CE48AF"/>
    <w:rsid w:val="00CE4BAA"/>
    <w:rsid w:val="00CE51E8"/>
    <w:rsid w:val="00CE5346"/>
    <w:rsid w:val="00CE5418"/>
    <w:rsid w:val="00CE5465"/>
    <w:rsid w:val="00CE63E3"/>
    <w:rsid w:val="00CE6A19"/>
    <w:rsid w:val="00CE6DCD"/>
    <w:rsid w:val="00CE700B"/>
    <w:rsid w:val="00CE7213"/>
    <w:rsid w:val="00CE74B0"/>
    <w:rsid w:val="00CE79BF"/>
    <w:rsid w:val="00CE7CD8"/>
    <w:rsid w:val="00CE7E82"/>
    <w:rsid w:val="00CF009B"/>
    <w:rsid w:val="00CF02C7"/>
    <w:rsid w:val="00CF0783"/>
    <w:rsid w:val="00CF0817"/>
    <w:rsid w:val="00CF0C5C"/>
    <w:rsid w:val="00CF0DAB"/>
    <w:rsid w:val="00CF14E6"/>
    <w:rsid w:val="00CF180E"/>
    <w:rsid w:val="00CF18B1"/>
    <w:rsid w:val="00CF1C9B"/>
    <w:rsid w:val="00CF1FE8"/>
    <w:rsid w:val="00CF2535"/>
    <w:rsid w:val="00CF2545"/>
    <w:rsid w:val="00CF2C44"/>
    <w:rsid w:val="00CF322E"/>
    <w:rsid w:val="00CF32C1"/>
    <w:rsid w:val="00CF32D0"/>
    <w:rsid w:val="00CF34DC"/>
    <w:rsid w:val="00CF358F"/>
    <w:rsid w:val="00CF36B1"/>
    <w:rsid w:val="00CF36B9"/>
    <w:rsid w:val="00CF3A94"/>
    <w:rsid w:val="00CF3AB6"/>
    <w:rsid w:val="00CF3CD5"/>
    <w:rsid w:val="00CF3E43"/>
    <w:rsid w:val="00CF3F14"/>
    <w:rsid w:val="00CF4309"/>
    <w:rsid w:val="00CF45AC"/>
    <w:rsid w:val="00CF45CA"/>
    <w:rsid w:val="00CF45EB"/>
    <w:rsid w:val="00CF4733"/>
    <w:rsid w:val="00CF4764"/>
    <w:rsid w:val="00CF4845"/>
    <w:rsid w:val="00CF49A8"/>
    <w:rsid w:val="00CF4B22"/>
    <w:rsid w:val="00CF4DF3"/>
    <w:rsid w:val="00CF5045"/>
    <w:rsid w:val="00CF5305"/>
    <w:rsid w:val="00CF5371"/>
    <w:rsid w:val="00CF55A5"/>
    <w:rsid w:val="00CF5A6C"/>
    <w:rsid w:val="00CF5F77"/>
    <w:rsid w:val="00CF638C"/>
    <w:rsid w:val="00CF65CC"/>
    <w:rsid w:val="00CF6969"/>
    <w:rsid w:val="00CF69D4"/>
    <w:rsid w:val="00CF6B2D"/>
    <w:rsid w:val="00CF6BB0"/>
    <w:rsid w:val="00CF6CE1"/>
    <w:rsid w:val="00CF6D3F"/>
    <w:rsid w:val="00CF6E5B"/>
    <w:rsid w:val="00CF7317"/>
    <w:rsid w:val="00CF7438"/>
    <w:rsid w:val="00CF7532"/>
    <w:rsid w:val="00CF7948"/>
    <w:rsid w:val="00CF79F3"/>
    <w:rsid w:val="00CF7C14"/>
    <w:rsid w:val="00CF7C33"/>
    <w:rsid w:val="00CF7D4E"/>
    <w:rsid w:val="00CF7F4E"/>
    <w:rsid w:val="00D00019"/>
    <w:rsid w:val="00D00093"/>
    <w:rsid w:val="00D000D6"/>
    <w:rsid w:val="00D0082D"/>
    <w:rsid w:val="00D0091E"/>
    <w:rsid w:val="00D00AFE"/>
    <w:rsid w:val="00D00C92"/>
    <w:rsid w:val="00D0120E"/>
    <w:rsid w:val="00D01A8B"/>
    <w:rsid w:val="00D01A96"/>
    <w:rsid w:val="00D02422"/>
    <w:rsid w:val="00D0245E"/>
    <w:rsid w:val="00D0285D"/>
    <w:rsid w:val="00D029C2"/>
    <w:rsid w:val="00D02B04"/>
    <w:rsid w:val="00D02B33"/>
    <w:rsid w:val="00D02EB3"/>
    <w:rsid w:val="00D02F19"/>
    <w:rsid w:val="00D030D9"/>
    <w:rsid w:val="00D030EA"/>
    <w:rsid w:val="00D031E8"/>
    <w:rsid w:val="00D03395"/>
    <w:rsid w:val="00D03A23"/>
    <w:rsid w:val="00D03A58"/>
    <w:rsid w:val="00D03B30"/>
    <w:rsid w:val="00D03D4D"/>
    <w:rsid w:val="00D03EE8"/>
    <w:rsid w:val="00D04224"/>
    <w:rsid w:val="00D04A4C"/>
    <w:rsid w:val="00D04AD0"/>
    <w:rsid w:val="00D04FA4"/>
    <w:rsid w:val="00D052D8"/>
    <w:rsid w:val="00D053F8"/>
    <w:rsid w:val="00D054A5"/>
    <w:rsid w:val="00D05544"/>
    <w:rsid w:val="00D05F5F"/>
    <w:rsid w:val="00D05FB4"/>
    <w:rsid w:val="00D06060"/>
    <w:rsid w:val="00D062AA"/>
    <w:rsid w:val="00D064B7"/>
    <w:rsid w:val="00D06A74"/>
    <w:rsid w:val="00D06AEE"/>
    <w:rsid w:val="00D06C14"/>
    <w:rsid w:val="00D07130"/>
    <w:rsid w:val="00D07740"/>
    <w:rsid w:val="00D07762"/>
    <w:rsid w:val="00D077A7"/>
    <w:rsid w:val="00D07888"/>
    <w:rsid w:val="00D07C83"/>
    <w:rsid w:val="00D07E73"/>
    <w:rsid w:val="00D10182"/>
    <w:rsid w:val="00D10326"/>
    <w:rsid w:val="00D10343"/>
    <w:rsid w:val="00D10495"/>
    <w:rsid w:val="00D1051E"/>
    <w:rsid w:val="00D105A2"/>
    <w:rsid w:val="00D105D5"/>
    <w:rsid w:val="00D10832"/>
    <w:rsid w:val="00D109FF"/>
    <w:rsid w:val="00D10B82"/>
    <w:rsid w:val="00D10C33"/>
    <w:rsid w:val="00D10C6B"/>
    <w:rsid w:val="00D10CCE"/>
    <w:rsid w:val="00D10DB0"/>
    <w:rsid w:val="00D10E38"/>
    <w:rsid w:val="00D10F63"/>
    <w:rsid w:val="00D1102F"/>
    <w:rsid w:val="00D1108A"/>
    <w:rsid w:val="00D111CA"/>
    <w:rsid w:val="00D112AC"/>
    <w:rsid w:val="00D113AA"/>
    <w:rsid w:val="00D11931"/>
    <w:rsid w:val="00D119CC"/>
    <w:rsid w:val="00D11FA7"/>
    <w:rsid w:val="00D12102"/>
    <w:rsid w:val="00D1216F"/>
    <w:rsid w:val="00D12222"/>
    <w:rsid w:val="00D122F9"/>
    <w:rsid w:val="00D1233D"/>
    <w:rsid w:val="00D12944"/>
    <w:rsid w:val="00D12DD1"/>
    <w:rsid w:val="00D12EAE"/>
    <w:rsid w:val="00D13005"/>
    <w:rsid w:val="00D132D6"/>
    <w:rsid w:val="00D13538"/>
    <w:rsid w:val="00D13B7C"/>
    <w:rsid w:val="00D13BB8"/>
    <w:rsid w:val="00D13C3E"/>
    <w:rsid w:val="00D13C85"/>
    <w:rsid w:val="00D13D72"/>
    <w:rsid w:val="00D13ED8"/>
    <w:rsid w:val="00D13FC1"/>
    <w:rsid w:val="00D140A2"/>
    <w:rsid w:val="00D141E9"/>
    <w:rsid w:val="00D1491C"/>
    <w:rsid w:val="00D14A7F"/>
    <w:rsid w:val="00D14AB1"/>
    <w:rsid w:val="00D14B22"/>
    <w:rsid w:val="00D14B5F"/>
    <w:rsid w:val="00D14CAC"/>
    <w:rsid w:val="00D14D65"/>
    <w:rsid w:val="00D15542"/>
    <w:rsid w:val="00D15894"/>
    <w:rsid w:val="00D15A39"/>
    <w:rsid w:val="00D15D3D"/>
    <w:rsid w:val="00D162A0"/>
    <w:rsid w:val="00D162B2"/>
    <w:rsid w:val="00D1636B"/>
    <w:rsid w:val="00D1638F"/>
    <w:rsid w:val="00D16444"/>
    <w:rsid w:val="00D1676A"/>
    <w:rsid w:val="00D16837"/>
    <w:rsid w:val="00D16922"/>
    <w:rsid w:val="00D169D6"/>
    <w:rsid w:val="00D16D5D"/>
    <w:rsid w:val="00D16F4F"/>
    <w:rsid w:val="00D17233"/>
    <w:rsid w:val="00D1755D"/>
    <w:rsid w:val="00D1786E"/>
    <w:rsid w:val="00D17AF3"/>
    <w:rsid w:val="00D200B8"/>
    <w:rsid w:val="00D201F0"/>
    <w:rsid w:val="00D2028D"/>
    <w:rsid w:val="00D209A0"/>
    <w:rsid w:val="00D209AE"/>
    <w:rsid w:val="00D20C52"/>
    <w:rsid w:val="00D20DB8"/>
    <w:rsid w:val="00D20FFA"/>
    <w:rsid w:val="00D210C3"/>
    <w:rsid w:val="00D212A9"/>
    <w:rsid w:val="00D212FD"/>
    <w:rsid w:val="00D21894"/>
    <w:rsid w:val="00D21962"/>
    <w:rsid w:val="00D21ABC"/>
    <w:rsid w:val="00D21AC0"/>
    <w:rsid w:val="00D21C83"/>
    <w:rsid w:val="00D21D0C"/>
    <w:rsid w:val="00D22058"/>
    <w:rsid w:val="00D220E4"/>
    <w:rsid w:val="00D223E9"/>
    <w:rsid w:val="00D22425"/>
    <w:rsid w:val="00D229AE"/>
    <w:rsid w:val="00D22DCF"/>
    <w:rsid w:val="00D23427"/>
    <w:rsid w:val="00D23468"/>
    <w:rsid w:val="00D23599"/>
    <w:rsid w:val="00D23E3C"/>
    <w:rsid w:val="00D240CC"/>
    <w:rsid w:val="00D242B0"/>
    <w:rsid w:val="00D24515"/>
    <w:rsid w:val="00D25846"/>
    <w:rsid w:val="00D258F7"/>
    <w:rsid w:val="00D25AA6"/>
    <w:rsid w:val="00D26287"/>
    <w:rsid w:val="00D263AB"/>
    <w:rsid w:val="00D263EE"/>
    <w:rsid w:val="00D26476"/>
    <w:rsid w:val="00D26535"/>
    <w:rsid w:val="00D265B7"/>
    <w:rsid w:val="00D26883"/>
    <w:rsid w:val="00D268DB"/>
    <w:rsid w:val="00D26B97"/>
    <w:rsid w:val="00D27091"/>
    <w:rsid w:val="00D271E2"/>
    <w:rsid w:val="00D271F8"/>
    <w:rsid w:val="00D27495"/>
    <w:rsid w:val="00D27638"/>
    <w:rsid w:val="00D27674"/>
    <w:rsid w:val="00D277B6"/>
    <w:rsid w:val="00D2782B"/>
    <w:rsid w:val="00D278BC"/>
    <w:rsid w:val="00D27AA3"/>
    <w:rsid w:val="00D30118"/>
    <w:rsid w:val="00D305AB"/>
    <w:rsid w:val="00D30847"/>
    <w:rsid w:val="00D30A37"/>
    <w:rsid w:val="00D313FE"/>
    <w:rsid w:val="00D31866"/>
    <w:rsid w:val="00D31B23"/>
    <w:rsid w:val="00D31D47"/>
    <w:rsid w:val="00D31D7F"/>
    <w:rsid w:val="00D31DDA"/>
    <w:rsid w:val="00D31E48"/>
    <w:rsid w:val="00D31EAB"/>
    <w:rsid w:val="00D3207A"/>
    <w:rsid w:val="00D323F2"/>
    <w:rsid w:val="00D32758"/>
    <w:rsid w:val="00D327CC"/>
    <w:rsid w:val="00D32808"/>
    <w:rsid w:val="00D32CC6"/>
    <w:rsid w:val="00D32D48"/>
    <w:rsid w:val="00D32F71"/>
    <w:rsid w:val="00D33060"/>
    <w:rsid w:val="00D33181"/>
    <w:rsid w:val="00D33205"/>
    <w:rsid w:val="00D33324"/>
    <w:rsid w:val="00D3349D"/>
    <w:rsid w:val="00D33661"/>
    <w:rsid w:val="00D3374F"/>
    <w:rsid w:val="00D34136"/>
    <w:rsid w:val="00D34285"/>
    <w:rsid w:val="00D34395"/>
    <w:rsid w:val="00D34427"/>
    <w:rsid w:val="00D34576"/>
    <w:rsid w:val="00D34606"/>
    <w:rsid w:val="00D34798"/>
    <w:rsid w:val="00D348E7"/>
    <w:rsid w:val="00D348E9"/>
    <w:rsid w:val="00D34B45"/>
    <w:rsid w:val="00D34B5F"/>
    <w:rsid w:val="00D34B87"/>
    <w:rsid w:val="00D34E8E"/>
    <w:rsid w:val="00D353DC"/>
    <w:rsid w:val="00D356A5"/>
    <w:rsid w:val="00D35726"/>
    <w:rsid w:val="00D3575E"/>
    <w:rsid w:val="00D35BF4"/>
    <w:rsid w:val="00D35C0F"/>
    <w:rsid w:val="00D35CC8"/>
    <w:rsid w:val="00D36460"/>
    <w:rsid w:val="00D36579"/>
    <w:rsid w:val="00D3673C"/>
    <w:rsid w:val="00D37219"/>
    <w:rsid w:val="00D372F2"/>
    <w:rsid w:val="00D37496"/>
    <w:rsid w:val="00D37513"/>
    <w:rsid w:val="00D376A0"/>
    <w:rsid w:val="00D37832"/>
    <w:rsid w:val="00D3796F"/>
    <w:rsid w:val="00D37976"/>
    <w:rsid w:val="00D37977"/>
    <w:rsid w:val="00D37B8B"/>
    <w:rsid w:val="00D37DBA"/>
    <w:rsid w:val="00D37F06"/>
    <w:rsid w:val="00D400B2"/>
    <w:rsid w:val="00D400CE"/>
    <w:rsid w:val="00D40262"/>
    <w:rsid w:val="00D40AB6"/>
    <w:rsid w:val="00D40AFE"/>
    <w:rsid w:val="00D40B72"/>
    <w:rsid w:val="00D40C18"/>
    <w:rsid w:val="00D40D10"/>
    <w:rsid w:val="00D40D8D"/>
    <w:rsid w:val="00D40F20"/>
    <w:rsid w:val="00D40FD8"/>
    <w:rsid w:val="00D40FE9"/>
    <w:rsid w:val="00D41698"/>
    <w:rsid w:val="00D41802"/>
    <w:rsid w:val="00D41816"/>
    <w:rsid w:val="00D419A6"/>
    <w:rsid w:val="00D41A2C"/>
    <w:rsid w:val="00D41B4A"/>
    <w:rsid w:val="00D41CAC"/>
    <w:rsid w:val="00D41CAD"/>
    <w:rsid w:val="00D41D0F"/>
    <w:rsid w:val="00D41DDB"/>
    <w:rsid w:val="00D41FD1"/>
    <w:rsid w:val="00D41FE8"/>
    <w:rsid w:val="00D4236E"/>
    <w:rsid w:val="00D42419"/>
    <w:rsid w:val="00D427B1"/>
    <w:rsid w:val="00D42952"/>
    <w:rsid w:val="00D4297E"/>
    <w:rsid w:val="00D42E9D"/>
    <w:rsid w:val="00D42EC5"/>
    <w:rsid w:val="00D42F0A"/>
    <w:rsid w:val="00D43187"/>
    <w:rsid w:val="00D43376"/>
    <w:rsid w:val="00D4338B"/>
    <w:rsid w:val="00D4354F"/>
    <w:rsid w:val="00D436A1"/>
    <w:rsid w:val="00D437B0"/>
    <w:rsid w:val="00D4380C"/>
    <w:rsid w:val="00D4386A"/>
    <w:rsid w:val="00D439FC"/>
    <w:rsid w:val="00D43A0F"/>
    <w:rsid w:val="00D43B71"/>
    <w:rsid w:val="00D43BAA"/>
    <w:rsid w:val="00D44192"/>
    <w:rsid w:val="00D441FA"/>
    <w:rsid w:val="00D44215"/>
    <w:rsid w:val="00D445CE"/>
    <w:rsid w:val="00D44649"/>
    <w:rsid w:val="00D44B6B"/>
    <w:rsid w:val="00D44B73"/>
    <w:rsid w:val="00D44EF8"/>
    <w:rsid w:val="00D4554E"/>
    <w:rsid w:val="00D4572D"/>
    <w:rsid w:val="00D45832"/>
    <w:rsid w:val="00D45BB8"/>
    <w:rsid w:val="00D45C7F"/>
    <w:rsid w:val="00D45FB1"/>
    <w:rsid w:val="00D4610B"/>
    <w:rsid w:val="00D461F3"/>
    <w:rsid w:val="00D46405"/>
    <w:rsid w:val="00D468A5"/>
    <w:rsid w:val="00D468C3"/>
    <w:rsid w:val="00D469C1"/>
    <w:rsid w:val="00D46AE3"/>
    <w:rsid w:val="00D4709A"/>
    <w:rsid w:val="00D47AD9"/>
    <w:rsid w:val="00D47B09"/>
    <w:rsid w:val="00D5005F"/>
    <w:rsid w:val="00D5014A"/>
    <w:rsid w:val="00D5061E"/>
    <w:rsid w:val="00D50701"/>
    <w:rsid w:val="00D50BC7"/>
    <w:rsid w:val="00D50F02"/>
    <w:rsid w:val="00D50F73"/>
    <w:rsid w:val="00D51129"/>
    <w:rsid w:val="00D51251"/>
    <w:rsid w:val="00D51374"/>
    <w:rsid w:val="00D5147D"/>
    <w:rsid w:val="00D5151B"/>
    <w:rsid w:val="00D51689"/>
    <w:rsid w:val="00D517FD"/>
    <w:rsid w:val="00D51D5F"/>
    <w:rsid w:val="00D52306"/>
    <w:rsid w:val="00D52536"/>
    <w:rsid w:val="00D5256B"/>
    <w:rsid w:val="00D5258E"/>
    <w:rsid w:val="00D525BE"/>
    <w:rsid w:val="00D525D8"/>
    <w:rsid w:val="00D527F6"/>
    <w:rsid w:val="00D52B74"/>
    <w:rsid w:val="00D53895"/>
    <w:rsid w:val="00D53F03"/>
    <w:rsid w:val="00D5411E"/>
    <w:rsid w:val="00D544F1"/>
    <w:rsid w:val="00D54FF4"/>
    <w:rsid w:val="00D5510F"/>
    <w:rsid w:val="00D55F3F"/>
    <w:rsid w:val="00D561A1"/>
    <w:rsid w:val="00D563FF"/>
    <w:rsid w:val="00D56494"/>
    <w:rsid w:val="00D56DBE"/>
    <w:rsid w:val="00D56F0C"/>
    <w:rsid w:val="00D56FDA"/>
    <w:rsid w:val="00D5702B"/>
    <w:rsid w:val="00D571E8"/>
    <w:rsid w:val="00D57290"/>
    <w:rsid w:val="00D5755D"/>
    <w:rsid w:val="00D57621"/>
    <w:rsid w:val="00D5784B"/>
    <w:rsid w:val="00D57881"/>
    <w:rsid w:val="00D57A2E"/>
    <w:rsid w:val="00D57B41"/>
    <w:rsid w:val="00D57BD5"/>
    <w:rsid w:val="00D57CAC"/>
    <w:rsid w:val="00D57DD0"/>
    <w:rsid w:val="00D57E02"/>
    <w:rsid w:val="00D6031F"/>
    <w:rsid w:val="00D60493"/>
    <w:rsid w:val="00D605B5"/>
    <w:rsid w:val="00D606E2"/>
    <w:rsid w:val="00D6072C"/>
    <w:rsid w:val="00D60763"/>
    <w:rsid w:val="00D6095A"/>
    <w:rsid w:val="00D60A23"/>
    <w:rsid w:val="00D60E53"/>
    <w:rsid w:val="00D60F5B"/>
    <w:rsid w:val="00D6109B"/>
    <w:rsid w:val="00D610CB"/>
    <w:rsid w:val="00D61612"/>
    <w:rsid w:val="00D616EA"/>
    <w:rsid w:val="00D617F1"/>
    <w:rsid w:val="00D61EE6"/>
    <w:rsid w:val="00D6217B"/>
    <w:rsid w:val="00D62277"/>
    <w:rsid w:val="00D62488"/>
    <w:rsid w:val="00D625F1"/>
    <w:rsid w:val="00D62C83"/>
    <w:rsid w:val="00D62DAF"/>
    <w:rsid w:val="00D633C2"/>
    <w:rsid w:val="00D633F1"/>
    <w:rsid w:val="00D63509"/>
    <w:rsid w:val="00D635D3"/>
    <w:rsid w:val="00D6377E"/>
    <w:rsid w:val="00D63CDC"/>
    <w:rsid w:val="00D63D60"/>
    <w:rsid w:val="00D64306"/>
    <w:rsid w:val="00D64322"/>
    <w:rsid w:val="00D6465C"/>
    <w:rsid w:val="00D64BCD"/>
    <w:rsid w:val="00D64C05"/>
    <w:rsid w:val="00D6501E"/>
    <w:rsid w:val="00D651FA"/>
    <w:rsid w:val="00D65596"/>
    <w:rsid w:val="00D655C0"/>
    <w:rsid w:val="00D6578C"/>
    <w:rsid w:val="00D65BC8"/>
    <w:rsid w:val="00D65C0E"/>
    <w:rsid w:val="00D65C2A"/>
    <w:rsid w:val="00D65D6C"/>
    <w:rsid w:val="00D65DEB"/>
    <w:rsid w:val="00D660F4"/>
    <w:rsid w:val="00D66731"/>
    <w:rsid w:val="00D6675C"/>
    <w:rsid w:val="00D66C50"/>
    <w:rsid w:val="00D66F8E"/>
    <w:rsid w:val="00D672C8"/>
    <w:rsid w:val="00D67CA8"/>
    <w:rsid w:val="00D67DD0"/>
    <w:rsid w:val="00D67EF9"/>
    <w:rsid w:val="00D7029A"/>
    <w:rsid w:val="00D7081B"/>
    <w:rsid w:val="00D70AED"/>
    <w:rsid w:val="00D70CDE"/>
    <w:rsid w:val="00D70FA8"/>
    <w:rsid w:val="00D71172"/>
    <w:rsid w:val="00D71229"/>
    <w:rsid w:val="00D71307"/>
    <w:rsid w:val="00D7130A"/>
    <w:rsid w:val="00D71489"/>
    <w:rsid w:val="00D716E7"/>
    <w:rsid w:val="00D71A38"/>
    <w:rsid w:val="00D71ABB"/>
    <w:rsid w:val="00D71C85"/>
    <w:rsid w:val="00D71D66"/>
    <w:rsid w:val="00D720B3"/>
    <w:rsid w:val="00D72206"/>
    <w:rsid w:val="00D722AE"/>
    <w:rsid w:val="00D72552"/>
    <w:rsid w:val="00D726E4"/>
    <w:rsid w:val="00D72725"/>
    <w:rsid w:val="00D7284F"/>
    <w:rsid w:val="00D728BC"/>
    <w:rsid w:val="00D72F18"/>
    <w:rsid w:val="00D73243"/>
    <w:rsid w:val="00D7382D"/>
    <w:rsid w:val="00D73A04"/>
    <w:rsid w:val="00D7423A"/>
    <w:rsid w:val="00D742C1"/>
    <w:rsid w:val="00D744CA"/>
    <w:rsid w:val="00D744E8"/>
    <w:rsid w:val="00D74893"/>
    <w:rsid w:val="00D75385"/>
    <w:rsid w:val="00D75963"/>
    <w:rsid w:val="00D761B9"/>
    <w:rsid w:val="00D76434"/>
    <w:rsid w:val="00D76514"/>
    <w:rsid w:val="00D76770"/>
    <w:rsid w:val="00D767E6"/>
    <w:rsid w:val="00D76A2C"/>
    <w:rsid w:val="00D76BE9"/>
    <w:rsid w:val="00D76FB9"/>
    <w:rsid w:val="00D770AE"/>
    <w:rsid w:val="00D77438"/>
    <w:rsid w:val="00D77509"/>
    <w:rsid w:val="00D77951"/>
    <w:rsid w:val="00D77B6E"/>
    <w:rsid w:val="00D80042"/>
    <w:rsid w:val="00D800E9"/>
    <w:rsid w:val="00D801AD"/>
    <w:rsid w:val="00D80336"/>
    <w:rsid w:val="00D8036F"/>
    <w:rsid w:val="00D8044E"/>
    <w:rsid w:val="00D8060D"/>
    <w:rsid w:val="00D8084B"/>
    <w:rsid w:val="00D80B0E"/>
    <w:rsid w:val="00D80BFF"/>
    <w:rsid w:val="00D80F60"/>
    <w:rsid w:val="00D81451"/>
    <w:rsid w:val="00D81782"/>
    <w:rsid w:val="00D81DFB"/>
    <w:rsid w:val="00D81FDA"/>
    <w:rsid w:val="00D82301"/>
    <w:rsid w:val="00D82AA8"/>
    <w:rsid w:val="00D83251"/>
    <w:rsid w:val="00D83269"/>
    <w:rsid w:val="00D83A49"/>
    <w:rsid w:val="00D83A9A"/>
    <w:rsid w:val="00D83ECA"/>
    <w:rsid w:val="00D84225"/>
    <w:rsid w:val="00D848C2"/>
    <w:rsid w:val="00D84AC1"/>
    <w:rsid w:val="00D84AD3"/>
    <w:rsid w:val="00D84BC9"/>
    <w:rsid w:val="00D84D12"/>
    <w:rsid w:val="00D84DCE"/>
    <w:rsid w:val="00D84E90"/>
    <w:rsid w:val="00D84FA4"/>
    <w:rsid w:val="00D85117"/>
    <w:rsid w:val="00D85351"/>
    <w:rsid w:val="00D8585C"/>
    <w:rsid w:val="00D859D3"/>
    <w:rsid w:val="00D85E32"/>
    <w:rsid w:val="00D860CF"/>
    <w:rsid w:val="00D8616F"/>
    <w:rsid w:val="00D86581"/>
    <w:rsid w:val="00D86619"/>
    <w:rsid w:val="00D86886"/>
    <w:rsid w:val="00D868E7"/>
    <w:rsid w:val="00D869DA"/>
    <w:rsid w:val="00D86AB1"/>
    <w:rsid w:val="00D86D6B"/>
    <w:rsid w:val="00D86DD1"/>
    <w:rsid w:val="00D86F38"/>
    <w:rsid w:val="00D87102"/>
    <w:rsid w:val="00D8729D"/>
    <w:rsid w:val="00D87348"/>
    <w:rsid w:val="00D87463"/>
    <w:rsid w:val="00D877FA"/>
    <w:rsid w:val="00D8799C"/>
    <w:rsid w:val="00D87A5B"/>
    <w:rsid w:val="00D87A91"/>
    <w:rsid w:val="00D87AE6"/>
    <w:rsid w:val="00D87EB2"/>
    <w:rsid w:val="00D90498"/>
    <w:rsid w:val="00D9080A"/>
    <w:rsid w:val="00D908A3"/>
    <w:rsid w:val="00D90A2C"/>
    <w:rsid w:val="00D910D4"/>
    <w:rsid w:val="00D91625"/>
    <w:rsid w:val="00D91629"/>
    <w:rsid w:val="00D91740"/>
    <w:rsid w:val="00D91893"/>
    <w:rsid w:val="00D91AEA"/>
    <w:rsid w:val="00D921C4"/>
    <w:rsid w:val="00D921D4"/>
    <w:rsid w:val="00D923ED"/>
    <w:rsid w:val="00D9245B"/>
    <w:rsid w:val="00D924FC"/>
    <w:rsid w:val="00D92884"/>
    <w:rsid w:val="00D929DA"/>
    <w:rsid w:val="00D92B42"/>
    <w:rsid w:val="00D9339B"/>
    <w:rsid w:val="00D93418"/>
    <w:rsid w:val="00D936A9"/>
    <w:rsid w:val="00D93878"/>
    <w:rsid w:val="00D93930"/>
    <w:rsid w:val="00D93958"/>
    <w:rsid w:val="00D939C2"/>
    <w:rsid w:val="00D93B13"/>
    <w:rsid w:val="00D93C52"/>
    <w:rsid w:val="00D93F34"/>
    <w:rsid w:val="00D94B90"/>
    <w:rsid w:val="00D94C37"/>
    <w:rsid w:val="00D94C4F"/>
    <w:rsid w:val="00D955BE"/>
    <w:rsid w:val="00D95729"/>
    <w:rsid w:val="00D959B1"/>
    <w:rsid w:val="00D95E0A"/>
    <w:rsid w:val="00D960F1"/>
    <w:rsid w:val="00D96341"/>
    <w:rsid w:val="00D96427"/>
    <w:rsid w:val="00D965E4"/>
    <w:rsid w:val="00D965ED"/>
    <w:rsid w:val="00D969A6"/>
    <w:rsid w:val="00D96A55"/>
    <w:rsid w:val="00D96B37"/>
    <w:rsid w:val="00D96DFB"/>
    <w:rsid w:val="00D971CC"/>
    <w:rsid w:val="00D972CC"/>
    <w:rsid w:val="00D972D7"/>
    <w:rsid w:val="00D97466"/>
    <w:rsid w:val="00D976A1"/>
    <w:rsid w:val="00D977F7"/>
    <w:rsid w:val="00D97909"/>
    <w:rsid w:val="00D97E91"/>
    <w:rsid w:val="00D97ED7"/>
    <w:rsid w:val="00D97F25"/>
    <w:rsid w:val="00DA07F4"/>
    <w:rsid w:val="00DA08EA"/>
    <w:rsid w:val="00DA0FCC"/>
    <w:rsid w:val="00DA1164"/>
    <w:rsid w:val="00DA1519"/>
    <w:rsid w:val="00DA15BA"/>
    <w:rsid w:val="00DA1610"/>
    <w:rsid w:val="00DA1AB5"/>
    <w:rsid w:val="00DA1BFF"/>
    <w:rsid w:val="00DA2275"/>
    <w:rsid w:val="00DA23D2"/>
    <w:rsid w:val="00DA2885"/>
    <w:rsid w:val="00DA2B27"/>
    <w:rsid w:val="00DA2BDF"/>
    <w:rsid w:val="00DA2C65"/>
    <w:rsid w:val="00DA2DE2"/>
    <w:rsid w:val="00DA2E22"/>
    <w:rsid w:val="00DA2F82"/>
    <w:rsid w:val="00DA326D"/>
    <w:rsid w:val="00DA38B2"/>
    <w:rsid w:val="00DA3ECD"/>
    <w:rsid w:val="00DA3F6F"/>
    <w:rsid w:val="00DA3FF7"/>
    <w:rsid w:val="00DA4034"/>
    <w:rsid w:val="00DA4216"/>
    <w:rsid w:val="00DA45AD"/>
    <w:rsid w:val="00DA4625"/>
    <w:rsid w:val="00DA4823"/>
    <w:rsid w:val="00DA4A04"/>
    <w:rsid w:val="00DA5061"/>
    <w:rsid w:val="00DA5858"/>
    <w:rsid w:val="00DA5C6B"/>
    <w:rsid w:val="00DA5DF5"/>
    <w:rsid w:val="00DA6082"/>
    <w:rsid w:val="00DA61BD"/>
    <w:rsid w:val="00DA6513"/>
    <w:rsid w:val="00DA6614"/>
    <w:rsid w:val="00DA6FA3"/>
    <w:rsid w:val="00DA70B5"/>
    <w:rsid w:val="00DA79DF"/>
    <w:rsid w:val="00DA7C38"/>
    <w:rsid w:val="00DA7D4B"/>
    <w:rsid w:val="00DB009A"/>
    <w:rsid w:val="00DB0617"/>
    <w:rsid w:val="00DB062F"/>
    <w:rsid w:val="00DB0738"/>
    <w:rsid w:val="00DB0FE5"/>
    <w:rsid w:val="00DB106D"/>
    <w:rsid w:val="00DB10FD"/>
    <w:rsid w:val="00DB1171"/>
    <w:rsid w:val="00DB1579"/>
    <w:rsid w:val="00DB158B"/>
    <w:rsid w:val="00DB1622"/>
    <w:rsid w:val="00DB1AA5"/>
    <w:rsid w:val="00DB1DFF"/>
    <w:rsid w:val="00DB2085"/>
    <w:rsid w:val="00DB21C1"/>
    <w:rsid w:val="00DB227E"/>
    <w:rsid w:val="00DB2659"/>
    <w:rsid w:val="00DB2C39"/>
    <w:rsid w:val="00DB2D73"/>
    <w:rsid w:val="00DB2E03"/>
    <w:rsid w:val="00DB3189"/>
    <w:rsid w:val="00DB31BF"/>
    <w:rsid w:val="00DB3933"/>
    <w:rsid w:val="00DB3D50"/>
    <w:rsid w:val="00DB3F17"/>
    <w:rsid w:val="00DB4189"/>
    <w:rsid w:val="00DB4226"/>
    <w:rsid w:val="00DB45A5"/>
    <w:rsid w:val="00DB480F"/>
    <w:rsid w:val="00DB4A53"/>
    <w:rsid w:val="00DB4BC9"/>
    <w:rsid w:val="00DB53BB"/>
    <w:rsid w:val="00DB55D5"/>
    <w:rsid w:val="00DB5B1E"/>
    <w:rsid w:val="00DB5CAC"/>
    <w:rsid w:val="00DB5FB9"/>
    <w:rsid w:val="00DB6190"/>
    <w:rsid w:val="00DB6271"/>
    <w:rsid w:val="00DB63AE"/>
    <w:rsid w:val="00DB6770"/>
    <w:rsid w:val="00DB679C"/>
    <w:rsid w:val="00DB68CD"/>
    <w:rsid w:val="00DB6E7F"/>
    <w:rsid w:val="00DB6FB4"/>
    <w:rsid w:val="00DB70F3"/>
    <w:rsid w:val="00DB7545"/>
    <w:rsid w:val="00DB7624"/>
    <w:rsid w:val="00DB7647"/>
    <w:rsid w:val="00DB7850"/>
    <w:rsid w:val="00DB7D0D"/>
    <w:rsid w:val="00DB7D7D"/>
    <w:rsid w:val="00DC009B"/>
    <w:rsid w:val="00DC0260"/>
    <w:rsid w:val="00DC031E"/>
    <w:rsid w:val="00DC05D8"/>
    <w:rsid w:val="00DC07FC"/>
    <w:rsid w:val="00DC09B3"/>
    <w:rsid w:val="00DC0DA7"/>
    <w:rsid w:val="00DC0FAD"/>
    <w:rsid w:val="00DC10B9"/>
    <w:rsid w:val="00DC126B"/>
    <w:rsid w:val="00DC153F"/>
    <w:rsid w:val="00DC156A"/>
    <w:rsid w:val="00DC17AA"/>
    <w:rsid w:val="00DC18DF"/>
    <w:rsid w:val="00DC1CB5"/>
    <w:rsid w:val="00DC1CEE"/>
    <w:rsid w:val="00DC1D3A"/>
    <w:rsid w:val="00DC1E1F"/>
    <w:rsid w:val="00DC1F4D"/>
    <w:rsid w:val="00DC246E"/>
    <w:rsid w:val="00DC25BE"/>
    <w:rsid w:val="00DC261C"/>
    <w:rsid w:val="00DC2E00"/>
    <w:rsid w:val="00DC2E62"/>
    <w:rsid w:val="00DC2F98"/>
    <w:rsid w:val="00DC3206"/>
    <w:rsid w:val="00DC32FA"/>
    <w:rsid w:val="00DC3393"/>
    <w:rsid w:val="00DC35E4"/>
    <w:rsid w:val="00DC364C"/>
    <w:rsid w:val="00DC36C5"/>
    <w:rsid w:val="00DC384C"/>
    <w:rsid w:val="00DC3976"/>
    <w:rsid w:val="00DC3C27"/>
    <w:rsid w:val="00DC3EE4"/>
    <w:rsid w:val="00DC3FFC"/>
    <w:rsid w:val="00DC4243"/>
    <w:rsid w:val="00DC43F1"/>
    <w:rsid w:val="00DC4594"/>
    <w:rsid w:val="00DC46F3"/>
    <w:rsid w:val="00DC47E4"/>
    <w:rsid w:val="00DC4A13"/>
    <w:rsid w:val="00DC4BEF"/>
    <w:rsid w:val="00DC5027"/>
    <w:rsid w:val="00DC5406"/>
    <w:rsid w:val="00DC555B"/>
    <w:rsid w:val="00DC556E"/>
    <w:rsid w:val="00DC56FD"/>
    <w:rsid w:val="00DC589B"/>
    <w:rsid w:val="00DC58A5"/>
    <w:rsid w:val="00DC5AAE"/>
    <w:rsid w:val="00DC5FB4"/>
    <w:rsid w:val="00DC5FEA"/>
    <w:rsid w:val="00DC5FEB"/>
    <w:rsid w:val="00DC608D"/>
    <w:rsid w:val="00DC6253"/>
    <w:rsid w:val="00DC62AF"/>
    <w:rsid w:val="00DC6345"/>
    <w:rsid w:val="00DC64ED"/>
    <w:rsid w:val="00DC68E3"/>
    <w:rsid w:val="00DC6A04"/>
    <w:rsid w:val="00DC6B3B"/>
    <w:rsid w:val="00DC6B59"/>
    <w:rsid w:val="00DC6CA6"/>
    <w:rsid w:val="00DC6D8E"/>
    <w:rsid w:val="00DC6FA4"/>
    <w:rsid w:val="00DC707C"/>
    <w:rsid w:val="00DC72CF"/>
    <w:rsid w:val="00DC7613"/>
    <w:rsid w:val="00DC76C4"/>
    <w:rsid w:val="00DC76F6"/>
    <w:rsid w:val="00DD0064"/>
    <w:rsid w:val="00DD023F"/>
    <w:rsid w:val="00DD041D"/>
    <w:rsid w:val="00DD048D"/>
    <w:rsid w:val="00DD0730"/>
    <w:rsid w:val="00DD0882"/>
    <w:rsid w:val="00DD0C6D"/>
    <w:rsid w:val="00DD0CB0"/>
    <w:rsid w:val="00DD0EA5"/>
    <w:rsid w:val="00DD115D"/>
    <w:rsid w:val="00DD1577"/>
    <w:rsid w:val="00DD1CD9"/>
    <w:rsid w:val="00DD211B"/>
    <w:rsid w:val="00DD226E"/>
    <w:rsid w:val="00DD22E1"/>
    <w:rsid w:val="00DD246C"/>
    <w:rsid w:val="00DD250B"/>
    <w:rsid w:val="00DD253C"/>
    <w:rsid w:val="00DD2765"/>
    <w:rsid w:val="00DD2ADB"/>
    <w:rsid w:val="00DD2AFF"/>
    <w:rsid w:val="00DD3623"/>
    <w:rsid w:val="00DD38F8"/>
    <w:rsid w:val="00DD403D"/>
    <w:rsid w:val="00DD40BC"/>
    <w:rsid w:val="00DD4361"/>
    <w:rsid w:val="00DD44A0"/>
    <w:rsid w:val="00DD4654"/>
    <w:rsid w:val="00DD4998"/>
    <w:rsid w:val="00DD4CE9"/>
    <w:rsid w:val="00DD4D27"/>
    <w:rsid w:val="00DD4DC7"/>
    <w:rsid w:val="00DD52AA"/>
    <w:rsid w:val="00DD53F6"/>
    <w:rsid w:val="00DD55C3"/>
    <w:rsid w:val="00DD5828"/>
    <w:rsid w:val="00DD59FF"/>
    <w:rsid w:val="00DD5ADE"/>
    <w:rsid w:val="00DD61CA"/>
    <w:rsid w:val="00DD622F"/>
    <w:rsid w:val="00DD63EC"/>
    <w:rsid w:val="00DD6578"/>
    <w:rsid w:val="00DD6866"/>
    <w:rsid w:val="00DD6DFB"/>
    <w:rsid w:val="00DD6E09"/>
    <w:rsid w:val="00DD6F81"/>
    <w:rsid w:val="00DD75D5"/>
    <w:rsid w:val="00DD795A"/>
    <w:rsid w:val="00DD7A15"/>
    <w:rsid w:val="00DD7FD1"/>
    <w:rsid w:val="00DE0039"/>
    <w:rsid w:val="00DE0213"/>
    <w:rsid w:val="00DE0322"/>
    <w:rsid w:val="00DE0358"/>
    <w:rsid w:val="00DE04D1"/>
    <w:rsid w:val="00DE0807"/>
    <w:rsid w:val="00DE0990"/>
    <w:rsid w:val="00DE0C8B"/>
    <w:rsid w:val="00DE1004"/>
    <w:rsid w:val="00DE100B"/>
    <w:rsid w:val="00DE10B3"/>
    <w:rsid w:val="00DE1249"/>
    <w:rsid w:val="00DE126C"/>
    <w:rsid w:val="00DE1482"/>
    <w:rsid w:val="00DE1555"/>
    <w:rsid w:val="00DE15B3"/>
    <w:rsid w:val="00DE17C1"/>
    <w:rsid w:val="00DE1970"/>
    <w:rsid w:val="00DE1AE9"/>
    <w:rsid w:val="00DE1E9C"/>
    <w:rsid w:val="00DE22B3"/>
    <w:rsid w:val="00DE22C9"/>
    <w:rsid w:val="00DE23B3"/>
    <w:rsid w:val="00DE2407"/>
    <w:rsid w:val="00DE3171"/>
    <w:rsid w:val="00DE3687"/>
    <w:rsid w:val="00DE3E2A"/>
    <w:rsid w:val="00DE3E7C"/>
    <w:rsid w:val="00DE3F5A"/>
    <w:rsid w:val="00DE3F96"/>
    <w:rsid w:val="00DE41A8"/>
    <w:rsid w:val="00DE421D"/>
    <w:rsid w:val="00DE432B"/>
    <w:rsid w:val="00DE43ED"/>
    <w:rsid w:val="00DE4693"/>
    <w:rsid w:val="00DE4844"/>
    <w:rsid w:val="00DE487A"/>
    <w:rsid w:val="00DE48C3"/>
    <w:rsid w:val="00DE4AFD"/>
    <w:rsid w:val="00DE4B1F"/>
    <w:rsid w:val="00DE4C81"/>
    <w:rsid w:val="00DE5050"/>
    <w:rsid w:val="00DE5081"/>
    <w:rsid w:val="00DE553C"/>
    <w:rsid w:val="00DE55F2"/>
    <w:rsid w:val="00DE5638"/>
    <w:rsid w:val="00DE5CD0"/>
    <w:rsid w:val="00DE5F64"/>
    <w:rsid w:val="00DE61BE"/>
    <w:rsid w:val="00DE62CF"/>
    <w:rsid w:val="00DE642A"/>
    <w:rsid w:val="00DE65AF"/>
    <w:rsid w:val="00DE6BBD"/>
    <w:rsid w:val="00DE6CEC"/>
    <w:rsid w:val="00DE73E0"/>
    <w:rsid w:val="00DE7421"/>
    <w:rsid w:val="00DE75D4"/>
    <w:rsid w:val="00DE76E6"/>
    <w:rsid w:val="00DE7725"/>
    <w:rsid w:val="00DE795F"/>
    <w:rsid w:val="00DE7AAF"/>
    <w:rsid w:val="00DE7BA4"/>
    <w:rsid w:val="00DF03EB"/>
    <w:rsid w:val="00DF0725"/>
    <w:rsid w:val="00DF0911"/>
    <w:rsid w:val="00DF0A0D"/>
    <w:rsid w:val="00DF0A6B"/>
    <w:rsid w:val="00DF0B53"/>
    <w:rsid w:val="00DF0DDB"/>
    <w:rsid w:val="00DF1495"/>
    <w:rsid w:val="00DF1687"/>
    <w:rsid w:val="00DF183C"/>
    <w:rsid w:val="00DF186F"/>
    <w:rsid w:val="00DF1F99"/>
    <w:rsid w:val="00DF1F9B"/>
    <w:rsid w:val="00DF20D1"/>
    <w:rsid w:val="00DF2611"/>
    <w:rsid w:val="00DF263B"/>
    <w:rsid w:val="00DF2687"/>
    <w:rsid w:val="00DF2800"/>
    <w:rsid w:val="00DF28EE"/>
    <w:rsid w:val="00DF2907"/>
    <w:rsid w:val="00DF2A76"/>
    <w:rsid w:val="00DF3510"/>
    <w:rsid w:val="00DF3871"/>
    <w:rsid w:val="00DF3D1B"/>
    <w:rsid w:val="00DF409B"/>
    <w:rsid w:val="00DF4347"/>
    <w:rsid w:val="00DF4640"/>
    <w:rsid w:val="00DF4769"/>
    <w:rsid w:val="00DF4C30"/>
    <w:rsid w:val="00DF4D58"/>
    <w:rsid w:val="00DF5B64"/>
    <w:rsid w:val="00DF5C37"/>
    <w:rsid w:val="00DF5FDA"/>
    <w:rsid w:val="00DF632B"/>
    <w:rsid w:val="00DF64E5"/>
    <w:rsid w:val="00DF664B"/>
    <w:rsid w:val="00DF6A50"/>
    <w:rsid w:val="00DF6B69"/>
    <w:rsid w:val="00DF6C43"/>
    <w:rsid w:val="00DF6C63"/>
    <w:rsid w:val="00DF6C76"/>
    <w:rsid w:val="00DF6EE6"/>
    <w:rsid w:val="00DF705A"/>
    <w:rsid w:val="00DF7559"/>
    <w:rsid w:val="00DF7651"/>
    <w:rsid w:val="00DF7C4E"/>
    <w:rsid w:val="00DF7D5C"/>
    <w:rsid w:val="00DF7E0D"/>
    <w:rsid w:val="00E004FC"/>
    <w:rsid w:val="00E00632"/>
    <w:rsid w:val="00E00662"/>
    <w:rsid w:val="00E00984"/>
    <w:rsid w:val="00E00B57"/>
    <w:rsid w:val="00E00CDC"/>
    <w:rsid w:val="00E00CFA"/>
    <w:rsid w:val="00E00E37"/>
    <w:rsid w:val="00E01053"/>
    <w:rsid w:val="00E01259"/>
    <w:rsid w:val="00E0148F"/>
    <w:rsid w:val="00E01534"/>
    <w:rsid w:val="00E0177C"/>
    <w:rsid w:val="00E01813"/>
    <w:rsid w:val="00E01B45"/>
    <w:rsid w:val="00E01B65"/>
    <w:rsid w:val="00E01B87"/>
    <w:rsid w:val="00E01BEF"/>
    <w:rsid w:val="00E01C4E"/>
    <w:rsid w:val="00E01DA5"/>
    <w:rsid w:val="00E01E3F"/>
    <w:rsid w:val="00E01F64"/>
    <w:rsid w:val="00E02016"/>
    <w:rsid w:val="00E02043"/>
    <w:rsid w:val="00E023ED"/>
    <w:rsid w:val="00E02654"/>
    <w:rsid w:val="00E0277B"/>
    <w:rsid w:val="00E02C51"/>
    <w:rsid w:val="00E030D0"/>
    <w:rsid w:val="00E0345D"/>
    <w:rsid w:val="00E03E15"/>
    <w:rsid w:val="00E03ED5"/>
    <w:rsid w:val="00E04011"/>
    <w:rsid w:val="00E04256"/>
    <w:rsid w:val="00E045E1"/>
    <w:rsid w:val="00E046CF"/>
    <w:rsid w:val="00E046F5"/>
    <w:rsid w:val="00E0482E"/>
    <w:rsid w:val="00E04946"/>
    <w:rsid w:val="00E04FCB"/>
    <w:rsid w:val="00E0512C"/>
    <w:rsid w:val="00E05138"/>
    <w:rsid w:val="00E053A4"/>
    <w:rsid w:val="00E053D7"/>
    <w:rsid w:val="00E05460"/>
    <w:rsid w:val="00E054C1"/>
    <w:rsid w:val="00E057A2"/>
    <w:rsid w:val="00E05956"/>
    <w:rsid w:val="00E05D0B"/>
    <w:rsid w:val="00E05D9A"/>
    <w:rsid w:val="00E05DC1"/>
    <w:rsid w:val="00E0611C"/>
    <w:rsid w:val="00E06390"/>
    <w:rsid w:val="00E067CC"/>
    <w:rsid w:val="00E06D36"/>
    <w:rsid w:val="00E06D51"/>
    <w:rsid w:val="00E06F45"/>
    <w:rsid w:val="00E06F9B"/>
    <w:rsid w:val="00E0700F"/>
    <w:rsid w:val="00E0707D"/>
    <w:rsid w:val="00E07344"/>
    <w:rsid w:val="00E075A6"/>
    <w:rsid w:val="00E075C4"/>
    <w:rsid w:val="00E0766A"/>
    <w:rsid w:val="00E07DD4"/>
    <w:rsid w:val="00E07F80"/>
    <w:rsid w:val="00E1003B"/>
    <w:rsid w:val="00E1006D"/>
    <w:rsid w:val="00E100C7"/>
    <w:rsid w:val="00E1031F"/>
    <w:rsid w:val="00E10A97"/>
    <w:rsid w:val="00E10E4C"/>
    <w:rsid w:val="00E11085"/>
    <w:rsid w:val="00E113A2"/>
    <w:rsid w:val="00E115C6"/>
    <w:rsid w:val="00E11895"/>
    <w:rsid w:val="00E11F92"/>
    <w:rsid w:val="00E1201E"/>
    <w:rsid w:val="00E1279B"/>
    <w:rsid w:val="00E12925"/>
    <w:rsid w:val="00E12B3D"/>
    <w:rsid w:val="00E12CDC"/>
    <w:rsid w:val="00E12EE2"/>
    <w:rsid w:val="00E12F15"/>
    <w:rsid w:val="00E138BF"/>
    <w:rsid w:val="00E1394D"/>
    <w:rsid w:val="00E13A3A"/>
    <w:rsid w:val="00E13B56"/>
    <w:rsid w:val="00E13B98"/>
    <w:rsid w:val="00E1400C"/>
    <w:rsid w:val="00E140B3"/>
    <w:rsid w:val="00E1416B"/>
    <w:rsid w:val="00E14481"/>
    <w:rsid w:val="00E14793"/>
    <w:rsid w:val="00E1479A"/>
    <w:rsid w:val="00E1480E"/>
    <w:rsid w:val="00E1499A"/>
    <w:rsid w:val="00E14B45"/>
    <w:rsid w:val="00E15129"/>
    <w:rsid w:val="00E151B7"/>
    <w:rsid w:val="00E151C0"/>
    <w:rsid w:val="00E15497"/>
    <w:rsid w:val="00E15543"/>
    <w:rsid w:val="00E1556D"/>
    <w:rsid w:val="00E15769"/>
    <w:rsid w:val="00E15779"/>
    <w:rsid w:val="00E159B3"/>
    <w:rsid w:val="00E15A0E"/>
    <w:rsid w:val="00E15AA8"/>
    <w:rsid w:val="00E15D70"/>
    <w:rsid w:val="00E15E3F"/>
    <w:rsid w:val="00E16225"/>
    <w:rsid w:val="00E16354"/>
    <w:rsid w:val="00E163AC"/>
    <w:rsid w:val="00E163D6"/>
    <w:rsid w:val="00E1682D"/>
    <w:rsid w:val="00E16CA4"/>
    <w:rsid w:val="00E16D5A"/>
    <w:rsid w:val="00E16DA9"/>
    <w:rsid w:val="00E16E61"/>
    <w:rsid w:val="00E16FBE"/>
    <w:rsid w:val="00E16FD5"/>
    <w:rsid w:val="00E170B4"/>
    <w:rsid w:val="00E172BC"/>
    <w:rsid w:val="00E1789B"/>
    <w:rsid w:val="00E17B01"/>
    <w:rsid w:val="00E17FAF"/>
    <w:rsid w:val="00E201A5"/>
    <w:rsid w:val="00E20358"/>
    <w:rsid w:val="00E204B7"/>
    <w:rsid w:val="00E20512"/>
    <w:rsid w:val="00E206A8"/>
    <w:rsid w:val="00E20D26"/>
    <w:rsid w:val="00E20D84"/>
    <w:rsid w:val="00E20DC0"/>
    <w:rsid w:val="00E2142F"/>
    <w:rsid w:val="00E2157F"/>
    <w:rsid w:val="00E21684"/>
    <w:rsid w:val="00E217A0"/>
    <w:rsid w:val="00E21874"/>
    <w:rsid w:val="00E21958"/>
    <w:rsid w:val="00E21A27"/>
    <w:rsid w:val="00E21AB6"/>
    <w:rsid w:val="00E21F3F"/>
    <w:rsid w:val="00E221E3"/>
    <w:rsid w:val="00E22B28"/>
    <w:rsid w:val="00E23146"/>
    <w:rsid w:val="00E23D72"/>
    <w:rsid w:val="00E23DE7"/>
    <w:rsid w:val="00E2405E"/>
    <w:rsid w:val="00E242CF"/>
    <w:rsid w:val="00E243E9"/>
    <w:rsid w:val="00E24648"/>
    <w:rsid w:val="00E246C9"/>
    <w:rsid w:val="00E2475B"/>
    <w:rsid w:val="00E2486C"/>
    <w:rsid w:val="00E24B59"/>
    <w:rsid w:val="00E24BAA"/>
    <w:rsid w:val="00E24D95"/>
    <w:rsid w:val="00E24E74"/>
    <w:rsid w:val="00E24E84"/>
    <w:rsid w:val="00E24E85"/>
    <w:rsid w:val="00E24EB1"/>
    <w:rsid w:val="00E24FE8"/>
    <w:rsid w:val="00E253AB"/>
    <w:rsid w:val="00E25565"/>
    <w:rsid w:val="00E257A4"/>
    <w:rsid w:val="00E259DB"/>
    <w:rsid w:val="00E25A52"/>
    <w:rsid w:val="00E25C34"/>
    <w:rsid w:val="00E25C3D"/>
    <w:rsid w:val="00E25E9C"/>
    <w:rsid w:val="00E25FDD"/>
    <w:rsid w:val="00E261AB"/>
    <w:rsid w:val="00E26259"/>
    <w:rsid w:val="00E26370"/>
    <w:rsid w:val="00E268E3"/>
    <w:rsid w:val="00E2693A"/>
    <w:rsid w:val="00E26A1C"/>
    <w:rsid w:val="00E26B68"/>
    <w:rsid w:val="00E26CA5"/>
    <w:rsid w:val="00E26E66"/>
    <w:rsid w:val="00E26E67"/>
    <w:rsid w:val="00E26EC2"/>
    <w:rsid w:val="00E27167"/>
    <w:rsid w:val="00E276EC"/>
    <w:rsid w:val="00E2770F"/>
    <w:rsid w:val="00E27825"/>
    <w:rsid w:val="00E27A52"/>
    <w:rsid w:val="00E27B20"/>
    <w:rsid w:val="00E27CB6"/>
    <w:rsid w:val="00E27EDB"/>
    <w:rsid w:val="00E302F6"/>
    <w:rsid w:val="00E302FD"/>
    <w:rsid w:val="00E3034F"/>
    <w:rsid w:val="00E3035A"/>
    <w:rsid w:val="00E304B1"/>
    <w:rsid w:val="00E308BB"/>
    <w:rsid w:val="00E308EF"/>
    <w:rsid w:val="00E30C6F"/>
    <w:rsid w:val="00E30C91"/>
    <w:rsid w:val="00E30D9A"/>
    <w:rsid w:val="00E30DD8"/>
    <w:rsid w:val="00E3102F"/>
    <w:rsid w:val="00E311FE"/>
    <w:rsid w:val="00E3134F"/>
    <w:rsid w:val="00E316A8"/>
    <w:rsid w:val="00E317C2"/>
    <w:rsid w:val="00E31838"/>
    <w:rsid w:val="00E3191A"/>
    <w:rsid w:val="00E31939"/>
    <w:rsid w:val="00E31E1B"/>
    <w:rsid w:val="00E31F4B"/>
    <w:rsid w:val="00E32160"/>
    <w:rsid w:val="00E322D2"/>
    <w:rsid w:val="00E324C7"/>
    <w:rsid w:val="00E3297D"/>
    <w:rsid w:val="00E32C27"/>
    <w:rsid w:val="00E32C9E"/>
    <w:rsid w:val="00E32E74"/>
    <w:rsid w:val="00E32EE2"/>
    <w:rsid w:val="00E32F74"/>
    <w:rsid w:val="00E330C2"/>
    <w:rsid w:val="00E3332E"/>
    <w:rsid w:val="00E333AC"/>
    <w:rsid w:val="00E33605"/>
    <w:rsid w:val="00E3362C"/>
    <w:rsid w:val="00E3382E"/>
    <w:rsid w:val="00E33901"/>
    <w:rsid w:val="00E33A48"/>
    <w:rsid w:val="00E33B55"/>
    <w:rsid w:val="00E33BD9"/>
    <w:rsid w:val="00E33EAD"/>
    <w:rsid w:val="00E33F08"/>
    <w:rsid w:val="00E33F34"/>
    <w:rsid w:val="00E34094"/>
    <w:rsid w:val="00E34357"/>
    <w:rsid w:val="00E346C0"/>
    <w:rsid w:val="00E34927"/>
    <w:rsid w:val="00E34B25"/>
    <w:rsid w:val="00E34B37"/>
    <w:rsid w:val="00E34BED"/>
    <w:rsid w:val="00E34ECC"/>
    <w:rsid w:val="00E34F46"/>
    <w:rsid w:val="00E35166"/>
    <w:rsid w:val="00E35B55"/>
    <w:rsid w:val="00E35E2A"/>
    <w:rsid w:val="00E3630B"/>
    <w:rsid w:val="00E36463"/>
    <w:rsid w:val="00E364BD"/>
    <w:rsid w:val="00E3672E"/>
    <w:rsid w:val="00E367AE"/>
    <w:rsid w:val="00E369C4"/>
    <w:rsid w:val="00E36D67"/>
    <w:rsid w:val="00E36DF1"/>
    <w:rsid w:val="00E36E2A"/>
    <w:rsid w:val="00E36EBD"/>
    <w:rsid w:val="00E3733F"/>
    <w:rsid w:val="00E37420"/>
    <w:rsid w:val="00E37624"/>
    <w:rsid w:val="00E37867"/>
    <w:rsid w:val="00E3792A"/>
    <w:rsid w:val="00E379F2"/>
    <w:rsid w:val="00E37BBB"/>
    <w:rsid w:val="00E40A8D"/>
    <w:rsid w:val="00E40EB4"/>
    <w:rsid w:val="00E41295"/>
    <w:rsid w:val="00E412B6"/>
    <w:rsid w:val="00E41433"/>
    <w:rsid w:val="00E414D3"/>
    <w:rsid w:val="00E418E2"/>
    <w:rsid w:val="00E41EC7"/>
    <w:rsid w:val="00E42303"/>
    <w:rsid w:val="00E42BBF"/>
    <w:rsid w:val="00E42C32"/>
    <w:rsid w:val="00E42EA9"/>
    <w:rsid w:val="00E42FC8"/>
    <w:rsid w:val="00E43106"/>
    <w:rsid w:val="00E434AD"/>
    <w:rsid w:val="00E434DB"/>
    <w:rsid w:val="00E435F3"/>
    <w:rsid w:val="00E437E8"/>
    <w:rsid w:val="00E43C9A"/>
    <w:rsid w:val="00E43E89"/>
    <w:rsid w:val="00E43F5F"/>
    <w:rsid w:val="00E44241"/>
    <w:rsid w:val="00E44351"/>
    <w:rsid w:val="00E44493"/>
    <w:rsid w:val="00E445A5"/>
    <w:rsid w:val="00E44694"/>
    <w:rsid w:val="00E4495E"/>
    <w:rsid w:val="00E449D5"/>
    <w:rsid w:val="00E44C4F"/>
    <w:rsid w:val="00E44D32"/>
    <w:rsid w:val="00E44DF7"/>
    <w:rsid w:val="00E44E29"/>
    <w:rsid w:val="00E44E42"/>
    <w:rsid w:val="00E44E52"/>
    <w:rsid w:val="00E44FEB"/>
    <w:rsid w:val="00E452DF"/>
    <w:rsid w:val="00E453C9"/>
    <w:rsid w:val="00E454B5"/>
    <w:rsid w:val="00E45825"/>
    <w:rsid w:val="00E45866"/>
    <w:rsid w:val="00E459E4"/>
    <w:rsid w:val="00E4611D"/>
    <w:rsid w:val="00E466A0"/>
    <w:rsid w:val="00E4675D"/>
    <w:rsid w:val="00E46E3A"/>
    <w:rsid w:val="00E470A0"/>
    <w:rsid w:val="00E473C1"/>
    <w:rsid w:val="00E4790A"/>
    <w:rsid w:val="00E47F04"/>
    <w:rsid w:val="00E5046C"/>
    <w:rsid w:val="00E504BC"/>
    <w:rsid w:val="00E5081F"/>
    <w:rsid w:val="00E50C73"/>
    <w:rsid w:val="00E51072"/>
    <w:rsid w:val="00E512FF"/>
    <w:rsid w:val="00E51352"/>
    <w:rsid w:val="00E5135F"/>
    <w:rsid w:val="00E51520"/>
    <w:rsid w:val="00E51830"/>
    <w:rsid w:val="00E518E3"/>
    <w:rsid w:val="00E51B73"/>
    <w:rsid w:val="00E51EEA"/>
    <w:rsid w:val="00E51F92"/>
    <w:rsid w:val="00E521FB"/>
    <w:rsid w:val="00E526D1"/>
    <w:rsid w:val="00E5289F"/>
    <w:rsid w:val="00E5297C"/>
    <w:rsid w:val="00E52B16"/>
    <w:rsid w:val="00E52BFA"/>
    <w:rsid w:val="00E52C34"/>
    <w:rsid w:val="00E531A4"/>
    <w:rsid w:val="00E532CF"/>
    <w:rsid w:val="00E53315"/>
    <w:rsid w:val="00E53665"/>
    <w:rsid w:val="00E53676"/>
    <w:rsid w:val="00E536DC"/>
    <w:rsid w:val="00E53855"/>
    <w:rsid w:val="00E5411B"/>
    <w:rsid w:val="00E542D8"/>
    <w:rsid w:val="00E54566"/>
    <w:rsid w:val="00E546AC"/>
    <w:rsid w:val="00E54787"/>
    <w:rsid w:val="00E54D39"/>
    <w:rsid w:val="00E54E32"/>
    <w:rsid w:val="00E551AD"/>
    <w:rsid w:val="00E5520B"/>
    <w:rsid w:val="00E55493"/>
    <w:rsid w:val="00E554EB"/>
    <w:rsid w:val="00E55580"/>
    <w:rsid w:val="00E555CD"/>
    <w:rsid w:val="00E55C64"/>
    <w:rsid w:val="00E55E39"/>
    <w:rsid w:val="00E55FF2"/>
    <w:rsid w:val="00E56097"/>
    <w:rsid w:val="00E562DF"/>
    <w:rsid w:val="00E56477"/>
    <w:rsid w:val="00E56727"/>
    <w:rsid w:val="00E567DB"/>
    <w:rsid w:val="00E56C7A"/>
    <w:rsid w:val="00E56F32"/>
    <w:rsid w:val="00E571B9"/>
    <w:rsid w:val="00E574AB"/>
    <w:rsid w:val="00E579B1"/>
    <w:rsid w:val="00E57A3C"/>
    <w:rsid w:val="00E57D29"/>
    <w:rsid w:val="00E60382"/>
    <w:rsid w:val="00E60679"/>
    <w:rsid w:val="00E609FB"/>
    <w:rsid w:val="00E60D4E"/>
    <w:rsid w:val="00E61049"/>
    <w:rsid w:val="00E61086"/>
    <w:rsid w:val="00E61309"/>
    <w:rsid w:val="00E6132F"/>
    <w:rsid w:val="00E6162D"/>
    <w:rsid w:val="00E61896"/>
    <w:rsid w:val="00E61B0A"/>
    <w:rsid w:val="00E61B3E"/>
    <w:rsid w:val="00E61D58"/>
    <w:rsid w:val="00E6213B"/>
    <w:rsid w:val="00E621F0"/>
    <w:rsid w:val="00E622FE"/>
    <w:rsid w:val="00E628CD"/>
    <w:rsid w:val="00E62A70"/>
    <w:rsid w:val="00E62B07"/>
    <w:rsid w:val="00E62CBD"/>
    <w:rsid w:val="00E63136"/>
    <w:rsid w:val="00E63532"/>
    <w:rsid w:val="00E63566"/>
    <w:rsid w:val="00E63A52"/>
    <w:rsid w:val="00E63B0C"/>
    <w:rsid w:val="00E63B2E"/>
    <w:rsid w:val="00E63BB8"/>
    <w:rsid w:val="00E63DB7"/>
    <w:rsid w:val="00E63DEA"/>
    <w:rsid w:val="00E63E34"/>
    <w:rsid w:val="00E640AE"/>
    <w:rsid w:val="00E64110"/>
    <w:rsid w:val="00E6411F"/>
    <w:rsid w:val="00E64662"/>
    <w:rsid w:val="00E6471D"/>
    <w:rsid w:val="00E64AB7"/>
    <w:rsid w:val="00E64BCA"/>
    <w:rsid w:val="00E64FA9"/>
    <w:rsid w:val="00E6513D"/>
    <w:rsid w:val="00E65437"/>
    <w:rsid w:val="00E65497"/>
    <w:rsid w:val="00E656BA"/>
    <w:rsid w:val="00E6579B"/>
    <w:rsid w:val="00E65B78"/>
    <w:rsid w:val="00E65C65"/>
    <w:rsid w:val="00E66059"/>
    <w:rsid w:val="00E66086"/>
    <w:rsid w:val="00E66242"/>
    <w:rsid w:val="00E66438"/>
    <w:rsid w:val="00E66701"/>
    <w:rsid w:val="00E6679D"/>
    <w:rsid w:val="00E66BBB"/>
    <w:rsid w:val="00E66D56"/>
    <w:rsid w:val="00E672B6"/>
    <w:rsid w:val="00E67402"/>
    <w:rsid w:val="00E674D5"/>
    <w:rsid w:val="00E67534"/>
    <w:rsid w:val="00E675B0"/>
    <w:rsid w:val="00E67B5D"/>
    <w:rsid w:val="00E705C7"/>
    <w:rsid w:val="00E7060E"/>
    <w:rsid w:val="00E70C24"/>
    <w:rsid w:val="00E70C3A"/>
    <w:rsid w:val="00E70FAD"/>
    <w:rsid w:val="00E711E6"/>
    <w:rsid w:val="00E712FF"/>
    <w:rsid w:val="00E7147D"/>
    <w:rsid w:val="00E718BD"/>
    <w:rsid w:val="00E71A52"/>
    <w:rsid w:val="00E71AFB"/>
    <w:rsid w:val="00E71D8E"/>
    <w:rsid w:val="00E72043"/>
    <w:rsid w:val="00E72276"/>
    <w:rsid w:val="00E722D1"/>
    <w:rsid w:val="00E723C9"/>
    <w:rsid w:val="00E72433"/>
    <w:rsid w:val="00E7253A"/>
    <w:rsid w:val="00E728BD"/>
    <w:rsid w:val="00E729B8"/>
    <w:rsid w:val="00E72BBA"/>
    <w:rsid w:val="00E72DE2"/>
    <w:rsid w:val="00E73075"/>
    <w:rsid w:val="00E73079"/>
    <w:rsid w:val="00E730FC"/>
    <w:rsid w:val="00E73376"/>
    <w:rsid w:val="00E734F9"/>
    <w:rsid w:val="00E735E6"/>
    <w:rsid w:val="00E73864"/>
    <w:rsid w:val="00E739C6"/>
    <w:rsid w:val="00E739E4"/>
    <w:rsid w:val="00E73A5C"/>
    <w:rsid w:val="00E73EC1"/>
    <w:rsid w:val="00E73FBB"/>
    <w:rsid w:val="00E741ED"/>
    <w:rsid w:val="00E74246"/>
    <w:rsid w:val="00E7428B"/>
    <w:rsid w:val="00E743A8"/>
    <w:rsid w:val="00E7459B"/>
    <w:rsid w:val="00E74B73"/>
    <w:rsid w:val="00E74B7A"/>
    <w:rsid w:val="00E74BE9"/>
    <w:rsid w:val="00E74FE8"/>
    <w:rsid w:val="00E75307"/>
    <w:rsid w:val="00E75368"/>
    <w:rsid w:val="00E753EC"/>
    <w:rsid w:val="00E7561B"/>
    <w:rsid w:val="00E758D4"/>
    <w:rsid w:val="00E75C11"/>
    <w:rsid w:val="00E75CF1"/>
    <w:rsid w:val="00E760F7"/>
    <w:rsid w:val="00E763ED"/>
    <w:rsid w:val="00E765F6"/>
    <w:rsid w:val="00E766E5"/>
    <w:rsid w:val="00E76B5C"/>
    <w:rsid w:val="00E76B9C"/>
    <w:rsid w:val="00E76C9C"/>
    <w:rsid w:val="00E7715D"/>
    <w:rsid w:val="00E77198"/>
    <w:rsid w:val="00E7735C"/>
    <w:rsid w:val="00E77363"/>
    <w:rsid w:val="00E77371"/>
    <w:rsid w:val="00E77397"/>
    <w:rsid w:val="00E776A3"/>
    <w:rsid w:val="00E777BF"/>
    <w:rsid w:val="00E77B0C"/>
    <w:rsid w:val="00E77BAB"/>
    <w:rsid w:val="00E77F14"/>
    <w:rsid w:val="00E80013"/>
    <w:rsid w:val="00E80032"/>
    <w:rsid w:val="00E809B9"/>
    <w:rsid w:val="00E80B62"/>
    <w:rsid w:val="00E80DCC"/>
    <w:rsid w:val="00E80F0F"/>
    <w:rsid w:val="00E80F5F"/>
    <w:rsid w:val="00E810D0"/>
    <w:rsid w:val="00E81179"/>
    <w:rsid w:val="00E811A0"/>
    <w:rsid w:val="00E81B42"/>
    <w:rsid w:val="00E81BE0"/>
    <w:rsid w:val="00E81D69"/>
    <w:rsid w:val="00E81D7E"/>
    <w:rsid w:val="00E81DCD"/>
    <w:rsid w:val="00E81EDA"/>
    <w:rsid w:val="00E8225A"/>
    <w:rsid w:val="00E826A7"/>
    <w:rsid w:val="00E82BD4"/>
    <w:rsid w:val="00E82C7A"/>
    <w:rsid w:val="00E82C80"/>
    <w:rsid w:val="00E82D35"/>
    <w:rsid w:val="00E82DC0"/>
    <w:rsid w:val="00E82E06"/>
    <w:rsid w:val="00E82F1A"/>
    <w:rsid w:val="00E8317B"/>
    <w:rsid w:val="00E83362"/>
    <w:rsid w:val="00E8359B"/>
    <w:rsid w:val="00E8362E"/>
    <w:rsid w:val="00E84061"/>
    <w:rsid w:val="00E84577"/>
    <w:rsid w:val="00E84CE3"/>
    <w:rsid w:val="00E84D6F"/>
    <w:rsid w:val="00E84D9E"/>
    <w:rsid w:val="00E84EFC"/>
    <w:rsid w:val="00E85024"/>
    <w:rsid w:val="00E85182"/>
    <w:rsid w:val="00E856FB"/>
    <w:rsid w:val="00E858B1"/>
    <w:rsid w:val="00E858E1"/>
    <w:rsid w:val="00E85903"/>
    <w:rsid w:val="00E85A9C"/>
    <w:rsid w:val="00E85ABB"/>
    <w:rsid w:val="00E85B50"/>
    <w:rsid w:val="00E85D30"/>
    <w:rsid w:val="00E85F20"/>
    <w:rsid w:val="00E86164"/>
    <w:rsid w:val="00E86378"/>
    <w:rsid w:val="00E864FB"/>
    <w:rsid w:val="00E86592"/>
    <w:rsid w:val="00E869C7"/>
    <w:rsid w:val="00E86C55"/>
    <w:rsid w:val="00E8720D"/>
    <w:rsid w:val="00E876E8"/>
    <w:rsid w:val="00E87AB0"/>
    <w:rsid w:val="00E902B2"/>
    <w:rsid w:val="00E902D7"/>
    <w:rsid w:val="00E9057F"/>
    <w:rsid w:val="00E90599"/>
    <w:rsid w:val="00E9079F"/>
    <w:rsid w:val="00E90850"/>
    <w:rsid w:val="00E90A26"/>
    <w:rsid w:val="00E90AAD"/>
    <w:rsid w:val="00E90E2B"/>
    <w:rsid w:val="00E90E8D"/>
    <w:rsid w:val="00E90F43"/>
    <w:rsid w:val="00E91059"/>
    <w:rsid w:val="00E9151E"/>
    <w:rsid w:val="00E91588"/>
    <w:rsid w:val="00E918C0"/>
    <w:rsid w:val="00E92603"/>
    <w:rsid w:val="00E926B7"/>
    <w:rsid w:val="00E926E1"/>
    <w:rsid w:val="00E9270D"/>
    <w:rsid w:val="00E92B83"/>
    <w:rsid w:val="00E93151"/>
    <w:rsid w:val="00E93421"/>
    <w:rsid w:val="00E93597"/>
    <w:rsid w:val="00E93896"/>
    <w:rsid w:val="00E940EC"/>
    <w:rsid w:val="00E943EA"/>
    <w:rsid w:val="00E946AC"/>
    <w:rsid w:val="00E9485A"/>
    <w:rsid w:val="00E94C94"/>
    <w:rsid w:val="00E94CC6"/>
    <w:rsid w:val="00E9529C"/>
    <w:rsid w:val="00E9531B"/>
    <w:rsid w:val="00E9536E"/>
    <w:rsid w:val="00E953A3"/>
    <w:rsid w:val="00E953AA"/>
    <w:rsid w:val="00E95473"/>
    <w:rsid w:val="00E95AC3"/>
    <w:rsid w:val="00E95BEB"/>
    <w:rsid w:val="00E95C71"/>
    <w:rsid w:val="00E95D9C"/>
    <w:rsid w:val="00E95FA6"/>
    <w:rsid w:val="00E961FC"/>
    <w:rsid w:val="00E96233"/>
    <w:rsid w:val="00E964F0"/>
    <w:rsid w:val="00E966E1"/>
    <w:rsid w:val="00E96793"/>
    <w:rsid w:val="00E967EC"/>
    <w:rsid w:val="00E96AD7"/>
    <w:rsid w:val="00E96D5C"/>
    <w:rsid w:val="00E970A6"/>
    <w:rsid w:val="00E97170"/>
    <w:rsid w:val="00E972A8"/>
    <w:rsid w:val="00E97307"/>
    <w:rsid w:val="00E977A5"/>
    <w:rsid w:val="00E9789B"/>
    <w:rsid w:val="00E979C3"/>
    <w:rsid w:val="00E97B55"/>
    <w:rsid w:val="00E97E19"/>
    <w:rsid w:val="00E97FA8"/>
    <w:rsid w:val="00EA0140"/>
    <w:rsid w:val="00EA017D"/>
    <w:rsid w:val="00EA0266"/>
    <w:rsid w:val="00EA05A8"/>
    <w:rsid w:val="00EA0856"/>
    <w:rsid w:val="00EA0DB0"/>
    <w:rsid w:val="00EA0EB8"/>
    <w:rsid w:val="00EA12B6"/>
    <w:rsid w:val="00EA1708"/>
    <w:rsid w:val="00EA1AFB"/>
    <w:rsid w:val="00EA1C35"/>
    <w:rsid w:val="00EA1CEF"/>
    <w:rsid w:val="00EA1E2A"/>
    <w:rsid w:val="00EA1FFD"/>
    <w:rsid w:val="00EA24B7"/>
    <w:rsid w:val="00EA254A"/>
    <w:rsid w:val="00EA268C"/>
    <w:rsid w:val="00EA28D8"/>
    <w:rsid w:val="00EA2A55"/>
    <w:rsid w:val="00EA2C88"/>
    <w:rsid w:val="00EA2D80"/>
    <w:rsid w:val="00EA2FA3"/>
    <w:rsid w:val="00EA2FEE"/>
    <w:rsid w:val="00EA32CA"/>
    <w:rsid w:val="00EA357B"/>
    <w:rsid w:val="00EA3CBD"/>
    <w:rsid w:val="00EA3D2C"/>
    <w:rsid w:val="00EA3DF8"/>
    <w:rsid w:val="00EA4071"/>
    <w:rsid w:val="00EA4156"/>
    <w:rsid w:val="00EA41F2"/>
    <w:rsid w:val="00EA42E8"/>
    <w:rsid w:val="00EA4346"/>
    <w:rsid w:val="00EA4355"/>
    <w:rsid w:val="00EA4357"/>
    <w:rsid w:val="00EA4537"/>
    <w:rsid w:val="00EA45E8"/>
    <w:rsid w:val="00EA4660"/>
    <w:rsid w:val="00EA466E"/>
    <w:rsid w:val="00EA4F10"/>
    <w:rsid w:val="00EA5196"/>
    <w:rsid w:val="00EA52F6"/>
    <w:rsid w:val="00EA52FF"/>
    <w:rsid w:val="00EA535F"/>
    <w:rsid w:val="00EA55E6"/>
    <w:rsid w:val="00EA5815"/>
    <w:rsid w:val="00EA5C3B"/>
    <w:rsid w:val="00EA5DB0"/>
    <w:rsid w:val="00EA5FB0"/>
    <w:rsid w:val="00EA61B5"/>
    <w:rsid w:val="00EA6267"/>
    <w:rsid w:val="00EA62B4"/>
    <w:rsid w:val="00EA62D8"/>
    <w:rsid w:val="00EA63F6"/>
    <w:rsid w:val="00EA67AE"/>
    <w:rsid w:val="00EA67CA"/>
    <w:rsid w:val="00EA6986"/>
    <w:rsid w:val="00EA6B3C"/>
    <w:rsid w:val="00EA6DED"/>
    <w:rsid w:val="00EA6FA5"/>
    <w:rsid w:val="00EA71F4"/>
    <w:rsid w:val="00EA72C8"/>
    <w:rsid w:val="00EA749D"/>
    <w:rsid w:val="00EA75F2"/>
    <w:rsid w:val="00EA778A"/>
    <w:rsid w:val="00EA77CA"/>
    <w:rsid w:val="00EA7A46"/>
    <w:rsid w:val="00EA7AD3"/>
    <w:rsid w:val="00EA7F3B"/>
    <w:rsid w:val="00EA7FED"/>
    <w:rsid w:val="00EB01CE"/>
    <w:rsid w:val="00EB032C"/>
    <w:rsid w:val="00EB0401"/>
    <w:rsid w:val="00EB0483"/>
    <w:rsid w:val="00EB064A"/>
    <w:rsid w:val="00EB0653"/>
    <w:rsid w:val="00EB067F"/>
    <w:rsid w:val="00EB0984"/>
    <w:rsid w:val="00EB0A57"/>
    <w:rsid w:val="00EB0CA3"/>
    <w:rsid w:val="00EB0D1B"/>
    <w:rsid w:val="00EB0DFB"/>
    <w:rsid w:val="00EB130E"/>
    <w:rsid w:val="00EB13BF"/>
    <w:rsid w:val="00EB150E"/>
    <w:rsid w:val="00EB1707"/>
    <w:rsid w:val="00EB171F"/>
    <w:rsid w:val="00EB1A2E"/>
    <w:rsid w:val="00EB1DB2"/>
    <w:rsid w:val="00EB1FFE"/>
    <w:rsid w:val="00EB266D"/>
    <w:rsid w:val="00EB267D"/>
    <w:rsid w:val="00EB2898"/>
    <w:rsid w:val="00EB2E18"/>
    <w:rsid w:val="00EB321A"/>
    <w:rsid w:val="00EB34D4"/>
    <w:rsid w:val="00EB3787"/>
    <w:rsid w:val="00EB3907"/>
    <w:rsid w:val="00EB3B26"/>
    <w:rsid w:val="00EB4069"/>
    <w:rsid w:val="00EB4318"/>
    <w:rsid w:val="00EB4A9A"/>
    <w:rsid w:val="00EB4C0D"/>
    <w:rsid w:val="00EB4C4D"/>
    <w:rsid w:val="00EB4E7A"/>
    <w:rsid w:val="00EB500E"/>
    <w:rsid w:val="00EB5241"/>
    <w:rsid w:val="00EB5329"/>
    <w:rsid w:val="00EB54A9"/>
    <w:rsid w:val="00EB55E0"/>
    <w:rsid w:val="00EB57DE"/>
    <w:rsid w:val="00EB5984"/>
    <w:rsid w:val="00EB5D1E"/>
    <w:rsid w:val="00EB5EEA"/>
    <w:rsid w:val="00EB5FD0"/>
    <w:rsid w:val="00EB6267"/>
    <w:rsid w:val="00EB6622"/>
    <w:rsid w:val="00EB6791"/>
    <w:rsid w:val="00EB68C3"/>
    <w:rsid w:val="00EB6CCD"/>
    <w:rsid w:val="00EB6DF9"/>
    <w:rsid w:val="00EB7850"/>
    <w:rsid w:val="00EB7C33"/>
    <w:rsid w:val="00EB7C3E"/>
    <w:rsid w:val="00EB7CDD"/>
    <w:rsid w:val="00EB7D60"/>
    <w:rsid w:val="00EB7F00"/>
    <w:rsid w:val="00EC01B2"/>
    <w:rsid w:val="00EC0B22"/>
    <w:rsid w:val="00EC0F83"/>
    <w:rsid w:val="00EC1001"/>
    <w:rsid w:val="00EC110B"/>
    <w:rsid w:val="00EC11B5"/>
    <w:rsid w:val="00EC12BC"/>
    <w:rsid w:val="00EC12DB"/>
    <w:rsid w:val="00EC138D"/>
    <w:rsid w:val="00EC1800"/>
    <w:rsid w:val="00EC1A35"/>
    <w:rsid w:val="00EC1E57"/>
    <w:rsid w:val="00EC2007"/>
    <w:rsid w:val="00EC2205"/>
    <w:rsid w:val="00EC22EA"/>
    <w:rsid w:val="00EC262B"/>
    <w:rsid w:val="00EC26F9"/>
    <w:rsid w:val="00EC28C3"/>
    <w:rsid w:val="00EC28D6"/>
    <w:rsid w:val="00EC3607"/>
    <w:rsid w:val="00EC3BB8"/>
    <w:rsid w:val="00EC42C2"/>
    <w:rsid w:val="00EC4507"/>
    <w:rsid w:val="00EC466C"/>
    <w:rsid w:val="00EC5310"/>
    <w:rsid w:val="00EC539C"/>
    <w:rsid w:val="00EC5408"/>
    <w:rsid w:val="00EC544F"/>
    <w:rsid w:val="00EC54BA"/>
    <w:rsid w:val="00EC55AC"/>
    <w:rsid w:val="00EC56B1"/>
    <w:rsid w:val="00EC5EE0"/>
    <w:rsid w:val="00EC75E4"/>
    <w:rsid w:val="00EC7752"/>
    <w:rsid w:val="00EC7977"/>
    <w:rsid w:val="00EC7AA0"/>
    <w:rsid w:val="00EC7D58"/>
    <w:rsid w:val="00EC7D71"/>
    <w:rsid w:val="00EC7DDB"/>
    <w:rsid w:val="00EC7E02"/>
    <w:rsid w:val="00EC7EB4"/>
    <w:rsid w:val="00EC7F1A"/>
    <w:rsid w:val="00EC7F81"/>
    <w:rsid w:val="00ED0009"/>
    <w:rsid w:val="00ED003F"/>
    <w:rsid w:val="00ED0271"/>
    <w:rsid w:val="00ED0352"/>
    <w:rsid w:val="00ED0688"/>
    <w:rsid w:val="00ED07C7"/>
    <w:rsid w:val="00ED085F"/>
    <w:rsid w:val="00ED0D1E"/>
    <w:rsid w:val="00ED0DF4"/>
    <w:rsid w:val="00ED11FF"/>
    <w:rsid w:val="00ED157A"/>
    <w:rsid w:val="00ED15CA"/>
    <w:rsid w:val="00ED1B6F"/>
    <w:rsid w:val="00ED1CD4"/>
    <w:rsid w:val="00ED1D18"/>
    <w:rsid w:val="00ED1E17"/>
    <w:rsid w:val="00ED1E78"/>
    <w:rsid w:val="00ED2124"/>
    <w:rsid w:val="00ED212C"/>
    <w:rsid w:val="00ED217B"/>
    <w:rsid w:val="00ED220B"/>
    <w:rsid w:val="00ED24C9"/>
    <w:rsid w:val="00ED285F"/>
    <w:rsid w:val="00ED2B1C"/>
    <w:rsid w:val="00ED2E0E"/>
    <w:rsid w:val="00ED2F33"/>
    <w:rsid w:val="00ED3045"/>
    <w:rsid w:val="00ED312A"/>
    <w:rsid w:val="00ED32D4"/>
    <w:rsid w:val="00ED347F"/>
    <w:rsid w:val="00ED36BE"/>
    <w:rsid w:val="00ED3776"/>
    <w:rsid w:val="00ED3845"/>
    <w:rsid w:val="00ED3DF9"/>
    <w:rsid w:val="00ED42B9"/>
    <w:rsid w:val="00ED4747"/>
    <w:rsid w:val="00ED4A09"/>
    <w:rsid w:val="00ED5510"/>
    <w:rsid w:val="00ED5612"/>
    <w:rsid w:val="00ED5698"/>
    <w:rsid w:val="00ED56B4"/>
    <w:rsid w:val="00ED57F4"/>
    <w:rsid w:val="00ED5A5F"/>
    <w:rsid w:val="00ED5AE3"/>
    <w:rsid w:val="00ED5C18"/>
    <w:rsid w:val="00ED5F5A"/>
    <w:rsid w:val="00ED6112"/>
    <w:rsid w:val="00ED61D2"/>
    <w:rsid w:val="00ED6475"/>
    <w:rsid w:val="00ED647A"/>
    <w:rsid w:val="00ED64B0"/>
    <w:rsid w:val="00ED6559"/>
    <w:rsid w:val="00ED6622"/>
    <w:rsid w:val="00ED691B"/>
    <w:rsid w:val="00ED6951"/>
    <w:rsid w:val="00ED6C8E"/>
    <w:rsid w:val="00ED6F6B"/>
    <w:rsid w:val="00ED75B5"/>
    <w:rsid w:val="00ED75CC"/>
    <w:rsid w:val="00ED75D5"/>
    <w:rsid w:val="00ED7829"/>
    <w:rsid w:val="00ED7995"/>
    <w:rsid w:val="00ED7A90"/>
    <w:rsid w:val="00ED7B31"/>
    <w:rsid w:val="00ED7C2F"/>
    <w:rsid w:val="00ED7D54"/>
    <w:rsid w:val="00EE0246"/>
    <w:rsid w:val="00EE0423"/>
    <w:rsid w:val="00EE05F0"/>
    <w:rsid w:val="00EE0794"/>
    <w:rsid w:val="00EE0A50"/>
    <w:rsid w:val="00EE0AEA"/>
    <w:rsid w:val="00EE0B71"/>
    <w:rsid w:val="00EE0BC6"/>
    <w:rsid w:val="00EE11BA"/>
    <w:rsid w:val="00EE144A"/>
    <w:rsid w:val="00EE152B"/>
    <w:rsid w:val="00EE1762"/>
    <w:rsid w:val="00EE1773"/>
    <w:rsid w:val="00EE17A1"/>
    <w:rsid w:val="00EE198B"/>
    <w:rsid w:val="00EE1B43"/>
    <w:rsid w:val="00EE1BC8"/>
    <w:rsid w:val="00EE1D2E"/>
    <w:rsid w:val="00EE1F53"/>
    <w:rsid w:val="00EE2077"/>
    <w:rsid w:val="00EE2365"/>
    <w:rsid w:val="00EE24B3"/>
    <w:rsid w:val="00EE26FC"/>
    <w:rsid w:val="00EE270B"/>
    <w:rsid w:val="00EE295C"/>
    <w:rsid w:val="00EE2B88"/>
    <w:rsid w:val="00EE2C06"/>
    <w:rsid w:val="00EE2CC7"/>
    <w:rsid w:val="00EE2CE4"/>
    <w:rsid w:val="00EE2D88"/>
    <w:rsid w:val="00EE2DCA"/>
    <w:rsid w:val="00EE2EA9"/>
    <w:rsid w:val="00EE30AB"/>
    <w:rsid w:val="00EE33E0"/>
    <w:rsid w:val="00EE3426"/>
    <w:rsid w:val="00EE3500"/>
    <w:rsid w:val="00EE37C9"/>
    <w:rsid w:val="00EE3A04"/>
    <w:rsid w:val="00EE3A64"/>
    <w:rsid w:val="00EE3DFE"/>
    <w:rsid w:val="00EE4208"/>
    <w:rsid w:val="00EE4214"/>
    <w:rsid w:val="00EE4335"/>
    <w:rsid w:val="00EE4B63"/>
    <w:rsid w:val="00EE4BA0"/>
    <w:rsid w:val="00EE4DDC"/>
    <w:rsid w:val="00EE4E7C"/>
    <w:rsid w:val="00EE508E"/>
    <w:rsid w:val="00EE51D1"/>
    <w:rsid w:val="00EE560E"/>
    <w:rsid w:val="00EE5809"/>
    <w:rsid w:val="00EE5863"/>
    <w:rsid w:val="00EE5F88"/>
    <w:rsid w:val="00EE677F"/>
    <w:rsid w:val="00EE67D6"/>
    <w:rsid w:val="00EE6CEC"/>
    <w:rsid w:val="00EE6CF1"/>
    <w:rsid w:val="00EE6EA5"/>
    <w:rsid w:val="00EE70D4"/>
    <w:rsid w:val="00EE71D9"/>
    <w:rsid w:val="00EE788A"/>
    <w:rsid w:val="00EE79ED"/>
    <w:rsid w:val="00EE7CDE"/>
    <w:rsid w:val="00EE7E7E"/>
    <w:rsid w:val="00EE7F5D"/>
    <w:rsid w:val="00EF054D"/>
    <w:rsid w:val="00EF07E3"/>
    <w:rsid w:val="00EF0CC4"/>
    <w:rsid w:val="00EF0F46"/>
    <w:rsid w:val="00EF1136"/>
    <w:rsid w:val="00EF1196"/>
    <w:rsid w:val="00EF1471"/>
    <w:rsid w:val="00EF1A55"/>
    <w:rsid w:val="00EF1DCA"/>
    <w:rsid w:val="00EF1EF4"/>
    <w:rsid w:val="00EF1F09"/>
    <w:rsid w:val="00EF1F82"/>
    <w:rsid w:val="00EF1F85"/>
    <w:rsid w:val="00EF21AB"/>
    <w:rsid w:val="00EF22B0"/>
    <w:rsid w:val="00EF2406"/>
    <w:rsid w:val="00EF2977"/>
    <w:rsid w:val="00EF2AEE"/>
    <w:rsid w:val="00EF31E0"/>
    <w:rsid w:val="00EF3323"/>
    <w:rsid w:val="00EF339C"/>
    <w:rsid w:val="00EF33B7"/>
    <w:rsid w:val="00EF3AB3"/>
    <w:rsid w:val="00EF46C1"/>
    <w:rsid w:val="00EF46CD"/>
    <w:rsid w:val="00EF47BB"/>
    <w:rsid w:val="00EF4B9F"/>
    <w:rsid w:val="00EF4BF9"/>
    <w:rsid w:val="00EF4C61"/>
    <w:rsid w:val="00EF4CDA"/>
    <w:rsid w:val="00EF4D7F"/>
    <w:rsid w:val="00EF4DF3"/>
    <w:rsid w:val="00EF4F2E"/>
    <w:rsid w:val="00EF50D0"/>
    <w:rsid w:val="00EF512F"/>
    <w:rsid w:val="00EF51CE"/>
    <w:rsid w:val="00EF5347"/>
    <w:rsid w:val="00EF583B"/>
    <w:rsid w:val="00EF5858"/>
    <w:rsid w:val="00EF5970"/>
    <w:rsid w:val="00EF5A6F"/>
    <w:rsid w:val="00EF5AB4"/>
    <w:rsid w:val="00EF5B4E"/>
    <w:rsid w:val="00EF5BA3"/>
    <w:rsid w:val="00EF5CF4"/>
    <w:rsid w:val="00EF5D2C"/>
    <w:rsid w:val="00EF5D83"/>
    <w:rsid w:val="00EF62FF"/>
    <w:rsid w:val="00EF66E1"/>
    <w:rsid w:val="00EF6931"/>
    <w:rsid w:val="00EF6ABA"/>
    <w:rsid w:val="00EF6B01"/>
    <w:rsid w:val="00EF6F2B"/>
    <w:rsid w:val="00EF6FFC"/>
    <w:rsid w:val="00EF70BB"/>
    <w:rsid w:val="00EF714B"/>
    <w:rsid w:val="00EF716A"/>
    <w:rsid w:val="00EF73F9"/>
    <w:rsid w:val="00EF74AF"/>
    <w:rsid w:val="00EF7835"/>
    <w:rsid w:val="00EF7C0F"/>
    <w:rsid w:val="00EF7C39"/>
    <w:rsid w:val="00EF7E48"/>
    <w:rsid w:val="00EF7E67"/>
    <w:rsid w:val="00EF7EC5"/>
    <w:rsid w:val="00EF7FD2"/>
    <w:rsid w:val="00EF7FE5"/>
    <w:rsid w:val="00F00034"/>
    <w:rsid w:val="00F0027D"/>
    <w:rsid w:val="00F003F5"/>
    <w:rsid w:val="00F004E1"/>
    <w:rsid w:val="00F0061E"/>
    <w:rsid w:val="00F0062F"/>
    <w:rsid w:val="00F008F9"/>
    <w:rsid w:val="00F00AAE"/>
    <w:rsid w:val="00F00B55"/>
    <w:rsid w:val="00F00DCE"/>
    <w:rsid w:val="00F00DF5"/>
    <w:rsid w:val="00F00E1C"/>
    <w:rsid w:val="00F0130C"/>
    <w:rsid w:val="00F01497"/>
    <w:rsid w:val="00F01A9A"/>
    <w:rsid w:val="00F01DB2"/>
    <w:rsid w:val="00F020E5"/>
    <w:rsid w:val="00F02262"/>
    <w:rsid w:val="00F0253F"/>
    <w:rsid w:val="00F026D2"/>
    <w:rsid w:val="00F02766"/>
    <w:rsid w:val="00F02E74"/>
    <w:rsid w:val="00F02F19"/>
    <w:rsid w:val="00F031A8"/>
    <w:rsid w:val="00F0334C"/>
    <w:rsid w:val="00F033EC"/>
    <w:rsid w:val="00F03460"/>
    <w:rsid w:val="00F03985"/>
    <w:rsid w:val="00F039FF"/>
    <w:rsid w:val="00F03C46"/>
    <w:rsid w:val="00F03C91"/>
    <w:rsid w:val="00F03D87"/>
    <w:rsid w:val="00F03EFE"/>
    <w:rsid w:val="00F04182"/>
    <w:rsid w:val="00F0423C"/>
    <w:rsid w:val="00F04784"/>
    <w:rsid w:val="00F0479D"/>
    <w:rsid w:val="00F04954"/>
    <w:rsid w:val="00F04AFB"/>
    <w:rsid w:val="00F04E19"/>
    <w:rsid w:val="00F05044"/>
    <w:rsid w:val="00F051D2"/>
    <w:rsid w:val="00F0536F"/>
    <w:rsid w:val="00F056BF"/>
    <w:rsid w:val="00F05815"/>
    <w:rsid w:val="00F05976"/>
    <w:rsid w:val="00F05A57"/>
    <w:rsid w:val="00F05C5C"/>
    <w:rsid w:val="00F06167"/>
    <w:rsid w:val="00F0625E"/>
    <w:rsid w:val="00F06350"/>
    <w:rsid w:val="00F064E2"/>
    <w:rsid w:val="00F06702"/>
    <w:rsid w:val="00F0672C"/>
    <w:rsid w:val="00F06760"/>
    <w:rsid w:val="00F067F9"/>
    <w:rsid w:val="00F06C8D"/>
    <w:rsid w:val="00F06DB3"/>
    <w:rsid w:val="00F06E55"/>
    <w:rsid w:val="00F06FF8"/>
    <w:rsid w:val="00F06FFE"/>
    <w:rsid w:val="00F07209"/>
    <w:rsid w:val="00F07559"/>
    <w:rsid w:val="00F0762F"/>
    <w:rsid w:val="00F076E1"/>
    <w:rsid w:val="00F0785D"/>
    <w:rsid w:val="00F079A4"/>
    <w:rsid w:val="00F07AD3"/>
    <w:rsid w:val="00F07D37"/>
    <w:rsid w:val="00F07FE1"/>
    <w:rsid w:val="00F10244"/>
    <w:rsid w:val="00F102A2"/>
    <w:rsid w:val="00F103CE"/>
    <w:rsid w:val="00F105FC"/>
    <w:rsid w:val="00F106AE"/>
    <w:rsid w:val="00F10867"/>
    <w:rsid w:val="00F10B15"/>
    <w:rsid w:val="00F10DB5"/>
    <w:rsid w:val="00F11048"/>
    <w:rsid w:val="00F1114F"/>
    <w:rsid w:val="00F113F3"/>
    <w:rsid w:val="00F1140C"/>
    <w:rsid w:val="00F114C2"/>
    <w:rsid w:val="00F11537"/>
    <w:rsid w:val="00F119B0"/>
    <w:rsid w:val="00F11A63"/>
    <w:rsid w:val="00F11BAE"/>
    <w:rsid w:val="00F11D9A"/>
    <w:rsid w:val="00F120C4"/>
    <w:rsid w:val="00F123B3"/>
    <w:rsid w:val="00F1261F"/>
    <w:rsid w:val="00F12747"/>
    <w:rsid w:val="00F12A6A"/>
    <w:rsid w:val="00F12C41"/>
    <w:rsid w:val="00F130CC"/>
    <w:rsid w:val="00F13508"/>
    <w:rsid w:val="00F13741"/>
    <w:rsid w:val="00F13764"/>
    <w:rsid w:val="00F13852"/>
    <w:rsid w:val="00F13F95"/>
    <w:rsid w:val="00F13FAE"/>
    <w:rsid w:val="00F14214"/>
    <w:rsid w:val="00F14376"/>
    <w:rsid w:val="00F144CA"/>
    <w:rsid w:val="00F14660"/>
    <w:rsid w:val="00F14900"/>
    <w:rsid w:val="00F14A2F"/>
    <w:rsid w:val="00F153BE"/>
    <w:rsid w:val="00F153DC"/>
    <w:rsid w:val="00F15406"/>
    <w:rsid w:val="00F15481"/>
    <w:rsid w:val="00F15496"/>
    <w:rsid w:val="00F15579"/>
    <w:rsid w:val="00F15679"/>
    <w:rsid w:val="00F157DC"/>
    <w:rsid w:val="00F159E2"/>
    <w:rsid w:val="00F162A5"/>
    <w:rsid w:val="00F164A3"/>
    <w:rsid w:val="00F165D8"/>
    <w:rsid w:val="00F16675"/>
    <w:rsid w:val="00F16AC4"/>
    <w:rsid w:val="00F16E5B"/>
    <w:rsid w:val="00F176BE"/>
    <w:rsid w:val="00F17939"/>
    <w:rsid w:val="00F1799E"/>
    <w:rsid w:val="00F17A44"/>
    <w:rsid w:val="00F17C8B"/>
    <w:rsid w:val="00F17E51"/>
    <w:rsid w:val="00F17E65"/>
    <w:rsid w:val="00F17E7C"/>
    <w:rsid w:val="00F17EA7"/>
    <w:rsid w:val="00F17F89"/>
    <w:rsid w:val="00F200A0"/>
    <w:rsid w:val="00F20350"/>
    <w:rsid w:val="00F20378"/>
    <w:rsid w:val="00F2044E"/>
    <w:rsid w:val="00F207F6"/>
    <w:rsid w:val="00F208A8"/>
    <w:rsid w:val="00F20B46"/>
    <w:rsid w:val="00F20B59"/>
    <w:rsid w:val="00F20C5C"/>
    <w:rsid w:val="00F20CB0"/>
    <w:rsid w:val="00F20D93"/>
    <w:rsid w:val="00F20E5C"/>
    <w:rsid w:val="00F20F27"/>
    <w:rsid w:val="00F211B9"/>
    <w:rsid w:val="00F213F8"/>
    <w:rsid w:val="00F216AA"/>
    <w:rsid w:val="00F21896"/>
    <w:rsid w:val="00F21C74"/>
    <w:rsid w:val="00F221AD"/>
    <w:rsid w:val="00F2221C"/>
    <w:rsid w:val="00F22702"/>
    <w:rsid w:val="00F22B04"/>
    <w:rsid w:val="00F22B65"/>
    <w:rsid w:val="00F231C6"/>
    <w:rsid w:val="00F23681"/>
    <w:rsid w:val="00F23BB1"/>
    <w:rsid w:val="00F23D78"/>
    <w:rsid w:val="00F23E7E"/>
    <w:rsid w:val="00F24193"/>
    <w:rsid w:val="00F245DC"/>
    <w:rsid w:val="00F24614"/>
    <w:rsid w:val="00F2489C"/>
    <w:rsid w:val="00F24AC0"/>
    <w:rsid w:val="00F24EBE"/>
    <w:rsid w:val="00F2526A"/>
    <w:rsid w:val="00F2539E"/>
    <w:rsid w:val="00F2574B"/>
    <w:rsid w:val="00F25953"/>
    <w:rsid w:val="00F259F6"/>
    <w:rsid w:val="00F25A59"/>
    <w:rsid w:val="00F25CA8"/>
    <w:rsid w:val="00F25DA5"/>
    <w:rsid w:val="00F25DEC"/>
    <w:rsid w:val="00F25E3F"/>
    <w:rsid w:val="00F25E55"/>
    <w:rsid w:val="00F2612D"/>
    <w:rsid w:val="00F2684A"/>
    <w:rsid w:val="00F2684D"/>
    <w:rsid w:val="00F26A84"/>
    <w:rsid w:val="00F26AC0"/>
    <w:rsid w:val="00F26BFE"/>
    <w:rsid w:val="00F26C91"/>
    <w:rsid w:val="00F26E05"/>
    <w:rsid w:val="00F26F7B"/>
    <w:rsid w:val="00F2713B"/>
    <w:rsid w:val="00F274B6"/>
    <w:rsid w:val="00F27791"/>
    <w:rsid w:val="00F278A7"/>
    <w:rsid w:val="00F27BAC"/>
    <w:rsid w:val="00F27EC7"/>
    <w:rsid w:val="00F30163"/>
    <w:rsid w:val="00F301ED"/>
    <w:rsid w:val="00F307DB"/>
    <w:rsid w:val="00F30BDE"/>
    <w:rsid w:val="00F30C2A"/>
    <w:rsid w:val="00F30CAC"/>
    <w:rsid w:val="00F30CD6"/>
    <w:rsid w:val="00F31354"/>
    <w:rsid w:val="00F31454"/>
    <w:rsid w:val="00F31596"/>
    <w:rsid w:val="00F31CF7"/>
    <w:rsid w:val="00F3256F"/>
    <w:rsid w:val="00F328F6"/>
    <w:rsid w:val="00F32EA2"/>
    <w:rsid w:val="00F32F45"/>
    <w:rsid w:val="00F33009"/>
    <w:rsid w:val="00F3323D"/>
    <w:rsid w:val="00F332BA"/>
    <w:rsid w:val="00F335DF"/>
    <w:rsid w:val="00F3370B"/>
    <w:rsid w:val="00F33769"/>
    <w:rsid w:val="00F33A2C"/>
    <w:rsid w:val="00F33D7F"/>
    <w:rsid w:val="00F33DD8"/>
    <w:rsid w:val="00F33E29"/>
    <w:rsid w:val="00F34380"/>
    <w:rsid w:val="00F345DD"/>
    <w:rsid w:val="00F346BA"/>
    <w:rsid w:val="00F346D1"/>
    <w:rsid w:val="00F3496F"/>
    <w:rsid w:val="00F349CA"/>
    <w:rsid w:val="00F34A3E"/>
    <w:rsid w:val="00F34CCA"/>
    <w:rsid w:val="00F34D12"/>
    <w:rsid w:val="00F34D1D"/>
    <w:rsid w:val="00F35597"/>
    <w:rsid w:val="00F35617"/>
    <w:rsid w:val="00F35865"/>
    <w:rsid w:val="00F35A51"/>
    <w:rsid w:val="00F35A7C"/>
    <w:rsid w:val="00F35B19"/>
    <w:rsid w:val="00F35DA9"/>
    <w:rsid w:val="00F36383"/>
    <w:rsid w:val="00F36385"/>
    <w:rsid w:val="00F36A3B"/>
    <w:rsid w:val="00F36C7B"/>
    <w:rsid w:val="00F36F74"/>
    <w:rsid w:val="00F36FEA"/>
    <w:rsid w:val="00F37153"/>
    <w:rsid w:val="00F37324"/>
    <w:rsid w:val="00F37A58"/>
    <w:rsid w:val="00F37BA8"/>
    <w:rsid w:val="00F37D07"/>
    <w:rsid w:val="00F37E0A"/>
    <w:rsid w:val="00F40187"/>
    <w:rsid w:val="00F4020B"/>
    <w:rsid w:val="00F4029C"/>
    <w:rsid w:val="00F40459"/>
    <w:rsid w:val="00F404FC"/>
    <w:rsid w:val="00F40522"/>
    <w:rsid w:val="00F40568"/>
    <w:rsid w:val="00F40655"/>
    <w:rsid w:val="00F40772"/>
    <w:rsid w:val="00F40E4F"/>
    <w:rsid w:val="00F41013"/>
    <w:rsid w:val="00F4150F"/>
    <w:rsid w:val="00F4159F"/>
    <w:rsid w:val="00F4197D"/>
    <w:rsid w:val="00F41A37"/>
    <w:rsid w:val="00F41CD1"/>
    <w:rsid w:val="00F41D76"/>
    <w:rsid w:val="00F41F2D"/>
    <w:rsid w:val="00F41FC2"/>
    <w:rsid w:val="00F42092"/>
    <w:rsid w:val="00F42163"/>
    <w:rsid w:val="00F42562"/>
    <w:rsid w:val="00F425DE"/>
    <w:rsid w:val="00F42E48"/>
    <w:rsid w:val="00F42E73"/>
    <w:rsid w:val="00F43153"/>
    <w:rsid w:val="00F4318C"/>
    <w:rsid w:val="00F431FD"/>
    <w:rsid w:val="00F4337B"/>
    <w:rsid w:val="00F43845"/>
    <w:rsid w:val="00F43997"/>
    <w:rsid w:val="00F43A45"/>
    <w:rsid w:val="00F43A84"/>
    <w:rsid w:val="00F43DD5"/>
    <w:rsid w:val="00F4430A"/>
    <w:rsid w:val="00F446A8"/>
    <w:rsid w:val="00F4470D"/>
    <w:rsid w:val="00F44AB3"/>
    <w:rsid w:val="00F44AF6"/>
    <w:rsid w:val="00F44DCA"/>
    <w:rsid w:val="00F44F00"/>
    <w:rsid w:val="00F454AF"/>
    <w:rsid w:val="00F454B8"/>
    <w:rsid w:val="00F4573C"/>
    <w:rsid w:val="00F45B13"/>
    <w:rsid w:val="00F45CCC"/>
    <w:rsid w:val="00F45EBD"/>
    <w:rsid w:val="00F45EE4"/>
    <w:rsid w:val="00F460BA"/>
    <w:rsid w:val="00F462D1"/>
    <w:rsid w:val="00F4637E"/>
    <w:rsid w:val="00F468E5"/>
    <w:rsid w:val="00F47087"/>
    <w:rsid w:val="00F470C4"/>
    <w:rsid w:val="00F47175"/>
    <w:rsid w:val="00F47639"/>
    <w:rsid w:val="00F477DB"/>
    <w:rsid w:val="00F4780C"/>
    <w:rsid w:val="00F47B9B"/>
    <w:rsid w:val="00F47D97"/>
    <w:rsid w:val="00F47DCC"/>
    <w:rsid w:val="00F47E27"/>
    <w:rsid w:val="00F500A0"/>
    <w:rsid w:val="00F50257"/>
    <w:rsid w:val="00F502AF"/>
    <w:rsid w:val="00F503E7"/>
    <w:rsid w:val="00F5052F"/>
    <w:rsid w:val="00F50F4F"/>
    <w:rsid w:val="00F5129D"/>
    <w:rsid w:val="00F51397"/>
    <w:rsid w:val="00F51508"/>
    <w:rsid w:val="00F51793"/>
    <w:rsid w:val="00F51928"/>
    <w:rsid w:val="00F519A1"/>
    <w:rsid w:val="00F51B6B"/>
    <w:rsid w:val="00F51FA0"/>
    <w:rsid w:val="00F521AB"/>
    <w:rsid w:val="00F52802"/>
    <w:rsid w:val="00F528EC"/>
    <w:rsid w:val="00F52C2D"/>
    <w:rsid w:val="00F52DFC"/>
    <w:rsid w:val="00F52EA5"/>
    <w:rsid w:val="00F52F0A"/>
    <w:rsid w:val="00F52FE4"/>
    <w:rsid w:val="00F53092"/>
    <w:rsid w:val="00F530D3"/>
    <w:rsid w:val="00F532F2"/>
    <w:rsid w:val="00F53390"/>
    <w:rsid w:val="00F53523"/>
    <w:rsid w:val="00F53611"/>
    <w:rsid w:val="00F53648"/>
    <w:rsid w:val="00F537D7"/>
    <w:rsid w:val="00F53DE0"/>
    <w:rsid w:val="00F53EB9"/>
    <w:rsid w:val="00F53F5E"/>
    <w:rsid w:val="00F53FF0"/>
    <w:rsid w:val="00F54045"/>
    <w:rsid w:val="00F5441C"/>
    <w:rsid w:val="00F547D1"/>
    <w:rsid w:val="00F548E7"/>
    <w:rsid w:val="00F5492E"/>
    <w:rsid w:val="00F54BF7"/>
    <w:rsid w:val="00F54CFB"/>
    <w:rsid w:val="00F54D31"/>
    <w:rsid w:val="00F55186"/>
    <w:rsid w:val="00F55473"/>
    <w:rsid w:val="00F557F9"/>
    <w:rsid w:val="00F55E73"/>
    <w:rsid w:val="00F55FB8"/>
    <w:rsid w:val="00F56300"/>
    <w:rsid w:val="00F563E8"/>
    <w:rsid w:val="00F567C8"/>
    <w:rsid w:val="00F56AA0"/>
    <w:rsid w:val="00F570A2"/>
    <w:rsid w:val="00F57107"/>
    <w:rsid w:val="00F57264"/>
    <w:rsid w:val="00F574DF"/>
    <w:rsid w:val="00F57E41"/>
    <w:rsid w:val="00F609D3"/>
    <w:rsid w:val="00F60E0F"/>
    <w:rsid w:val="00F60EA8"/>
    <w:rsid w:val="00F611CE"/>
    <w:rsid w:val="00F612BB"/>
    <w:rsid w:val="00F61ABD"/>
    <w:rsid w:val="00F61ADA"/>
    <w:rsid w:val="00F61DA0"/>
    <w:rsid w:val="00F61DF6"/>
    <w:rsid w:val="00F622F2"/>
    <w:rsid w:val="00F629B3"/>
    <w:rsid w:val="00F62A4C"/>
    <w:rsid w:val="00F62A55"/>
    <w:rsid w:val="00F62FBC"/>
    <w:rsid w:val="00F630C7"/>
    <w:rsid w:val="00F6338E"/>
    <w:rsid w:val="00F63726"/>
    <w:rsid w:val="00F639CF"/>
    <w:rsid w:val="00F63BF2"/>
    <w:rsid w:val="00F63D2E"/>
    <w:rsid w:val="00F64310"/>
    <w:rsid w:val="00F644BC"/>
    <w:rsid w:val="00F6480E"/>
    <w:rsid w:val="00F64A5E"/>
    <w:rsid w:val="00F64A6C"/>
    <w:rsid w:val="00F64D0F"/>
    <w:rsid w:val="00F64FA7"/>
    <w:rsid w:val="00F6532B"/>
    <w:rsid w:val="00F65443"/>
    <w:rsid w:val="00F65713"/>
    <w:rsid w:val="00F6572B"/>
    <w:rsid w:val="00F65744"/>
    <w:rsid w:val="00F6589A"/>
    <w:rsid w:val="00F65C08"/>
    <w:rsid w:val="00F65D18"/>
    <w:rsid w:val="00F65E63"/>
    <w:rsid w:val="00F66118"/>
    <w:rsid w:val="00F66273"/>
    <w:rsid w:val="00F664AA"/>
    <w:rsid w:val="00F66601"/>
    <w:rsid w:val="00F66625"/>
    <w:rsid w:val="00F66674"/>
    <w:rsid w:val="00F6672D"/>
    <w:rsid w:val="00F66BDF"/>
    <w:rsid w:val="00F66EA9"/>
    <w:rsid w:val="00F670DC"/>
    <w:rsid w:val="00F676E6"/>
    <w:rsid w:val="00F67848"/>
    <w:rsid w:val="00F67999"/>
    <w:rsid w:val="00F67D66"/>
    <w:rsid w:val="00F67F38"/>
    <w:rsid w:val="00F70170"/>
    <w:rsid w:val="00F701A0"/>
    <w:rsid w:val="00F70352"/>
    <w:rsid w:val="00F7036A"/>
    <w:rsid w:val="00F704F0"/>
    <w:rsid w:val="00F70716"/>
    <w:rsid w:val="00F70A03"/>
    <w:rsid w:val="00F70A21"/>
    <w:rsid w:val="00F70C77"/>
    <w:rsid w:val="00F70CF0"/>
    <w:rsid w:val="00F70D2B"/>
    <w:rsid w:val="00F70F04"/>
    <w:rsid w:val="00F714B6"/>
    <w:rsid w:val="00F715D8"/>
    <w:rsid w:val="00F717B3"/>
    <w:rsid w:val="00F71A2F"/>
    <w:rsid w:val="00F71BBD"/>
    <w:rsid w:val="00F71DF6"/>
    <w:rsid w:val="00F722CC"/>
    <w:rsid w:val="00F72415"/>
    <w:rsid w:val="00F727B8"/>
    <w:rsid w:val="00F7290D"/>
    <w:rsid w:val="00F7291A"/>
    <w:rsid w:val="00F7298D"/>
    <w:rsid w:val="00F72B1F"/>
    <w:rsid w:val="00F730C1"/>
    <w:rsid w:val="00F731CF"/>
    <w:rsid w:val="00F73259"/>
    <w:rsid w:val="00F73369"/>
    <w:rsid w:val="00F7360A"/>
    <w:rsid w:val="00F737B5"/>
    <w:rsid w:val="00F738B9"/>
    <w:rsid w:val="00F73A1C"/>
    <w:rsid w:val="00F73CCB"/>
    <w:rsid w:val="00F7425C"/>
    <w:rsid w:val="00F743E8"/>
    <w:rsid w:val="00F744AB"/>
    <w:rsid w:val="00F74A0A"/>
    <w:rsid w:val="00F74F3A"/>
    <w:rsid w:val="00F74F52"/>
    <w:rsid w:val="00F74FA2"/>
    <w:rsid w:val="00F75176"/>
    <w:rsid w:val="00F75372"/>
    <w:rsid w:val="00F75722"/>
    <w:rsid w:val="00F7587D"/>
    <w:rsid w:val="00F75D59"/>
    <w:rsid w:val="00F75F9E"/>
    <w:rsid w:val="00F75FD2"/>
    <w:rsid w:val="00F76456"/>
    <w:rsid w:val="00F7683A"/>
    <w:rsid w:val="00F76ECA"/>
    <w:rsid w:val="00F7720C"/>
    <w:rsid w:val="00F77276"/>
    <w:rsid w:val="00F773E1"/>
    <w:rsid w:val="00F77433"/>
    <w:rsid w:val="00F77563"/>
    <w:rsid w:val="00F77705"/>
    <w:rsid w:val="00F7780E"/>
    <w:rsid w:val="00F77A3E"/>
    <w:rsid w:val="00F80242"/>
    <w:rsid w:val="00F805C0"/>
    <w:rsid w:val="00F805CC"/>
    <w:rsid w:val="00F8069C"/>
    <w:rsid w:val="00F80739"/>
    <w:rsid w:val="00F808B9"/>
    <w:rsid w:val="00F80933"/>
    <w:rsid w:val="00F80B53"/>
    <w:rsid w:val="00F80E39"/>
    <w:rsid w:val="00F80F1C"/>
    <w:rsid w:val="00F8123A"/>
    <w:rsid w:val="00F81517"/>
    <w:rsid w:val="00F815AC"/>
    <w:rsid w:val="00F81853"/>
    <w:rsid w:val="00F8188E"/>
    <w:rsid w:val="00F8192D"/>
    <w:rsid w:val="00F81BAE"/>
    <w:rsid w:val="00F81D24"/>
    <w:rsid w:val="00F8252C"/>
    <w:rsid w:val="00F8277F"/>
    <w:rsid w:val="00F828DC"/>
    <w:rsid w:val="00F82E60"/>
    <w:rsid w:val="00F83215"/>
    <w:rsid w:val="00F832D9"/>
    <w:rsid w:val="00F836F5"/>
    <w:rsid w:val="00F839F9"/>
    <w:rsid w:val="00F83A01"/>
    <w:rsid w:val="00F83BA0"/>
    <w:rsid w:val="00F83CBE"/>
    <w:rsid w:val="00F840BF"/>
    <w:rsid w:val="00F841AA"/>
    <w:rsid w:val="00F8438A"/>
    <w:rsid w:val="00F849F6"/>
    <w:rsid w:val="00F84B13"/>
    <w:rsid w:val="00F84C56"/>
    <w:rsid w:val="00F84D09"/>
    <w:rsid w:val="00F84E0A"/>
    <w:rsid w:val="00F850FE"/>
    <w:rsid w:val="00F85A5C"/>
    <w:rsid w:val="00F85B57"/>
    <w:rsid w:val="00F85D8B"/>
    <w:rsid w:val="00F85E1F"/>
    <w:rsid w:val="00F861F9"/>
    <w:rsid w:val="00F864E8"/>
    <w:rsid w:val="00F86C32"/>
    <w:rsid w:val="00F86EA9"/>
    <w:rsid w:val="00F86F37"/>
    <w:rsid w:val="00F86FB8"/>
    <w:rsid w:val="00F87483"/>
    <w:rsid w:val="00F877E0"/>
    <w:rsid w:val="00F87B92"/>
    <w:rsid w:val="00F90535"/>
    <w:rsid w:val="00F905AC"/>
    <w:rsid w:val="00F908EA"/>
    <w:rsid w:val="00F90B88"/>
    <w:rsid w:val="00F90EA9"/>
    <w:rsid w:val="00F9108B"/>
    <w:rsid w:val="00F91143"/>
    <w:rsid w:val="00F91220"/>
    <w:rsid w:val="00F913FD"/>
    <w:rsid w:val="00F9141B"/>
    <w:rsid w:val="00F91460"/>
    <w:rsid w:val="00F916AA"/>
    <w:rsid w:val="00F91980"/>
    <w:rsid w:val="00F91F42"/>
    <w:rsid w:val="00F920B5"/>
    <w:rsid w:val="00F920CD"/>
    <w:rsid w:val="00F92429"/>
    <w:rsid w:val="00F92A5A"/>
    <w:rsid w:val="00F92BDF"/>
    <w:rsid w:val="00F930FC"/>
    <w:rsid w:val="00F932B1"/>
    <w:rsid w:val="00F93395"/>
    <w:rsid w:val="00F937D7"/>
    <w:rsid w:val="00F9392D"/>
    <w:rsid w:val="00F9408C"/>
    <w:rsid w:val="00F94511"/>
    <w:rsid w:val="00F94519"/>
    <w:rsid w:val="00F94597"/>
    <w:rsid w:val="00F94622"/>
    <w:rsid w:val="00F9474A"/>
    <w:rsid w:val="00F949EC"/>
    <w:rsid w:val="00F94A21"/>
    <w:rsid w:val="00F954C8"/>
    <w:rsid w:val="00F9553B"/>
    <w:rsid w:val="00F956EA"/>
    <w:rsid w:val="00F95727"/>
    <w:rsid w:val="00F957BA"/>
    <w:rsid w:val="00F95A00"/>
    <w:rsid w:val="00F95E77"/>
    <w:rsid w:val="00F96372"/>
    <w:rsid w:val="00F963F1"/>
    <w:rsid w:val="00F96420"/>
    <w:rsid w:val="00F965B9"/>
    <w:rsid w:val="00F96AE4"/>
    <w:rsid w:val="00F97119"/>
    <w:rsid w:val="00F97397"/>
    <w:rsid w:val="00F97794"/>
    <w:rsid w:val="00F97CFF"/>
    <w:rsid w:val="00F97DD3"/>
    <w:rsid w:val="00FA07E4"/>
    <w:rsid w:val="00FA0838"/>
    <w:rsid w:val="00FA0A76"/>
    <w:rsid w:val="00FA0B74"/>
    <w:rsid w:val="00FA1021"/>
    <w:rsid w:val="00FA11FB"/>
    <w:rsid w:val="00FA124D"/>
    <w:rsid w:val="00FA12AB"/>
    <w:rsid w:val="00FA15AE"/>
    <w:rsid w:val="00FA15E7"/>
    <w:rsid w:val="00FA1691"/>
    <w:rsid w:val="00FA1993"/>
    <w:rsid w:val="00FA1A1C"/>
    <w:rsid w:val="00FA1A77"/>
    <w:rsid w:val="00FA2225"/>
    <w:rsid w:val="00FA22A5"/>
    <w:rsid w:val="00FA2388"/>
    <w:rsid w:val="00FA247D"/>
    <w:rsid w:val="00FA256C"/>
    <w:rsid w:val="00FA2A81"/>
    <w:rsid w:val="00FA2F33"/>
    <w:rsid w:val="00FA317E"/>
    <w:rsid w:val="00FA343D"/>
    <w:rsid w:val="00FA3634"/>
    <w:rsid w:val="00FA378C"/>
    <w:rsid w:val="00FA3892"/>
    <w:rsid w:val="00FA3C06"/>
    <w:rsid w:val="00FA3EFD"/>
    <w:rsid w:val="00FA3F97"/>
    <w:rsid w:val="00FA4012"/>
    <w:rsid w:val="00FA40D5"/>
    <w:rsid w:val="00FA4249"/>
    <w:rsid w:val="00FA437D"/>
    <w:rsid w:val="00FA454B"/>
    <w:rsid w:val="00FA4A2C"/>
    <w:rsid w:val="00FA4A69"/>
    <w:rsid w:val="00FA4CB7"/>
    <w:rsid w:val="00FA4D17"/>
    <w:rsid w:val="00FA4F2B"/>
    <w:rsid w:val="00FA4F44"/>
    <w:rsid w:val="00FA51E1"/>
    <w:rsid w:val="00FA5237"/>
    <w:rsid w:val="00FA5472"/>
    <w:rsid w:val="00FA5799"/>
    <w:rsid w:val="00FA57EE"/>
    <w:rsid w:val="00FA582D"/>
    <w:rsid w:val="00FA5899"/>
    <w:rsid w:val="00FA5A8E"/>
    <w:rsid w:val="00FA5B2E"/>
    <w:rsid w:val="00FA5D81"/>
    <w:rsid w:val="00FA65D2"/>
    <w:rsid w:val="00FA6EF3"/>
    <w:rsid w:val="00FA707B"/>
    <w:rsid w:val="00FA7099"/>
    <w:rsid w:val="00FA745C"/>
    <w:rsid w:val="00FA74BE"/>
    <w:rsid w:val="00FA7573"/>
    <w:rsid w:val="00FA7664"/>
    <w:rsid w:val="00FA7738"/>
    <w:rsid w:val="00FA7779"/>
    <w:rsid w:val="00FA7916"/>
    <w:rsid w:val="00FA7A1E"/>
    <w:rsid w:val="00FA7CDE"/>
    <w:rsid w:val="00FB01AE"/>
    <w:rsid w:val="00FB02FA"/>
    <w:rsid w:val="00FB0322"/>
    <w:rsid w:val="00FB03C0"/>
    <w:rsid w:val="00FB03DB"/>
    <w:rsid w:val="00FB076A"/>
    <w:rsid w:val="00FB0D22"/>
    <w:rsid w:val="00FB1455"/>
    <w:rsid w:val="00FB18B0"/>
    <w:rsid w:val="00FB1975"/>
    <w:rsid w:val="00FB19BB"/>
    <w:rsid w:val="00FB1C53"/>
    <w:rsid w:val="00FB1CF8"/>
    <w:rsid w:val="00FB1EAF"/>
    <w:rsid w:val="00FB2238"/>
    <w:rsid w:val="00FB226C"/>
    <w:rsid w:val="00FB22F1"/>
    <w:rsid w:val="00FB25F7"/>
    <w:rsid w:val="00FB2BC1"/>
    <w:rsid w:val="00FB2DF1"/>
    <w:rsid w:val="00FB2E1E"/>
    <w:rsid w:val="00FB3272"/>
    <w:rsid w:val="00FB3782"/>
    <w:rsid w:val="00FB42F4"/>
    <w:rsid w:val="00FB4B76"/>
    <w:rsid w:val="00FB4D6B"/>
    <w:rsid w:val="00FB4E0E"/>
    <w:rsid w:val="00FB539E"/>
    <w:rsid w:val="00FB566B"/>
    <w:rsid w:val="00FB571C"/>
    <w:rsid w:val="00FB5774"/>
    <w:rsid w:val="00FB5867"/>
    <w:rsid w:val="00FB5A2A"/>
    <w:rsid w:val="00FB5CF1"/>
    <w:rsid w:val="00FB5D40"/>
    <w:rsid w:val="00FB6734"/>
    <w:rsid w:val="00FB6A0A"/>
    <w:rsid w:val="00FB6DF9"/>
    <w:rsid w:val="00FB7131"/>
    <w:rsid w:val="00FB7239"/>
    <w:rsid w:val="00FB7467"/>
    <w:rsid w:val="00FB785B"/>
    <w:rsid w:val="00FB792A"/>
    <w:rsid w:val="00FB7AF9"/>
    <w:rsid w:val="00FB7AFC"/>
    <w:rsid w:val="00FB7B1B"/>
    <w:rsid w:val="00FB7BD0"/>
    <w:rsid w:val="00FB7CFB"/>
    <w:rsid w:val="00FC0137"/>
    <w:rsid w:val="00FC02EE"/>
    <w:rsid w:val="00FC03B6"/>
    <w:rsid w:val="00FC058E"/>
    <w:rsid w:val="00FC069D"/>
    <w:rsid w:val="00FC08F5"/>
    <w:rsid w:val="00FC0C5E"/>
    <w:rsid w:val="00FC0F15"/>
    <w:rsid w:val="00FC142F"/>
    <w:rsid w:val="00FC1437"/>
    <w:rsid w:val="00FC1704"/>
    <w:rsid w:val="00FC1E4C"/>
    <w:rsid w:val="00FC1EC3"/>
    <w:rsid w:val="00FC21B5"/>
    <w:rsid w:val="00FC233A"/>
    <w:rsid w:val="00FC25AB"/>
    <w:rsid w:val="00FC2AED"/>
    <w:rsid w:val="00FC2B38"/>
    <w:rsid w:val="00FC2CBF"/>
    <w:rsid w:val="00FC313B"/>
    <w:rsid w:val="00FC3226"/>
    <w:rsid w:val="00FC34B1"/>
    <w:rsid w:val="00FC3505"/>
    <w:rsid w:val="00FC39AD"/>
    <w:rsid w:val="00FC3DC5"/>
    <w:rsid w:val="00FC4293"/>
    <w:rsid w:val="00FC44B6"/>
    <w:rsid w:val="00FC47E2"/>
    <w:rsid w:val="00FC495F"/>
    <w:rsid w:val="00FC4A66"/>
    <w:rsid w:val="00FC4BBF"/>
    <w:rsid w:val="00FC4BFA"/>
    <w:rsid w:val="00FC4C2E"/>
    <w:rsid w:val="00FC4D1E"/>
    <w:rsid w:val="00FC4F51"/>
    <w:rsid w:val="00FC4FD5"/>
    <w:rsid w:val="00FC51A0"/>
    <w:rsid w:val="00FC526E"/>
    <w:rsid w:val="00FC5601"/>
    <w:rsid w:val="00FC5637"/>
    <w:rsid w:val="00FC5716"/>
    <w:rsid w:val="00FC57D5"/>
    <w:rsid w:val="00FC5995"/>
    <w:rsid w:val="00FC6154"/>
    <w:rsid w:val="00FC655B"/>
    <w:rsid w:val="00FC6605"/>
    <w:rsid w:val="00FC6A3B"/>
    <w:rsid w:val="00FC6B65"/>
    <w:rsid w:val="00FC6CB8"/>
    <w:rsid w:val="00FC6E21"/>
    <w:rsid w:val="00FC725E"/>
    <w:rsid w:val="00FC7BB9"/>
    <w:rsid w:val="00FC7C59"/>
    <w:rsid w:val="00FD0081"/>
    <w:rsid w:val="00FD00ED"/>
    <w:rsid w:val="00FD0268"/>
    <w:rsid w:val="00FD09A6"/>
    <w:rsid w:val="00FD0B27"/>
    <w:rsid w:val="00FD0C87"/>
    <w:rsid w:val="00FD0D30"/>
    <w:rsid w:val="00FD0D3F"/>
    <w:rsid w:val="00FD11F2"/>
    <w:rsid w:val="00FD1390"/>
    <w:rsid w:val="00FD14A0"/>
    <w:rsid w:val="00FD1709"/>
    <w:rsid w:val="00FD17E7"/>
    <w:rsid w:val="00FD194F"/>
    <w:rsid w:val="00FD1F1B"/>
    <w:rsid w:val="00FD21F4"/>
    <w:rsid w:val="00FD2287"/>
    <w:rsid w:val="00FD22C4"/>
    <w:rsid w:val="00FD25AE"/>
    <w:rsid w:val="00FD2751"/>
    <w:rsid w:val="00FD28E5"/>
    <w:rsid w:val="00FD2943"/>
    <w:rsid w:val="00FD2A31"/>
    <w:rsid w:val="00FD2D3D"/>
    <w:rsid w:val="00FD30EA"/>
    <w:rsid w:val="00FD3820"/>
    <w:rsid w:val="00FD388B"/>
    <w:rsid w:val="00FD4020"/>
    <w:rsid w:val="00FD42EC"/>
    <w:rsid w:val="00FD499B"/>
    <w:rsid w:val="00FD4CB3"/>
    <w:rsid w:val="00FD4FC4"/>
    <w:rsid w:val="00FD5417"/>
    <w:rsid w:val="00FD5496"/>
    <w:rsid w:val="00FD5509"/>
    <w:rsid w:val="00FD5556"/>
    <w:rsid w:val="00FD5579"/>
    <w:rsid w:val="00FD57E0"/>
    <w:rsid w:val="00FD5836"/>
    <w:rsid w:val="00FD5932"/>
    <w:rsid w:val="00FD5AC5"/>
    <w:rsid w:val="00FD5B1F"/>
    <w:rsid w:val="00FD604A"/>
    <w:rsid w:val="00FD6119"/>
    <w:rsid w:val="00FD663F"/>
    <w:rsid w:val="00FD6BFB"/>
    <w:rsid w:val="00FD7238"/>
    <w:rsid w:val="00FD74EF"/>
    <w:rsid w:val="00FD77AF"/>
    <w:rsid w:val="00FD7A0C"/>
    <w:rsid w:val="00FD7A11"/>
    <w:rsid w:val="00FD7D11"/>
    <w:rsid w:val="00FE0689"/>
    <w:rsid w:val="00FE09DA"/>
    <w:rsid w:val="00FE0B7C"/>
    <w:rsid w:val="00FE0BBD"/>
    <w:rsid w:val="00FE0C36"/>
    <w:rsid w:val="00FE0D89"/>
    <w:rsid w:val="00FE0E95"/>
    <w:rsid w:val="00FE0EE0"/>
    <w:rsid w:val="00FE0F1F"/>
    <w:rsid w:val="00FE1225"/>
    <w:rsid w:val="00FE134B"/>
    <w:rsid w:val="00FE14B3"/>
    <w:rsid w:val="00FE1621"/>
    <w:rsid w:val="00FE1731"/>
    <w:rsid w:val="00FE186A"/>
    <w:rsid w:val="00FE18FE"/>
    <w:rsid w:val="00FE1AF1"/>
    <w:rsid w:val="00FE1BB9"/>
    <w:rsid w:val="00FE1C72"/>
    <w:rsid w:val="00FE1D32"/>
    <w:rsid w:val="00FE295E"/>
    <w:rsid w:val="00FE2A21"/>
    <w:rsid w:val="00FE2DA4"/>
    <w:rsid w:val="00FE2FE5"/>
    <w:rsid w:val="00FE30D9"/>
    <w:rsid w:val="00FE33E7"/>
    <w:rsid w:val="00FE384B"/>
    <w:rsid w:val="00FE39BE"/>
    <w:rsid w:val="00FE3FDF"/>
    <w:rsid w:val="00FE4757"/>
    <w:rsid w:val="00FE4D0F"/>
    <w:rsid w:val="00FE5242"/>
    <w:rsid w:val="00FE5269"/>
    <w:rsid w:val="00FE581D"/>
    <w:rsid w:val="00FE5B31"/>
    <w:rsid w:val="00FE5CB4"/>
    <w:rsid w:val="00FE5E18"/>
    <w:rsid w:val="00FE5E70"/>
    <w:rsid w:val="00FE676D"/>
    <w:rsid w:val="00FE6E68"/>
    <w:rsid w:val="00FE7046"/>
    <w:rsid w:val="00FE71C5"/>
    <w:rsid w:val="00FE7332"/>
    <w:rsid w:val="00FE747E"/>
    <w:rsid w:val="00FE7890"/>
    <w:rsid w:val="00FE7B86"/>
    <w:rsid w:val="00FE7C48"/>
    <w:rsid w:val="00FE7E41"/>
    <w:rsid w:val="00FE7EC8"/>
    <w:rsid w:val="00FF0131"/>
    <w:rsid w:val="00FF0672"/>
    <w:rsid w:val="00FF0F56"/>
    <w:rsid w:val="00FF0F75"/>
    <w:rsid w:val="00FF11BE"/>
    <w:rsid w:val="00FF14BA"/>
    <w:rsid w:val="00FF155F"/>
    <w:rsid w:val="00FF1720"/>
    <w:rsid w:val="00FF1E79"/>
    <w:rsid w:val="00FF1EBC"/>
    <w:rsid w:val="00FF1FBC"/>
    <w:rsid w:val="00FF2004"/>
    <w:rsid w:val="00FF204A"/>
    <w:rsid w:val="00FF25B9"/>
    <w:rsid w:val="00FF2A1E"/>
    <w:rsid w:val="00FF2C05"/>
    <w:rsid w:val="00FF2C2D"/>
    <w:rsid w:val="00FF2EA7"/>
    <w:rsid w:val="00FF2F60"/>
    <w:rsid w:val="00FF342B"/>
    <w:rsid w:val="00FF38AD"/>
    <w:rsid w:val="00FF38FD"/>
    <w:rsid w:val="00FF3CC6"/>
    <w:rsid w:val="00FF3FE0"/>
    <w:rsid w:val="00FF41A5"/>
    <w:rsid w:val="00FF42E9"/>
    <w:rsid w:val="00FF4343"/>
    <w:rsid w:val="00FF4416"/>
    <w:rsid w:val="00FF4A53"/>
    <w:rsid w:val="00FF4A58"/>
    <w:rsid w:val="00FF4B33"/>
    <w:rsid w:val="00FF4D45"/>
    <w:rsid w:val="00FF4DDA"/>
    <w:rsid w:val="00FF5107"/>
    <w:rsid w:val="00FF5293"/>
    <w:rsid w:val="00FF54B6"/>
    <w:rsid w:val="00FF56B5"/>
    <w:rsid w:val="00FF5A83"/>
    <w:rsid w:val="00FF5FB1"/>
    <w:rsid w:val="00FF5FF7"/>
    <w:rsid w:val="00FF605D"/>
    <w:rsid w:val="00FF740D"/>
    <w:rsid w:val="00FF7A1F"/>
    <w:rsid w:val="00FF7A90"/>
    <w:rsid w:val="00FF7A9A"/>
    <w:rsid w:val="00FF7C95"/>
    <w:rsid w:val="00FF7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8AA5065"/>
  <w15:chartTrackingRefBased/>
  <w15:docId w15:val="{18D7806F-1246-4F1D-B37D-639FECF5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line="360" w:lineRule="auto"/>
      <w:jc w:val="center"/>
      <w:outlineLvl w:val="0"/>
    </w:pPr>
    <w:rPr>
      <w:sz w:val="24"/>
      <w:szCs w:val="24"/>
    </w:rPr>
  </w:style>
  <w:style w:type="paragraph" w:styleId="Heading2">
    <w:name w:val="heading 2"/>
    <w:basedOn w:val="Normal"/>
    <w:next w:val="Normal"/>
    <w:qFormat/>
    <w:rsid w:val="00FE7EC8"/>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44409C"/>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qFormat/>
    <w:rsid w:val="004B2BEE"/>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2"/>
      <w:szCs w:val="22"/>
    </w:rPr>
  </w:style>
  <w:style w:type="paragraph" w:styleId="BodyText">
    <w:name w:val="Body Text"/>
    <w:basedOn w:val="Normal"/>
    <w:link w:val="BodyTextChar"/>
    <w:pPr>
      <w:jc w:val="both"/>
    </w:pPr>
    <w:rPr>
      <w:sz w:val="24"/>
      <w:szCs w:val="24"/>
      <w:lang w:val="x-none" w:eastAsia="x-none"/>
    </w:rPr>
  </w:style>
  <w:style w:type="paragraph" w:styleId="BalloonText">
    <w:name w:val="Balloon Text"/>
    <w:basedOn w:val="Normal"/>
    <w:semiHidden/>
    <w:rsid w:val="00B92059"/>
    <w:rPr>
      <w:rFonts w:ascii="Tahoma" w:hAnsi="Tahoma" w:cs="Tahoma"/>
      <w:sz w:val="16"/>
      <w:szCs w:val="16"/>
    </w:rPr>
  </w:style>
  <w:style w:type="paragraph" w:styleId="Header">
    <w:name w:val="header"/>
    <w:basedOn w:val="Normal"/>
    <w:link w:val="HeaderChar"/>
    <w:uiPriority w:val="99"/>
    <w:rsid w:val="005D0848"/>
    <w:pPr>
      <w:tabs>
        <w:tab w:val="center" w:pos="4320"/>
        <w:tab w:val="right" w:pos="8640"/>
      </w:tabs>
    </w:pPr>
    <w:rPr>
      <w:rFonts w:ascii="Tahoma" w:hAnsi="Tahoma" w:cs="Tahoma"/>
      <w:sz w:val="24"/>
      <w:szCs w:val="24"/>
    </w:rPr>
  </w:style>
  <w:style w:type="paragraph" w:styleId="Footer">
    <w:name w:val="footer"/>
    <w:basedOn w:val="Normal"/>
    <w:rsid w:val="00964303"/>
    <w:pPr>
      <w:tabs>
        <w:tab w:val="center" w:pos="4320"/>
        <w:tab w:val="right" w:pos="8640"/>
      </w:tabs>
    </w:pPr>
  </w:style>
  <w:style w:type="character" w:styleId="PageNumber">
    <w:name w:val="page number"/>
    <w:basedOn w:val="DefaultParagraphFont"/>
    <w:rsid w:val="00964303"/>
  </w:style>
  <w:style w:type="paragraph" w:styleId="Subtitle">
    <w:name w:val="Subtitle"/>
    <w:basedOn w:val="Normal"/>
    <w:qFormat/>
    <w:rsid w:val="002F7726"/>
    <w:pPr>
      <w:jc w:val="center"/>
    </w:pPr>
    <w:rPr>
      <w:b/>
      <w:sz w:val="24"/>
    </w:rPr>
  </w:style>
  <w:style w:type="paragraph" w:styleId="DocumentMap">
    <w:name w:val="Document Map"/>
    <w:basedOn w:val="Normal"/>
    <w:semiHidden/>
    <w:rsid w:val="00BA073C"/>
    <w:pPr>
      <w:shd w:val="clear" w:color="auto" w:fill="000080"/>
    </w:pPr>
    <w:rPr>
      <w:rFonts w:ascii="Tahoma" w:hAnsi="Tahoma" w:cs="Tahoma"/>
    </w:rPr>
  </w:style>
  <w:style w:type="character" w:customStyle="1" w:styleId="BodyTextChar">
    <w:name w:val="Body Text Char"/>
    <w:link w:val="BodyText"/>
    <w:rsid w:val="009E3444"/>
    <w:rPr>
      <w:sz w:val="24"/>
      <w:szCs w:val="24"/>
    </w:rPr>
  </w:style>
  <w:style w:type="paragraph" w:customStyle="1" w:styleId="Standard1">
    <w:name w:val="Standard1"/>
    <w:rsid w:val="00272901"/>
    <w:pPr>
      <w:spacing w:before="60" w:after="60"/>
    </w:pPr>
    <w:rPr>
      <w:noProof/>
    </w:rPr>
  </w:style>
  <w:style w:type="paragraph" w:styleId="ListParagraph">
    <w:name w:val="List Paragraph"/>
    <w:basedOn w:val="Normal"/>
    <w:uiPriority w:val="34"/>
    <w:qFormat/>
    <w:rsid w:val="00272901"/>
    <w:pPr>
      <w:ind w:left="720"/>
    </w:pPr>
    <w:rPr>
      <w:rFonts w:ascii="Calibri" w:eastAsia="Calibri" w:hAnsi="Calibri"/>
      <w:sz w:val="22"/>
      <w:szCs w:val="22"/>
    </w:rPr>
  </w:style>
  <w:style w:type="character" w:styleId="Emphasis">
    <w:name w:val="Emphasis"/>
    <w:qFormat/>
    <w:rsid w:val="001A55D4"/>
    <w:rPr>
      <w:i/>
      <w:iCs/>
    </w:rPr>
  </w:style>
  <w:style w:type="character" w:styleId="Strong">
    <w:name w:val="Strong"/>
    <w:uiPriority w:val="22"/>
    <w:qFormat/>
    <w:rsid w:val="00963BAC"/>
    <w:rPr>
      <w:b/>
      <w:bCs/>
    </w:rPr>
  </w:style>
  <w:style w:type="paragraph" w:styleId="NoSpacing">
    <w:name w:val="No Spacing"/>
    <w:uiPriority w:val="1"/>
    <w:qFormat/>
    <w:rsid w:val="009E3085"/>
    <w:rPr>
      <w:rFonts w:ascii="Arial" w:eastAsia="Calibri" w:hAnsi="Arial" w:cs="Arial"/>
      <w:sz w:val="24"/>
      <w:szCs w:val="22"/>
    </w:rPr>
  </w:style>
  <w:style w:type="paragraph" w:styleId="ListBullet">
    <w:name w:val="List Bullet"/>
    <w:basedOn w:val="Normal"/>
    <w:rsid w:val="00262DCD"/>
    <w:pPr>
      <w:numPr>
        <w:numId w:val="21"/>
      </w:numPr>
      <w:contextualSpacing/>
    </w:pPr>
  </w:style>
  <w:style w:type="paragraph" w:customStyle="1" w:styleId="gntarbulli">
    <w:name w:val="gnt_ar_b_ul_li"/>
    <w:basedOn w:val="Normal"/>
    <w:rsid w:val="005F10B4"/>
    <w:pPr>
      <w:spacing w:line="256" w:lineRule="auto"/>
    </w:pPr>
    <w:rPr>
      <w:color w:val="000000"/>
      <w:kern w:val="28"/>
      <w:sz w:val="24"/>
      <w:szCs w:val="24"/>
    </w:rPr>
  </w:style>
  <w:style w:type="paragraph" w:customStyle="1" w:styleId="gntarbolli">
    <w:name w:val="gnt_ar_b_ol_li"/>
    <w:basedOn w:val="Normal"/>
    <w:rsid w:val="005F10B4"/>
    <w:pPr>
      <w:spacing w:line="256" w:lineRule="auto"/>
    </w:pPr>
    <w:rPr>
      <w:color w:val="000000"/>
      <w:kern w:val="28"/>
      <w:sz w:val="24"/>
      <w:szCs w:val="24"/>
    </w:rPr>
  </w:style>
  <w:style w:type="character" w:styleId="Hyperlink">
    <w:name w:val="Hyperlink"/>
    <w:rsid w:val="00BC7735"/>
    <w:rPr>
      <w:color w:val="0563C1"/>
      <w:u w:val="single"/>
    </w:rPr>
  </w:style>
  <w:style w:type="character" w:styleId="UnresolvedMention">
    <w:name w:val="Unresolved Mention"/>
    <w:uiPriority w:val="99"/>
    <w:semiHidden/>
    <w:unhideWhenUsed/>
    <w:rsid w:val="00BC7735"/>
    <w:rPr>
      <w:color w:val="605E5C"/>
      <w:shd w:val="clear" w:color="auto" w:fill="E1DFDD"/>
    </w:rPr>
  </w:style>
  <w:style w:type="paragraph" w:customStyle="1" w:styleId="v1msonormal">
    <w:name w:val="v1msonormal"/>
    <w:basedOn w:val="Normal"/>
    <w:rsid w:val="00922E01"/>
    <w:pPr>
      <w:spacing w:before="100" w:beforeAutospacing="1" w:after="100" w:afterAutospacing="1"/>
    </w:pPr>
    <w:rPr>
      <w:sz w:val="24"/>
      <w:szCs w:val="24"/>
    </w:rPr>
  </w:style>
  <w:style w:type="character" w:customStyle="1" w:styleId="Heading3Char">
    <w:name w:val="Heading 3 Char"/>
    <w:basedOn w:val="DefaultParagraphFont"/>
    <w:link w:val="Heading3"/>
    <w:semiHidden/>
    <w:rsid w:val="0044409C"/>
    <w:rPr>
      <w:rFonts w:asciiTheme="majorHAnsi" w:eastAsiaTheme="majorEastAsia" w:hAnsiTheme="majorHAnsi" w:cstheme="majorBidi"/>
      <w:color w:val="1F3763" w:themeColor="accent1" w:themeShade="7F"/>
      <w:sz w:val="24"/>
      <w:szCs w:val="24"/>
    </w:rPr>
  </w:style>
  <w:style w:type="character" w:customStyle="1" w:styleId="HeaderChar">
    <w:name w:val="Header Char"/>
    <w:basedOn w:val="DefaultParagraphFont"/>
    <w:link w:val="Header"/>
    <w:uiPriority w:val="99"/>
    <w:rsid w:val="00646AA2"/>
    <w:rPr>
      <w:rFonts w:ascii="Tahoma" w:hAnsi="Tahoma" w:cs="Tahom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43300671">
      <w:bodyDiv w:val="1"/>
      <w:marLeft w:val="0"/>
      <w:marRight w:val="0"/>
      <w:marTop w:val="0"/>
      <w:marBottom w:val="0"/>
      <w:divBdr>
        <w:top w:val="none" w:sz="0" w:space="0" w:color="auto"/>
        <w:left w:val="none" w:sz="0" w:space="0" w:color="auto"/>
        <w:bottom w:val="none" w:sz="0" w:space="0" w:color="auto"/>
        <w:right w:val="none" w:sz="0" w:space="0" w:color="auto"/>
      </w:divBdr>
    </w:div>
    <w:div w:id="332955412">
      <w:bodyDiv w:val="1"/>
      <w:marLeft w:val="0"/>
      <w:marRight w:val="0"/>
      <w:marTop w:val="0"/>
      <w:marBottom w:val="0"/>
      <w:divBdr>
        <w:top w:val="none" w:sz="0" w:space="0" w:color="auto"/>
        <w:left w:val="none" w:sz="0" w:space="0" w:color="auto"/>
        <w:bottom w:val="none" w:sz="0" w:space="0" w:color="auto"/>
        <w:right w:val="none" w:sz="0" w:space="0" w:color="auto"/>
      </w:divBdr>
    </w:div>
    <w:div w:id="471867483">
      <w:bodyDiv w:val="1"/>
      <w:marLeft w:val="0"/>
      <w:marRight w:val="0"/>
      <w:marTop w:val="0"/>
      <w:marBottom w:val="0"/>
      <w:divBdr>
        <w:top w:val="none" w:sz="0" w:space="0" w:color="auto"/>
        <w:left w:val="none" w:sz="0" w:space="0" w:color="auto"/>
        <w:bottom w:val="none" w:sz="0" w:space="0" w:color="auto"/>
        <w:right w:val="none" w:sz="0" w:space="0" w:color="auto"/>
      </w:divBdr>
    </w:div>
    <w:div w:id="509566263">
      <w:bodyDiv w:val="1"/>
      <w:marLeft w:val="0"/>
      <w:marRight w:val="0"/>
      <w:marTop w:val="0"/>
      <w:marBottom w:val="0"/>
      <w:divBdr>
        <w:top w:val="none" w:sz="0" w:space="0" w:color="auto"/>
        <w:left w:val="none" w:sz="0" w:space="0" w:color="auto"/>
        <w:bottom w:val="none" w:sz="0" w:space="0" w:color="auto"/>
        <w:right w:val="none" w:sz="0" w:space="0" w:color="auto"/>
      </w:divBdr>
      <w:divsChild>
        <w:div w:id="3478019">
          <w:marLeft w:val="0"/>
          <w:marRight w:val="0"/>
          <w:marTop w:val="0"/>
          <w:marBottom w:val="0"/>
          <w:divBdr>
            <w:top w:val="none" w:sz="0" w:space="0" w:color="auto"/>
            <w:left w:val="none" w:sz="0" w:space="0" w:color="auto"/>
            <w:bottom w:val="none" w:sz="0" w:space="0" w:color="auto"/>
            <w:right w:val="none" w:sz="0" w:space="0" w:color="auto"/>
          </w:divBdr>
        </w:div>
        <w:div w:id="225989753">
          <w:marLeft w:val="0"/>
          <w:marRight w:val="0"/>
          <w:marTop w:val="0"/>
          <w:marBottom w:val="0"/>
          <w:divBdr>
            <w:top w:val="none" w:sz="0" w:space="0" w:color="auto"/>
            <w:left w:val="none" w:sz="0" w:space="0" w:color="auto"/>
            <w:bottom w:val="none" w:sz="0" w:space="0" w:color="auto"/>
            <w:right w:val="none" w:sz="0" w:space="0" w:color="auto"/>
          </w:divBdr>
        </w:div>
        <w:div w:id="235483145">
          <w:marLeft w:val="0"/>
          <w:marRight w:val="0"/>
          <w:marTop w:val="0"/>
          <w:marBottom w:val="0"/>
          <w:divBdr>
            <w:top w:val="none" w:sz="0" w:space="0" w:color="auto"/>
            <w:left w:val="none" w:sz="0" w:space="0" w:color="auto"/>
            <w:bottom w:val="none" w:sz="0" w:space="0" w:color="auto"/>
            <w:right w:val="none" w:sz="0" w:space="0" w:color="auto"/>
          </w:divBdr>
        </w:div>
        <w:div w:id="276957624">
          <w:marLeft w:val="0"/>
          <w:marRight w:val="0"/>
          <w:marTop w:val="0"/>
          <w:marBottom w:val="0"/>
          <w:divBdr>
            <w:top w:val="none" w:sz="0" w:space="0" w:color="auto"/>
            <w:left w:val="none" w:sz="0" w:space="0" w:color="auto"/>
            <w:bottom w:val="none" w:sz="0" w:space="0" w:color="auto"/>
            <w:right w:val="none" w:sz="0" w:space="0" w:color="auto"/>
          </w:divBdr>
        </w:div>
        <w:div w:id="291836061">
          <w:marLeft w:val="0"/>
          <w:marRight w:val="0"/>
          <w:marTop w:val="0"/>
          <w:marBottom w:val="0"/>
          <w:divBdr>
            <w:top w:val="none" w:sz="0" w:space="0" w:color="auto"/>
            <w:left w:val="none" w:sz="0" w:space="0" w:color="auto"/>
            <w:bottom w:val="none" w:sz="0" w:space="0" w:color="auto"/>
            <w:right w:val="none" w:sz="0" w:space="0" w:color="auto"/>
          </w:divBdr>
        </w:div>
        <w:div w:id="363675353">
          <w:marLeft w:val="0"/>
          <w:marRight w:val="0"/>
          <w:marTop w:val="0"/>
          <w:marBottom w:val="0"/>
          <w:divBdr>
            <w:top w:val="none" w:sz="0" w:space="0" w:color="auto"/>
            <w:left w:val="none" w:sz="0" w:space="0" w:color="auto"/>
            <w:bottom w:val="none" w:sz="0" w:space="0" w:color="auto"/>
            <w:right w:val="none" w:sz="0" w:space="0" w:color="auto"/>
          </w:divBdr>
        </w:div>
        <w:div w:id="569075945">
          <w:marLeft w:val="0"/>
          <w:marRight w:val="0"/>
          <w:marTop w:val="0"/>
          <w:marBottom w:val="0"/>
          <w:divBdr>
            <w:top w:val="none" w:sz="0" w:space="0" w:color="auto"/>
            <w:left w:val="none" w:sz="0" w:space="0" w:color="auto"/>
            <w:bottom w:val="none" w:sz="0" w:space="0" w:color="auto"/>
            <w:right w:val="none" w:sz="0" w:space="0" w:color="auto"/>
          </w:divBdr>
        </w:div>
        <w:div w:id="586184851">
          <w:marLeft w:val="0"/>
          <w:marRight w:val="0"/>
          <w:marTop w:val="0"/>
          <w:marBottom w:val="0"/>
          <w:divBdr>
            <w:top w:val="none" w:sz="0" w:space="0" w:color="auto"/>
            <w:left w:val="none" w:sz="0" w:space="0" w:color="auto"/>
            <w:bottom w:val="none" w:sz="0" w:space="0" w:color="auto"/>
            <w:right w:val="none" w:sz="0" w:space="0" w:color="auto"/>
          </w:divBdr>
        </w:div>
        <w:div w:id="656685426">
          <w:marLeft w:val="0"/>
          <w:marRight w:val="0"/>
          <w:marTop w:val="0"/>
          <w:marBottom w:val="0"/>
          <w:divBdr>
            <w:top w:val="none" w:sz="0" w:space="0" w:color="auto"/>
            <w:left w:val="none" w:sz="0" w:space="0" w:color="auto"/>
            <w:bottom w:val="none" w:sz="0" w:space="0" w:color="auto"/>
            <w:right w:val="none" w:sz="0" w:space="0" w:color="auto"/>
          </w:divBdr>
        </w:div>
        <w:div w:id="676616412">
          <w:marLeft w:val="0"/>
          <w:marRight w:val="0"/>
          <w:marTop w:val="0"/>
          <w:marBottom w:val="0"/>
          <w:divBdr>
            <w:top w:val="none" w:sz="0" w:space="0" w:color="auto"/>
            <w:left w:val="none" w:sz="0" w:space="0" w:color="auto"/>
            <w:bottom w:val="none" w:sz="0" w:space="0" w:color="auto"/>
            <w:right w:val="none" w:sz="0" w:space="0" w:color="auto"/>
          </w:divBdr>
        </w:div>
        <w:div w:id="725836104">
          <w:marLeft w:val="0"/>
          <w:marRight w:val="0"/>
          <w:marTop w:val="0"/>
          <w:marBottom w:val="0"/>
          <w:divBdr>
            <w:top w:val="none" w:sz="0" w:space="0" w:color="auto"/>
            <w:left w:val="none" w:sz="0" w:space="0" w:color="auto"/>
            <w:bottom w:val="none" w:sz="0" w:space="0" w:color="auto"/>
            <w:right w:val="none" w:sz="0" w:space="0" w:color="auto"/>
          </w:divBdr>
        </w:div>
        <w:div w:id="743986893">
          <w:marLeft w:val="0"/>
          <w:marRight w:val="0"/>
          <w:marTop w:val="0"/>
          <w:marBottom w:val="0"/>
          <w:divBdr>
            <w:top w:val="none" w:sz="0" w:space="0" w:color="auto"/>
            <w:left w:val="none" w:sz="0" w:space="0" w:color="auto"/>
            <w:bottom w:val="none" w:sz="0" w:space="0" w:color="auto"/>
            <w:right w:val="none" w:sz="0" w:space="0" w:color="auto"/>
          </w:divBdr>
        </w:div>
        <w:div w:id="948857866">
          <w:marLeft w:val="0"/>
          <w:marRight w:val="0"/>
          <w:marTop w:val="0"/>
          <w:marBottom w:val="0"/>
          <w:divBdr>
            <w:top w:val="none" w:sz="0" w:space="0" w:color="auto"/>
            <w:left w:val="none" w:sz="0" w:space="0" w:color="auto"/>
            <w:bottom w:val="none" w:sz="0" w:space="0" w:color="auto"/>
            <w:right w:val="none" w:sz="0" w:space="0" w:color="auto"/>
          </w:divBdr>
        </w:div>
        <w:div w:id="970788310">
          <w:marLeft w:val="0"/>
          <w:marRight w:val="0"/>
          <w:marTop w:val="0"/>
          <w:marBottom w:val="0"/>
          <w:divBdr>
            <w:top w:val="none" w:sz="0" w:space="0" w:color="auto"/>
            <w:left w:val="none" w:sz="0" w:space="0" w:color="auto"/>
            <w:bottom w:val="none" w:sz="0" w:space="0" w:color="auto"/>
            <w:right w:val="none" w:sz="0" w:space="0" w:color="auto"/>
          </w:divBdr>
        </w:div>
        <w:div w:id="1340086351">
          <w:marLeft w:val="0"/>
          <w:marRight w:val="0"/>
          <w:marTop w:val="0"/>
          <w:marBottom w:val="0"/>
          <w:divBdr>
            <w:top w:val="none" w:sz="0" w:space="0" w:color="auto"/>
            <w:left w:val="none" w:sz="0" w:space="0" w:color="auto"/>
            <w:bottom w:val="none" w:sz="0" w:space="0" w:color="auto"/>
            <w:right w:val="none" w:sz="0" w:space="0" w:color="auto"/>
          </w:divBdr>
        </w:div>
        <w:div w:id="1356735494">
          <w:marLeft w:val="0"/>
          <w:marRight w:val="0"/>
          <w:marTop w:val="0"/>
          <w:marBottom w:val="0"/>
          <w:divBdr>
            <w:top w:val="none" w:sz="0" w:space="0" w:color="auto"/>
            <w:left w:val="none" w:sz="0" w:space="0" w:color="auto"/>
            <w:bottom w:val="none" w:sz="0" w:space="0" w:color="auto"/>
            <w:right w:val="none" w:sz="0" w:space="0" w:color="auto"/>
          </w:divBdr>
        </w:div>
        <w:div w:id="1506049356">
          <w:marLeft w:val="0"/>
          <w:marRight w:val="0"/>
          <w:marTop w:val="0"/>
          <w:marBottom w:val="0"/>
          <w:divBdr>
            <w:top w:val="none" w:sz="0" w:space="0" w:color="auto"/>
            <w:left w:val="none" w:sz="0" w:space="0" w:color="auto"/>
            <w:bottom w:val="none" w:sz="0" w:space="0" w:color="auto"/>
            <w:right w:val="none" w:sz="0" w:space="0" w:color="auto"/>
          </w:divBdr>
        </w:div>
        <w:div w:id="1579168425">
          <w:marLeft w:val="0"/>
          <w:marRight w:val="0"/>
          <w:marTop w:val="0"/>
          <w:marBottom w:val="0"/>
          <w:divBdr>
            <w:top w:val="none" w:sz="0" w:space="0" w:color="auto"/>
            <w:left w:val="none" w:sz="0" w:space="0" w:color="auto"/>
            <w:bottom w:val="none" w:sz="0" w:space="0" w:color="auto"/>
            <w:right w:val="none" w:sz="0" w:space="0" w:color="auto"/>
          </w:divBdr>
        </w:div>
        <w:div w:id="1592735757">
          <w:marLeft w:val="0"/>
          <w:marRight w:val="0"/>
          <w:marTop w:val="0"/>
          <w:marBottom w:val="0"/>
          <w:divBdr>
            <w:top w:val="none" w:sz="0" w:space="0" w:color="auto"/>
            <w:left w:val="none" w:sz="0" w:space="0" w:color="auto"/>
            <w:bottom w:val="none" w:sz="0" w:space="0" w:color="auto"/>
            <w:right w:val="none" w:sz="0" w:space="0" w:color="auto"/>
          </w:divBdr>
        </w:div>
        <w:div w:id="1594633290">
          <w:marLeft w:val="0"/>
          <w:marRight w:val="0"/>
          <w:marTop w:val="0"/>
          <w:marBottom w:val="0"/>
          <w:divBdr>
            <w:top w:val="none" w:sz="0" w:space="0" w:color="auto"/>
            <w:left w:val="none" w:sz="0" w:space="0" w:color="auto"/>
            <w:bottom w:val="none" w:sz="0" w:space="0" w:color="auto"/>
            <w:right w:val="none" w:sz="0" w:space="0" w:color="auto"/>
          </w:divBdr>
        </w:div>
        <w:div w:id="1622566185">
          <w:marLeft w:val="0"/>
          <w:marRight w:val="0"/>
          <w:marTop w:val="0"/>
          <w:marBottom w:val="0"/>
          <w:divBdr>
            <w:top w:val="none" w:sz="0" w:space="0" w:color="auto"/>
            <w:left w:val="none" w:sz="0" w:space="0" w:color="auto"/>
            <w:bottom w:val="none" w:sz="0" w:space="0" w:color="auto"/>
            <w:right w:val="none" w:sz="0" w:space="0" w:color="auto"/>
          </w:divBdr>
        </w:div>
        <w:div w:id="1717706018">
          <w:marLeft w:val="0"/>
          <w:marRight w:val="0"/>
          <w:marTop w:val="0"/>
          <w:marBottom w:val="0"/>
          <w:divBdr>
            <w:top w:val="none" w:sz="0" w:space="0" w:color="auto"/>
            <w:left w:val="none" w:sz="0" w:space="0" w:color="auto"/>
            <w:bottom w:val="none" w:sz="0" w:space="0" w:color="auto"/>
            <w:right w:val="none" w:sz="0" w:space="0" w:color="auto"/>
          </w:divBdr>
        </w:div>
        <w:div w:id="1797524281">
          <w:marLeft w:val="0"/>
          <w:marRight w:val="0"/>
          <w:marTop w:val="0"/>
          <w:marBottom w:val="0"/>
          <w:divBdr>
            <w:top w:val="none" w:sz="0" w:space="0" w:color="auto"/>
            <w:left w:val="none" w:sz="0" w:space="0" w:color="auto"/>
            <w:bottom w:val="none" w:sz="0" w:space="0" w:color="auto"/>
            <w:right w:val="none" w:sz="0" w:space="0" w:color="auto"/>
          </w:divBdr>
        </w:div>
        <w:div w:id="1849979489">
          <w:marLeft w:val="0"/>
          <w:marRight w:val="0"/>
          <w:marTop w:val="0"/>
          <w:marBottom w:val="0"/>
          <w:divBdr>
            <w:top w:val="none" w:sz="0" w:space="0" w:color="auto"/>
            <w:left w:val="none" w:sz="0" w:space="0" w:color="auto"/>
            <w:bottom w:val="none" w:sz="0" w:space="0" w:color="auto"/>
            <w:right w:val="none" w:sz="0" w:space="0" w:color="auto"/>
          </w:divBdr>
        </w:div>
        <w:div w:id="1959221828">
          <w:marLeft w:val="0"/>
          <w:marRight w:val="0"/>
          <w:marTop w:val="0"/>
          <w:marBottom w:val="0"/>
          <w:divBdr>
            <w:top w:val="none" w:sz="0" w:space="0" w:color="auto"/>
            <w:left w:val="none" w:sz="0" w:space="0" w:color="auto"/>
            <w:bottom w:val="none" w:sz="0" w:space="0" w:color="auto"/>
            <w:right w:val="none" w:sz="0" w:space="0" w:color="auto"/>
          </w:divBdr>
        </w:div>
        <w:div w:id="1984505277">
          <w:marLeft w:val="0"/>
          <w:marRight w:val="0"/>
          <w:marTop w:val="0"/>
          <w:marBottom w:val="0"/>
          <w:divBdr>
            <w:top w:val="none" w:sz="0" w:space="0" w:color="auto"/>
            <w:left w:val="none" w:sz="0" w:space="0" w:color="auto"/>
            <w:bottom w:val="none" w:sz="0" w:space="0" w:color="auto"/>
            <w:right w:val="none" w:sz="0" w:space="0" w:color="auto"/>
          </w:divBdr>
        </w:div>
        <w:div w:id="2120179548">
          <w:marLeft w:val="0"/>
          <w:marRight w:val="0"/>
          <w:marTop w:val="0"/>
          <w:marBottom w:val="0"/>
          <w:divBdr>
            <w:top w:val="none" w:sz="0" w:space="0" w:color="auto"/>
            <w:left w:val="none" w:sz="0" w:space="0" w:color="auto"/>
            <w:bottom w:val="none" w:sz="0" w:space="0" w:color="auto"/>
            <w:right w:val="none" w:sz="0" w:space="0" w:color="auto"/>
          </w:divBdr>
        </w:div>
      </w:divsChild>
    </w:div>
    <w:div w:id="684406858">
      <w:bodyDiv w:val="1"/>
      <w:marLeft w:val="0"/>
      <w:marRight w:val="0"/>
      <w:marTop w:val="0"/>
      <w:marBottom w:val="0"/>
      <w:divBdr>
        <w:top w:val="none" w:sz="0" w:space="0" w:color="auto"/>
        <w:left w:val="none" w:sz="0" w:space="0" w:color="auto"/>
        <w:bottom w:val="none" w:sz="0" w:space="0" w:color="auto"/>
        <w:right w:val="none" w:sz="0" w:space="0" w:color="auto"/>
      </w:divBdr>
    </w:div>
    <w:div w:id="743069249">
      <w:bodyDiv w:val="1"/>
      <w:marLeft w:val="0"/>
      <w:marRight w:val="0"/>
      <w:marTop w:val="0"/>
      <w:marBottom w:val="0"/>
      <w:divBdr>
        <w:top w:val="none" w:sz="0" w:space="0" w:color="auto"/>
        <w:left w:val="none" w:sz="0" w:space="0" w:color="auto"/>
        <w:bottom w:val="none" w:sz="0" w:space="0" w:color="auto"/>
        <w:right w:val="none" w:sz="0" w:space="0" w:color="auto"/>
      </w:divBdr>
    </w:div>
    <w:div w:id="871529754">
      <w:bodyDiv w:val="1"/>
      <w:marLeft w:val="0"/>
      <w:marRight w:val="0"/>
      <w:marTop w:val="0"/>
      <w:marBottom w:val="0"/>
      <w:divBdr>
        <w:top w:val="none" w:sz="0" w:space="0" w:color="auto"/>
        <w:left w:val="none" w:sz="0" w:space="0" w:color="auto"/>
        <w:bottom w:val="none" w:sz="0" w:space="0" w:color="auto"/>
        <w:right w:val="none" w:sz="0" w:space="0" w:color="auto"/>
      </w:divBdr>
    </w:div>
    <w:div w:id="996155701">
      <w:bodyDiv w:val="1"/>
      <w:marLeft w:val="0"/>
      <w:marRight w:val="0"/>
      <w:marTop w:val="0"/>
      <w:marBottom w:val="0"/>
      <w:divBdr>
        <w:top w:val="none" w:sz="0" w:space="0" w:color="auto"/>
        <w:left w:val="none" w:sz="0" w:space="0" w:color="auto"/>
        <w:bottom w:val="none" w:sz="0" w:space="0" w:color="auto"/>
        <w:right w:val="none" w:sz="0" w:space="0" w:color="auto"/>
      </w:divBdr>
    </w:div>
    <w:div w:id="1043603936">
      <w:bodyDiv w:val="1"/>
      <w:marLeft w:val="0"/>
      <w:marRight w:val="0"/>
      <w:marTop w:val="0"/>
      <w:marBottom w:val="0"/>
      <w:divBdr>
        <w:top w:val="none" w:sz="0" w:space="0" w:color="auto"/>
        <w:left w:val="none" w:sz="0" w:space="0" w:color="auto"/>
        <w:bottom w:val="none" w:sz="0" w:space="0" w:color="auto"/>
        <w:right w:val="none" w:sz="0" w:space="0" w:color="auto"/>
      </w:divBdr>
    </w:div>
    <w:div w:id="1425490612">
      <w:bodyDiv w:val="1"/>
      <w:marLeft w:val="0"/>
      <w:marRight w:val="0"/>
      <w:marTop w:val="0"/>
      <w:marBottom w:val="0"/>
      <w:divBdr>
        <w:top w:val="none" w:sz="0" w:space="0" w:color="auto"/>
        <w:left w:val="none" w:sz="0" w:space="0" w:color="auto"/>
        <w:bottom w:val="none" w:sz="0" w:space="0" w:color="auto"/>
        <w:right w:val="none" w:sz="0" w:space="0" w:color="auto"/>
      </w:divBdr>
    </w:div>
    <w:div w:id="1505050025">
      <w:bodyDiv w:val="1"/>
      <w:marLeft w:val="0"/>
      <w:marRight w:val="0"/>
      <w:marTop w:val="0"/>
      <w:marBottom w:val="0"/>
      <w:divBdr>
        <w:top w:val="none" w:sz="0" w:space="0" w:color="auto"/>
        <w:left w:val="none" w:sz="0" w:space="0" w:color="auto"/>
        <w:bottom w:val="none" w:sz="0" w:space="0" w:color="auto"/>
        <w:right w:val="none" w:sz="0" w:space="0" w:color="auto"/>
      </w:divBdr>
    </w:div>
    <w:div w:id="1536695042">
      <w:bodyDiv w:val="1"/>
      <w:marLeft w:val="0"/>
      <w:marRight w:val="0"/>
      <w:marTop w:val="0"/>
      <w:marBottom w:val="0"/>
      <w:divBdr>
        <w:top w:val="none" w:sz="0" w:space="0" w:color="auto"/>
        <w:left w:val="none" w:sz="0" w:space="0" w:color="auto"/>
        <w:bottom w:val="none" w:sz="0" w:space="0" w:color="auto"/>
        <w:right w:val="none" w:sz="0" w:space="0" w:color="auto"/>
      </w:divBdr>
    </w:div>
    <w:div w:id="1666786161">
      <w:bodyDiv w:val="1"/>
      <w:marLeft w:val="0"/>
      <w:marRight w:val="0"/>
      <w:marTop w:val="0"/>
      <w:marBottom w:val="0"/>
      <w:divBdr>
        <w:top w:val="none" w:sz="0" w:space="0" w:color="auto"/>
        <w:left w:val="none" w:sz="0" w:space="0" w:color="auto"/>
        <w:bottom w:val="none" w:sz="0" w:space="0" w:color="auto"/>
        <w:right w:val="none" w:sz="0" w:space="0" w:color="auto"/>
      </w:divBdr>
    </w:div>
    <w:div w:id="1679962273">
      <w:bodyDiv w:val="1"/>
      <w:marLeft w:val="0"/>
      <w:marRight w:val="0"/>
      <w:marTop w:val="0"/>
      <w:marBottom w:val="0"/>
      <w:divBdr>
        <w:top w:val="none" w:sz="0" w:space="0" w:color="auto"/>
        <w:left w:val="none" w:sz="0" w:space="0" w:color="auto"/>
        <w:bottom w:val="none" w:sz="0" w:space="0" w:color="auto"/>
        <w:right w:val="none" w:sz="0" w:space="0" w:color="auto"/>
      </w:divBdr>
    </w:div>
    <w:div w:id="1778787521">
      <w:bodyDiv w:val="1"/>
      <w:marLeft w:val="0"/>
      <w:marRight w:val="0"/>
      <w:marTop w:val="0"/>
      <w:marBottom w:val="0"/>
      <w:divBdr>
        <w:top w:val="none" w:sz="0" w:space="0" w:color="auto"/>
        <w:left w:val="none" w:sz="0" w:space="0" w:color="auto"/>
        <w:bottom w:val="none" w:sz="0" w:space="0" w:color="auto"/>
        <w:right w:val="none" w:sz="0" w:space="0" w:color="auto"/>
      </w:divBdr>
    </w:div>
    <w:div w:id="1876233100">
      <w:bodyDiv w:val="1"/>
      <w:marLeft w:val="0"/>
      <w:marRight w:val="0"/>
      <w:marTop w:val="0"/>
      <w:marBottom w:val="0"/>
      <w:divBdr>
        <w:top w:val="none" w:sz="0" w:space="0" w:color="auto"/>
        <w:left w:val="none" w:sz="0" w:space="0" w:color="auto"/>
        <w:bottom w:val="none" w:sz="0" w:space="0" w:color="auto"/>
        <w:right w:val="none" w:sz="0" w:space="0" w:color="auto"/>
      </w:divBdr>
    </w:div>
    <w:div w:id="1879199566">
      <w:bodyDiv w:val="1"/>
      <w:marLeft w:val="0"/>
      <w:marRight w:val="0"/>
      <w:marTop w:val="0"/>
      <w:marBottom w:val="0"/>
      <w:divBdr>
        <w:top w:val="none" w:sz="0" w:space="0" w:color="auto"/>
        <w:left w:val="none" w:sz="0" w:space="0" w:color="auto"/>
        <w:bottom w:val="none" w:sz="0" w:space="0" w:color="auto"/>
        <w:right w:val="none" w:sz="0" w:space="0" w:color="auto"/>
      </w:divBdr>
    </w:div>
    <w:div w:id="2005543917">
      <w:bodyDiv w:val="1"/>
      <w:marLeft w:val="0"/>
      <w:marRight w:val="0"/>
      <w:marTop w:val="0"/>
      <w:marBottom w:val="0"/>
      <w:divBdr>
        <w:top w:val="none" w:sz="0" w:space="0" w:color="auto"/>
        <w:left w:val="none" w:sz="0" w:space="0" w:color="auto"/>
        <w:bottom w:val="none" w:sz="0" w:space="0" w:color="auto"/>
        <w:right w:val="none" w:sz="0" w:space="0" w:color="auto"/>
      </w:divBdr>
    </w:div>
    <w:div w:id="2126850507">
      <w:bodyDiv w:val="1"/>
      <w:marLeft w:val="0"/>
      <w:marRight w:val="0"/>
      <w:marTop w:val="0"/>
      <w:marBottom w:val="0"/>
      <w:divBdr>
        <w:top w:val="none" w:sz="0" w:space="0" w:color="auto"/>
        <w:left w:val="none" w:sz="0" w:space="0" w:color="auto"/>
        <w:bottom w:val="none" w:sz="0" w:space="0" w:color="auto"/>
        <w:right w:val="none" w:sz="0" w:space="0" w:color="auto"/>
      </w:divBdr>
    </w:div>
    <w:div w:id="213859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wner\Local%20Settings\Temporary%20Internet%20Files\Content.IE5\CJYZ4HUJ\10-11-10%20%20Board%20Mtg%5b1%5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6A61A-E6B6-4BC3-A662-0A3DC1DAC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10-11-10  Board Mtg[1]</Template>
  <TotalTime>8</TotalTime>
  <Pages>3</Pages>
  <Words>1438</Words>
  <Characters>8041</Characters>
  <Application>Microsoft Office Word</Application>
  <DocSecurity>0</DocSecurity>
  <Lines>131</Lines>
  <Paragraphs>24</Paragraphs>
  <ScaleCrop>false</ScaleCrop>
  <HeadingPairs>
    <vt:vector size="2" baseType="variant">
      <vt:variant>
        <vt:lpstr>Title</vt:lpstr>
      </vt:variant>
      <vt:variant>
        <vt:i4>1</vt:i4>
      </vt:variant>
    </vt:vector>
  </HeadingPairs>
  <TitlesOfParts>
    <vt:vector size="1" baseType="lpstr">
      <vt:lpstr>MINUTES OF THE REGULAR VILLAGE OF BIRON BOARD MEETING, AUGUST 12, 1999</vt:lpstr>
    </vt:vector>
  </TitlesOfParts>
  <Company>Toshiba</Company>
  <LinksUpToDate>false</LinksUpToDate>
  <CharactersWithSpaces>9455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REGULAR VILLAGE OF BIRON BOARD MEETING, AUGUST 12, 1999</dc:title>
  <dc:subject/>
  <dc:creator>Dan</dc:creator>
  <cp:keywords/>
  <cp:lastModifiedBy>Samantha Daugherty</cp:lastModifiedBy>
  <cp:revision>4</cp:revision>
  <cp:lastPrinted>2026-06-18T12:38:00Z</cp:lastPrinted>
  <dcterms:created xsi:type="dcterms:W3CDTF">2026-07-16T13:13:00Z</dcterms:created>
  <dcterms:modified xsi:type="dcterms:W3CDTF">2026-07-23T18:21:00Z</dcterms:modified>
</cp:coreProperties>
</file>