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6F74" w14:textId="589F9DF6" w:rsidR="00AE162B" w:rsidRPr="008E7206" w:rsidRDefault="00701F5F" w:rsidP="00840B6E">
      <w:pPr>
        <w:pStyle w:val="Title"/>
        <w:jc w:val="right"/>
        <w:outlineLvl w:val="0"/>
        <w:rPr>
          <w:rFonts w:ascii="Calibri" w:hAnsi="Calibri" w:cs="Arial"/>
          <w:bCs w:val="0"/>
          <w:sz w:val="18"/>
          <w:szCs w:val="18"/>
          <w:u w:val="single"/>
        </w:rPr>
      </w:pPr>
      <w:r>
        <w:rPr>
          <w:rFonts w:ascii="Calibri" w:hAnsi="Calibri" w:cs="Arial"/>
          <w:bCs w:val="0"/>
          <w:sz w:val="18"/>
          <w:szCs w:val="18"/>
          <w:u w:val="single"/>
        </w:rPr>
        <w:t xml:space="preserve">                                                                                                                                                                                                                                                                                                                                                                                                                                                                                                                                                                                                                                                                                                                                                                                                                                                                                                                      </w:t>
      </w:r>
      <w:r w:rsidR="00486B00" w:rsidRPr="008E7206">
        <w:rPr>
          <w:rFonts w:ascii="Calibri" w:hAnsi="Calibri" w:cs="Arial"/>
          <w:bCs w:val="0"/>
          <w:sz w:val="18"/>
          <w:szCs w:val="18"/>
          <w:u w:val="single"/>
        </w:rPr>
        <w:t>MI</w:t>
      </w:r>
      <w:r w:rsidR="00FC1437" w:rsidRPr="008E7206">
        <w:rPr>
          <w:rFonts w:ascii="Calibri" w:hAnsi="Calibri" w:cs="Arial"/>
          <w:bCs w:val="0"/>
          <w:sz w:val="18"/>
          <w:szCs w:val="18"/>
          <w:u w:val="single"/>
        </w:rPr>
        <w:t>NUTES</w:t>
      </w:r>
      <w:r w:rsidR="007B1198" w:rsidRPr="008E7206">
        <w:rPr>
          <w:rFonts w:ascii="Calibri" w:hAnsi="Calibri" w:cs="Arial"/>
          <w:bCs w:val="0"/>
          <w:sz w:val="18"/>
          <w:szCs w:val="18"/>
          <w:u w:val="single"/>
        </w:rPr>
        <w:t xml:space="preserve"> </w:t>
      </w:r>
      <w:r w:rsidR="00EF3323" w:rsidRPr="008E7206">
        <w:rPr>
          <w:rFonts w:ascii="Calibri" w:hAnsi="Calibri" w:cs="Arial"/>
          <w:bCs w:val="0"/>
          <w:sz w:val="18"/>
          <w:szCs w:val="18"/>
          <w:u w:val="single"/>
        </w:rPr>
        <w:t>SUBJECT TO VILLAGE BOARD APPROVAL</w:t>
      </w:r>
    </w:p>
    <w:p w14:paraId="3D1C5BE1" w14:textId="77777777" w:rsidR="00233AA3" w:rsidRPr="008E7206" w:rsidRDefault="00233AA3" w:rsidP="00373289">
      <w:pPr>
        <w:pStyle w:val="BodyText"/>
        <w:jc w:val="left"/>
        <w:rPr>
          <w:sz w:val="22"/>
          <w:szCs w:val="22"/>
          <w:lang w:val="en-US"/>
        </w:rPr>
      </w:pPr>
    </w:p>
    <w:p w14:paraId="03FD9D0F" w14:textId="1C49DD69" w:rsidR="00233AA3" w:rsidRPr="00E06390" w:rsidRDefault="00233AA3" w:rsidP="008A517F">
      <w:pPr>
        <w:pStyle w:val="BodyText"/>
        <w:jc w:val="center"/>
        <w:rPr>
          <w:rFonts w:ascii="Arial" w:hAnsi="Arial" w:cs="Arial"/>
          <w:lang w:val="en-US"/>
        </w:rPr>
      </w:pPr>
      <w:r w:rsidRPr="00E06390">
        <w:rPr>
          <w:rFonts w:ascii="Arial" w:hAnsi="Arial" w:cs="Arial"/>
          <w:b/>
          <w:lang w:val="en-US"/>
        </w:rPr>
        <w:t>VILLAGE OF BIRON REGULAR BOARD MEETING</w:t>
      </w:r>
      <w:r w:rsidRPr="00E06390">
        <w:rPr>
          <w:rFonts w:ascii="Arial" w:hAnsi="Arial" w:cs="Arial"/>
          <w:b/>
          <w:lang w:val="en-US"/>
        </w:rPr>
        <w:br/>
        <w:t xml:space="preserve">MINUTES </w:t>
      </w:r>
      <w:r w:rsidR="006E122B" w:rsidRPr="00E06390">
        <w:rPr>
          <w:rFonts w:ascii="Arial" w:hAnsi="Arial" w:cs="Arial"/>
          <w:b/>
          <w:lang w:val="en-US"/>
        </w:rPr>
        <w:t>–</w:t>
      </w:r>
      <w:r w:rsidR="00955ECE">
        <w:rPr>
          <w:rFonts w:ascii="Arial" w:hAnsi="Arial" w:cs="Arial"/>
          <w:b/>
          <w:lang w:val="en-US"/>
        </w:rPr>
        <w:t xml:space="preserve"> </w:t>
      </w:r>
      <w:r w:rsidR="00115EA6">
        <w:rPr>
          <w:rFonts w:ascii="Arial" w:hAnsi="Arial" w:cs="Arial"/>
          <w:b/>
          <w:lang w:val="en-US"/>
        </w:rPr>
        <w:t>September 8</w:t>
      </w:r>
      <w:r w:rsidR="00115EA6" w:rsidRPr="00115EA6">
        <w:rPr>
          <w:rFonts w:ascii="Arial" w:hAnsi="Arial" w:cs="Arial"/>
          <w:b/>
          <w:vertAlign w:val="superscript"/>
          <w:lang w:val="en-US"/>
        </w:rPr>
        <w:t>th</w:t>
      </w:r>
      <w:r w:rsidR="00524469">
        <w:rPr>
          <w:rFonts w:ascii="Arial" w:hAnsi="Arial" w:cs="Arial"/>
          <w:b/>
          <w:lang w:val="en-US"/>
        </w:rPr>
        <w:t>, 2025</w:t>
      </w:r>
    </w:p>
    <w:p w14:paraId="337F0584" w14:textId="77777777" w:rsidR="00233AA3" w:rsidRPr="00E06390" w:rsidRDefault="00233AA3" w:rsidP="00373289">
      <w:pPr>
        <w:pStyle w:val="BodyText"/>
        <w:jc w:val="left"/>
        <w:rPr>
          <w:rFonts w:ascii="Arial" w:hAnsi="Arial" w:cs="Arial"/>
          <w:lang w:val="en-US"/>
        </w:rPr>
      </w:pPr>
    </w:p>
    <w:p w14:paraId="2B037438" w14:textId="4E35E077" w:rsidR="00B33934" w:rsidRPr="00E06390" w:rsidRDefault="00E95BEB" w:rsidP="00373289">
      <w:pPr>
        <w:pStyle w:val="BodyText"/>
        <w:jc w:val="left"/>
        <w:rPr>
          <w:rFonts w:ascii="Arial" w:hAnsi="Arial" w:cs="Arial"/>
          <w:lang w:val="en-US"/>
        </w:rPr>
      </w:pPr>
      <w:r w:rsidRPr="00E06390">
        <w:rPr>
          <w:rFonts w:ascii="Arial" w:hAnsi="Arial" w:cs="Arial"/>
        </w:rPr>
        <w:t>The</w:t>
      </w:r>
      <w:r w:rsidR="00955ECE">
        <w:rPr>
          <w:rFonts w:ascii="Arial" w:hAnsi="Arial" w:cs="Arial"/>
          <w:lang w:val="en-US"/>
        </w:rPr>
        <w:t xml:space="preserve"> </w:t>
      </w:r>
      <w:r w:rsidR="00115EA6">
        <w:rPr>
          <w:rFonts w:ascii="Arial" w:hAnsi="Arial" w:cs="Arial"/>
          <w:lang w:val="en-US"/>
        </w:rPr>
        <w:t>September 8</w:t>
      </w:r>
      <w:r w:rsidR="00115EA6" w:rsidRPr="00115EA6">
        <w:rPr>
          <w:rFonts w:ascii="Arial" w:hAnsi="Arial" w:cs="Arial"/>
          <w:vertAlign w:val="superscript"/>
          <w:lang w:val="en-US"/>
        </w:rPr>
        <w:t>t</w:t>
      </w:r>
      <w:r w:rsidR="00115EA6">
        <w:rPr>
          <w:rFonts w:ascii="Arial" w:hAnsi="Arial" w:cs="Arial"/>
          <w:vertAlign w:val="superscript"/>
          <w:lang w:val="en-US"/>
        </w:rPr>
        <w:t xml:space="preserve">h </w:t>
      </w:r>
      <w:r w:rsidR="00115EA6">
        <w:rPr>
          <w:rFonts w:ascii="Arial" w:hAnsi="Arial" w:cs="Arial"/>
          <w:lang w:val="en-US"/>
        </w:rPr>
        <w:t xml:space="preserve">, </w:t>
      </w:r>
      <w:r w:rsidR="00955ECE">
        <w:rPr>
          <w:rFonts w:ascii="Arial" w:hAnsi="Arial" w:cs="Arial"/>
          <w:lang w:val="en-US"/>
        </w:rPr>
        <w:t>2025</w:t>
      </w:r>
      <w:r w:rsidR="0066715C">
        <w:rPr>
          <w:rFonts w:ascii="Arial" w:hAnsi="Arial" w:cs="Arial"/>
          <w:lang w:val="en-US"/>
        </w:rPr>
        <w:t xml:space="preserve"> </w:t>
      </w:r>
      <w:r w:rsidR="00627ED0" w:rsidRPr="00E06390">
        <w:rPr>
          <w:rFonts w:ascii="Arial" w:hAnsi="Arial" w:cs="Arial"/>
        </w:rPr>
        <w:t xml:space="preserve">Regular </w:t>
      </w:r>
      <w:r w:rsidR="00EF5D2C" w:rsidRPr="00E06390">
        <w:rPr>
          <w:rFonts w:ascii="Arial" w:hAnsi="Arial" w:cs="Arial"/>
          <w:lang w:val="en-US"/>
        </w:rPr>
        <w:t xml:space="preserve">Village </w:t>
      </w:r>
      <w:r w:rsidR="00627ED0" w:rsidRPr="00E06390">
        <w:rPr>
          <w:rFonts w:ascii="Arial" w:hAnsi="Arial" w:cs="Arial"/>
        </w:rPr>
        <w:t>Board meeting was called to order</w:t>
      </w:r>
      <w:r w:rsidR="00C53962" w:rsidRPr="00E06390">
        <w:rPr>
          <w:rFonts w:ascii="Arial" w:hAnsi="Arial" w:cs="Arial"/>
          <w:lang w:val="en-US"/>
        </w:rPr>
        <w:t xml:space="preserve"> at </w:t>
      </w:r>
      <w:r w:rsidR="00955ECE">
        <w:rPr>
          <w:rFonts w:ascii="Arial" w:hAnsi="Arial" w:cs="Arial"/>
          <w:lang w:val="en-US"/>
        </w:rPr>
        <w:t>6:</w:t>
      </w:r>
      <w:r w:rsidR="00115EA6">
        <w:rPr>
          <w:rFonts w:ascii="Arial" w:hAnsi="Arial" w:cs="Arial"/>
          <w:lang w:val="en-US"/>
        </w:rPr>
        <w:t>40</w:t>
      </w:r>
      <w:r w:rsidR="00955ECE">
        <w:rPr>
          <w:rFonts w:ascii="Arial" w:hAnsi="Arial" w:cs="Arial"/>
          <w:lang w:val="en-US"/>
        </w:rPr>
        <w:t>pm</w:t>
      </w:r>
      <w:r w:rsidR="00627ED0" w:rsidRPr="00E06390">
        <w:rPr>
          <w:rFonts w:ascii="Arial" w:hAnsi="Arial" w:cs="Arial"/>
        </w:rPr>
        <w:t xml:space="preserve"> by President Jon Evenson</w:t>
      </w:r>
      <w:r w:rsidR="00524469">
        <w:rPr>
          <w:rFonts w:ascii="Arial" w:hAnsi="Arial" w:cs="Arial"/>
        </w:rPr>
        <w:t xml:space="preserve"> </w:t>
      </w:r>
      <w:r w:rsidR="00627ED0" w:rsidRPr="00E06390">
        <w:rPr>
          <w:rFonts w:ascii="Arial" w:hAnsi="Arial" w:cs="Arial"/>
        </w:rPr>
        <w:t>at the Biron Municipal Center</w:t>
      </w:r>
      <w:r w:rsidR="004B752F" w:rsidRPr="00E06390">
        <w:rPr>
          <w:rFonts w:ascii="Arial" w:hAnsi="Arial" w:cs="Arial"/>
          <w:lang w:val="en-US"/>
        </w:rPr>
        <w:t>.</w:t>
      </w:r>
      <w:r w:rsidR="00A16B8E" w:rsidRPr="00E06390">
        <w:rPr>
          <w:rFonts w:ascii="Arial" w:hAnsi="Arial" w:cs="Arial"/>
          <w:lang w:val="en-US"/>
        </w:rPr>
        <w:t xml:space="preserve">  The </w:t>
      </w:r>
      <w:r w:rsidR="00627ED0" w:rsidRPr="00E06390">
        <w:rPr>
          <w:rFonts w:ascii="Arial" w:hAnsi="Arial" w:cs="Arial"/>
        </w:rPr>
        <w:t xml:space="preserve">meeting was properly posted according to </w:t>
      </w:r>
      <w:r w:rsidR="00132124" w:rsidRPr="00E06390">
        <w:rPr>
          <w:rFonts w:ascii="Arial" w:hAnsi="Arial" w:cs="Arial"/>
        </w:rPr>
        <w:t>the Wisconsin</w:t>
      </w:r>
      <w:r w:rsidR="00627ED0" w:rsidRPr="00E06390">
        <w:rPr>
          <w:rFonts w:ascii="Arial" w:hAnsi="Arial" w:cs="Arial"/>
        </w:rPr>
        <w:t xml:space="preserve"> State Statutes.</w:t>
      </w:r>
    </w:p>
    <w:p w14:paraId="3E8E44F6" w14:textId="77777777" w:rsidR="00CD134C" w:rsidRPr="00E06390" w:rsidRDefault="00CD134C" w:rsidP="00373289">
      <w:pPr>
        <w:pStyle w:val="BodyText"/>
        <w:jc w:val="left"/>
        <w:rPr>
          <w:rFonts w:ascii="Arial" w:hAnsi="Arial" w:cs="Arial"/>
          <w:lang w:val="en-US"/>
        </w:rPr>
      </w:pPr>
    </w:p>
    <w:p w14:paraId="72F8692E" w14:textId="03D60E16" w:rsidR="00921217" w:rsidRPr="00C94451" w:rsidRDefault="009D527E" w:rsidP="00373289">
      <w:pPr>
        <w:pStyle w:val="BodyText"/>
        <w:jc w:val="left"/>
        <w:rPr>
          <w:rFonts w:ascii="Arial" w:hAnsi="Arial" w:cs="Arial"/>
          <w:bCs/>
          <w:lang w:val="en-US"/>
        </w:rPr>
      </w:pPr>
      <w:r w:rsidRPr="00E06390">
        <w:rPr>
          <w:rFonts w:ascii="Arial" w:hAnsi="Arial" w:cs="Arial"/>
          <w:b/>
          <w:u w:val="single"/>
        </w:rPr>
        <w:t>PRESENT:</w:t>
      </w:r>
      <w:r w:rsidR="00FD2751" w:rsidRPr="00E06390">
        <w:rPr>
          <w:rFonts w:ascii="Arial" w:hAnsi="Arial" w:cs="Arial"/>
          <w:b/>
          <w:lang w:val="en-US"/>
        </w:rPr>
        <w:t xml:space="preserve">  </w:t>
      </w:r>
      <w:r w:rsidR="00C94451">
        <w:rPr>
          <w:rFonts w:ascii="Arial" w:hAnsi="Arial" w:cs="Arial"/>
          <w:bCs/>
          <w:lang w:val="en-US"/>
        </w:rPr>
        <w:t xml:space="preserve">Jon Evenson, Mark Honkomp, </w:t>
      </w:r>
      <w:r w:rsidR="00115EA6">
        <w:rPr>
          <w:rFonts w:ascii="Arial" w:hAnsi="Arial" w:cs="Arial"/>
          <w:bCs/>
          <w:lang w:val="en-US"/>
        </w:rPr>
        <w:t>Tammy Steward</w:t>
      </w:r>
      <w:r w:rsidR="00C94451">
        <w:rPr>
          <w:rFonts w:ascii="Arial" w:hAnsi="Arial" w:cs="Arial"/>
          <w:bCs/>
          <w:lang w:val="en-US"/>
        </w:rPr>
        <w:t xml:space="preserve">, Jamie Biegel, Patty Gapen, Dan Muleski, </w:t>
      </w:r>
      <w:r w:rsidR="00115EA6">
        <w:rPr>
          <w:rFonts w:ascii="Arial" w:hAnsi="Arial" w:cs="Arial"/>
          <w:bCs/>
          <w:lang w:val="en-US"/>
        </w:rPr>
        <w:t>Mike Guillemot</w:t>
      </w:r>
      <w:r w:rsidR="00DE1E9C">
        <w:rPr>
          <w:rFonts w:ascii="Arial" w:hAnsi="Arial" w:cs="Arial"/>
          <w:bCs/>
          <w:lang w:val="en-US"/>
        </w:rPr>
        <w:t xml:space="preserve"> was available by phone.</w:t>
      </w:r>
      <w:r w:rsidR="00BE60A9">
        <w:rPr>
          <w:rFonts w:ascii="Arial" w:hAnsi="Arial" w:cs="Arial"/>
          <w:bCs/>
          <w:lang w:val="en-US"/>
        </w:rPr>
        <w:t xml:space="preserve">  </w:t>
      </w:r>
      <w:r w:rsidR="00D21894">
        <w:rPr>
          <w:rFonts w:ascii="Arial" w:hAnsi="Arial" w:cs="Arial"/>
          <w:bCs/>
          <w:lang w:val="en-US"/>
        </w:rPr>
        <w:t xml:space="preserve">Also </w:t>
      </w:r>
      <w:r w:rsidR="00BE60A9">
        <w:rPr>
          <w:rFonts w:ascii="Arial" w:hAnsi="Arial" w:cs="Arial"/>
          <w:bCs/>
          <w:lang w:val="en-US"/>
        </w:rPr>
        <w:t>present DPW Kayla Lumaye, Clerk Samantha Daugherty, Fire Chief Shawn Dillingham</w:t>
      </w:r>
      <w:r w:rsidR="00524469">
        <w:rPr>
          <w:rFonts w:ascii="Arial" w:hAnsi="Arial" w:cs="Arial"/>
          <w:bCs/>
          <w:lang w:val="en-US"/>
        </w:rPr>
        <w:t>.</w:t>
      </w:r>
      <w:r w:rsidR="00220948">
        <w:rPr>
          <w:rFonts w:ascii="Arial" w:hAnsi="Arial" w:cs="Arial"/>
          <w:bCs/>
          <w:lang w:val="en-US"/>
        </w:rPr>
        <w:t xml:space="preserve"> </w:t>
      </w:r>
    </w:p>
    <w:p w14:paraId="3EE8056B" w14:textId="6FF5F964" w:rsidR="002B536F" w:rsidRPr="00E06390" w:rsidRDefault="002B536F" w:rsidP="00373289">
      <w:pPr>
        <w:pStyle w:val="BodyText"/>
        <w:jc w:val="left"/>
        <w:rPr>
          <w:rFonts w:ascii="Arial" w:hAnsi="Arial" w:cs="Arial"/>
          <w:lang w:val="en-US"/>
        </w:rPr>
      </w:pPr>
    </w:p>
    <w:p w14:paraId="77D34EFD" w14:textId="3FF20C14" w:rsidR="000D2529" w:rsidRPr="00E06390" w:rsidRDefault="000B665C" w:rsidP="000D2529">
      <w:pPr>
        <w:pStyle w:val="BodyText"/>
        <w:jc w:val="left"/>
        <w:rPr>
          <w:rFonts w:ascii="Arial" w:hAnsi="Arial" w:cs="Arial"/>
          <w:lang w:val="en-US"/>
        </w:rPr>
      </w:pPr>
      <w:r w:rsidRPr="00E06390">
        <w:rPr>
          <w:rFonts w:ascii="Arial" w:hAnsi="Arial" w:cs="Arial"/>
          <w:b/>
          <w:u w:val="single"/>
          <w:lang w:val="en-US"/>
        </w:rPr>
        <w:t>MINUTES:</w:t>
      </w:r>
      <w:r w:rsidRPr="00E06390">
        <w:rPr>
          <w:rFonts w:ascii="Arial" w:hAnsi="Arial" w:cs="Arial"/>
          <w:lang w:val="en-US"/>
        </w:rPr>
        <w:t xml:space="preserve"> </w:t>
      </w:r>
      <w:r w:rsidR="008D02FE" w:rsidRPr="00E06390">
        <w:rPr>
          <w:rFonts w:ascii="Arial" w:hAnsi="Arial" w:cs="Arial"/>
          <w:lang w:val="en-US"/>
        </w:rPr>
        <w:t xml:space="preserve">Motion </w:t>
      </w:r>
      <w:r w:rsidR="00115EA6">
        <w:rPr>
          <w:rFonts w:ascii="Arial" w:hAnsi="Arial" w:cs="Arial"/>
          <w:lang w:val="en-US"/>
        </w:rPr>
        <w:t>Biegel</w:t>
      </w:r>
      <w:r w:rsidR="0066715C">
        <w:rPr>
          <w:rFonts w:ascii="Arial" w:hAnsi="Arial" w:cs="Arial"/>
          <w:lang w:val="en-US"/>
        </w:rPr>
        <w:t>, S</w:t>
      </w:r>
      <w:r w:rsidR="008D02FE" w:rsidRPr="00E06390">
        <w:rPr>
          <w:rFonts w:ascii="Arial" w:hAnsi="Arial" w:cs="Arial"/>
          <w:lang w:val="en-US"/>
        </w:rPr>
        <w:t>econd</w:t>
      </w:r>
      <w:r w:rsidR="00EF46C1">
        <w:rPr>
          <w:rFonts w:ascii="Arial" w:hAnsi="Arial" w:cs="Arial"/>
          <w:lang w:val="en-US"/>
        </w:rPr>
        <w:t xml:space="preserve"> </w:t>
      </w:r>
      <w:r w:rsidR="00115EA6">
        <w:rPr>
          <w:rFonts w:ascii="Arial" w:hAnsi="Arial" w:cs="Arial"/>
          <w:lang w:val="en-US"/>
        </w:rPr>
        <w:t>Steward</w:t>
      </w:r>
      <w:r w:rsidR="00BA0037">
        <w:rPr>
          <w:rFonts w:ascii="Arial" w:hAnsi="Arial" w:cs="Arial"/>
          <w:lang w:val="en-US"/>
        </w:rPr>
        <w:t xml:space="preserve"> </w:t>
      </w:r>
      <w:r w:rsidR="005D1F60" w:rsidRPr="00E06390">
        <w:rPr>
          <w:rFonts w:ascii="Arial" w:hAnsi="Arial" w:cs="Arial"/>
          <w:lang w:val="en-US"/>
        </w:rPr>
        <w:t xml:space="preserve">to approve minutes of </w:t>
      </w:r>
      <w:r w:rsidR="00AF6306" w:rsidRPr="00E06390">
        <w:rPr>
          <w:rFonts w:ascii="Arial" w:hAnsi="Arial" w:cs="Arial"/>
          <w:lang w:val="en-US"/>
        </w:rPr>
        <w:t>the</w:t>
      </w:r>
      <w:r w:rsidR="00EF46C1">
        <w:rPr>
          <w:rFonts w:ascii="Arial" w:hAnsi="Arial" w:cs="Arial"/>
          <w:lang w:val="en-US"/>
        </w:rPr>
        <w:t xml:space="preserve"> </w:t>
      </w:r>
      <w:r w:rsidR="00115EA6">
        <w:rPr>
          <w:rFonts w:ascii="Arial" w:hAnsi="Arial" w:cs="Arial"/>
          <w:lang w:val="en-US"/>
        </w:rPr>
        <w:t>August 11</w:t>
      </w:r>
      <w:r w:rsidR="00115EA6" w:rsidRPr="00115EA6">
        <w:rPr>
          <w:rFonts w:ascii="Arial" w:hAnsi="Arial" w:cs="Arial"/>
          <w:vertAlign w:val="superscript"/>
          <w:lang w:val="en-US"/>
        </w:rPr>
        <w:t>th</w:t>
      </w:r>
      <w:r w:rsidR="00DE1E9C">
        <w:rPr>
          <w:rFonts w:ascii="Arial" w:hAnsi="Arial" w:cs="Arial"/>
          <w:lang w:val="en-US"/>
        </w:rPr>
        <w:t xml:space="preserve"> </w:t>
      </w:r>
      <w:r w:rsidR="00524469">
        <w:rPr>
          <w:rFonts w:ascii="Arial" w:hAnsi="Arial" w:cs="Arial"/>
          <w:lang w:val="en-US"/>
        </w:rPr>
        <w:t>Regular Board Meeting as printed</w:t>
      </w:r>
      <w:r w:rsidR="00DF4769">
        <w:rPr>
          <w:rFonts w:ascii="Arial" w:hAnsi="Arial" w:cs="Arial"/>
          <w:lang w:val="en-US"/>
        </w:rPr>
        <w:t xml:space="preserve">, motion carried. </w:t>
      </w:r>
    </w:p>
    <w:p w14:paraId="29574E97" w14:textId="008A3122" w:rsidR="00DB2085" w:rsidRPr="00E06390" w:rsidRDefault="00DB2085" w:rsidP="007A5D84">
      <w:pPr>
        <w:pStyle w:val="BodyText"/>
        <w:jc w:val="left"/>
        <w:rPr>
          <w:rFonts w:ascii="Arial" w:hAnsi="Arial" w:cs="Arial"/>
          <w:lang w:val="en-US"/>
        </w:rPr>
      </w:pPr>
    </w:p>
    <w:p w14:paraId="6D04430A" w14:textId="778D5F4C" w:rsidR="00211255" w:rsidRPr="00E06390" w:rsidRDefault="00724BFB" w:rsidP="00215A43">
      <w:pPr>
        <w:rPr>
          <w:rFonts w:ascii="Arial" w:hAnsi="Arial" w:cs="Arial"/>
          <w:bCs/>
          <w:sz w:val="24"/>
          <w:szCs w:val="24"/>
        </w:rPr>
      </w:pPr>
      <w:r w:rsidRPr="00E06390">
        <w:rPr>
          <w:rFonts w:ascii="Arial" w:hAnsi="Arial" w:cs="Arial"/>
          <w:b/>
          <w:sz w:val="24"/>
          <w:szCs w:val="24"/>
          <w:u w:val="single"/>
        </w:rPr>
        <w:t>PUBLIC COMMENT</w:t>
      </w:r>
      <w:bookmarkStart w:id="0" w:name="_Hlk40178637"/>
      <w:r w:rsidR="00543B8A" w:rsidRPr="00E06390">
        <w:rPr>
          <w:rFonts w:ascii="Arial" w:hAnsi="Arial" w:cs="Arial"/>
          <w:b/>
          <w:sz w:val="24"/>
          <w:szCs w:val="24"/>
          <w:u w:val="single"/>
        </w:rPr>
        <w:t>:</w:t>
      </w:r>
      <w:r w:rsidR="00543B8A" w:rsidRPr="00E06390">
        <w:rPr>
          <w:rFonts w:ascii="Arial" w:hAnsi="Arial" w:cs="Arial"/>
          <w:bCs/>
          <w:sz w:val="24"/>
          <w:szCs w:val="24"/>
        </w:rPr>
        <w:t xml:space="preserve"> </w:t>
      </w:r>
      <w:r w:rsidR="00DC5FEB">
        <w:rPr>
          <w:rFonts w:ascii="Arial" w:hAnsi="Arial" w:cs="Arial"/>
          <w:bCs/>
          <w:sz w:val="24"/>
          <w:szCs w:val="24"/>
        </w:rPr>
        <w:t>8</w:t>
      </w:r>
      <w:r w:rsidR="00CC5625">
        <w:rPr>
          <w:rFonts w:ascii="Arial" w:hAnsi="Arial" w:cs="Arial"/>
          <w:bCs/>
          <w:sz w:val="24"/>
          <w:szCs w:val="24"/>
        </w:rPr>
        <w:t xml:space="preserve"> </w:t>
      </w:r>
      <w:r w:rsidR="00DF4769">
        <w:rPr>
          <w:rFonts w:ascii="Arial" w:hAnsi="Arial" w:cs="Arial"/>
          <w:bCs/>
          <w:sz w:val="24"/>
          <w:szCs w:val="24"/>
        </w:rPr>
        <w:t>Members of the public were present.</w:t>
      </w:r>
      <w:r w:rsidR="006969A1">
        <w:rPr>
          <w:rFonts w:ascii="Arial" w:hAnsi="Arial" w:cs="Arial"/>
          <w:bCs/>
          <w:sz w:val="24"/>
          <w:szCs w:val="24"/>
        </w:rPr>
        <w:t xml:space="preserve"> Public members spoke about trees along N Biron Drive that will be cut down for the upcoming C</w:t>
      </w:r>
      <w:r w:rsidR="00DC5FEB">
        <w:rPr>
          <w:rFonts w:ascii="Arial" w:hAnsi="Arial" w:cs="Arial"/>
          <w:bCs/>
          <w:sz w:val="24"/>
          <w:szCs w:val="24"/>
        </w:rPr>
        <w:t xml:space="preserve">TH </w:t>
      </w:r>
      <w:r w:rsidR="006969A1">
        <w:rPr>
          <w:rFonts w:ascii="Arial" w:hAnsi="Arial" w:cs="Arial"/>
          <w:bCs/>
          <w:sz w:val="24"/>
          <w:szCs w:val="24"/>
        </w:rPr>
        <w:t xml:space="preserve">U project.  They expressed desires to make sure the trees that </w:t>
      </w:r>
      <w:r w:rsidR="00DC5FEB">
        <w:rPr>
          <w:rFonts w:ascii="Arial" w:hAnsi="Arial" w:cs="Arial"/>
          <w:bCs/>
          <w:sz w:val="24"/>
          <w:szCs w:val="24"/>
        </w:rPr>
        <w:t>remain</w:t>
      </w:r>
      <w:r w:rsidR="000570AE">
        <w:rPr>
          <w:rFonts w:ascii="Arial" w:hAnsi="Arial" w:cs="Arial"/>
          <w:bCs/>
          <w:sz w:val="24"/>
          <w:szCs w:val="24"/>
        </w:rPr>
        <w:t xml:space="preserve"> </w:t>
      </w:r>
      <w:r w:rsidR="006969A1">
        <w:rPr>
          <w:rFonts w:ascii="Arial" w:hAnsi="Arial" w:cs="Arial"/>
          <w:bCs/>
          <w:sz w:val="24"/>
          <w:szCs w:val="24"/>
        </w:rPr>
        <w:t xml:space="preserve">be marked so they aren’t accidentally cut down. They also expressed willingness to help transplant some of the plants that are along that road to the new parking lot area or other areas around the village. </w:t>
      </w:r>
      <w:r w:rsidR="00DE1E9C">
        <w:rPr>
          <w:rFonts w:ascii="Arial" w:hAnsi="Arial" w:cs="Arial"/>
          <w:bCs/>
          <w:sz w:val="24"/>
          <w:szCs w:val="24"/>
        </w:rPr>
        <w:t xml:space="preserve"> </w:t>
      </w:r>
      <w:r w:rsidR="006969A1">
        <w:rPr>
          <w:rFonts w:ascii="Arial" w:hAnsi="Arial" w:cs="Arial"/>
          <w:bCs/>
          <w:sz w:val="24"/>
          <w:szCs w:val="24"/>
        </w:rPr>
        <w:t>Public Property will take this to committee.  Another member of the public rose concerns about Huffman Road project. He has not been getting his mail as the post office will not drive down a road that is closed and WM has not picked up garbage or recycling. He also expressed concerns with the amount of dust and construction material that is in front of his house</w:t>
      </w:r>
      <w:r w:rsidR="00013AF5">
        <w:rPr>
          <w:rFonts w:ascii="Arial" w:hAnsi="Arial" w:cs="Arial"/>
          <w:bCs/>
          <w:sz w:val="24"/>
          <w:szCs w:val="24"/>
        </w:rPr>
        <w:t xml:space="preserve"> that</w:t>
      </w:r>
      <w:r w:rsidR="006969A1">
        <w:rPr>
          <w:rFonts w:ascii="Arial" w:hAnsi="Arial" w:cs="Arial"/>
          <w:bCs/>
          <w:sz w:val="24"/>
          <w:szCs w:val="24"/>
        </w:rPr>
        <w:t xml:space="preserve"> he must drive over this every day</w:t>
      </w:r>
      <w:r w:rsidR="00DC5FEB">
        <w:rPr>
          <w:rFonts w:ascii="Arial" w:hAnsi="Arial" w:cs="Arial"/>
          <w:bCs/>
          <w:sz w:val="24"/>
          <w:szCs w:val="24"/>
        </w:rPr>
        <w:t xml:space="preserve"> and </w:t>
      </w:r>
      <w:r w:rsidR="00013AF5">
        <w:rPr>
          <w:rFonts w:ascii="Arial" w:hAnsi="Arial" w:cs="Arial"/>
          <w:bCs/>
          <w:sz w:val="24"/>
          <w:szCs w:val="24"/>
        </w:rPr>
        <w:t xml:space="preserve">could </w:t>
      </w:r>
      <w:r w:rsidR="00DC5FEB">
        <w:rPr>
          <w:rFonts w:ascii="Arial" w:hAnsi="Arial" w:cs="Arial"/>
          <w:bCs/>
          <w:sz w:val="24"/>
          <w:szCs w:val="24"/>
        </w:rPr>
        <w:t>damage his tires</w:t>
      </w:r>
      <w:r w:rsidR="006969A1">
        <w:rPr>
          <w:rFonts w:ascii="Arial" w:hAnsi="Arial" w:cs="Arial"/>
          <w:bCs/>
          <w:sz w:val="24"/>
          <w:szCs w:val="24"/>
        </w:rPr>
        <w:t>.</w:t>
      </w:r>
      <w:r w:rsidR="00302AB8">
        <w:rPr>
          <w:rFonts w:ascii="Arial" w:hAnsi="Arial" w:cs="Arial"/>
          <w:bCs/>
          <w:sz w:val="24"/>
          <w:szCs w:val="24"/>
        </w:rPr>
        <w:t xml:space="preserve">  </w:t>
      </w:r>
      <w:r w:rsidR="00013AF5" w:rsidRPr="00013AF5">
        <w:rPr>
          <w:rFonts w:ascii="Arial" w:hAnsi="Arial" w:cs="Arial"/>
          <w:bCs/>
          <w:sz w:val="24"/>
          <w:szCs w:val="24"/>
        </w:rPr>
        <w:t xml:space="preserve">The resident also asked about </w:t>
      </w:r>
      <w:r w:rsidR="00013AF5">
        <w:rPr>
          <w:rFonts w:ascii="Arial" w:hAnsi="Arial" w:cs="Arial"/>
          <w:bCs/>
          <w:sz w:val="24"/>
          <w:szCs w:val="24"/>
        </w:rPr>
        <w:t xml:space="preserve">how his </w:t>
      </w:r>
      <w:r w:rsidR="00013AF5" w:rsidRPr="00013AF5">
        <w:rPr>
          <w:rFonts w:ascii="Arial" w:hAnsi="Arial" w:cs="Arial"/>
          <w:bCs/>
          <w:sz w:val="24"/>
          <w:szCs w:val="24"/>
        </w:rPr>
        <w:t>driveway apron</w:t>
      </w:r>
      <w:r w:rsidR="00013AF5">
        <w:rPr>
          <w:rFonts w:ascii="Arial" w:hAnsi="Arial" w:cs="Arial"/>
          <w:bCs/>
          <w:sz w:val="24"/>
          <w:szCs w:val="24"/>
        </w:rPr>
        <w:t xml:space="preserve"> </w:t>
      </w:r>
      <w:r w:rsidR="00013AF5" w:rsidRPr="00013AF5">
        <w:rPr>
          <w:rFonts w:ascii="Arial" w:hAnsi="Arial" w:cs="Arial"/>
          <w:bCs/>
          <w:sz w:val="24"/>
          <w:szCs w:val="24"/>
        </w:rPr>
        <w:t xml:space="preserve">will tie into </w:t>
      </w:r>
      <w:r w:rsidR="00013AF5">
        <w:rPr>
          <w:rFonts w:ascii="Arial" w:hAnsi="Arial" w:cs="Arial"/>
          <w:bCs/>
          <w:sz w:val="24"/>
          <w:szCs w:val="24"/>
        </w:rPr>
        <w:t xml:space="preserve">the new road surface. </w:t>
      </w:r>
      <w:r w:rsidR="00302AB8">
        <w:rPr>
          <w:rFonts w:ascii="Arial" w:hAnsi="Arial" w:cs="Arial"/>
          <w:bCs/>
          <w:sz w:val="24"/>
          <w:szCs w:val="24"/>
        </w:rPr>
        <w:t xml:space="preserve">Superintendent Lumaye will follow up with project </w:t>
      </w:r>
      <w:r w:rsidR="00DC5FEB">
        <w:rPr>
          <w:rFonts w:ascii="Arial" w:hAnsi="Arial" w:cs="Arial"/>
          <w:bCs/>
          <w:sz w:val="24"/>
          <w:szCs w:val="24"/>
        </w:rPr>
        <w:t>manager</w:t>
      </w:r>
      <w:r w:rsidR="00302AB8">
        <w:rPr>
          <w:rFonts w:ascii="Arial" w:hAnsi="Arial" w:cs="Arial"/>
          <w:bCs/>
          <w:sz w:val="24"/>
          <w:szCs w:val="24"/>
        </w:rPr>
        <w:t xml:space="preserve"> to get details and then provide an</w:t>
      </w:r>
      <w:r w:rsidR="000570AE">
        <w:rPr>
          <w:rFonts w:ascii="Arial" w:hAnsi="Arial" w:cs="Arial"/>
          <w:bCs/>
          <w:sz w:val="24"/>
          <w:szCs w:val="24"/>
        </w:rPr>
        <w:t xml:space="preserve"> </w:t>
      </w:r>
      <w:r w:rsidR="00302AB8">
        <w:rPr>
          <w:rFonts w:ascii="Arial" w:hAnsi="Arial" w:cs="Arial"/>
          <w:bCs/>
          <w:sz w:val="24"/>
          <w:szCs w:val="24"/>
        </w:rPr>
        <w:t xml:space="preserve">update for </w:t>
      </w:r>
      <w:r w:rsidR="000570AE">
        <w:rPr>
          <w:rFonts w:ascii="Arial" w:hAnsi="Arial" w:cs="Arial"/>
          <w:bCs/>
          <w:sz w:val="24"/>
          <w:szCs w:val="24"/>
        </w:rPr>
        <w:t xml:space="preserve">the </w:t>
      </w:r>
      <w:r w:rsidR="00302AB8">
        <w:rPr>
          <w:rFonts w:ascii="Arial" w:hAnsi="Arial" w:cs="Arial"/>
          <w:bCs/>
          <w:sz w:val="24"/>
          <w:szCs w:val="24"/>
        </w:rPr>
        <w:t xml:space="preserve">resident. </w:t>
      </w:r>
      <w:r w:rsidR="006969A1">
        <w:rPr>
          <w:rFonts w:ascii="Arial" w:hAnsi="Arial" w:cs="Arial"/>
          <w:bCs/>
          <w:sz w:val="24"/>
          <w:szCs w:val="24"/>
        </w:rPr>
        <w:t xml:space="preserve"> </w:t>
      </w:r>
      <w:r w:rsidR="00524469">
        <w:rPr>
          <w:rFonts w:ascii="Arial" w:hAnsi="Arial" w:cs="Arial"/>
          <w:bCs/>
          <w:sz w:val="24"/>
          <w:szCs w:val="24"/>
        </w:rPr>
        <w:t xml:space="preserve"> </w:t>
      </w:r>
    </w:p>
    <w:p w14:paraId="02064AED" w14:textId="77777777" w:rsidR="005570DD" w:rsidRPr="00E06390" w:rsidRDefault="005570DD" w:rsidP="005570DD">
      <w:pPr>
        <w:rPr>
          <w:rFonts w:ascii="Arial" w:hAnsi="Arial" w:cs="Arial"/>
          <w:bCs/>
          <w:sz w:val="24"/>
          <w:szCs w:val="24"/>
        </w:rPr>
      </w:pPr>
    </w:p>
    <w:p w14:paraId="16BCA512" w14:textId="0B9BBAC3" w:rsidR="00D75963" w:rsidRPr="00E06390" w:rsidRDefault="009D66F4" w:rsidP="00ED61D2">
      <w:pPr>
        <w:rPr>
          <w:rFonts w:ascii="Arial" w:hAnsi="Arial" w:cs="Arial"/>
          <w:sz w:val="24"/>
          <w:szCs w:val="24"/>
        </w:rPr>
      </w:pPr>
      <w:r w:rsidRPr="00E06390">
        <w:rPr>
          <w:rFonts w:ascii="Arial" w:hAnsi="Arial" w:cs="Arial"/>
          <w:b/>
          <w:bCs/>
          <w:sz w:val="24"/>
          <w:szCs w:val="24"/>
          <w:u w:val="single"/>
        </w:rPr>
        <w:t>FINANCE COM</w:t>
      </w:r>
      <w:r w:rsidR="00724910" w:rsidRPr="00E06390">
        <w:rPr>
          <w:rFonts w:ascii="Arial" w:hAnsi="Arial" w:cs="Arial"/>
          <w:b/>
          <w:bCs/>
          <w:sz w:val="24"/>
          <w:szCs w:val="24"/>
          <w:u w:val="single"/>
        </w:rPr>
        <w:t>MITTEE:</w:t>
      </w:r>
      <w:r w:rsidR="00FD2751" w:rsidRPr="00E06390">
        <w:rPr>
          <w:rFonts w:ascii="Arial" w:hAnsi="Arial" w:cs="Arial"/>
          <w:b/>
          <w:bCs/>
          <w:sz w:val="24"/>
          <w:szCs w:val="24"/>
        </w:rPr>
        <w:t xml:space="preserve"> </w:t>
      </w:r>
      <w:r w:rsidR="009B2F9C">
        <w:rPr>
          <w:rFonts w:ascii="Arial" w:hAnsi="Arial" w:cs="Arial"/>
          <w:sz w:val="24"/>
          <w:szCs w:val="24"/>
        </w:rPr>
        <w:t>Chairperson Gapen reporting</w:t>
      </w:r>
      <w:r w:rsidR="006B650B" w:rsidRPr="00E06390">
        <w:rPr>
          <w:rFonts w:ascii="Arial" w:hAnsi="Arial" w:cs="Arial"/>
          <w:bCs/>
          <w:sz w:val="24"/>
          <w:szCs w:val="24"/>
        </w:rPr>
        <w:t xml:space="preserve">. </w:t>
      </w:r>
      <w:r w:rsidR="00EF4B9F">
        <w:rPr>
          <w:rFonts w:ascii="Arial" w:hAnsi="Arial" w:cs="Arial"/>
          <w:bCs/>
          <w:sz w:val="24"/>
          <w:szCs w:val="24"/>
        </w:rPr>
        <w:t>The committee</w:t>
      </w:r>
      <w:r w:rsidR="00980E46">
        <w:rPr>
          <w:rFonts w:ascii="Arial" w:hAnsi="Arial" w:cs="Arial"/>
          <w:bCs/>
          <w:sz w:val="24"/>
          <w:szCs w:val="24"/>
        </w:rPr>
        <w:t xml:space="preserve"> met on </w:t>
      </w:r>
      <w:r w:rsidR="006969A1">
        <w:rPr>
          <w:rFonts w:ascii="Arial" w:hAnsi="Arial" w:cs="Arial"/>
          <w:bCs/>
          <w:sz w:val="24"/>
          <w:szCs w:val="24"/>
        </w:rPr>
        <w:t>September 3</w:t>
      </w:r>
      <w:r w:rsidR="006969A1" w:rsidRPr="006969A1">
        <w:rPr>
          <w:rFonts w:ascii="Arial" w:hAnsi="Arial" w:cs="Arial"/>
          <w:bCs/>
          <w:sz w:val="24"/>
          <w:szCs w:val="24"/>
          <w:vertAlign w:val="superscript"/>
        </w:rPr>
        <w:t>rd</w:t>
      </w:r>
      <w:r w:rsidR="00DF4769">
        <w:rPr>
          <w:rFonts w:ascii="Arial" w:hAnsi="Arial" w:cs="Arial"/>
          <w:bCs/>
          <w:sz w:val="24"/>
          <w:szCs w:val="24"/>
        </w:rPr>
        <w:t xml:space="preserve">, </w:t>
      </w:r>
      <w:r w:rsidR="001F66D3">
        <w:rPr>
          <w:rFonts w:ascii="Arial" w:hAnsi="Arial" w:cs="Arial"/>
          <w:bCs/>
          <w:sz w:val="24"/>
          <w:szCs w:val="24"/>
        </w:rPr>
        <w:t xml:space="preserve">2025.  The committee reviewed all bills paid from Village General Checking </w:t>
      </w:r>
      <w:r w:rsidR="00DF4769">
        <w:rPr>
          <w:rFonts w:ascii="Arial" w:hAnsi="Arial" w:cs="Arial"/>
          <w:bCs/>
          <w:sz w:val="24"/>
          <w:szCs w:val="24"/>
        </w:rPr>
        <w:t>using</w:t>
      </w:r>
      <w:r w:rsidR="001F66D3">
        <w:rPr>
          <w:rFonts w:ascii="Arial" w:hAnsi="Arial" w:cs="Arial"/>
          <w:bCs/>
          <w:sz w:val="24"/>
          <w:szCs w:val="24"/>
        </w:rPr>
        <w:t xml:space="preserve"> checks </w:t>
      </w:r>
      <w:r w:rsidR="00DE1E9C">
        <w:rPr>
          <w:rFonts w:ascii="Arial" w:hAnsi="Arial" w:cs="Arial"/>
          <w:bCs/>
          <w:sz w:val="24"/>
          <w:szCs w:val="24"/>
        </w:rPr>
        <w:t>2671</w:t>
      </w:r>
      <w:r w:rsidR="00705EF2">
        <w:rPr>
          <w:rFonts w:ascii="Arial" w:hAnsi="Arial" w:cs="Arial"/>
          <w:bCs/>
          <w:sz w:val="24"/>
          <w:szCs w:val="24"/>
        </w:rPr>
        <w:t>3-26764</w:t>
      </w:r>
      <w:r w:rsidR="001F66D3">
        <w:rPr>
          <w:rFonts w:ascii="Arial" w:hAnsi="Arial" w:cs="Arial"/>
          <w:bCs/>
          <w:sz w:val="24"/>
          <w:szCs w:val="24"/>
        </w:rPr>
        <w:t xml:space="preserve"> and Utility Checking </w:t>
      </w:r>
      <w:r w:rsidR="00A42574">
        <w:rPr>
          <w:rFonts w:ascii="Arial" w:hAnsi="Arial" w:cs="Arial"/>
          <w:bCs/>
          <w:sz w:val="24"/>
          <w:szCs w:val="24"/>
        </w:rPr>
        <w:t xml:space="preserve">on checks </w:t>
      </w:r>
      <w:r w:rsidR="00DE1E9C">
        <w:rPr>
          <w:rFonts w:ascii="Arial" w:hAnsi="Arial" w:cs="Arial"/>
          <w:bCs/>
          <w:sz w:val="24"/>
          <w:szCs w:val="24"/>
        </w:rPr>
        <w:t>536</w:t>
      </w:r>
      <w:r w:rsidR="00705EF2">
        <w:rPr>
          <w:rFonts w:ascii="Arial" w:hAnsi="Arial" w:cs="Arial"/>
          <w:bCs/>
          <w:sz w:val="24"/>
          <w:szCs w:val="24"/>
        </w:rPr>
        <w:t>1-5372</w:t>
      </w:r>
      <w:r w:rsidR="00A42574">
        <w:rPr>
          <w:rFonts w:ascii="Arial" w:hAnsi="Arial" w:cs="Arial"/>
          <w:bCs/>
          <w:sz w:val="24"/>
          <w:szCs w:val="24"/>
        </w:rPr>
        <w:t xml:space="preserve">.  The Committee reviewed all account transfers, </w:t>
      </w:r>
      <w:r w:rsidR="00A91C01">
        <w:rPr>
          <w:rFonts w:ascii="Arial" w:hAnsi="Arial" w:cs="Arial"/>
          <w:bCs/>
          <w:sz w:val="24"/>
          <w:szCs w:val="24"/>
        </w:rPr>
        <w:t>timecards</w:t>
      </w:r>
      <w:r w:rsidR="00A42574">
        <w:rPr>
          <w:rFonts w:ascii="Arial" w:hAnsi="Arial" w:cs="Arial"/>
          <w:bCs/>
          <w:sz w:val="24"/>
          <w:szCs w:val="24"/>
        </w:rPr>
        <w:t xml:space="preserve">, journal entries and receipts for all checking, savings, and non-lapsing accounts. </w:t>
      </w:r>
      <w:r w:rsidR="00DE1E9C">
        <w:rPr>
          <w:rFonts w:ascii="Arial" w:hAnsi="Arial" w:cs="Arial"/>
          <w:bCs/>
          <w:sz w:val="24"/>
          <w:szCs w:val="24"/>
        </w:rPr>
        <w:t xml:space="preserve">Motion </w:t>
      </w:r>
      <w:r w:rsidR="00705EF2">
        <w:rPr>
          <w:rFonts w:ascii="Arial" w:hAnsi="Arial" w:cs="Arial"/>
          <w:bCs/>
          <w:sz w:val="24"/>
          <w:szCs w:val="24"/>
        </w:rPr>
        <w:t>Evenson</w:t>
      </w:r>
      <w:r w:rsidR="00DE1E9C">
        <w:rPr>
          <w:rFonts w:ascii="Arial" w:hAnsi="Arial" w:cs="Arial"/>
          <w:bCs/>
          <w:sz w:val="24"/>
          <w:szCs w:val="24"/>
        </w:rPr>
        <w:t xml:space="preserve"> second </w:t>
      </w:r>
      <w:r w:rsidR="00705EF2">
        <w:rPr>
          <w:rFonts w:ascii="Arial" w:hAnsi="Arial" w:cs="Arial"/>
          <w:bCs/>
          <w:sz w:val="24"/>
          <w:szCs w:val="24"/>
        </w:rPr>
        <w:t>Muleski</w:t>
      </w:r>
      <w:r w:rsidR="00DE1E9C">
        <w:rPr>
          <w:rFonts w:ascii="Arial" w:hAnsi="Arial" w:cs="Arial"/>
          <w:bCs/>
          <w:sz w:val="24"/>
          <w:szCs w:val="24"/>
        </w:rPr>
        <w:t xml:space="preserve"> </w:t>
      </w:r>
      <w:r w:rsidR="00DF4769">
        <w:rPr>
          <w:rFonts w:ascii="Arial" w:hAnsi="Arial" w:cs="Arial"/>
          <w:sz w:val="24"/>
          <w:szCs w:val="24"/>
        </w:rPr>
        <w:t>to approve the Finance Committee report</w:t>
      </w:r>
      <w:r w:rsidR="00A42574">
        <w:rPr>
          <w:rFonts w:ascii="Arial" w:hAnsi="Arial" w:cs="Arial"/>
          <w:sz w:val="24"/>
          <w:szCs w:val="24"/>
        </w:rPr>
        <w:t xml:space="preserve">.  Motion carried.  </w:t>
      </w:r>
      <w:r w:rsidR="00EF46C1">
        <w:rPr>
          <w:rFonts w:ascii="Arial" w:hAnsi="Arial" w:cs="Arial"/>
          <w:sz w:val="24"/>
          <w:szCs w:val="24"/>
        </w:rPr>
        <w:t xml:space="preserve"> </w:t>
      </w:r>
      <w:r w:rsidR="00BE7D57">
        <w:rPr>
          <w:rFonts w:ascii="Arial" w:hAnsi="Arial" w:cs="Arial"/>
          <w:sz w:val="24"/>
          <w:szCs w:val="24"/>
        </w:rPr>
        <w:t xml:space="preserve"> </w:t>
      </w:r>
    </w:p>
    <w:p w14:paraId="7B27C58D" w14:textId="70F56392" w:rsidR="0052696C" w:rsidRPr="00E06390" w:rsidRDefault="0052696C" w:rsidP="00805DE3">
      <w:pPr>
        <w:pStyle w:val="BodyText"/>
        <w:jc w:val="left"/>
        <w:rPr>
          <w:rFonts w:ascii="Arial" w:hAnsi="Arial" w:cs="Arial"/>
          <w:lang w:val="en-US"/>
        </w:rPr>
      </w:pPr>
    </w:p>
    <w:bookmarkEnd w:id="0"/>
    <w:p w14:paraId="4AFA971C" w14:textId="1518304F" w:rsidR="00F81517" w:rsidRPr="00E06390" w:rsidRDefault="00535EE3" w:rsidP="00535EE3">
      <w:pPr>
        <w:rPr>
          <w:rFonts w:ascii="Arial" w:hAnsi="Arial" w:cs="Arial"/>
          <w:sz w:val="24"/>
          <w:szCs w:val="24"/>
        </w:rPr>
      </w:pPr>
      <w:r>
        <w:rPr>
          <w:rFonts w:ascii="Arial" w:hAnsi="Arial" w:cs="Arial"/>
          <w:b/>
          <w:bCs/>
          <w:sz w:val="24"/>
          <w:szCs w:val="24"/>
          <w:u w:val="single"/>
        </w:rPr>
        <w:t>CLERK/</w:t>
      </w:r>
      <w:r w:rsidR="00A91C01" w:rsidRPr="00E06390">
        <w:rPr>
          <w:rFonts w:ascii="Arial" w:hAnsi="Arial" w:cs="Arial"/>
          <w:b/>
          <w:bCs/>
          <w:sz w:val="24"/>
          <w:szCs w:val="24"/>
          <w:u w:val="single"/>
        </w:rPr>
        <w:t>TREASURER</w:t>
      </w:r>
      <w:r w:rsidR="00724910" w:rsidRPr="00E06390">
        <w:rPr>
          <w:rFonts w:ascii="Arial" w:hAnsi="Arial" w:cs="Arial"/>
          <w:b/>
          <w:bCs/>
          <w:sz w:val="24"/>
          <w:szCs w:val="24"/>
          <w:u w:val="single"/>
        </w:rPr>
        <w:t xml:space="preserve"> REPORT</w:t>
      </w:r>
      <w:r w:rsidR="00A91C01" w:rsidRPr="00E06390">
        <w:rPr>
          <w:rFonts w:ascii="Arial" w:hAnsi="Arial" w:cs="Arial"/>
          <w:b/>
          <w:bCs/>
          <w:sz w:val="24"/>
          <w:szCs w:val="24"/>
          <w:u w:val="single"/>
        </w:rPr>
        <w:t>:</w:t>
      </w:r>
      <w:r w:rsidR="00A91C01" w:rsidRPr="00E06390">
        <w:rPr>
          <w:rFonts w:ascii="Arial" w:hAnsi="Arial" w:cs="Arial"/>
          <w:sz w:val="24"/>
          <w:szCs w:val="24"/>
          <w:u w:val="single"/>
        </w:rPr>
        <w:t xml:space="preserve"> </w:t>
      </w:r>
      <w:r w:rsidR="00A91C01" w:rsidRPr="00E06390">
        <w:rPr>
          <w:rFonts w:ascii="Arial" w:hAnsi="Arial" w:cs="Arial"/>
          <w:sz w:val="24"/>
          <w:szCs w:val="24"/>
        </w:rPr>
        <w:t>Clerk</w:t>
      </w:r>
      <w:r>
        <w:rPr>
          <w:rFonts w:ascii="Arial" w:hAnsi="Arial" w:cs="Arial"/>
          <w:sz w:val="24"/>
          <w:szCs w:val="24"/>
        </w:rPr>
        <w:t>/Treasurer</w:t>
      </w:r>
      <w:r w:rsidR="00EF46C1">
        <w:rPr>
          <w:rFonts w:ascii="Arial" w:hAnsi="Arial" w:cs="Arial"/>
          <w:sz w:val="24"/>
          <w:szCs w:val="24"/>
        </w:rPr>
        <w:t xml:space="preserve"> </w:t>
      </w:r>
      <w:r w:rsidR="00DA2DE2" w:rsidRPr="00E06390">
        <w:rPr>
          <w:rFonts w:ascii="Arial" w:hAnsi="Arial" w:cs="Arial"/>
          <w:sz w:val="24"/>
          <w:szCs w:val="24"/>
        </w:rPr>
        <w:t>Samantha Daugherty</w:t>
      </w:r>
      <w:r w:rsidR="0063336E" w:rsidRPr="00E06390">
        <w:rPr>
          <w:rFonts w:ascii="Arial" w:hAnsi="Arial" w:cs="Arial"/>
          <w:sz w:val="24"/>
          <w:szCs w:val="24"/>
        </w:rPr>
        <w:t xml:space="preserve"> </w:t>
      </w:r>
      <w:r w:rsidR="00205E30" w:rsidRPr="00E06390">
        <w:rPr>
          <w:rFonts w:ascii="Arial" w:hAnsi="Arial" w:cs="Arial"/>
          <w:sz w:val="24"/>
          <w:szCs w:val="24"/>
        </w:rPr>
        <w:t>repor</w:t>
      </w:r>
      <w:r w:rsidR="00A42574">
        <w:rPr>
          <w:rFonts w:ascii="Arial" w:hAnsi="Arial" w:cs="Arial"/>
          <w:sz w:val="24"/>
          <w:szCs w:val="24"/>
        </w:rPr>
        <w:t>ting</w:t>
      </w:r>
      <w:r w:rsidR="00205E30" w:rsidRPr="00E06390">
        <w:rPr>
          <w:rFonts w:ascii="Arial" w:hAnsi="Arial" w:cs="Arial"/>
          <w:sz w:val="24"/>
          <w:szCs w:val="24"/>
        </w:rPr>
        <w:t>.</w:t>
      </w:r>
      <w:r w:rsidR="00FD2751" w:rsidRPr="00E06390">
        <w:rPr>
          <w:rFonts w:ascii="Arial" w:hAnsi="Arial" w:cs="Arial"/>
          <w:sz w:val="24"/>
          <w:szCs w:val="24"/>
        </w:rPr>
        <w:t xml:space="preserve"> </w:t>
      </w:r>
      <w:r w:rsidR="00BE390D" w:rsidRPr="00E06390">
        <w:rPr>
          <w:rFonts w:ascii="Arial" w:hAnsi="Arial" w:cs="Arial"/>
          <w:sz w:val="24"/>
          <w:szCs w:val="24"/>
        </w:rPr>
        <w:t>T</w:t>
      </w:r>
      <w:r w:rsidR="007A2456" w:rsidRPr="00E06390">
        <w:rPr>
          <w:rFonts w:ascii="Arial" w:hAnsi="Arial" w:cs="Arial"/>
          <w:sz w:val="24"/>
          <w:szCs w:val="24"/>
        </w:rPr>
        <w:t>otal</w:t>
      </w:r>
      <w:r w:rsidR="00035131" w:rsidRPr="00E06390">
        <w:rPr>
          <w:rFonts w:ascii="Arial" w:hAnsi="Arial" w:cs="Arial"/>
          <w:sz w:val="24"/>
          <w:szCs w:val="24"/>
        </w:rPr>
        <w:t xml:space="preserve">s reported to </w:t>
      </w:r>
      <w:r w:rsidR="006F116A" w:rsidRPr="00E06390">
        <w:rPr>
          <w:rFonts w:ascii="Arial" w:hAnsi="Arial" w:cs="Arial"/>
          <w:sz w:val="24"/>
          <w:szCs w:val="24"/>
        </w:rPr>
        <w:t xml:space="preserve">the </w:t>
      </w:r>
      <w:r w:rsidR="00035131" w:rsidRPr="00E06390">
        <w:rPr>
          <w:rFonts w:ascii="Arial" w:hAnsi="Arial" w:cs="Arial"/>
          <w:sz w:val="24"/>
          <w:szCs w:val="24"/>
        </w:rPr>
        <w:t xml:space="preserve">Finance Committee: </w:t>
      </w:r>
      <w:r w:rsidR="00FD2751" w:rsidRPr="00E06390">
        <w:rPr>
          <w:rFonts w:ascii="Arial" w:hAnsi="Arial" w:cs="Arial"/>
          <w:sz w:val="24"/>
          <w:szCs w:val="24"/>
        </w:rPr>
        <w:t>R</w:t>
      </w:r>
      <w:r w:rsidR="0029706F" w:rsidRPr="00E06390">
        <w:rPr>
          <w:rFonts w:ascii="Arial" w:hAnsi="Arial" w:cs="Arial"/>
          <w:sz w:val="24"/>
          <w:szCs w:val="24"/>
        </w:rPr>
        <w:t>eceipts</w:t>
      </w:r>
      <w:r w:rsidR="007A2456" w:rsidRPr="00E06390">
        <w:rPr>
          <w:rFonts w:ascii="Arial" w:hAnsi="Arial" w:cs="Arial"/>
          <w:sz w:val="24"/>
          <w:szCs w:val="24"/>
        </w:rPr>
        <w:t xml:space="preserve"> </w:t>
      </w:r>
      <w:r w:rsidR="00465476" w:rsidRPr="00E06390">
        <w:rPr>
          <w:rFonts w:ascii="Arial" w:hAnsi="Arial" w:cs="Arial"/>
          <w:sz w:val="24"/>
          <w:szCs w:val="24"/>
        </w:rPr>
        <w:t>for</w:t>
      </w:r>
      <w:r w:rsidR="00C73105">
        <w:rPr>
          <w:rFonts w:ascii="Arial" w:hAnsi="Arial" w:cs="Arial"/>
          <w:sz w:val="24"/>
          <w:szCs w:val="24"/>
        </w:rPr>
        <w:t xml:space="preserve"> </w:t>
      </w:r>
      <w:r w:rsidR="00705EF2">
        <w:rPr>
          <w:rFonts w:ascii="Arial" w:hAnsi="Arial" w:cs="Arial"/>
          <w:sz w:val="24"/>
          <w:szCs w:val="24"/>
        </w:rPr>
        <w:t>August $1,077,092.98</w:t>
      </w:r>
      <w:r w:rsidR="005E0636" w:rsidRPr="00E06390">
        <w:rPr>
          <w:rFonts w:ascii="Arial" w:hAnsi="Arial" w:cs="Arial"/>
          <w:sz w:val="24"/>
          <w:szCs w:val="24"/>
        </w:rPr>
        <w:t>:</w:t>
      </w:r>
      <w:r w:rsidR="00613EF4">
        <w:rPr>
          <w:rFonts w:ascii="Arial" w:hAnsi="Arial" w:cs="Arial"/>
          <w:sz w:val="24"/>
          <w:szCs w:val="24"/>
        </w:rPr>
        <w:t xml:space="preserve"> </w:t>
      </w:r>
      <w:r w:rsidR="00723D04">
        <w:rPr>
          <w:rFonts w:ascii="Arial" w:hAnsi="Arial" w:cs="Arial"/>
          <w:sz w:val="24"/>
          <w:szCs w:val="24"/>
        </w:rPr>
        <w:t xml:space="preserve">Expenses for </w:t>
      </w:r>
      <w:r w:rsidR="00705EF2">
        <w:rPr>
          <w:rFonts w:ascii="Arial" w:hAnsi="Arial" w:cs="Arial"/>
          <w:sz w:val="24"/>
          <w:szCs w:val="24"/>
        </w:rPr>
        <w:t>August</w:t>
      </w:r>
      <w:r w:rsidR="00723D04">
        <w:rPr>
          <w:rFonts w:ascii="Arial" w:hAnsi="Arial" w:cs="Arial"/>
          <w:sz w:val="24"/>
          <w:szCs w:val="24"/>
        </w:rPr>
        <w:t>: $</w:t>
      </w:r>
      <w:r w:rsidR="00705EF2">
        <w:rPr>
          <w:rFonts w:ascii="Arial" w:hAnsi="Arial" w:cs="Arial"/>
          <w:sz w:val="24"/>
          <w:szCs w:val="24"/>
        </w:rPr>
        <w:t>431,543.61</w:t>
      </w:r>
      <w:r w:rsidR="00723D04">
        <w:rPr>
          <w:rFonts w:ascii="Arial" w:hAnsi="Arial" w:cs="Arial"/>
          <w:sz w:val="24"/>
          <w:szCs w:val="24"/>
        </w:rPr>
        <w:t xml:space="preserve">.  </w:t>
      </w:r>
      <w:r w:rsidR="00524469">
        <w:rPr>
          <w:rFonts w:ascii="Arial" w:hAnsi="Arial" w:cs="Arial"/>
          <w:sz w:val="24"/>
          <w:szCs w:val="24"/>
        </w:rPr>
        <w:t>O</w:t>
      </w:r>
      <w:r w:rsidR="00364FB7">
        <w:rPr>
          <w:rFonts w:ascii="Arial" w:hAnsi="Arial" w:cs="Arial"/>
          <w:sz w:val="24"/>
          <w:szCs w:val="24"/>
        </w:rPr>
        <w:t>ne account transfer from village checking for $</w:t>
      </w:r>
      <w:r w:rsidR="00DE1E9C">
        <w:rPr>
          <w:rFonts w:ascii="Arial" w:hAnsi="Arial" w:cs="Arial"/>
          <w:sz w:val="24"/>
          <w:szCs w:val="24"/>
        </w:rPr>
        <w:t>1</w:t>
      </w:r>
      <w:r w:rsidR="00705EF2">
        <w:rPr>
          <w:rFonts w:ascii="Arial" w:hAnsi="Arial" w:cs="Arial"/>
          <w:sz w:val="24"/>
          <w:szCs w:val="24"/>
        </w:rPr>
        <w:t>0,000</w:t>
      </w:r>
      <w:r w:rsidR="00DF4769">
        <w:rPr>
          <w:rFonts w:ascii="Arial" w:hAnsi="Arial" w:cs="Arial"/>
          <w:sz w:val="24"/>
          <w:szCs w:val="24"/>
        </w:rPr>
        <w:t xml:space="preserve"> to </w:t>
      </w:r>
      <w:r w:rsidR="00524469">
        <w:rPr>
          <w:rFonts w:ascii="Arial" w:hAnsi="Arial" w:cs="Arial"/>
          <w:sz w:val="24"/>
          <w:szCs w:val="24"/>
        </w:rPr>
        <w:t>6495</w:t>
      </w:r>
      <w:r w:rsidR="00DF4769">
        <w:rPr>
          <w:rFonts w:ascii="Arial" w:hAnsi="Arial" w:cs="Arial"/>
          <w:sz w:val="24"/>
          <w:szCs w:val="24"/>
        </w:rPr>
        <w:t xml:space="preserve"> </w:t>
      </w:r>
      <w:r w:rsidR="00CA2483">
        <w:rPr>
          <w:rFonts w:ascii="Arial" w:hAnsi="Arial" w:cs="Arial"/>
          <w:sz w:val="24"/>
          <w:szCs w:val="24"/>
        </w:rPr>
        <w:t>Non-Lapsing</w:t>
      </w:r>
      <w:r w:rsidR="00DF4769">
        <w:rPr>
          <w:rFonts w:ascii="Arial" w:hAnsi="Arial" w:cs="Arial"/>
          <w:sz w:val="24"/>
          <w:szCs w:val="24"/>
        </w:rPr>
        <w:t xml:space="preserve"> Savings</w:t>
      </w:r>
      <w:r w:rsidR="00364FB7">
        <w:rPr>
          <w:rFonts w:ascii="Arial" w:hAnsi="Arial" w:cs="Arial"/>
          <w:sz w:val="24"/>
          <w:szCs w:val="24"/>
        </w:rPr>
        <w:t>.</w:t>
      </w:r>
      <w:r w:rsidR="00DE1E9C">
        <w:rPr>
          <w:rFonts w:ascii="Arial" w:hAnsi="Arial" w:cs="Arial"/>
          <w:sz w:val="24"/>
          <w:szCs w:val="24"/>
        </w:rPr>
        <w:t xml:space="preserve"> One account transfer from Non-Lapsing for $</w:t>
      </w:r>
      <w:r w:rsidR="00705EF2">
        <w:rPr>
          <w:rFonts w:ascii="Arial" w:hAnsi="Arial" w:cs="Arial"/>
          <w:sz w:val="24"/>
          <w:szCs w:val="24"/>
        </w:rPr>
        <w:t>35,779.00</w:t>
      </w:r>
      <w:r w:rsidR="00DE1E9C">
        <w:rPr>
          <w:rFonts w:ascii="Arial" w:hAnsi="Arial" w:cs="Arial"/>
          <w:sz w:val="24"/>
          <w:szCs w:val="24"/>
        </w:rPr>
        <w:t xml:space="preserve"> to General Checking and </w:t>
      </w:r>
      <w:r w:rsidR="00D93958">
        <w:rPr>
          <w:rFonts w:ascii="Arial" w:hAnsi="Arial" w:cs="Arial"/>
          <w:sz w:val="24"/>
          <w:szCs w:val="24"/>
        </w:rPr>
        <w:t>One Transfer from village checking to passbook savings</w:t>
      </w:r>
      <w:r w:rsidR="00705EF2">
        <w:rPr>
          <w:rFonts w:ascii="Arial" w:hAnsi="Arial" w:cs="Arial"/>
          <w:sz w:val="24"/>
          <w:szCs w:val="24"/>
        </w:rPr>
        <w:t xml:space="preserve"> for $800,000</w:t>
      </w:r>
      <w:r w:rsidR="00D93958">
        <w:rPr>
          <w:rFonts w:ascii="Arial" w:hAnsi="Arial" w:cs="Arial"/>
          <w:sz w:val="24"/>
          <w:szCs w:val="24"/>
        </w:rPr>
        <w:t xml:space="preserve">. </w:t>
      </w:r>
      <w:r w:rsidR="00723D04">
        <w:rPr>
          <w:rFonts w:ascii="Arial" w:hAnsi="Arial" w:cs="Arial"/>
          <w:sz w:val="24"/>
          <w:szCs w:val="24"/>
        </w:rPr>
        <w:t xml:space="preserve"> </w:t>
      </w:r>
      <w:r w:rsidR="00E86164" w:rsidRPr="00E06390">
        <w:rPr>
          <w:rFonts w:ascii="Arial" w:hAnsi="Arial" w:cs="Arial"/>
          <w:sz w:val="24"/>
          <w:szCs w:val="24"/>
        </w:rPr>
        <w:t>General checking bills were</w:t>
      </w:r>
      <w:r w:rsidR="00854CAC" w:rsidRPr="00E06390">
        <w:rPr>
          <w:rFonts w:ascii="Arial" w:hAnsi="Arial" w:cs="Arial"/>
          <w:sz w:val="24"/>
          <w:szCs w:val="24"/>
        </w:rPr>
        <w:t xml:space="preserve"> pai</w:t>
      </w:r>
      <w:r w:rsidR="00A37780" w:rsidRPr="00E06390">
        <w:rPr>
          <w:rFonts w:ascii="Arial" w:hAnsi="Arial" w:cs="Arial"/>
          <w:sz w:val="24"/>
          <w:szCs w:val="24"/>
        </w:rPr>
        <w:t>d on checks</w:t>
      </w:r>
      <w:r w:rsidR="00364FB7">
        <w:rPr>
          <w:rFonts w:ascii="Arial" w:hAnsi="Arial" w:cs="Arial"/>
          <w:sz w:val="24"/>
          <w:szCs w:val="24"/>
        </w:rPr>
        <w:t xml:space="preserve"> </w:t>
      </w:r>
      <w:r w:rsidR="00D93958">
        <w:rPr>
          <w:rFonts w:ascii="Arial" w:hAnsi="Arial" w:cs="Arial"/>
          <w:sz w:val="24"/>
          <w:szCs w:val="24"/>
        </w:rPr>
        <w:t>2671</w:t>
      </w:r>
      <w:r w:rsidR="00705EF2">
        <w:rPr>
          <w:rFonts w:ascii="Arial" w:hAnsi="Arial" w:cs="Arial"/>
          <w:sz w:val="24"/>
          <w:szCs w:val="24"/>
        </w:rPr>
        <w:t>3-26764</w:t>
      </w:r>
      <w:r w:rsidR="00A42574">
        <w:rPr>
          <w:rFonts w:ascii="Arial" w:hAnsi="Arial" w:cs="Arial"/>
          <w:sz w:val="24"/>
          <w:szCs w:val="24"/>
        </w:rPr>
        <w:t xml:space="preserve"> </w:t>
      </w:r>
      <w:r w:rsidR="00A37270" w:rsidRPr="00E06390">
        <w:rPr>
          <w:rFonts w:ascii="Arial" w:hAnsi="Arial" w:cs="Arial"/>
          <w:sz w:val="24"/>
          <w:szCs w:val="24"/>
        </w:rPr>
        <w:t>with</w:t>
      </w:r>
      <w:r w:rsidR="003A1E3D" w:rsidRPr="00E06390">
        <w:rPr>
          <w:rFonts w:ascii="Arial" w:hAnsi="Arial" w:cs="Arial"/>
          <w:color w:val="FF0000"/>
          <w:sz w:val="24"/>
          <w:szCs w:val="24"/>
        </w:rPr>
        <w:t xml:space="preserve"> </w:t>
      </w:r>
      <w:r w:rsidR="00302AB8">
        <w:rPr>
          <w:rFonts w:ascii="Arial" w:hAnsi="Arial" w:cs="Arial"/>
          <w:sz w:val="24"/>
          <w:szCs w:val="24"/>
        </w:rPr>
        <w:t>sixteen</w:t>
      </w:r>
      <w:r w:rsidR="00A614C8">
        <w:rPr>
          <w:rFonts w:ascii="Arial" w:hAnsi="Arial" w:cs="Arial"/>
          <w:sz w:val="24"/>
          <w:szCs w:val="24"/>
        </w:rPr>
        <w:t xml:space="preserve"> </w:t>
      </w:r>
      <w:r w:rsidR="000A764C">
        <w:rPr>
          <w:rFonts w:ascii="Arial" w:hAnsi="Arial" w:cs="Arial"/>
          <w:sz w:val="24"/>
          <w:szCs w:val="24"/>
        </w:rPr>
        <w:t xml:space="preserve">online payments </w:t>
      </w:r>
      <w:r w:rsidR="0004474D" w:rsidRPr="00E06390">
        <w:rPr>
          <w:rFonts w:ascii="Arial" w:hAnsi="Arial" w:cs="Arial"/>
          <w:sz w:val="24"/>
          <w:szCs w:val="24"/>
        </w:rPr>
        <w:t>to</w:t>
      </w:r>
      <w:r w:rsidR="00251304" w:rsidRPr="00E06390">
        <w:rPr>
          <w:rFonts w:ascii="Arial" w:hAnsi="Arial" w:cs="Arial"/>
          <w:sz w:val="24"/>
          <w:szCs w:val="24"/>
        </w:rPr>
        <w:t xml:space="preserve"> IRS</w:t>
      </w:r>
      <w:r w:rsidR="009A07A2" w:rsidRPr="00E06390">
        <w:rPr>
          <w:rFonts w:ascii="Arial" w:hAnsi="Arial" w:cs="Arial"/>
          <w:sz w:val="24"/>
          <w:szCs w:val="24"/>
        </w:rPr>
        <w:t>,</w:t>
      </w:r>
      <w:r w:rsidR="00251304" w:rsidRPr="00E06390">
        <w:rPr>
          <w:rFonts w:ascii="Arial" w:hAnsi="Arial" w:cs="Arial"/>
          <w:sz w:val="24"/>
          <w:szCs w:val="24"/>
        </w:rPr>
        <w:t xml:space="preserve"> </w:t>
      </w:r>
      <w:r w:rsidR="00A42574">
        <w:rPr>
          <w:rFonts w:ascii="Arial" w:hAnsi="Arial" w:cs="Arial"/>
          <w:sz w:val="24"/>
          <w:szCs w:val="24"/>
        </w:rPr>
        <w:t xml:space="preserve">Empower, </w:t>
      </w:r>
      <w:r w:rsidR="008B3A79" w:rsidRPr="00E06390">
        <w:rPr>
          <w:rFonts w:ascii="Arial" w:hAnsi="Arial" w:cs="Arial"/>
          <w:sz w:val="24"/>
          <w:szCs w:val="24"/>
        </w:rPr>
        <w:t>WRS</w:t>
      </w:r>
      <w:r w:rsidR="00A42574">
        <w:rPr>
          <w:rFonts w:ascii="Arial" w:hAnsi="Arial" w:cs="Arial"/>
          <w:sz w:val="24"/>
          <w:szCs w:val="24"/>
        </w:rPr>
        <w:t xml:space="preserve">, Kwik Trip, </w:t>
      </w:r>
      <w:r w:rsidR="002D4C16">
        <w:rPr>
          <w:rFonts w:ascii="Arial" w:hAnsi="Arial" w:cs="Arial"/>
          <w:sz w:val="24"/>
          <w:szCs w:val="24"/>
        </w:rPr>
        <w:t>WI DOR</w:t>
      </w:r>
      <w:r w:rsidR="00A42574">
        <w:rPr>
          <w:rFonts w:ascii="Arial" w:hAnsi="Arial" w:cs="Arial"/>
          <w:sz w:val="24"/>
          <w:szCs w:val="24"/>
        </w:rPr>
        <w:t xml:space="preserve">, Elan Financial, WM, Bauernfeind, We Energies, Gannett, Thryv, </w:t>
      </w:r>
      <w:r>
        <w:rPr>
          <w:rFonts w:ascii="Arial" w:hAnsi="Arial" w:cs="Arial"/>
          <w:sz w:val="24"/>
          <w:szCs w:val="24"/>
        </w:rPr>
        <w:t>Central States Funds</w:t>
      </w:r>
      <w:r w:rsidR="00723D04">
        <w:rPr>
          <w:rFonts w:ascii="Arial" w:hAnsi="Arial" w:cs="Arial"/>
          <w:sz w:val="24"/>
          <w:szCs w:val="24"/>
        </w:rPr>
        <w:t>, WWL&amp;C</w:t>
      </w:r>
      <w:r w:rsidR="000A764C">
        <w:rPr>
          <w:rFonts w:ascii="Arial" w:hAnsi="Arial" w:cs="Arial"/>
          <w:sz w:val="24"/>
          <w:szCs w:val="24"/>
        </w:rPr>
        <w:t>.</w:t>
      </w:r>
      <w:r w:rsidR="00781545">
        <w:rPr>
          <w:rFonts w:ascii="Arial" w:hAnsi="Arial" w:cs="Arial"/>
          <w:sz w:val="24"/>
          <w:szCs w:val="24"/>
        </w:rPr>
        <w:t xml:space="preserve">  </w:t>
      </w:r>
      <w:r w:rsidR="000A764C">
        <w:rPr>
          <w:rFonts w:ascii="Arial" w:hAnsi="Arial" w:cs="Arial"/>
          <w:sz w:val="24"/>
          <w:szCs w:val="24"/>
        </w:rPr>
        <w:t xml:space="preserve">End of month balances; </w:t>
      </w:r>
      <w:r w:rsidR="00724910" w:rsidRPr="00E06390">
        <w:rPr>
          <w:rFonts w:ascii="Arial" w:hAnsi="Arial" w:cs="Arial"/>
          <w:sz w:val="24"/>
          <w:szCs w:val="24"/>
        </w:rPr>
        <w:t>Village Non-Lapsing</w:t>
      </w:r>
      <w:r w:rsidR="00F27EC7">
        <w:rPr>
          <w:rFonts w:ascii="Arial" w:hAnsi="Arial" w:cs="Arial"/>
          <w:sz w:val="24"/>
          <w:szCs w:val="24"/>
        </w:rPr>
        <w:t>:</w:t>
      </w:r>
      <w:r w:rsidR="00724910" w:rsidRPr="00E06390">
        <w:rPr>
          <w:rFonts w:ascii="Arial" w:hAnsi="Arial" w:cs="Arial"/>
          <w:sz w:val="24"/>
          <w:szCs w:val="24"/>
        </w:rPr>
        <w:t xml:space="preserve"> </w:t>
      </w:r>
      <w:r w:rsidR="000A764C">
        <w:rPr>
          <w:rFonts w:ascii="Arial" w:hAnsi="Arial" w:cs="Arial"/>
          <w:sz w:val="24"/>
          <w:szCs w:val="24"/>
        </w:rPr>
        <w:t>$</w:t>
      </w:r>
      <w:r w:rsidR="00302AB8">
        <w:rPr>
          <w:rFonts w:ascii="Arial" w:hAnsi="Arial" w:cs="Arial"/>
          <w:sz w:val="24"/>
          <w:szCs w:val="24"/>
        </w:rPr>
        <w:t>1,067,780.91</w:t>
      </w:r>
      <w:r w:rsidR="000A764C">
        <w:rPr>
          <w:rFonts w:ascii="Arial" w:hAnsi="Arial" w:cs="Arial"/>
          <w:sz w:val="24"/>
          <w:szCs w:val="24"/>
        </w:rPr>
        <w:t>;</w:t>
      </w:r>
      <w:r w:rsidR="0066715C">
        <w:rPr>
          <w:rFonts w:ascii="Arial" w:hAnsi="Arial" w:cs="Arial"/>
          <w:sz w:val="24"/>
          <w:szCs w:val="24"/>
        </w:rPr>
        <w:t xml:space="preserve"> </w:t>
      </w:r>
      <w:r w:rsidR="00A143D9" w:rsidRPr="00E06390">
        <w:rPr>
          <w:rFonts w:ascii="Arial" w:hAnsi="Arial" w:cs="Arial"/>
          <w:sz w:val="24"/>
          <w:szCs w:val="24"/>
        </w:rPr>
        <w:t>Utilities</w:t>
      </w:r>
      <w:r w:rsidR="009F110F" w:rsidRPr="00E06390">
        <w:rPr>
          <w:rFonts w:ascii="Arial" w:hAnsi="Arial" w:cs="Arial"/>
          <w:sz w:val="24"/>
          <w:szCs w:val="24"/>
        </w:rPr>
        <w:t xml:space="preserve"> </w:t>
      </w:r>
      <w:r w:rsidR="00D6578C" w:rsidRPr="00E06390">
        <w:rPr>
          <w:rFonts w:ascii="Arial" w:hAnsi="Arial" w:cs="Arial"/>
          <w:sz w:val="24"/>
          <w:szCs w:val="24"/>
        </w:rPr>
        <w:t>Checking</w:t>
      </w:r>
      <w:r w:rsidR="00904768" w:rsidRPr="00E06390">
        <w:rPr>
          <w:rFonts w:ascii="Arial" w:hAnsi="Arial" w:cs="Arial"/>
          <w:sz w:val="24"/>
          <w:szCs w:val="24"/>
        </w:rPr>
        <w:t>:</w:t>
      </w:r>
      <w:r w:rsidR="00D6578C" w:rsidRPr="00E06390">
        <w:rPr>
          <w:rFonts w:ascii="Arial" w:hAnsi="Arial" w:cs="Arial"/>
          <w:b/>
          <w:sz w:val="24"/>
          <w:szCs w:val="24"/>
        </w:rPr>
        <w:t xml:space="preserve"> </w:t>
      </w:r>
      <w:r w:rsidR="000A764C" w:rsidRPr="000A764C">
        <w:rPr>
          <w:rFonts w:ascii="Arial" w:hAnsi="Arial" w:cs="Arial"/>
          <w:bCs/>
          <w:sz w:val="24"/>
          <w:szCs w:val="24"/>
        </w:rPr>
        <w:t>$</w:t>
      </w:r>
      <w:r w:rsidR="00302AB8">
        <w:rPr>
          <w:rFonts w:ascii="Arial" w:hAnsi="Arial" w:cs="Arial"/>
          <w:bCs/>
          <w:sz w:val="24"/>
          <w:szCs w:val="24"/>
        </w:rPr>
        <w:t>16,019.46</w:t>
      </w:r>
      <w:r w:rsidR="000A764C">
        <w:rPr>
          <w:rFonts w:ascii="Arial" w:hAnsi="Arial" w:cs="Arial"/>
          <w:sz w:val="24"/>
          <w:szCs w:val="24"/>
        </w:rPr>
        <w:t>;</w:t>
      </w:r>
      <w:r w:rsidR="00676705">
        <w:rPr>
          <w:rFonts w:ascii="Arial" w:hAnsi="Arial" w:cs="Arial"/>
          <w:sz w:val="24"/>
          <w:szCs w:val="24"/>
        </w:rPr>
        <w:t xml:space="preserve"> </w:t>
      </w:r>
      <w:r w:rsidR="005E0A10" w:rsidRPr="00E06390">
        <w:rPr>
          <w:rFonts w:ascii="Arial" w:hAnsi="Arial" w:cs="Arial"/>
          <w:sz w:val="24"/>
          <w:szCs w:val="24"/>
        </w:rPr>
        <w:t xml:space="preserve">Water </w:t>
      </w:r>
      <w:r w:rsidR="00837EB5" w:rsidRPr="00E06390">
        <w:rPr>
          <w:rFonts w:ascii="Arial" w:hAnsi="Arial" w:cs="Arial"/>
          <w:sz w:val="24"/>
          <w:szCs w:val="24"/>
        </w:rPr>
        <w:t>Money</w:t>
      </w:r>
      <w:r w:rsidR="00233B00" w:rsidRPr="00E06390">
        <w:rPr>
          <w:rFonts w:ascii="Arial" w:hAnsi="Arial" w:cs="Arial"/>
          <w:sz w:val="24"/>
          <w:szCs w:val="24"/>
        </w:rPr>
        <w:t xml:space="preserve"> </w:t>
      </w:r>
      <w:r w:rsidR="00724910" w:rsidRPr="00E06390">
        <w:rPr>
          <w:rFonts w:ascii="Arial" w:hAnsi="Arial" w:cs="Arial"/>
          <w:sz w:val="24"/>
          <w:szCs w:val="24"/>
        </w:rPr>
        <w:t>Market</w:t>
      </w:r>
      <w:r w:rsidR="00F27EC7">
        <w:rPr>
          <w:rFonts w:ascii="Arial" w:hAnsi="Arial" w:cs="Arial"/>
          <w:sz w:val="24"/>
          <w:szCs w:val="24"/>
        </w:rPr>
        <w:t>:</w:t>
      </w:r>
      <w:r w:rsidR="00724910" w:rsidRPr="00E06390">
        <w:rPr>
          <w:rFonts w:ascii="Arial" w:hAnsi="Arial" w:cs="Arial"/>
          <w:sz w:val="24"/>
          <w:szCs w:val="24"/>
        </w:rPr>
        <w:t xml:space="preserve"> </w:t>
      </w:r>
      <w:r w:rsidR="000A764C">
        <w:rPr>
          <w:rFonts w:ascii="Arial" w:hAnsi="Arial" w:cs="Arial"/>
          <w:sz w:val="24"/>
          <w:szCs w:val="24"/>
        </w:rPr>
        <w:t>$</w:t>
      </w:r>
      <w:r w:rsidR="00302AB8">
        <w:rPr>
          <w:rFonts w:ascii="Arial" w:hAnsi="Arial" w:cs="Arial"/>
          <w:sz w:val="24"/>
          <w:szCs w:val="24"/>
        </w:rPr>
        <w:t>824,632.14</w:t>
      </w:r>
      <w:r w:rsidR="000A764C">
        <w:rPr>
          <w:rFonts w:ascii="Arial" w:hAnsi="Arial" w:cs="Arial"/>
          <w:sz w:val="24"/>
          <w:szCs w:val="24"/>
        </w:rPr>
        <w:t>; Village Passbook: $</w:t>
      </w:r>
      <w:r w:rsidR="00302AB8">
        <w:rPr>
          <w:rFonts w:ascii="Arial" w:hAnsi="Arial" w:cs="Arial"/>
          <w:sz w:val="24"/>
          <w:szCs w:val="24"/>
        </w:rPr>
        <w:t>1,299,327.17</w:t>
      </w:r>
      <w:r>
        <w:rPr>
          <w:rFonts w:ascii="Arial" w:hAnsi="Arial" w:cs="Arial"/>
          <w:sz w:val="24"/>
          <w:szCs w:val="24"/>
        </w:rPr>
        <w:t>;</w:t>
      </w:r>
      <w:r w:rsidR="000A764C">
        <w:rPr>
          <w:rFonts w:ascii="Arial" w:hAnsi="Arial" w:cs="Arial"/>
          <w:sz w:val="24"/>
          <w:szCs w:val="24"/>
        </w:rPr>
        <w:t xml:space="preserve"> Village Checking $</w:t>
      </w:r>
      <w:r w:rsidR="00302AB8">
        <w:rPr>
          <w:rFonts w:ascii="Arial" w:hAnsi="Arial" w:cs="Arial"/>
          <w:sz w:val="24"/>
          <w:szCs w:val="24"/>
        </w:rPr>
        <w:t>79,633.20</w:t>
      </w:r>
      <w:r>
        <w:rPr>
          <w:rFonts w:ascii="Arial" w:hAnsi="Arial" w:cs="Arial"/>
          <w:sz w:val="24"/>
          <w:szCs w:val="24"/>
        </w:rPr>
        <w:t>;</w:t>
      </w:r>
      <w:r w:rsidR="000A764C">
        <w:rPr>
          <w:rFonts w:ascii="Arial" w:hAnsi="Arial" w:cs="Arial"/>
          <w:sz w:val="24"/>
          <w:szCs w:val="24"/>
        </w:rPr>
        <w:t xml:space="preserve"> </w:t>
      </w:r>
      <w:r w:rsidR="005A5C6B" w:rsidRPr="00E06390">
        <w:rPr>
          <w:rFonts w:ascii="Arial" w:hAnsi="Arial" w:cs="Arial"/>
          <w:sz w:val="24"/>
          <w:szCs w:val="24"/>
        </w:rPr>
        <w:t>Utility</w:t>
      </w:r>
      <w:r w:rsidR="00251304" w:rsidRPr="00E06390">
        <w:rPr>
          <w:rFonts w:ascii="Arial" w:hAnsi="Arial" w:cs="Arial"/>
          <w:sz w:val="24"/>
          <w:szCs w:val="24"/>
        </w:rPr>
        <w:t xml:space="preserve"> bills were paid on </w:t>
      </w:r>
      <w:r w:rsidR="0069799F" w:rsidRPr="00E06390">
        <w:rPr>
          <w:rFonts w:ascii="Arial" w:hAnsi="Arial" w:cs="Arial"/>
          <w:sz w:val="24"/>
          <w:szCs w:val="24"/>
        </w:rPr>
        <w:t>check</w:t>
      </w:r>
      <w:r w:rsidR="000A764C">
        <w:rPr>
          <w:rFonts w:ascii="Arial" w:hAnsi="Arial" w:cs="Arial"/>
          <w:sz w:val="24"/>
          <w:szCs w:val="24"/>
        </w:rPr>
        <w:t xml:space="preserve">s </w:t>
      </w:r>
      <w:r w:rsidR="00D93958">
        <w:rPr>
          <w:rFonts w:ascii="Arial" w:hAnsi="Arial" w:cs="Arial"/>
          <w:sz w:val="24"/>
          <w:szCs w:val="24"/>
        </w:rPr>
        <w:t>536</w:t>
      </w:r>
      <w:r w:rsidR="00302AB8">
        <w:rPr>
          <w:rFonts w:ascii="Arial" w:hAnsi="Arial" w:cs="Arial"/>
          <w:sz w:val="24"/>
          <w:szCs w:val="24"/>
        </w:rPr>
        <w:t>1-5372</w:t>
      </w:r>
      <w:r w:rsidR="0066715C">
        <w:rPr>
          <w:rFonts w:ascii="Arial" w:hAnsi="Arial" w:cs="Arial"/>
          <w:sz w:val="24"/>
          <w:szCs w:val="24"/>
        </w:rPr>
        <w:t>.</w:t>
      </w:r>
      <w:r w:rsidR="00D112AC" w:rsidRPr="00E06390">
        <w:rPr>
          <w:rFonts w:ascii="Arial" w:hAnsi="Arial" w:cs="Arial"/>
          <w:sz w:val="24"/>
          <w:szCs w:val="24"/>
        </w:rPr>
        <w:t xml:space="preserve"> </w:t>
      </w:r>
      <w:r>
        <w:rPr>
          <w:rFonts w:ascii="Arial" w:hAnsi="Arial" w:cs="Arial"/>
          <w:sz w:val="24"/>
          <w:szCs w:val="24"/>
        </w:rPr>
        <w:t xml:space="preserve"> </w:t>
      </w:r>
      <w:r w:rsidR="00302AB8">
        <w:rPr>
          <w:rFonts w:ascii="Arial" w:hAnsi="Arial" w:cs="Arial"/>
          <w:sz w:val="24"/>
          <w:szCs w:val="24"/>
        </w:rPr>
        <w:t xml:space="preserve">Daugherty discussed resident questions about upcoming </w:t>
      </w:r>
      <w:r w:rsidR="00DC5FEB">
        <w:rPr>
          <w:rFonts w:ascii="Arial" w:hAnsi="Arial" w:cs="Arial"/>
          <w:sz w:val="24"/>
          <w:szCs w:val="24"/>
        </w:rPr>
        <w:t xml:space="preserve">CTH </w:t>
      </w:r>
      <w:r w:rsidR="00302AB8">
        <w:rPr>
          <w:rFonts w:ascii="Arial" w:hAnsi="Arial" w:cs="Arial"/>
          <w:sz w:val="24"/>
          <w:szCs w:val="24"/>
        </w:rPr>
        <w:t xml:space="preserve">U project and if there are going to be meetings with contractor/project manager about timelines and other questions.  Evenson stated there will be additional meetings and we will follow up with those dates.  Also discussed trick or treating times and board stated our times will match Wisconsin Rapids times.  Daugherty also discussed committees that have members whose terms are almost </w:t>
      </w:r>
      <w:r w:rsidR="00302AB8">
        <w:rPr>
          <w:rFonts w:ascii="Arial" w:hAnsi="Arial" w:cs="Arial"/>
          <w:sz w:val="24"/>
          <w:szCs w:val="24"/>
        </w:rPr>
        <w:lastRenderedPageBreak/>
        <w:t>up</w:t>
      </w:r>
      <w:r w:rsidR="000570AE">
        <w:rPr>
          <w:rFonts w:ascii="Arial" w:hAnsi="Arial" w:cs="Arial"/>
          <w:sz w:val="24"/>
          <w:szCs w:val="24"/>
        </w:rPr>
        <w:t>.</w:t>
      </w:r>
      <w:r w:rsidR="00302AB8">
        <w:rPr>
          <w:rFonts w:ascii="Arial" w:hAnsi="Arial" w:cs="Arial"/>
          <w:sz w:val="24"/>
          <w:szCs w:val="24"/>
        </w:rPr>
        <w:t xml:space="preserve"> Daugherty stated will add something to the newsletter. </w:t>
      </w:r>
      <w:r w:rsidR="00CC5625">
        <w:rPr>
          <w:rFonts w:ascii="Arial" w:hAnsi="Arial" w:cs="Arial"/>
          <w:sz w:val="24"/>
          <w:szCs w:val="24"/>
        </w:rPr>
        <w:t>Motion</w:t>
      </w:r>
      <w:r w:rsidR="00CC5625" w:rsidRPr="00E06390">
        <w:rPr>
          <w:rFonts w:ascii="Arial" w:hAnsi="Arial" w:cs="Arial"/>
          <w:sz w:val="24"/>
          <w:szCs w:val="24"/>
        </w:rPr>
        <w:t xml:space="preserve"> </w:t>
      </w:r>
      <w:r w:rsidR="00302AB8">
        <w:rPr>
          <w:rFonts w:ascii="Arial" w:hAnsi="Arial" w:cs="Arial"/>
          <w:sz w:val="24"/>
          <w:szCs w:val="24"/>
        </w:rPr>
        <w:t>Muleski</w:t>
      </w:r>
      <w:r w:rsidR="00CC5625" w:rsidRPr="00E06390">
        <w:rPr>
          <w:rFonts w:ascii="Arial" w:hAnsi="Arial" w:cs="Arial"/>
          <w:sz w:val="24"/>
          <w:szCs w:val="24"/>
        </w:rPr>
        <w:t xml:space="preserve">, </w:t>
      </w:r>
      <w:r w:rsidR="00CC5625">
        <w:rPr>
          <w:rFonts w:ascii="Arial" w:hAnsi="Arial" w:cs="Arial"/>
          <w:sz w:val="24"/>
          <w:szCs w:val="24"/>
        </w:rPr>
        <w:t>s</w:t>
      </w:r>
      <w:r w:rsidR="00CC5625" w:rsidRPr="00E06390">
        <w:rPr>
          <w:rFonts w:ascii="Arial" w:hAnsi="Arial" w:cs="Arial"/>
          <w:sz w:val="24"/>
          <w:szCs w:val="24"/>
        </w:rPr>
        <w:t>econd</w:t>
      </w:r>
      <w:r w:rsidR="00302AB8">
        <w:rPr>
          <w:rFonts w:ascii="Arial" w:hAnsi="Arial" w:cs="Arial"/>
          <w:sz w:val="24"/>
          <w:szCs w:val="24"/>
        </w:rPr>
        <w:t xml:space="preserve"> Honkomp </w:t>
      </w:r>
      <w:r w:rsidR="00CC5625" w:rsidRPr="00E06390">
        <w:rPr>
          <w:rFonts w:ascii="Arial" w:hAnsi="Arial" w:cs="Arial"/>
          <w:sz w:val="24"/>
          <w:szCs w:val="24"/>
        </w:rPr>
        <w:t xml:space="preserve">to approve the </w:t>
      </w:r>
      <w:r w:rsidR="00CC5625">
        <w:rPr>
          <w:rFonts w:ascii="Arial" w:hAnsi="Arial" w:cs="Arial"/>
          <w:sz w:val="24"/>
          <w:szCs w:val="24"/>
        </w:rPr>
        <w:t>Clerk/</w:t>
      </w:r>
      <w:r w:rsidR="00CC5625" w:rsidRPr="00E06390">
        <w:rPr>
          <w:rFonts w:ascii="Arial" w:hAnsi="Arial" w:cs="Arial"/>
          <w:sz w:val="24"/>
          <w:szCs w:val="24"/>
        </w:rPr>
        <w:t>Treasurer’s report. Motion carried.</w:t>
      </w:r>
    </w:p>
    <w:p w14:paraId="07E46CCB" w14:textId="77777777" w:rsidR="00653457" w:rsidRPr="00E06390" w:rsidRDefault="00653457" w:rsidP="007F2FB1">
      <w:pPr>
        <w:pStyle w:val="BodyText"/>
        <w:jc w:val="left"/>
        <w:rPr>
          <w:rFonts w:ascii="Arial" w:hAnsi="Arial" w:cs="Arial"/>
          <w:b/>
          <w:u w:val="single"/>
        </w:rPr>
      </w:pPr>
    </w:p>
    <w:p w14:paraId="2D744E82" w14:textId="5E30250A" w:rsidR="00FE1731" w:rsidRPr="00E06390" w:rsidRDefault="0032691C" w:rsidP="00DC0260">
      <w:pPr>
        <w:pStyle w:val="BodyText"/>
        <w:jc w:val="left"/>
        <w:rPr>
          <w:rFonts w:ascii="Arial" w:hAnsi="Arial" w:cs="Arial"/>
          <w:lang w:val="en-US"/>
        </w:rPr>
      </w:pPr>
      <w:r w:rsidRPr="00E06390">
        <w:rPr>
          <w:rFonts w:ascii="Arial" w:hAnsi="Arial" w:cs="Arial"/>
          <w:b/>
          <w:u w:val="single"/>
        </w:rPr>
        <w:t>BIRON VOLUNTEER FIRE DEPARTMENT REPORT</w:t>
      </w:r>
      <w:r w:rsidR="000665ED" w:rsidRPr="00E06390">
        <w:rPr>
          <w:rFonts w:ascii="Arial" w:hAnsi="Arial" w:cs="Arial"/>
          <w:lang w:val="en-US"/>
        </w:rPr>
        <w:t>:</w:t>
      </w:r>
      <w:r w:rsidR="00781C13" w:rsidRPr="00E06390">
        <w:rPr>
          <w:rFonts w:ascii="Arial" w:hAnsi="Arial" w:cs="Arial"/>
          <w:lang w:val="en-US"/>
        </w:rPr>
        <w:t xml:space="preserve"> </w:t>
      </w:r>
      <w:r w:rsidR="00E437E8">
        <w:rPr>
          <w:rFonts w:ascii="Arial" w:hAnsi="Arial" w:cs="Arial"/>
          <w:lang w:val="en-US"/>
        </w:rPr>
        <w:t xml:space="preserve">Chief </w:t>
      </w:r>
      <w:r w:rsidR="000A764C">
        <w:rPr>
          <w:rFonts w:ascii="Arial" w:hAnsi="Arial" w:cs="Arial"/>
          <w:lang w:val="en-US"/>
        </w:rPr>
        <w:t>Dillingham</w:t>
      </w:r>
      <w:r w:rsidR="00AB6F5C">
        <w:rPr>
          <w:rFonts w:ascii="Arial" w:hAnsi="Arial" w:cs="Arial"/>
          <w:lang w:val="en-US"/>
        </w:rPr>
        <w:t xml:space="preserve"> </w:t>
      </w:r>
      <w:r w:rsidR="006302B5">
        <w:rPr>
          <w:rFonts w:ascii="Arial" w:hAnsi="Arial" w:cs="Arial"/>
          <w:lang w:val="en-US"/>
        </w:rPr>
        <w:t>reporting.</w:t>
      </w:r>
      <w:r w:rsidR="00ED61D2">
        <w:rPr>
          <w:rFonts w:ascii="Arial" w:hAnsi="Arial" w:cs="Arial"/>
          <w:lang w:val="en-US"/>
        </w:rPr>
        <w:t xml:space="preserve"> </w:t>
      </w:r>
      <w:r w:rsidR="006302B5">
        <w:rPr>
          <w:rFonts w:ascii="Arial" w:hAnsi="Arial" w:cs="Arial"/>
          <w:lang w:val="en-US"/>
        </w:rPr>
        <w:t>The department</w:t>
      </w:r>
      <w:r w:rsidR="00007BBD">
        <w:rPr>
          <w:rFonts w:ascii="Arial" w:hAnsi="Arial" w:cs="Arial"/>
          <w:lang w:val="en-US"/>
        </w:rPr>
        <w:t xml:space="preserve"> had </w:t>
      </w:r>
      <w:r w:rsidR="00302AB8">
        <w:rPr>
          <w:rFonts w:ascii="Arial" w:hAnsi="Arial" w:cs="Arial"/>
          <w:lang w:val="en-US"/>
        </w:rPr>
        <w:t>6</w:t>
      </w:r>
      <w:r w:rsidR="00007BBD">
        <w:rPr>
          <w:rFonts w:ascii="Arial" w:hAnsi="Arial" w:cs="Arial"/>
          <w:lang w:val="en-US"/>
        </w:rPr>
        <w:t xml:space="preserve"> calls for </w:t>
      </w:r>
      <w:r w:rsidR="00302AB8">
        <w:rPr>
          <w:rFonts w:ascii="Arial" w:hAnsi="Arial" w:cs="Arial"/>
          <w:lang w:val="en-US"/>
        </w:rPr>
        <w:t>August</w:t>
      </w:r>
      <w:r w:rsidR="006302B5">
        <w:rPr>
          <w:rFonts w:ascii="Arial" w:hAnsi="Arial" w:cs="Arial"/>
          <w:lang w:val="en-US"/>
        </w:rPr>
        <w:t>:</w:t>
      </w:r>
      <w:r w:rsidR="00302AB8">
        <w:rPr>
          <w:rFonts w:ascii="Arial" w:hAnsi="Arial" w:cs="Arial"/>
          <w:lang w:val="en-US"/>
        </w:rPr>
        <w:t xml:space="preserve"> 2 Fire calls and 4 EMS calls. </w:t>
      </w:r>
      <w:r w:rsidR="00947880">
        <w:rPr>
          <w:rFonts w:ascii="Arial" w:hAnsi="Arial" w:cs="Arial"/>
          <w:lang w:val="en-US"/>
        </w:rPr>
        <w:t>B</w:t>
      </w:r>
      <w:r w:rsidR="00723D04">
        <w:rPr>
          <w:rFonts w:ascii="Arial" w:hAnsi="Arial" w:cs="Arial"/>
          <w:lang w:val="en-US"/>
        </w:rPr>
        <w:t>uchel, Bretl, Helton</w:t>
      </w:r>
      <w:r w:rsidR="00013AF5">
        <w:rPr>
          <w:rFonts w:ascii="Arial" w:hAnsi="Arial" w:cs="Arial"/>
          <w:lang w:val="en-US"/>
        </w:rPr>
        <w:t>, and Johnson</w:t>
      </w:r>
      <w:r w:rsidR="00947880">
        <w:rPr>
          <w:rFonts w:ascii="Arial" w:hAnsi="Arial" w:cs="Arial"/>
          <w:lang w:val="en-US"/>
        </w:rPr>
        <w:t xml:space="preserve"> started Fire Inspector</w:t>
      </w:r>
      <w:r w:rsidR="00723D04">
        <w:rPr>
          <w:rFonts w:ascii="Arial" w:hAnsi="Arial" w:cs="Arial"/>
          <w:lang w:val="en-US"/>
        </w:rPr>
        <w:t>.</w:t>
      </w:r>
      <w:r w:rsidR="00947880">
        <w:rPr>
          <w:rFonts w:ascii="Arial" w:hAnsi="Arial" w:cs="Arial"/>
          <w:lang w:val="en-US"/>
        </w:rPr>
        <w:t xml:space="preserve">  Helton and Bork started Firefighter 2.  Pidgeon started Fire and Emergency Services Instructor.  Dillingham started 2 classes to complete his BS: Fire Administration. </w:t>
      </w:r>
      <w:r w:rsidR="00723D04">
        <w:rPr>
          <w:rFonts w:ascii="Arial" w:hAnsi="Arial" w:cs="Arial"/>
          <w:vanish/>
          <w:lang w:val="en-US"/>
        </w:rPr>
        <w:t>Elton are  sdfsfsdfsdfsdf</w:t>
      </w:r>
      <w:r w:rsidR="00C7792D">
        <w:rPr>
          <w:rFonts w:ascii="Arial" w:hAnsi="Arial" w:cs="Arial"/>
          <w:lang w:val="en-US"/>
        </w:rPr>
        <w:t xml:space="preserve"> </w:t>
      </w:r>
      <w:r w:rsidR="00947880">
        <w:rPr>
          <w:rFonts w:ascii="Arial" w:hAnsi="Arial" w:cs="Arial"/>
          <w:lang w:val="en-US"/>
        </w:rPr>
        <w:t xml:space="preserve">Buchel, FF Bretl, FF L Pask, FF Cesar, FF Helton completed Driver Operator-Pumper school.  Engine 1 went in for Coolant repair and Brush Truck went in for rear main seal repair. </w:t>
      </w:r>
      <w:r w:rsidR="00007BBD">
        <w:rPr>
          <w:rFonts w:ascii="Arial" w:hAnsi="Arial" w:cs="Arial"/>
          <w:lang w:val="en-US"/>
        </w:rPr>
        <w:t>Motion</w:t>
      </w:r>
      <w:r w:rsidR="00D04FA4">
        <w:rPr>
          <w:rFonts w:ascii="Arial" w:hAnsi="Arial" w:cs="Arial"/>
          <w:lang w:val="en-US"/>
        </w:rPr>
        <w:t xml:space="preserve"> </w:t>
      </w:r>
      <w:r w:rsidR="00302AB8">
        <w:rPr>
          <w:rFonts w:ascii="Arial" w:hAnsi="Arial" w:cs="Arial"/>
          <w:lang w:val="en-US"/>
        </w:rPr>
        <w:t>Muleski</w:t>
      </w:r>
      <w:r w:rsidR="00220948">
        <w:rPr>
          <w:rFonts w:ascii="Arial" w:hAnsi="Arial" w:cs="Arial"/>
          <w:lang w:val="en-US"/>
        </w:rPr>
        <w:t>, Second</w:t>
      </w:r>
      <w:r w:rsidR="00007BBD">
        <w:rPr>
          <w:rFonts w:ascii="Arial" w:hAnsi="Arial" w:cs="Arial"/>
          <w:lang w:val="en-US"/>
        </w:rPr>
        <w:t xml:space="preserve"> </w:t>
      </w:r>
      <w:r w:rsidR="00302AB8">
        <w:rPr>
          <w:rFonts w:ascii="Arial" w:hAnsi="Arial" w:cs="Arial"/>
          <w:lang w:val="en-US"/>
        </w:rPr>
        <w:t>Gapen</w:t>
      </w:r>
      <w:r w:rsidR="00007BBD">
        <w:rPr>
          <w:rFonts w:ascii="Arial" w:hAnsi="Arial" w:cs="Arial"/>
          <w:lang w:val="en-US"/>
        </w:rPr>
        <w:t xml:space="preserve"> to approve </w:t>
      </w:r>
      <w:r w:rsidR="00742321">
        <w:rPr>
          <w:rFonts w:ascii="Arial" w:hAnsi="Arial" w:cs="Arial"/>
          <w:lang w:val="en-US"/>
        </w:rPr>
        <w:t>Volunteer Fire Department</w:t>
      </w:r>
      <w:r w:rsidR="00007BBD">
        <w:rPr>
          <w:rFonts w:ascii="Arial" w:hAnsi="Arial" w:cs="Arial"/>
          <w:lang w:val="en-US"/>
        </w:rPr>
        <w:t xml:space="preserve"> report</w:t>
      </w:r>
      <w:r w:rsidR="00742321">
        <w:rPr>
          <w:rFonts w:ascii="Arial" w:hAnsi="Arial" w:cs="Arial"/>
          <w:lang w:val="en-US"/>
        </w:rPr>
        <w:t>.</w:t>
      </w:r>
      <w:r w:rsidR="00007BBD">
        <w:rPr>
          <w:rFonts w:ascii="Arial" w:hAnsi="Arial" w:cs="Arial"/>
          <w:lang w:val="en-US"/>
        </w:rPr>
        <w:t xml:space="preserve"> Motion carried. </w:t>
      </w:r>
    </w:p>
    <w:p w14:paraId="55346265" w14:textId="77777777" w:rsidR="00F1140C" w:rsidRPr="00E06390" w:rsidRDefault="00F1140C" w:rsidP="004F6617">
      <w:pPr>
        <w:pStyle w:val="BodyText"/>
        <w:jc w:val="left"/>
        <w:rPr>
          <w:rFonts w:ascii="Arial" w:hAnsi="Arial" w:cs="Arial"/>
          <w:lang w:val="en-US"/>
        </w:rPr>
      </w:pPr>
    </w:p>
    <w:p w14:paraId="0A9D4EE5" w14:textId="77777777" w:rsidR="00947880" w:rsidRDefault="000779B1" w:rsidP="00CF638C">
      <w:pPr>
        <w:pStyle w:val="Standard1"/>
        <w:tabs>
          <w:tab w:val="left" w:pos="450"/>
          <w:tab w:val="left" w:pos="990"/>
        </w:tabs>
        <w:rPr>
          <w:rFonts w:ascii="Arial" w:hAnsi="Arial" w:cs="Arial"/>
          <w:bCs/>
          <w:sz w:val="24"/>
          <w:szCs w:val="24"/>
        </w:rPr>
      </w:pPr>
      <w:r w:rsidRPr="00E06390">
        <w:rPr>
          <w:rFonts w:ascii="Arial" w:hAnsi="Arial" w:cs="Arial"/>
          <w:b/>
          <w:sz w:val="24"/>
          <w:szCs w:val="24"/>
          <w:u w:val="single"/>
        </w:rPr>
        <w:t>PERSONNEL COMMITTEE REPORT:</w:t>
      </w:r>
      <w:r w:rsidR="00F06FFE" w:rsidRPr="00E06390">
        <w:rPr>
          <w:rFonts w:ascii="Arial" w:hAnsi="Arial" w:cs="Arial"/>
          <w:bCs/>
          <w:sz w:val="24"/>
          <w:szCs w:val="24"/>
        </w:rPr>
        <w:t xml:space="preserve"> </w:t>
      </w:r>
      <w:r w:rsidR="00397826">
        <w:rPr>
          <w:rFonts w:ascii="Arial" w:hAnsi="Arial" w:cs="Arial"/>
          <w:bCs/>
          <w:sz w:val="24"/>
          <w:szCs w:val="24"/>
        </w:rPr>
        <w:t xml:space="preserve"> </w:t>
      </w:r>
      <w:r w:rsidR="00D46405">
        <w:rPr>
          <w:rFonts w:ascii="Arial" w:hAnsi="Arial" w:cs="Arial"/>
          <w:bCs/>
          <w:sz w:val="24"/>
          <w:szCs w:val="24"/>
        </w:rPr>
        <w:t xml:space="preserve"> </w:t>
      </w:r>
      <w:r w:rsidR="00947880">
        <w:rPr>
          <w:rFonts w:ascii="Arial" w:hAnsi="Arial" w:cs="Arial"/>
          <w:bCs/>
          <w:sz w:val="24"/>
          <w:szCs w:val="24"/>
        </w:rPr>
        <w:t>No report</w:t>
      </w:r>
    </w:p>
    <w:p w14:paraId="220A76DB" w14:textId="77777777" w:rsidR="00947880" w:rsidRDefault="00947880" w:rsidP="00CF638C">
      <w:pPr>
        <w:pStyle w:val="Standard1"/>
        <w:tabs>
          <w:tab w:val="left" w:pos="450"/>
          <w:tab w:val="left" w:pos="990"/>
        </w:tabs>
        <w:rPr>
          <w:rFonts w:ascii="Arial" w:hAnsi="Arial" w:cs="Arial"/>
          <w:bCs/>
          <w:sz w:val="24"/>
          <w:szCs w:val="24"/>
        </w:rPr>
      </w:pPr>
    </w:p>
    <w:p w14:paraId="116A080F" w14:textId="6A9C2E3F" w:rsidR="00922E01" w:rsidRPr="0098168F" w:rsidRDefault="00947880" w:rsidP="00CF638C">
      <w:pPr>
        <w:pStyle w:val="Standard1"/>
        <w:tabs>
          <w:tab w:val="left" w:pos="450"/>
          <w:tab w:val="left" w:pos="990"/>
        </w:tabs>
        <w:rPr>
          <w:rFonts w:ascii="Arial" w:hAnsi="Arial" w:cs="Arial"/>
          <w:bCs/>
          <w:sz w:val="24"/>
          <w:szCs w:val="24"/>
        </w:rPr>
      </w:pPr>
      <w:r>
        <w:rPr>
          <w:rFonts w:ascii="Arial" w:hAnsi="Arial" w:cs="Arial"/>
          <w:b/>
          <w:sz w:val="24"/>
          <w:szCs w:val="24"/>
          <w:u w:val="single"/>
        </w:rPr>
        <w:t xml:space="preserve">PLAN COMMISSION REPORT: </w:t>
      </w:r>
      <w:r>
        <w:rPr>
          <w:rFonts w:ascii="Arial" w:hAnsi="Arial" w:cs="Arial"/>
          <w:bCs/>
          <w:sz w:val="24"/>
          <w:szCs w:val="24"/>
        </w:rPr>
        <w:t xml:space="preserve">The Plan Commission met before Board meeting September 8th.  Review site plan presented by RPM Boat Storage for their expansion.  The committee discussed planting of trees around buildings and colors of new buildings. </w:t>
      </w:r>
      <w:r w:rsidR="007D11F9">
        <w:rPr>
          <w:rFonts w:ascii="Arial" w:hAnsi="Arial" w:cs="Arial"/>
          <w:bCs/>
          <w:sz w:val="24"/>
          <w:szCs w:val="24"/>
        </w:rPr>
        <w:t xml:space="preserve"> </w:t>
      </w:r>
      <w:r>
        <w:rPr>
          <w:rFonts w:ascii="Arial" w:hAnsi="Arial" w:cs="Arial"/>
          <w:bCs/>
          <w:sz w:val="24"/>
          <w:szCs w:val="24"/>
        </w:rPr>
        <w:t xml:space="preserve">Motion Muleski second Honkomp to approve site plan as presented contingent on storm drainage calculations as those were on the drawings but committee wanted clarificaiton and confirmation they met the requirement.  Motion carried. </w:t>
      </w:r>
      <w:r w:rsidR="0044409C">
        <w:rPr>
          <w:rFonts w:ascii="Arial" w:hAnsi="Arial" w:cs="Arial"/>
          <w:bCs/>
          <w:sz w:val="24"/>
          <w:szCs w:val="24"/>
        </w:rPr>
        <w:t>The commission discussed amending the Membrane System Specialists development incentive agreement to include the expansion of their facility.  Discussion took place and a member of the MSS was present and provided information on employment opportunities with expansion.  Evenson presented estimated tax revenue that will be generated and collected by the village when the expansion is done. Motion Evenson second Biegel to approve amending the development incentive agreement for MSS to include their expansion in the calculations of incentive ending in 2029</w:t>
      </w:r>
      <w:r w:rsidR="00726905">
        <w:rPr>
          <w:rFonts w:ascii="Arial" w:hAnsi="Arial" w:cs="Arial"/>
          <w:bCs/>
          <w:sz w:val="24"/>
          <w:szCs w:val="24"/>
        </w:rPr>
        <w:t xml:space="preserve"> and to </w:t>
      </w:r>
      <w:r w:rsidR="0044409C">
        <w:rPr>
          <w:rFonts w:ascii="Arial" w:hAnsi="Arial" w:cs="Arial"/>
          <w:bCs/>
          <w:sz w:val="24"/>
          <w:szCs w:val="24"/>
        </w:rPr>
        <w:t xml:space="preserve">transfer of </w:t>
      </w:r>
      <w:r w:rsidR="00726905">
        <w:rPr>
          <w:rFonts w:ascii="Arial" w:hAnsi="Arial" w:cs="Arial"/>
          <w:bCs/>
          <w:sz w:val="24"/>
          <w:szCs w:val="24"/>
        </w:rPr>
        <w:t xml:space="preserve">a portion of parcel 2400081AA </w:t>
      </w:r>
      <w:r w:rsidR="0044409C">
        <w:rPr>
          <w:rFonts w:ascii="Arial" w:hAnsi="Arial" w:cs="Arial"/>
          <w:bCs/>
          <w:sz w:val="24"/>
          <w:szCs w:val="24"/>
        </w:rPr>
        <w:t>from Village of Biron to MSS</w:t>
      </w:r>
      <w:r w:rsidR="00726905">
        <w:rPr>
          <w:rFonts w:ascii="Arial" w:hAnsi="Arial" w:cs="Arial"/>
          <w:bCs/>
          <w:sz w:val="24"/>
          <w:szCs w:val="24"/>
        </w:rPr>
        <w:t xml:space="preserve"> and obtain an utility easement for access to the storm pipe for maintenance. </w:t>
      </w:r>
      <w:r w:rsidR="0044409C">
        <w:rPr>
          <w:rFonts w:ascii="Arial" w:hAnsi="Arial" w:cs="Arial"/>
          <w:b/>
          <w:bCs/>
        </w:rPr>
        <w:t xml:space="preserve"> </w:t>
      </w:r>
      <w:r w:rsidR="00726905">
        <w:rPr>
          <w:rFonts w:ascii="Arial" w:hAnsi="Arial" w:cs="Arial"/>
          <w:sz w:val="24"/>
          <w:szCs w:val="24"/>
        </w:rPr>
        <w:t xml:space="preserve">Guillemot opposed and Honkomp opposed.  Motion carried. </w:t>
      </w:r>
      <w:r w:rsidR="00C43153">
        <w:rPr>
          <w:rFonts w:ascii="Arial" w:hAnsi="Arial" w:cs="Arial"/>
          <w:sz w:val="24"/>
          <w:szCs w:val="24"/>
        </w:rPr>
        <w:t xml:space="preserve">The commission discussed a proposal from North Central Wisconsin Regional Planning Commission (NCWRPC) to update Biron’s comprehensive plan. There was discussion on if there are other vendors that offer this type of service. The committee acknowledged the benefits of working with NCWRPC. Motion Muleski second Evenson to accept the proposal as presented and will budget for the $7500 cost for 2026 and possibly 2027. Motion carried. Motion Honkomp second Muleski to approve the Planning Commission recommendations and report. Motion carried. </w:t>
      </w:r>
    </w:p>
    <w:p w14:paraId="68215B12" w14:textId="77777777" w:rsidR="003B3418" w:rsidRDefault="003B3418" w:rsidP="00107EDD">
      <w:pPr>
        <w:rPr>
          <w:rFonts w:ascii="Arial" w:hAnsi="Arial" w:cs="Arial"/>
          <w:bCs/>
          <w:noProof/>
          <w:sz w:val="24"/>
          <w:szCs w:val="24"/>
        </w:rPr>
      </w:pPr>
    </w:p>
    <w:p w14:paraId="75E45872" w14:textId="0C11B97B" w:rsidR="006B06E3" w:rsidRPr="00C87DCF" w:rsidRDefault="003511D1" w:rsidP="00B45720">
      <w:pPr>
        <w:rPr>
          <w:rFonts w:ascii="Arial" w:hAnsi="Arial" w:cs="Arial"/>
          <w:bCs/>
          <w:sz w:val="24"/>
          <w:szCs w:val="24"/>
        </w:rPr>
      </w:pPr>
      <w:r w:rsidRPr="00E06390">
        <w:rPr>
          <w:rFonts w:ascii="Arial" w:hAnsi="Arial" w:cs="Arial"/>
          <w:b/>
          <w:noProof/>
          <w:sz w:val="24"/>
          <w:szCs w:val="24"/>
          <w:u w:val="single"/>
        </w:rPr>
        <w:t>L</w:t>
      </w:r>
      <w:r w:rsidR="005059A8" w:rsidRPr="00E06390">
        <w:rPr>
          <w:rFonts w:ascii="Arial" w:hAnsi="Arial" w:cs="Arial"/>
          <w:b/>
          <w:noProof/>
          <w:sz w:val="24"/>
          <w:szCs w:val="24"/>
          <w:u w:val="single"/>
        </w:rPr>
        <w:t>EGISLATIVE, ORDINANCE &amp; ZONING COMMITTEE REPORT:</w:t>
      </w:r>
      <w:r w:rsidR="00F11537" w:rsidRPr="00E06390">
        <w:rPr>
          <w:rFonts w:ascii="Arial" w:hAnsi="Arial" w:cs="Arial"/>
          <w:noProof/>
          <w:sz w:val="24"/>
          <w:szCs w:val="24"/>
        </w:rPr>
        <w:t xml:space="preserve">  </w:t>
      </w:r>
      <w:r w:rsidR="00F47E27">
        <w:rPr>
          <w:rFonts w:ascii="Arial" w:hAnsi="Arial" w:cs="Arial"/>
          <w:noProof/>
          <w:sz w:val="24"/>
          <w:szCs w:val="24"/>
        </w:rPr>
        <w:t>Chairperson Muleski reporting</w:t>
      </w:r>
      <w:r w:rsidR="00503849">
        <w:rPr>
          <w:rFonts w:ascii="Arial" w:hAnsi="Arial" w:cs="Arial"/>
          <w:noProof/>
          <w:sz w:val="24"/>
          <w:szCs w:val="24"/>
        </w:rPr>
        <w:t>.</w:t>
      </w:r>
      <w:r w:rsidR="007D11F9">
        <w:rPr>
          <w:rFonts w:ascii="Arial" w:hAnsi="Arial" w:cs="Arial"/>
          <w:noProof/>
          <w:sz w:val="24"/>
          <w:szCs w:val="24"/>
        </w:rPr>
        <w:t xml:space="preserve">  </w:t>
      </w:r>
      <w:r w:rsidR="00C43153">
        <w:rPr>
          <w:rFonts w:ascii="Arial" w:hAnsi="Arial" w:cs="Arial"/>
          <w:noProof/>
          <w:sz w:val="24"/>
          <w:szCs w:val="24"/>
        </w:rPr>
        <w:t>There was no meeting for LOZ in August.  Muleski reported the need to update the RV ordinance and Lumaye also stated we need to update our Recycling ordinance for a new DNR requirement. Will set a meeting date for these changes</w:t>
      </w:r>
      <w:r w:rsidR="009552C0">
        <w:rPr>
          <w:rFonts w:ascii="Arial" w:hAnsi="Arial" w:cs="Arial"/>
          <w:noProof/>
          <w:sz w:val="24"/>
          <w:szCs w:val="24"/>
        </w:rPr>
        <w:t>.</w:t>
      </w:r>
      <w:r w:rsidR="00C43153">
        <w:rPr>
          <w:rFonts w:ascii="Arial" w:hAnsi="Arial" w:cs="Arial"/>
          <w:noProof/>
          <w:sz w:val="24"/>
          <w:szCs w:val="24"/>
        </w:rPr>
        <w:t xml:space="preserve">  Motion Honkomp second Biegel to approve the LOZ report. Motion carried. </w:t>
      </w:r>
    </w:p>
    <w:p w14:paraId="75C4C0FD" w14:textId="77777777" w:rsidR="007412E7" w:rsidRPr="00E06390" w:rsidRDefault="007412E7" w:rsidP="00571153">
      <w:pPr>
        <w:rPr>
          <w:rFonts w:ascii="Arial" w:hAnsi="Arial" w:cs="Arial"/>
          <w:sz w:val="24"/>
          <w:szCs w:val="24"/>
        </w:rPr>
      </w:pPr>
    </w:p>
    <w:p w14:paraId="4A3F0811" w14:textId="2F547BE5" w:rsidR="008809C7" w:rsidRDefault="002F7E9E" w:rsidP="00661D0E">
      <w:pPr>
        <w:rPr>
          <w:rFonts w:ascii="Arial" w:hAnsi="Arial" w:cs="Arial"/>
          <w:sz w:val="24"/>
          <w:szCs w:val="24"/>
        </w:rPr>
      </w:pPr>
      <w:r w:rsidRPr="00E06390">
        <w:rPr>
          <w:rFonts w:ascii="Arial" w:hAnsi="Arial" w:cs="Arial"/>
          <w:b/>
          <w:bCs/>
          <w:sz w:val="24"/>
          <w:szCs w:val="24"/>
          <w:u w:val="single"/>
        </w:rPr>
        <w:t>PUBLIC WORKS COMMITTEE REPORT</w:t>
      </w:r>
      <w:r w:rsidR="00DA79DF" w:rsidRPr="00E06390">
        <w:rPr>
          <w:rFonts w:ascii="Arial" w:hAnsi="Arial" w:cs="Arial"/>
          <w:b/>
          <w:bCs/>
          <w:sz w:val="24"/>
          <w:szCs w:val="24"/>
          <w:u w:val="single"/>
        </w:rPr>
        <w:t>:</w:t>
      </w:r>
      <w:r w:rsidR="00DA79DF" w:rsidRPr="00E06390">
        <w:rPr>
          <w:rFonts w:ascii="Arial" w:hAnsi="Arial" w:cs="Arial"/>
          <w:b/>
          <w:bCs/>
          <w:sz w:val="24"/>
          <w:szCs w:val="24"/>
        </w:rPr>
        <w:t xml:space="preserve"> </w:t>
      </w:r>
      <w:r w:rsidR="00C8362D" w:rsidRPr="00C8362D">
        <w:rPr>
          <w:rFonts w:ascii="Arial" w:hAnsi="Arial" w:cs="Arial"/>
          <w:sz w:val="24"/>
          <w:szCs w:val="24"/>
        </w:rPr>
        <w:t>Chairperson Steward</w:t>
      </w:r>
      <w:r w:rsidR="00EE11BA">
        <w:rPr>
          <w:rFonts w:ascii="Arial" w:hAnsi="Arial" w:cs="Arial"/>
          <w:sz w:val="24"/>
          <w:szCs w:val="24"/>
        </w:rPr>
        <w:t xml:space="preserve"> </w:t>
      </w:r>
      <w:r w:rsidR="00157E9A">
        <w:rPr>
          <w:rFonts w:ascii="Arial" w:hAnsi="Arial" w:cs="Arial"/>
          <w:sz w:val="24"/>
          <w:szCs w:val="24"/>
        </w:rPr>
        <w:t xml:space="preserve">reporting. Discussion on storm water mitigation along Shore Acres.  Superintendent Lumaye presented a </w:t>
      </w:r>
      <w:r w:rsidR="00DC5FEB">
        <w:rPr>
          <w:rFonts w:ascii="Arial" w:hAnsi="Arial" w:cs="Arial"/>
          <w:sz w:val="24"/>
          <w:szCs w:val="24"/>
        </w:rPr>
        <w:t>plan</w:t>
      </w:r>
      <w:r w:rsidR="00157E9A">
        <w:rPr>
          <w:rFonts w:ascii="Arial" w:hAnsi="Arial" w:cs="Arial"/>
          <w:sz w:val="24"/>
          <w:szCs w:val="24"/>
        </w:rPr>
        <w:t xml:space="preserve"> from MSA of slurry filling the existing pipe and adding a new gravity pipe that would connect to the existing system on Shore Acres. Lumaye is waiting </w:t>
      </w:r>
      <w:r w:rsidR="00DC5FEB">
        <w:rPr>
          <w:rFonts w:ascii="Arial" w:hAnsi="Arial" w:cs="Arial"/>
          <w:sz w:val="24"/>
          <w:szCs w:val="24"/>
        </w:rPr>
        <w:t>for</w:t>
      </w:r>
      <w:r w:rsidR="00157E9A">
        <w:rPr>
          <w:rFonts w:ascii="Arial" w:hAnsi="Arial" w:cs="Arial"/>
          <w:sz w:val="24"/>
          <w:szCs w:val="24"/>
        </w:rPr>
        <w:t xml:space="preserve"> </w:t>
      </w:r>
      <w:r w:rsidR="00DC5FEB">
        <w:rPr>
          <w:rFonts w:ascii="Arial" w:hAnsi="Arial" w:cs="Arial"/>
          <w:sz w:val="24"/>
          <w:szCs w:val="24"/>
        </w:rPr>
        <w:t>plans</w:t>
      </w:r>
      <w:r w:rsidR="00157E9A">
        <w:rPr>
          <w:rFonts w:ascii="Arial" w:hAnsi="Arial" w:cs="Arial"/>
          <w:sz w:val="24"/>
          <w:szCs w:val="24"/>
        </w:rPr>
        <w:t xml:space="preserve"> from other vendors. Evenson asked why we would abandon the existing pipe and if there are other options.  Lumaye will consult with engineers on other options. </w:t>
      </w:r>
      <w:r w:rsidR="00FE1225">
        <w:rPr>
          <w:rFonts w:ascii="Arial" w:hAnsi="Arial" w:cs="Arial"/>
          <w:sz w:val="24"/>
          <w:szCs w:val="24"/>
        </w:rPr>
        <w:t xml:space="preserve">Discussion on </w:t>
      </w:r>
      <w:r w:rsidR="00157E9A">
        <w:rPr>
          <w:rFonts w:ascii="Arial" w:hAnsi="Arial" w:cs="Arial"/>
          <w:sz w:val="24"/>
          <w:szCs w:val="24"/>
        </w:rPr>
        <w:t>Huffman Road project</w:t>
      </w:r>
      <w:r w:rsidR="00FE1225">
        <w:rPr>
          <w:rFonts w:ascii="Arial" w:hAnsi="Arial" w:cs="Arial"/>
          <w:sz w:val="24"/>
          <w:szCs w:val="24"/>
        </w:rPr>
        <w:t xml:space="preserve">.  </w:t>
      </w:r>
      <w:r w:rsidR="00DC5FEB">
        <w:rPr>
          <w:rFonts w:ascii="Arial" w:hAnsi="Arial" w:cs="Arial"/>
          <w:sz w:val="24"/>
          <w:szCs w:val="24"/>
        </w:rPr>
        <w:t>Lumaye reported Huffman Road would be drivable by September 22</w:t>
      </w:r>
      <w:r w:rsidR="00DC5FEB" w:rsidRPr="00DC5FEB">
        <w:rPr>
          <w:rFonts w:ascii="Arial" w:hAnsi="Arial" w:cs="Arial"/>
          <w:sz w:val="24"/>
          <w:szCs w:val="24"/>
          <w:vertAlign w:val="superscript"/>
        </w:rPr>
        <w:t>nd</w:t>
      </w:r>
      <w:r w:rsidR="00DC5FEB">
        <w:rPr>
          <w:rFonts w:ascii="Arial" w:hAnsi="Arial" w:cs="Arial"/>
          <w:sz w:val="24"/>
          <w:szCs w:val="24"/>
        </w:rPr>
        <w:t>.  Superintendent Lumaye’s report discussed the public works crew will be attending invasive species training in Rib Mountain on September 24</w:t>
      </w:r>
      <w:r w:rsidR="00DC5FEB" w:rsidRPr="00DC5FEB">
        <w:rPr>
          <w:rFonts w:ascii="Arial" w:hAnsi="Arial" w:cs="Arial"/>
          <w:sz w:val="24"/>
          <w:szCs w:val="24"/>
          <w:vertAlign w:val="superscript"/>
        </w:rPr>
        <w:t>th</w:t>
      </w:r>
      <w:r w:rsidR="00DC5FEB">
        <w:rPr>
          <w:rFonts w:ascii="Arial" w:hAnsi="Arial" w:cs="Arial"/>
          <w:sz w:val="24"/>
          <w:szCs w:val="24"/>
        </w:rPr>
        <w:t xml:space="preserve"> to learn about managing </w:t>
      </w:r>
      <w:r w:rsidR="00DC5FEB">
        <w:rPr>
          <w:rFonts w:ascii="Arial" w:hAnsi="Arial" w:cs="Arial"/>
          <w:sz w:val="24"/>
          <w:szCs w:val="24"/>
        </w:rPr>
        <w:lastRenderedPageBreak/>
        <w:t xml:space="preserve">invasive species. </w:t>
      </w:r>
      <w:r w:rsidR="00013AF5">
        <w:rPr>
          <w:rFonts w:ascii="Arial" w:hAnsi="Arial" w:cs="Arial"/>
          <w:sz w:val="24"/>
          <w:szCs w:val="24"/>
        </w:rPr>
        <w:t xml:space="preserve"> Lumaye discussed cranberry breakfast and wanted an update. Lumaye presented a quote from Econ for lighting along the trail along CTH U.  </w:t>
      </w:r>
      <w:r w:rsidR="00157E9A">
        <w:rPr>
          <w:rFonts w:ascii="Arial" w:hAnsi="Arial" w:cs="Arial"/>
          <w:sz w:val="24"/>
          <w:szCs w:val="24"/>
        </w:rPr>
        <w:t xml:space="preserve">Motion Evenson second Muleski to approve the Public Works report. Motion carried.  </w:t>
      </w:r>
    </w:p>
    <w:p w14:paraId="3D31F954" w14:textId="77777777" w:rsidR="00B32952" w:rsidRDefault="00B32952" w:rsidP="00661D0E">
      <w:pPr>
        <w:rPr>
          <w:rFonts w:ascii="Arial" w:hAnsi="Arial" w:cs="Arial"/>
          <w:sz w:val="24"/>
          <w:szCs w:val="24"/>
        </w:rPr>
      </w:pPr>
    </w:p>
    <w:p w14:paraId="7FDEC396" w14:textId="77777777" w:rsidR="001F0832" w:rsidRPr="00E06390" w:rsidRDefault="001F0832" w:rsidP="00661D0E">
      <w:pPr>
        <w:rPr>
          <w:rFonts w:ascii="Arial" w:hAnsi="Arial" w:cs="Arial"/>
          <w:sz w:val="24"/>
          <w:szCs w:val="24"/>
        </w:rPr>
      </w:pPr>
    </w:p>
    <w:p w14:paraId="0BDBE9D0" w14:textId="42D3B941" w:rsidR="00ED3045" w:rsidRPr="00E06390" w:rsidRDefault="00517FF2" w:rsidP="003970BB">
      <w:pPr>
        <w:rPr>
          <w:rFonts w:ascii="Arial" w:hAnsi="Arial" w:cs="Arial"/>
          <w:bCs/>
          <w:sz w:val="24"/>
          <w:szCs w:val="24"/>
        </w:rPr>
      </w:pPr>
      <w:r w:rsidRPr="00E06390">
        <w:rPr>
          <w:rFonts w:ascii="Arial" w:hAnsi="Arial" w:cs="Arial"/>
          <w:b/>
          <w:bCs/>
          <w:sz w:val="24"/>
          <w:szCs w:val="24"/>
          <w:u w:val="single"/>
        </w:rPr>
        <w:t>P</w:t>
      </w:r>
      <w:r w:rsidR="00623ABE" w:rsidRPr="00E06390">
        <w:rPr>
          <w:rFonts w:ascii="Arial" w:hAnsi="Arial" w:cs="Arial"/>
          <w:b/>
          <w:bCs/>
          <w:sz w:val="24"/>
          <w:szCs w:val="24"/>
          <w:u w:val="single"/>
        </w:rPr>
        <w:t>UBLIC PROPERTY, SAFETY &amp; RECREATION</w:t>
      </w:r>
      <w:r w:rsidR="007B2B18" w:rsidRPr="00E06390">
        <w:rPr>
          <w:rFonts w:ascii="Arial" w:hAnsi="Arial" w:cs="Arial"/>
          <w:b/>
          <w:bCs/>
          <w:sz w:val="24"/>
          <w:szCs w:val="24"/>
          <w:u w:val="single"/>
        </w:rPr>
        <w:t xml:space="preserve"> </w:t>
      </w:r>
      <w:r w:rsidR="00EA1E2A" w:rsidRPr="00E06390">
        <w:rPr>
          <w:rFonts w:ascii="Arial" w:hAnsi="Arial" w:cs="Arial"/>
          <w:b/>
          <w:bCs/>
          <w:sz w:val="24"/>
          <w:szCs w:val="24"/>
          <w:u w:val="single"/>
        </w:rPr>
        <w:t xml:space="preserve">COMMITTEE </w:t>
      </w:r>
      <w:r w:rsidR="007B2B18" w:rsidRPr="00E06390">
        <w:rPr>
          <w:rFonts w:ascii="Arial" w:hAnsi="Arial" w:cs="Arial"/>
          <w:b/>
          <w:bCs/>
          <w:sz w:val="24"/>
          <w:szCs w:val="24"/>
          <w:u w:val="single"/>
        </w:rPr>
        <w:t>REPORT</w:t>
      </w:r>
      <w:r w:rsidR="00132124" w:rsidRPr="00E06390">
        <w:rPr>
          <w:rFonts w:ascii="Arial" w:hAnsi="Arial" w:cs="Arial"/>
          <w:b/>
          <w:bCs/>
          <w:sz w:val="24"/>
          <w:szCs w:val="24"/>
          <w:u w:val="single"/>
        </w:rPr>
        <w:t>:</w:t>
      </w:r>
      <w:r w:rsidR="00132124" w:rsidRPr="00E06390">
        <w:rPr>
          <w:rFonts w:ascii="Arial" w:hAnsi="Arial" w:cs="Arial"/>
          <w:bCs/>
          <w:sz w:val="24"/>
          <w:szCs w:val="24"/>
        </w:rPr>
        <w:t xml:space="preserve"> Chairperson</w:t>
      </w:r>
      <w:r w:rsidR="007A343A">
        <w:rPr>
          <w:rFonts w:ascii="Arial" w:hAnsi="Arial" w:cs="Arial"/>
          <w:bCs/>
          <w:sz w:val="24"/>
          <w:szCs w:val="24"/>
        </w:rPr>
        <w:t xml:space="preserve"> Guillemot</w:t>
      </w:r>
      <w:r w:rsidR="008B1C81">
        <w:rPr>
          <w:rFonts w:ascii="Arial" w:hAnsi="Arial" w:cs="Arial"/>
          <w:bCs/>
          <w:sz w:val="24"/>
          <w:szCs w:val="24"/>
        </w:rPr>
        <w:t xml:space="preserve"> reporting</w:t>
      </w:r>
      <w:r w:rsidR="00157E9A">
        <w:rPr>
          <w:rFonts w:ascii="Arial" w:hAnsi="Arial" w:cs="Arial"/>
          <w:bCs/>
          <w:sz w:val="24"/>
          <w:szCs w:val="24"/>
        </w:rPr>
        <w:t xml:space="preserve"> via phone.  Superintendent Lumaye </w:t>
      </w:r>
      <w:r w:rsidR="00FE1225">
        <w:rPr>
          <w:rFonts w:ascii="Arial" w:hAnsi="Arial" w:cs="Arial"/>
          <w:bCs/>
          <w:sz w:val="24"/>
          <w:szCs w:val="24"/>
        </w:rPr>
        <w:t>presented</w:t>
      </w:r>
      <w:r w:rsidR="00157E9A">
        <w:rPr>
          <w:rFonts w:ascii="Arial" w:hAnsi="Arial" w:cs="Arial"/>
          <w:bCs/>
          <w:sz w:val="24"/>
          <w:szCs w:val="24"/>
        </w:rPr>
        <w:t xml:space="preserve"> a quote from Guezlows for a new furnace for the Fire Department.  Motion Evenson second Muleski to approve $4</w:t>
      </w:r>
      <w:r w:rsidR="00A644B4">
        <w:rPr>
          <w:rFonts w:ascii="Arial" w:hAnsi="Arial" w:cs="Arial"/>
          <w:bCs/>
          <w:sz w:val="24"/>
          <w:szCs w:val="24"/>
        </w:rPr>
        <w:t xml:space="preserve">970 quote. Motion carried.  Superintendent Lumaye stated the gates for the recreational trails will be installed this week.  </w:t>
      </w:r>
      <w:r w:rsidR="00E77F14">
        <w:rPr>
          <w:rFonts w:ascii="Arial" w:hAnsi="Arial" w:cs="Arial"/>
          <w:bCs/>
          <w:sz w:val="24"/>
          <w:szCs w:val="24"/>
        </w:rPr>
        <w:t xml:space="preserve">Motion </w:t>
      </w:r>
      <w:r w:rsidR="00A644B4">
        <w:rPr>
          <w:rFonts w:ascii="Arial" w:hAnsi="Arial" w:cs="Arial"/>
          <w:bCs/>
          <w:sz w:val="24"/>
          <w:szCs w:val="24"/>
        </w:rPr>
        <w:t>Muleski</w:t>
      </w:r>
      <w:r w:rsidR="00BE6612">
        <w:rPr>
          <w:rFonts w:ascii="Arial" w:hAnsi="Arial" w:cs="Arial"/>
          <w:bCs/>
          <w:sz w:val="24"/>
          <w:szCs w:val="24"/>
        </w:rPr>
        <w:t xml:space="preserve"> </w:t>
      </w:r>
      <w:r w:rsidR="00A644B4">
        <w:rPr>
          <w:rFonts w:ascii="Arial" w:hAnsi="Arial" w:cs="Arial"/>
          <w:bCs/>
          <w:sz w:val="24"/>
          <w:szCs w:val="24"/>
        </w:rPr>
        <w:t>s</w:t>
      </w:r>
      <w:r w:rsidR="00E77F14">
        <w:rPr>
          <w:rFonts w:ascii="Arial" w:hAnsi="Arial" w:cs="Arial"/>
          <w:bCs/>
          <w:sz w:val="24"/>
          <w:szCs w:val="24"/>
        </w:rPr>
        <w:t>econd</w:t>
      </w:r>
      <w:r w:rsidR="00A613F6">
        <w:rPr>
          <w:rFonts w:ascii="Arial" w:hAnsi="Arial" w:cs="Arial"/>
          <w:bCs/>
          <w:sz w:val="24"/>
          <w:szCs w:val="24"/>
        </w:rPr>
        <w:t xml:space="preserve"> </w:t>
      </w:r>
      <w:r w:rsidR="00A644B4">
        <w:rPr>
          <w:rFonts w:ascii="Arial" w:hAnsi="Arial" w:cs="Arial"/>
          <w:bCs/>
          <w:sz w:val="24"/>
          <w:szCs w:val="24"/>
        </w:rPr>
        <w:t>Honkomp</w:t>
      </w:r>
      <w:r w:rsidR="00E77F14">
        <w:rPr>
          <w:rFonts w:ascii="Arial" w:hAnsi="Arial" w:cs="Arial"/>
          <w:bCs/>
          <w:sz w:val="24"/>
          <w:szCs w:val="24"/>
        </w:rPr>
        <w:t xml:space="preserve"> to approve </w:t>
      </w:r>
      <w:r w:rsidR="00FF2C05" w:rsidRPr="00E06390">
        <w:rPr>
          <w:rFonts w:ascii="Arial" w:hAnsi="Arial" w:cs="Arial"/>
          <w:bCs/>
          <w:sz w:val="24"/>
          <w:szCs w:val="24"/>
        </w:rPr>
        <w:t>the Public Property Committee report. Motion carried.</w:t>
      </w:r>
    </w:p>
    <w:p w14:paraId="5F6418E7" w14:textId="77777777" w:rsidR="00AC6A94" w:rsidRPr="00E06390" w:rsidRDefault="00AC6A94" w:rsidP="003970BB">
      <w:pPr>
        <w:rPr>
          <w:rFonts w:ascii="Arial" w:hAnsi="Arial" w:cs="Arial"/>
          <w:bCs/>
          <w:sz w:val="24"/>
          <w:szCs w:val="24"/>
        </w:rPr>
      </w:pPr>
    </w:p>
    <w:p w14:paraId="6EBC1573" w14:textId="5F607D1A" w:rsidR="00FF2C05" w:rsidRPr="00E06390" w:rsidRDefault="00092211" w:rsidP="00373289">
      <w:pPr>
        <w:rPr>
          <w:rFonts w:ascii="Arial" w:hAnsi="Arial" w:cs="Arial"/>
          <w:sz w:val="24"/>
          <w:szCs w:val="24"/>
        </w:rPr>
      </w:pPr>
      <w:r w:rsidRPr="00E06390">
        <w:rPr>
          <w:rFonts w:ascii="Arial" w:hAnsi="Arial" w:cs="Arial"/>
          <w:b/>
          <w:sz w:val="24"/>
          <w:szCs w:val="24"/>
          <w:u w:val="single"/>
        </w:rPr>
        <w:t>WATER UTILITY COMMITTEE REPORT:</w:t>
      </w:r>
      <w:r w:rsidRPr="00E06390">
        <w:rPr>
          <w:rFonts w:ascii="Arial" w:hAnsi="Arial" w:cs="Arial"/>
          <w:sz w:val="24"/>
          <w:szCs w:val="24"/>
        </w:rPr>
        <w:t xml:space="preserve"> </w:t>
      </w:r>
      <w:r w:rsidR="00B81138" w:rsidRPr="00E06390">
        <w:rPr>
          <w:rFonts w:ascii="Arial" w:hAnsi="Arial" w:cs="Arial"/>
          <w:sz w:val="24"/>
          <w:szCs w:val="24"/>
        </w:rPr>
        <w:t>Chair</w:t>
      </w:r>
      <w:r w:rsidR="00A26243" w:rsidRPr="00E06390">
        <w:rPr>
          <w:rFonts w:ascii="Arial" w:hAnsi="Arial" w:cs="Arial"/>
          <w:sz w:val="24"/>
          <w:szCs w:val="24"/>
        </w:rPr>
        <w:t>person</w:t>
      </w:r>
      <w:r w:rsidR="00B81138" w:rsidRPr="00E06390">
        <w:rPr>
          <w:rFonts w:ascii="Arial" w:hAnsi="Arial" w:cs="Arial"/>
          <w:sz w:val="24"/>
          <w:szCs w:val="24"/>
        </w:rPr>
        <w:t xml:space="preserve"> </w:t>
      </w:r>
      <w:r w:rsidR="00277CB0" w:rsidRPr="00E06390">
        <w:rPr>
          <w:rFonts w:ascii="Arial" w:hAnsi="Arial" w:cs="Arial"/>
          <w:sz w:val="24"/>
          <w:szCs w:val="24"/>
        </w:rPr>
        <w:t>Jamie Biegel</w:t>
      </w:r>
      <w:r w:rsidR="00C174B2" w:rsidRPr="00E06390">
        <w:rPr>
          <w:rFonts w:ascii="Arial" w:hAnsi="Arial" w:cs="Arial"/>
          <w:sz w:val="24"/>
          <w:szCs w:val="24"/>
        </w:rPr>
        <w:t xml:space="preserve"> reporting.</w:t>
      </w:r>
      <w:r w:rsidR="00E74BE9">
        <w:rPr>
          <w:rFonts w:ascii="Arial" w:hAnsi="Arial" w:cs="Arial"/>
          <w:sz w:val="24"/>
          <w:szCs w:val="24"/>
        </w:rPr>
        <w:t xml:space="preserve"> </w:t>
      </w:r>
      <w:r w:rsidR="00A644B4">
        <w:rPr>
          <w:rFonts w:ascii="Arial" w:hAnsi="Arial" w:cs="Arial"/>
          <w:sz w:val="24"/>
          <w:szCs w:val="24"/>
        </w:rPr>
        <w:t>The committee met and discussed the 2026 Budget and</w:t>
      </w:r>
      <w:r w:rsidR="00FE1225">
        <w:rPr>
          <w:rFonts w:ascii="Arial" w:hAnsi="Arial" w:cs="Arial"/>
          <w:sz w:val="24"/>
          <w:szCs w:val="24"/>
        </w:rPr>
        <w:t xml:space="preserve"> are</w:t>
      </w:r>
      <w:r w:rsidR="00A644B4">
        <w:rPr>
          <w:rFonts w:ascii="Arial" w:hAnsi="Arial" w:cs="Arial"/>
          <w:sz w:val="24"/>
          <w:szCs w:val="24"/>
        </w:rPr>
        <w:t xml:space="preserve"> waiting on auditor and PSC before the budget can be finalized. Superintendent Lumaye present</w:t>
      </w:r>
      <w:r w:rsidR="00FE1225">
        <w:rPr>
          <w:rFonts w:ascii="Arial" w:hAnsi="Arial" w:cs="Arial"/>
          <w:sz w:val="24"/>
          <w:szCs w:val="24"/>
        </w:rPr>
        <w:t>ed</w:t>
      </w:r>
      <w:r w:rsidR="00A644B4">
        <w:rPr>
          <w:rFonts w:ascii="Arial" w:hAnsi="Arial" w:cs="Arial"/>
          <w:sz w:val="24"/>
          <w:szCs w:val="24"/>
        </w:rPr>
        <w:t xml:space="preserve"> a quote from E</w:t>
      </w:r>
      <w:r w:rsidR="00013AF5">
        <w:rPr>
          <w:rFonts w:ascii="Arial" w:hAnsi="Arial" w:cs="Arial"/>
          <w:sz w:val="24"/>
          <w:szCs w:val="24"/>
        </w:rPr>
        <w:t>con</w:t>
      </w:r>
      <w:r w:rsidR="00A644B4">
        <w:rPr>
          <w:rFonts w:ascii="Arial" w:hAnsi="Arial" w:cs="Arial"/>
          <w:sz w:val="24"/>
          <w:szCs w:val="24"/>
        </w:rPr>
        <w:t xml:space="preserve"> for a new natural gas generator.  </w:t>
      </w:r>
      <w:r w:rsidR="00013AF5">
        <w:rPr>
          <w:rFonts w:ascii="Arial" w:hAnsi="Arial" w:cs="Arial"/>
          <w:sz w:val="24"/>
          <w:szCs w:val="24"/>
        </w:rPr>
        <w:t>Lumaye</w:t>
      </w:r>
      <w:r w:rsidR="00A644B4">
        <w:rPr>
          <w:rFonts w:ascii="Arial" w:hAnsi="Arial" w:cs="Arial"/>
          <w:sz w:val="24"/>
          <w:szCs w:val="24"/>
        </w:rPr>
        <w:t xml:space="preserve"> is waiting </w:t>
      </w:r>
      <w:r w:rsidR="00FE1225">
        <w:rPr>
          <w:rFonts w:ascii="Arial" w:hAnsi="Arial" w:cs="Arial"/>
          <w:sz w:val="24"/>
          <w:szCs w:val="24"/>
        </w:rPr>
        <w:t>for</w:t>
      </w:r>
      <w:r w:rsidR="00A644B4">
        <w:rPr>
          <w:rFonts w:ascii="Arial" w:hAnsi="Arial" w:cs="Arial"/>
          <w:sz w:val="24"/>
          <w:szCs w:val="24"/>
        </w:rPr>
        <w:t xml:space="preserve"> other quotes that should arrive by the end of the month. Motion Muleski second Steward to approve up to $57,000 for a new generator</w:t>
      </w:r>
      <w:r w:rsidR="00D16D5D">
        <w:rPr>
          <w:rFonts w:ascii="Arial" w:hAnsi="Arial" w:cs="Arial"/>
          <w:sz w:val="24"/>
          <w:szCs w:val="24"/>
        </w:rPr>
        <w:t xml:space="preserve"> from any vendor</w:t>
      </w:r>
      <w:r w:rsidR="00343748">
        <w:rPr>
          <w:rFonts w:ascii="Arial" w:hAnsi="Arial" w:cs="Arial"/>
          <w:sz w:val="24"/>
          <w:szCs w:val="24"/>
        </w:rPr>
        <w:t xml:space="preserve"> paid for $35,900 from Inspection/Repairs non lapsing and $20,000 from Utility Non lapsing. </w:t>
      </w:r>
      <w:r w:rsidR="00D16D5D">
        <w:rPr>
          <w:rFonts w:ascii="Arial" w:hAnsi="Arial" w:cs="Arial"/>
          <w:sz w:val="24"/>
          <w:szCs w:val="24"/>
        </w:rPr>
        <w:t xml:space="preserve"> Motion carried. Motion Evenson second Gapen to approve the Water committee report. Motion carried.  </w:t>
      </w:r>
      <w:r w:rsidR="00CB0ACB">
        <w:rPr>
          <w:rFonts w:ascii="Arial" w:hAnsi="Arial" w:cs="Arial"/>
          <w:sz w:val="24"/>
          <w:szCs w:val="24"/>
        </w:rPr>
        <w:t xml:space="preserve"> </w:t>
      </w:r>
      <w:r w:rsidR="005B724E">
        <w:rPr>
          <w:rFonts w:ascii="Arial" w:hAnsi="Arial" w:cs="Arial"/>
          <w:sz w:val="24"/>
          <w:szCs w:val="24"/>
        </w:rPr>
        <w:t xml:space="preserve"> </w:t>
      </w:r>
    </w:p>
    <w:p w14:paraId="25E84118" w14:textId="77777777" w:rsidR="007E1BC0" w:rsidRPr="00E06390" w:rsidRDefault="007E1BC0" w:rsidP="00373289">
      <w:pPr>
        <w:rPr>
          <w:rFonts w:ascii="Arial" w:hAnsi="Arial" w:cs="Arial"/>
          <w:b/>
          <w:sz w:val="24"/>
          <w:szCs w:val="24"/>
          <w:u w:val="single"/>
        </w:rPr>
      </w:pPr>
    </w:p>
    <w:p w14:paraId="6614C6A3" w14:textId="704853F5" w:rsidR="00CA6B2B" w:rsidRPr="00E06390" w:rsidRDefault="00CF6BB0" w:rsidP="00733331">
      <w:pPr>
        <w:rPr>
          <w:rFonts w:ascii="Arial" w:hAnsi="Arial" w:cs="Arial"/>
          <w:sz w:val="24"/>
          <w:szCs w:val="24"/>
        </w:rPr>
      </w:pPr>
      <w:r w:rsidRPr="00E06390">
        <w:rPr>
          <w:rFonts w:ascii="Arial" w:hAnsi="Arial" w:cs="Arial"/>
          <w:b/>
          <w:sz w:val="24"/>
          <w:szCs w:val="24"/>
          <w:u w:val="single"/>
        </w:rPr>
        <w:t>WASTEWATER COMMISSION REPORT</w:t>
      </w:r>
      <w:r w:rsidR="00132124" w:rsidRPr="00E06390">
        <w:rPr>
          <w:rFonts w:ascii="Arial" w:hAnsi="Arial" w:cs="Arial"/>
          <w:b/>
          <w:sz w:val="24"/>
          <w:szCs w:val="24"/>
          <w:u w:val="single"/>
        </w:rPr>
        <w:t>:</w:t>
      </w:r>
      <w:r w:rsidR="00132124" w:rsidRPr="00E06390">
        <w:rPr>
          <w:rFonts w:ascii="Arial" w:hAnsi="Arial" w:cs="Arial"/>
          <w:sz w:val="24"/>
          <w:szCs w:val="24"/>
        </w:rPr>
        <w:t xml:space="preserve"> Note</w:t>
      </w:r>
      <w:r w:rsidR="0070052C" w:rsidRPr="00E06390">
        <w:rPr>
          <w:rFonts w:ascii="Arial" w:hAnsi="Arial" w:cs="Arial"/>
          <w:i/>
          <w:sz w:val="24"/>
          <w:szCs w:val="24"/>
        </w:rPr>
        <w:t>: The Waste</w:t>
      </w:r>
      <w:r w:rsidR="00C81F20" w:rsidRPr="00E06390">
        <w:rPr>
          <w:rFonts w:ascii="Arial" w:hAnsi="Arial" w:cs="Arial"/>
          <w:i/>
          <w:sz w:val="24"/>
          <w:szCs w:val="24"/>
        </w:rPr>
        <w:t>w</w:t>
      </w:r>
      <w:r w:rsidR="0070052C" w:rsidRPr="00E06390">
        <w:rPr>
          <w:rFonts w:ascii="Arial" w:hAnsi="Arial" w:cs="Arial"/>
          <w:i/>
          <w:sz w:val="24"/>
          <w:szCs w:val="24"/>
        </w:rPr>
        <w:t>ater Treatment Plant is operated &amp; staffed by the City of Wisconsin Rapids.  One member of the Village of Biron Board of Trustees is an acting member of the Commission</w:t>
      </w:r>
      <w:r w:rsidR="008C18F6" w:rsidRPr="00E06390">
        <w:rPr>
          <w:rFonts w:ascii="Arial" w:hAnsi="Arial" w:cs="Arial"/>
          <w:sz w:val="24"/>
          <w:szCs w:val="24"/>
        </w:rPr>
        <w:t>.</w:t>
      </w:r>
      <w:r w:rsidR="00C16CF7" w:rsidRPr="00E06390">
        <w:rPr>
          <w:rFonts w:ascii="Arial" w:hAnsi="Arial" w:cs="Arial"/>
          <w:sz w:val="24"/>
          <w:szCs w:val="24"/>
        </w:rPr>
        <w:t xml:space="preserve"> </w:t>
      </w:r>
      <w:r w:rsidR="00E40A8D">
        <w:rPr>
          <w:rFonts w:ascii="Arial" w:hAnsi="Arial" w:cs="Arial"/>
          <w:sz w:val="24"/>
          <w:szCs w:val="24"/>
        </w:rPr>
        <w:t xml:space="preserve"> </w:t>
      </w:r>
      <w:r w:rsidR="003C00B1">
        <w:rPr>
          <w:rFonts w:ascii="Arial" w:hAnsi="Arial" w:cs="Arial"/>
          <w:sz w:val="24"/>
          <w:szCs w:val="24"/>
        </w:rPr>
        <w:t xml:space="preserve">Minutes from </w:t>
      </w:r>
      <w:r w:rsidR="00D16D5D">
        <w:rPr>
          <w:rFonts w:ascii="Arial" w:hAnsi="Arial" w:cs="Arial"/>
          <w:sz w:val="24"/>
          <w:szCs w:val="24"/>
        </w:rPr>
        <w:t>August 13</w:t>
      </w:r>
      <w:r w:rsidR="00D16D5D" w:rsidRPr="00D16D5D">
        <w:rPr>
          <w:rFonts w:ascii="Arial" w:hAnsi="Arial" w:cs="Arial"/>
          <w:sz w:val="24"/>
          <w:szCs w:val="24"/>
          <w:vertAlign w:val="superscript"/>
        </w:rPr>
        <w:t>th</w:t>
      </w:r>
      <w:r w:rsidR="00D16D5D">
        <w:rPr>
          <w:rFonts w:ascii="Arial" w:hAnsi="Arial" w:cs="Arial"/>
          <w:sz w:val="24"/>
          <w:szCs w:val="24"/>
        </w:rPr>
        <w:t xml:space="preserve"> </w:t>
      </w:r>
      <w:r w:rsidR="00CB0ACB">
        <w:rPr>
          <w:rFonts w:ascii="Arial" w:hAnsi="Arial" w:cs="Arial"/>
          <w:sz w:val="24"/>
          <w:szCs w:val="24"/>
        </w:rPr>
        <w:t>meeting</w:t>
      </w:r>
      <w:r w:rsidR="00D16D5D">
        <w:rPr>
          <w:rFonts w:ascii="Arial" w:hAnsi="Arial" w:cs="Arial"/>
          <w:sz w:val="24"/>
          <w:szCs w:val="24"/>
        </w:rPr>
        <w:t xml:space="preserve"> were reviewed.</w:t>
      </w:r>
      <w:r w:rsidR="00CB0ACB">
        <w:rPr>
          <w:rFonts w:ascii="Arial" w:hAnsi="Arial" w:cs="Arial"/>
          <w:sz w:val="24"/>
          <w:szCs w:val="24"/>
        </w:rPr>
        <w:t xml:space="preserve"> Some discussion took place on status of wastewater agreement with Wisconsin Rapids</w:t>
      </w:r>
      <w:r w:rsidR="0058568F">
        <w:rPr>
          <w:rFonts w:ascii="Arial" w:hAnsi="Arial" w:cs="Arial"/>
          <w:sz w:val="24"/>
          <w:szCs w:val="24"/>
        </w:rPr>
        <w:t>.</w:t>
      </w:r>
      <w:r w:rsidR="00D16D5D">
        <w:rPr>
          <w:rFonts w:ascii="Arial" w:hAnsi="Arial" w:cs="Arial"/>
          <w:sz w:val="24"/>
          <w:szCs w:val="24"/>
        </w:rPr>
        <w:t xml:space="preserve"> </w:t>
      </w:r>
      <w:r w:rsidR="00CB0ACB">
        <w:rPr>
          <w:rFonts w:ascii="Arial" w:hAnsi="Arial" w:cs="Arial"/>
          <w:sz w:val="24"/>
          <w:szCs w:val="24"/>
        </w:rPr>
        <w:t xml:space="preserve"> </w:t>
      </w:r>
      <w:r w:rsidR="003C00B1">
        <w:rPr>
          <w:rFonts w:ascii="Arial" w:hAnsi="Arial" w:cs="Arial"/>
          <w:sz w:val="24"/>
          <w:szCs w:val="24"/>
        </w:rPr>
        <w:t xml:space="preserve">Motion </w:t>
      </w:r>
      <w:r w:rsidR="0058568F">
        <w:rPr>
          <w:rFonts w:ascii="Arial" w:hAnsi="Arial" w:cs="Arial"/>
          <w:sz w:val="24"/>
          <w:szCs w:val="24"/>
        </w:rPr>
        <w:t>Evenson</w:t>
      </w:r>
      <w:r w:rsidR="0018515A">
        <w:rPr>
          <w:rFonts w:ascii="Arial" w:hAnsi="Arial" w:cs="Arial"/>
          <w:sz w:val="24"/>
          <w:szCs w:val="24"/>
        </w:rPr>
        <w:t xml:space="preserve">, </w:t>
      </w:r>
      <w:r w:rsidR="008B1C81">
        <w:rPr>
          <w:rFonts w:ascii="Arial" w:hAnsi="Arial" w:cs="Arial"/>
          <w:sz w:val="24"/>
          <w:szCs w:val="24"/>
        </w:rPr>
        <w:t>S</w:t>
      </w:r>
      <w:r w:rsidR="003C00B1">
        <w:rPr>
          <w:rFonts w:ascii="Arial" w:hAnsi="Arial" w:cs="Arial"/>
          <w:sz w:val="24"/>
          <w:szCs w:val="24"/>
        </w:rPr>
        <w:t>econd</w:t>
      </w:r>
      <w:r w:rsidR="008B1C81">
        <w:rPr>
          <w:rFonts w:ascii="Arial" w:hAnsi="Arial" w:cs="Arial"/>
          <w:sz w:val="24"/>
          <w:szCs w:val="24"/>
        </w:rPr>
        <w:t xml:space="preserve"> </w:t>
      </w:r>
      <w:r w:rsidR="00D16D5D">
        <w:rPr>
          <w:rFonts w:ascii="Arial" w:hAnsi="Arial" w:cs="Arial"/>
          <w:sz w:val="24"/>
          <w:szCs w:val="24"/>
        </w:rPr>
        <w:t>Biegel</w:t>
      </w:r>
      <w:r w:rsidR="003C00B1">
        <w:rPr>
          <w:rFonts w:ascii="Arial" w:hAnsi="Arial" w:cs="Arial"/>
          <w:sz w:val="24"/>
          <w:szCs w:val="24"/>
        </w:rPr>
        <w:t xml:space="preserve"> to approve the </w:t>
      </w:r>
      <w:r w:rsidR="00BD6202">
        <w:rPr>
          <w:rFonts w:ascii="Arial" w:hAnsi="Arial" w:cs="Arial"/>
          <w:sz w:val="24"/>
          <w:szCs w:val="24"/>
        </w:rPr>
        <w:t>Wastewater</w:t>
      </w:r>
      <w:r w:rsidR="003C00B1">
        <w:rPr>
          <w:rFonts w:ascii="Arial" w:hAnsi="Arial" w:cs="Arial"/>
          <w:sz w:val="24"/>
          <w:szCs w:val="24"/>
        </w:rPr>
        <w:t xml:space="preserve"> commission report. Motion carried. </w:t>
      </w:r>
    </w:p>
    <w:p w14:paraId="2269FD2A" w14:textId="77777777" w:rsidR="00DA07F4" w:rsidRPr="00E06390" w:rsidRDefault="00DA07F4" w:rsidP="00CA6B2B">
      <w:pPr>
        <w:rPr>
          <w:rFonts w:ascii="Arial" w:hAnsi="Arial" w:cs="Arial"/>
          <w:sz w:val="24"/>
          <w:szCs w:val="24"/>
        </w:rPr>
      </w:pPr>
    </w:p>
    <w:p w14:paraId="331165B4" w14:textId="4D0D1CF5" w:rsidR="00C72082" w:rsidRPr="005D3236" w:rsidRDefault="00ED2124" w:rsidP="00C84EEE">
      <w:pPr>
        <w:rPr>
          <w:rFonts w:ascii="Arial" w:hAnsi="Arial" w:cs="Arial"/>
          <w:b/>
          <w:bCs/>
          <w:sz w:val="24"/>
          <w:szCs w:val="24"/>
          <w:u w:val="single"/>
        </w:rPr>
      </w:pPr>
      <w:r w:rsidRPr="00E06390">
        <w:rPr>
          <w:rFonts w:ascii="Arial" w:hAnsi="Arial" w:cs="Arial"/>
          <w:b/>
          <w:bCs/>
          <w:sz w:val="24"/>
          <w:szCs w:val="24"/>
          <w:u w:val="single"/>
        </w:rPr>
        <w:t>NEW BUSINESS</w:t>
      </w:r>
      <w:r w:rsidR="00F13764">
        <w:rPr>
          <w:rFonts w:ascii="Arial" w:hAnsi="Arial" w:cs="Arial"/>
          <w:b/>
          <w:bCs/>
          <w:sz w:val="24"/>
          <w:szCs w:val="24"/>
          <w:u w:val="single"/>
        </w:rPr>
        <w:t>:</w:t>
      </w:r>
      <w:r w:rsidR="00F13764" w:rsidRPr="00F13764">
        <w:rPr>
          <w:rFonts w:ascii="Arial" w:hAnsi="Arial" w:cs="Arial"/>
          <w:sz w:val="24"/>
          <w:szCs w:val="24"/>
        </w:rPr>
        <w:t xml:space="preserve">  </w:t>
      </w:r>
      <w:r w:rsidR="003C00B1">
        <w:rPr>
          <w:rFonts w:ascii="Arial" w:hAnsi="Arial" w:cs="Arial"/>
          <w:sz w:val="24"/>
          <w:szCs w:val="24"/>
        </w:rPr>
        <w:t xml:space="preserve"> </w:t>
      </w:r>
      <w:r w:rsidR="0058568F">
        <w:rPr>
          <w:rFonts w:ascii="Arial" w:hAnsi="Arial" w:cs="Arial"/>
          <w:sz w:val="24"/>
          <w:szCs w:val="24"/>
        </w:rPr>
        <w:t xml:space="preserve">Clerk Daugherty presented </w:t>
      </w:r>
      <w:r w:rsidR="00D16D5D">
        <w:rPr>
          <w:rFonts w:ascii="Arial" w:hAnsi="Arial" w:cs="Arial"/>
          <w:sz w:val="24"/>
          <w:szCs w:val="24"/>
        </w:rPr>
        <w:t>an email from Ruesch Companies</w:t>
      </w:r>
      <w:r w:rsidR="00013AF5">
        <w:rPr>
          <w:rFonts w:ascii="Arial" w:hAnsi="Arial" w:cs="Arial"/>
          <w:sz w:val="24"/>
          <w:szCs w:val="24"/>
        </w:rPr>
        <w:t>.  They</w:t>
      </w:r>
      <w:r w:rsidR="00D16D5D">
        <w:rPr>
          <w:rFonts w:ascii="Arial" w:hAnsi="Arial" w:cs="Arial"/>
          <w:sz w:val="24"/>
          <w:szCs w:val="24"/>
        </w:rPr>
        <w:t xml:space="preserve"> are looking to buy a parcel in the village providing the village will approve their plans. This will be brought to the </w:t>
      </w:r>
      <w:r w:rsidR="00013AF5">
        <w:rPr>
          <w:rFonts w:ascii="Arial" w:hAnsi="Arial" w:cs="Arial"/>
          <w:sz w:val="24"/>
          <w:szCs w:val="24"/>
        </w:rPr>
        <w:t xml:space="preserve">next </w:t>
      </w:r>
      <w:r w:rsidR="00D16D5D">
        <w:rPr>
          <w:rFonts w:ascii="Arial" w:hAnsi="Arial" w:cs="Arial"/>
          <w:sz w:val="24"/>
          <w:szCs w:val="24"/>
        </w:rPr>
        <w:t>Plan Commission</w:t>
      </w:r>
      <w:r w:rsidR="00013AF5">
        <w:rPr>
          <w:rFonts w:ascii="Arial" w:hAnsi="Arial" w:cs="Arial"/>
          <w:sz w:val="24"/>
          <w:szCs w:val="24"/>
        </w:rPr>
        <w:t xml:space="preserve"> meeting</w:t>
      </w:r>
      <w:r w:rsidR="00D16D5D">
        <w:rPr>
          <w:rFonts w:ascii="Arial" w:hAnsi="Arial" w:cs="Arial"/>
          <w:sz w:val="24"/>
          <w:szCs w:val="24"/>
        </w:rPr>
        <w:t xml:space="preserve">. </w:t>
      </w:r>
    </w:p>
    <w:p w14:paraId="040191CA" w14:textId="4B42B345" w:rsidR="00D87348" w:rsidRPr="00E06390" w:rsidRDefault="00D87348" w:rsidP="00C84EEE">
      <w:pPr>
        <w:rPr>
          <w:rFonts w:ascii="Arial" w:hAnsi="Arial" w:cs="Arial"/>
          <w:b/>
          <w:bCs/>
          <w:sz w:val="24"/>
          <w:szCs w:val="24"/>
          <w:u w:val="single"/>
        </w:rPr>
      </w:pPr>
    </w:p>
    <w:p w14:paraId="78F0D365" w14:textId="7758CBC3" w:rsidR="00980E46" w:rsidRDefault="00FA3892" w:rsidP="00D16D5D">
      <w:pPr>
        <w:pStyle w:val="Standard1"/>
        <w:tabs>
          <w:tab w:val="left" w:pos="990"/>
        </w:tabs>
        <w:rPr>
          <w:rFonts w:ascii="Arial" w:hAnsi="Arial" w:cs="Arial"/>
          <w:bCs/>
          <w:sz w:val="24"/>
          <w:szCs w:val="24"/>
        </w:rPr>
      </w:pPr>
      <w:r w:rsidRPr="00E06390">
        <w:rPr>
          <w:rFonts w:ascii="Arial" w:hAnsi="Arial" w:cs="Arial"/>
          <w:b/>
          <w:sz w:val="24"/>
          <w:szCs w:val="24"/>
          <w:u w:val="single"/>
        </w:rPr>
        <w:t xml:space="preserve">PRESIDENT’S </w:t>
      </w:r>
      <w:r w:rsidR="005D4DF7" w:rsidRPr="00E06390">
        <w:rPr>
          <w:rFonts w:ascii="Arial" w:hAnsi="Arial" w:cs="Arial"/>
          <w:b/>
          <w:sz w:val="24"/>
          <w:szCs w:val="24"/>
          <w:u w:val="single"/>
        </w:rPr>
        <w:t>REPORT</w:t>
      </w:r>
      <w:r w:rsidR="00C534D5" w:rsidRPr="00E06390">
        <w:rPr>
          <w:rFonts w:ascii="Arial" w:hAnsi="Arial" w:cs="Arial"/>
          <w:b/>
          <w:sz w:val="24"/>
          <w:szCs w:val="24"/>
          <w:u w:val="single"/>
        </w:rPr>
        <w:t>:</w:t>
      </w:r>
      <w:r w:rsidR="00BA17D6">
        <w:rPr>
          <w:rFonts w:ascii="Arial" w:hAnsi="Arial" w:cs="Arial"/>
          <w:bCs/>
          <w:sz w:val="24"/>
          <w:szCs w:val="24"/>
        </w:rPr>
        <w:t xml:space="preserve"> </w:t>
      </w:r>
      <w:r w:rsidR="00D16D5D">
        <w:rPr>
          <w:rFonts w:ascii="Arial" w:hAnsi="Arial" w:cs="Arial"/>
          <w:bCs/>
          <w:sz w:val="24"/>
          <w:szCs w:val="24"/>
        </w:rPr>
        <w:t>No report</w:t>
      </w:r>
    </w:p>
    <w:p w14:paraId="73B9C39A" w14:textId="77777777" w:rsidR="00D16D5D" w:rsidRDefault="00D16D5D" w:rsidP="00D16D5D">
      <w:pPr>
        <w:pStyle w:val="Standard1"/>
        <w:tabs>
          <w:tab w:val="left" w:pos="990"/>
        </w:tabs>
        <w:rPr>
          <w:rFonts w:ascii="Arial" w:hAnsi="Arial" w:cs="Arial"/>
          <w:b/>
          <w:u w:val="single"/>
        </w:rPr>
      </w:pPr>
    </w:p>
    <w:p w14:paraId="15C30453" w14:textId="6F7C76E8" w:rsidR="00CD409A" w:rsidRDefault="00410174" w:rsidP="00362B2B">
      <w:pPr>
        <w:pStyle w:val="v1msonormal"/>
        <w:shd w:val="clear" w:color="auto" w:fill="FFFFFF"/>
        <w:spacing w:before="0" w:beforeAutospacing="0" w:after="0" w:afterAutospacing="0"/>
        <w:rPr>
          <w:rFonts w:ascii="Arial" w:hAnsi="Arial" w:cs="Arial"/>
        </w:rPr>
      </w:pPr>
      <w:r w:rsidRPr="00E06390">
        <w:rPr>
          <w:rFonts w:ascii="Arial" w:hAnsi="Arial" w:cs="Arial"/>
          <w:b/>
          <w:u w:val="single"/>
        </w:rPr>
        <w:t>A</w:t>
      </w:r>
      <w:r w:rsidR="00EE1773" w:rsidRPr="00E06390">
        <w:rPr>
          <w:rFonts w:ascii="Arial" w:hAnsi="Arial" w:cs="Arial"/>
          <w:b/>
          <w:u w:val="single"/>
        </w:rPr>
        <w:t>DJOURN</w:t>
      </w:r>
      <w:r w:rsidR="008B1C81" w:rsidRPr="00E06390">
        <w:rPr>
          <w:rFonts w:ascii="Arial" w:hAnsi="Arial" w:cs="Arial"/>
          <w:b/>
          <w:u w:val="single"/>
        </w:rPr>
        <w:t>:</w:t>
      </w:r>
      <w:r w:rsidR="008B1C81" w:rsidRPr="00E06390">
        <w:rPr>
          <w:rFonts w:ascii="Arial" w:hAnsi="Arial" w:cs="Arial"/>
          <w:b/>
        </w:rPr>
        <w:t xml:space="preserve"> </w:t>
      </w:r>
      <w:r w:rsidR="008B1C81" w:rsidRPr="00E06390">
        <w:rPr>
          <w:rFonts w:ascii="Arial" w:hAnsi="Arial" w:cs="Arial"/>
        </w:rPr>
        <w:t>Motion</w:t>
      </w:r>
      <w:r w:rsidR="00922E01" w:rsidRPr="00922E01">
        <w:rPr>
          <w:rFonts w:ascii="Arial" w:hAnsi="Arial" w:cs="Arial"/>
          <w:color w:val="2C363A"/>
        </w:rPr>
        <w:t xml:space="preserve"> </w:t>
      </w:r>
      <w:r w:rsidR="00220948">
        <w:rPr>
          <w:rFonts w:ascii="Arial" w:hAnsi="Arial" w:cs="Arial"/>
          <w:color w:val="2C363A"/>
        </w:rPr>
        <w:t>Honkomp</w:t>
      </w:r>
      <w:r w:rsidR="008B1C81">
        <w:rPr>
          <w:rFonts w:ascii="Arial" w:hAnsi="Arial" w:cs="Arial"/>
          <w:color w:val="2C363A"/>
        </w:rPr>
        <w:t>,</w:t>
      </w:r>
      <w:r w:rsidR="00922E01" w:rsidRPr="00922E01">
        <w:rPr>
          <w:rFonts w:ascii="Arial" w:hAnsi="Arial" w:cs="Arial"/>
          <w:color w:val="2C363A"/>
        </w:rPr>
        <w:t xml:space="preserve"> </w:t>
      </w:r>
      <w:r w:rsidR="008B1C81">
        <w:rPr>
          <w:rFonts w:ascii="Arial" w:hAnsi="Arial" w:cs="Arial"/>
          <w:color w:val="2C363A"/>
        </w:rPr>
        <w:t>S</w:t>
      </w:r>
      <w:r w:rsidR="00922E01" w:rsidRPr="00922E01">
        <w:rPr>
          <w:rFonts w:ascii="Arial" w:hAnsi="Arial" w:cs="Arial"/>
          <w:color w:val="2C363A"/>
        </w:rPr>
        <w:t xml:space="preserve">econd </w:t>
      </w:r>
      <w:r w:rsidR="00D16D5D">
        <w:rPr>
          <w:rFonts w:ascii="Arial" w:hAnsi="Arial" w:cs="Arial"/>
          <w:color w:val="2C363A"/>
        </w:rPr>
        <w:t xml:space="preserve">Biegel </w:t>
      </w:r>
      <w:r w:rsidR="00922E01" w:rsidRPr="00922E01">
        <w:rPr>
          <w:rFonts w:ascii="Arial" w:hAnsi="Arial" w:cs="Arial"/>
          <w:color w:val="2C363A"/>
        </w:rPr>
        <w:t>to adjourn</w:t>
      </w:r>
      <w:r w:rsidR="00371F61">
        <w:rPr>
          <w:rFonts w:ascii="Arial" w:hAnsi="Arial" w:cs="Arial"/>
          <w:color w:val="2C363A"/>
        </w:rPr>
        <w:t xml:space="preserve"> at</w:t>
      </w:r>
      <w:r w:rsidR="00960F39">
        <w:rPr>
          <w:rFonts w:ascii="Arial" w:hAnsi="Arial" w:cs="Arial"/>
          <w:color w:val="2C363A"/>
        </w:rPr>
        <w:t xml:space="preserve"> </w:t>
      </w:r>
      <w:r w:rsidR="00D16D5D">
        <w:rPr>
          <w:rFonts w:ascii="Arial" w:hAnsi="Arial" w:cs="Arial"/>
          <w:color w:val="2C363A"/>
        </w:rPr>
        <w:t>8:25</w:t>
      </w:r>
      <w:r w:rsidR="00577048">
        <w:rPr>
          <w:rFonts w:ascii="Arial" w:hAnsi="Arial" w:cs="Arial"/>
          <w:color w:val="2C363A"/>
        </w:rPr>
        <w:t>p</w:t>
      </w:r>
      <w:r w:rsidR="00CD409A">
        <w:rPr>
          <w:rFonts w:ascii="Arial" w:hAnsi="Arial" w:cs="Arial"/>
          <w:color w:val="2C363A"/>
        </w:rPr>
        <w:t>m,</w:t>
      </w:r>
      <w:r w:rsidR="005B5F60">
        <w:rPr>
          <w:rFonts w:ascii="Arial" w:hAnsi="Arial" w:cs="Arial"/>
          <w:color w:val="2C363A"/>
        </w:rPr>
        <w:t xml:space="preserve"> Motion carried.</w:t>
      </w:r>
    </w:p>
    <w:p w14:paraId="3BFABC9B" w14:textId="77777777" w:rsidR="00CD409A" w:rsidRDefault="00CD409A" w:rsidP="00EF70BB">
      <w:pPr>
        <w:rPr>
          <w:rFonts w:ascii="Arial" w:hAnsi="Arial" w:cs="Arial"/>
          <w:sz w:val="24"/>
          <w:szCs w:val="24"/>
        </w:rPr>
      </w:pPr>
    </w:p>
    <w:p w14:paraId="66A9BC46" w14:textId="3F500087" w:rsidR="00945F40" w:rsidRPr="00E06390" w:rsidRDefault="00CD5277" w:rsidP="00362B2B">
      <w:pPr>
        <w:rPr>
          <w:rFonts w:ascii="Arial" w:hAnsi="Arial" w:cs="Arial"/>
          <w:sz w:val="24"/>
          <w:szCs w:val="24"/>
        </w:rPr>
      </w:pPr>
      <w:r w:rsidRPr="00E06390">
        <w:rPr>
          <w:rFonts w:ascii="Arial" w:hAnsi="Arial" w:cs="Arial"/>
          <w:sz w:val="24"/>
          <w:szCs w:val="24"/>
        </w:rPr>
        <w:t>Respectfully Submitted,</w:t>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t xml:space="preserve">Approved by Biron Board of </w:t>
      </w:r>
      <w:r w:rsidR="00362B2B">
        <w:rPr>
          <w:rFonts w:ascii="Arial" w:hAnsi="Arial" w:cs="Arial"/>
          <w:sz w:val="24"/>
          <w:szCs w:val="24"/>
        </w:rPr>
        <w:t xml:space="preserve">Trustees </w:t>
      </w:r>
      <w:r w:rsidR="00802874">
        <w:rPr>
          <w:rFonts w:ascii="Arial" w:hAnsi="Arial" w:cs="Arial"/>
          <w:sz w:val="24"/>
          <w:szCs w:val="24"/>
        </w:rPr>
        <w:t>Samantha Daugherty</w:t>
      </w:r>
      <w:r w:rsidR="004436A1" w:rsidRPr="00E06390">
        <w:rPr>
          <w:rFonts w:ascii="Arial" w:hAnsi="Arial" w:cs="Arial"/>
          <w:sz w:val="24"/>
          <w:szCs w:val="24"/>
        </w:rPr>
        <w:t>, Clerk</w:t>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br/>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EF70BB" w:rsidRPr="00E06390">
        <w:rPr>
          <w:rFonts w:ascii="Arial" w:hAnsi="Arial" w:cs="Arial"/>
          <w:sz w:val="24"/>
          <w:szCs w:val="24"/>
        </w:rPr>
        <w:t>Signed:  _</w:t>
      </w:r>
      <w:r w:rsidR="008437F7" w:rsidRPr="00E06390">
        <w:rPr>
          <w:rFonts w:ascii="Arial" w:hAnsi="Arial" w:cs="Arial"/>
          <w:sz w:val="24"/>
          <w:szCs w:val="24"/>
        </w:rPr>
        <w:t>_______________________</w:t>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t xml:space="preserve">     </w:t>
      </w:r>
      <w:r w:rsidR="00945F40" w:rsidRPr="00E06390">
        <w:rPr>
          <w:rFonts w:ascii="Arial" w:hAnsi="Arial" w:cs="Arial"/>
          <w:sz w:val="24"/>
          <w:szCs w:val="24"/>
        </w:rPr>
        <w:tab/>
      </w:r>
      <w:r w:rsidR="008437F7" w:rsidRPr="00E06390">
        <w:rPr>
          <w:rFonts w:ascii="Arial" w:hAnsi="Arial" w:cs="Arial"/>
          <w:sz w:val="24"/>
          <w:szCs w:val="24"/>
        </w:rPr>
        <w:t xml:space="preserve"> </w:t>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t xml:space="preserve">     </w:t>
      </w:r>
      <w:r w:rsidR="00945F40" w:rsidRPr="00E06390">
        <w:rPr>
          <w:rFonts w:ascii="Arial" w:hAnsi="Arial" w:cs="Arial"/>
          <w:sz w:val="24"/>
          <w:szCs w:val="24"/>
        </w:rPr>
        <w:t xml:space="preserve"> </w:t>
      </w:r>
      <w:r w:rsidR="00EF70BB" w:rsidRPr="00E06390">
        <w:rPr>
          <w:rFonts w:ascii="Arial" w:hAnsi="Arial" w:cs="Arial"/>
          <w:sz w:val="24"/>
          <w:szCs w:val="24"/>
        </w:rPr>
        <w:t>Jon T. Evenson, President</w:t>
      </w:r>
    </w:p>
    <w:p w14:paraId="18A8C13E" w14:textId="77777777" w:rsidR="00B84FA6" w:rsidRPr="00E06390" w:rsidRDefault="00B84FA6">
      <w:pPr>
        <w:rPr>
          <w:rFonts w:ascii="Arial" w:hAnsi="Arial" w:cs="Arial"/>
          <w:sz w:val="24"/>
          <w:szCs w:val="24"/>
        </w:rPr>
      </w:pPr>
    </w:p>
    <w:sectPr w:rsidR="00B84FA6" w:rsidRPr="00E06390" w:rsidSect="000115C6">
      <w:headerReference w:type="even" r:id="rId8"/>
      <w:headerReference w:type="default" r:id="rId9"/>
      <w:footerReference w:type="even" r:id="rId10"/>
      <w:footerReference w:type="default" r:id="rId11"/>
      <w:headerReference w:type="first" r:id="rId12"/>
      <w:footerReference w:type="first" r:id="rId13"/>
      <w:pgSz w:w="12240" w:h="15840" w:code="1"/>
      <w:pgMar w:top="1008" w:right="54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FE5B0" w14:textId="77777777" w:rsidR="003219A0" w:rsidRDefault="003219A0">
      <w:r>
        <w:separator/>
      </w:r>
    </w:p>
  </w:endnote>
  <w:endnote w:type="continuationSeparator" w:id="0">
    <w:p w14:paraId="6F70F759" w14:textId="77777777" w:rsidR="003219A0" w:rsidRDefault="003219A0">
      <w:r>
        <w:continuationSeparator/>
      </w:r>
    </w:p>
  </w:endnote>
  <w:endnote w:type="continuationNotice" w:id="1">
    <w:p w14:paraId="0AA91059" w14:textId="77777777" w:rsidR="003219A0" w:rsidRDefault="003219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8C53" w14:textId="77777777" w:rsidR="006F1576" w:rsidRDefault="006F1576" w:rsidP="00964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B3D5E" w14:textId="77777777" w:rsidR="006F1576" w:rsidRDefault="006F1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C96A" w14:textId="77777777" w:rsidR="008C6EAF" w:rsidRDefault="008C6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B2DB" w14:textId="77777777" w:rsidR="008C6EAF" w:rsidRDefault="008C6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56578" w14:textId="77777777" w:rsidR="003219A0" w:rsidRDefault="003219A0">
      <w:r>
        <w:separator/>
      </w:r>
    </w:p>
  </w:footnote>
  <w:footnote w:type="continuationSeparator" w:id="0">
    <w:p w14:paraId="32FBE1AF" w14:textId="77777777" w:rsidR="003219A0" w:rsidRDefault="003219A0">
      <w:r>
        <w:continuationSeparator/>
      </w:r>
    </w:p>
  </w:footnote>
  <w:footnote w:type="continuationNotice" w:id="1">
    <w:p w14:paraId="1D04D218" w14:textId="77777777" w:rsidR="003219A0" w:rsidRDefault="003219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DADE" w14:textId="77777777" w:rsidR="008C6EAF" w:rsidRDefault="008C6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717919"/>
      <w:docPartObj>
        <w:docPartGallery w:val="Watermarks"/>
        <w:docPartUnique/>
      </w:docPartObj>
    </w:sdtPr>
    <w:sdtContent>
      <w:p w14:paraId="3EB323C0" w14:textId="4214F822" w:rsidR="008C6EAF" w:rsidRDefault="00000000">
        <w:pPr>
          <w:pStyle w:val="Header"/>
        </w:pPr>
        <w:r>
          <w:rPr>
            <w:noProof/>
          </w:rPr>
          <w:pict w14:anchorId="2AF869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FF92" w14:textId="77777777" w:rsidR="008C6EAF" w:rsidRDefault="008C6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F6A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45D89"/>
    <w:multiLevelType w:val="hybridMultilevel"/>
    <w:tmpl w:val="738A17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2F74"/>
    <w:multiLevelType w:val="multilevel"/>
    <w:tmpl w:val="0214FBF6"/>
    <w:lvl w:ilvl="0">
      <w:numFmt w:val="none"/>
      <w:lvlText w:val=""/>
      <w:lvlJc w:val="left"/>
      <w:pPr>
        <w:tabs>
          <w:tab w:val="num" w:pos="360"/>
        </w:tabs>
      </w:pPr>
    </w:lvl>
    <w:lvl w:ilvl="1">
      <w:start w:val="1"/>
      <w:numFmt w:val="lowerLetter"/>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lowerLetter"/>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96B0D7F"/>
    <w:multiLevelType w:val="hybridMultilevel"/>
    <w:tmpl w:val="E7F2A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423C3"/>
    <w:multiLevelType w:val="hybridMultilevel"/>
    <w:tmpl w:val="C4EE5946"/>
    <w:lvl w:ilvl="0" w:tplc="0D4687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0903D3"/>
    <w:multiLevelType w:val="hybridMultilevel"/>
    <w:tmpl w:val="09A66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32F72"/>
    <w:multiLevelType w:val="hybridMultilevel"/>
    <w:tmpl w:val="E47C2E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EB0E53"/>
    <w:multiLevelType w:val="hybridMultilevel"/>
    <w:tmpl w:val="01B6F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D7595"/>
    <w:multiLevelType w:val="singleLevel"/>
    <w:tmpl w:val="671C1DF6"/>
    <w:lvl w:ilvl="0">
      <w:start w:val="1"/>
      <w:numFmt w:val="decimal"/>
      <w:lvlText w:val="%1."/>
      <w:lvlJc w:val="left"/>
      <w:pPr>
        <w:tabs>
          <w:tab w:val="num" w:pos="1080"/>
        </w:tabs>
        <w:ind w:left="1080" w:hanging="360"/>
      </w:pPr>
      <w:rPr>
        <w:rFonts w:hint="default"/>
      </w:rPr>
    </w:lvl>
  </w:abstractNum>
  <w:abstractNum w:abstractNumId="9" w15:restartNumberingAfterBreak="0">
    <w:nsid w:val="2BD1344E"/>
    <w:multiLevelType w:val="multilevel"/>
    <w:tmpl w:val="956AB30C"/>
    <w:lvl w:ilvl="0">
      <w:start w:val="12"/>
      <w:numFmt w:val="decimal"/>
      <w:lvlText w:val="%1"/>
      <w:lvlJc w:val="left"/>
      <w:pPr>
        <w:tabs>
          <w:tab w:val="num" w:pos="825"/>
        </w:tabs>
        <w:ind w:left="825" w:hanging="825"/>
      </w:pPr>
      <w:rPr>
        <w:rFonts w:hint="default"/>
      </w:rPr>
    </w:lvl>
    <w:lvl w:ilvl="1">
      <w:start w:val="9"/>
      <w:numFmt w:val="decimalZero"/>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E5D5A86"/>
    <w:multiLevelType w:val="hybridMultilevel"/>
    <w:tmpl w:val="F760C658"/>
    <w:lvl w:ilvl="0" w:tplc="38D484F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37266660"/>
    <w:multiLevelType w:val="hybridMultilevel"/>
    <w:tmpl w:val="60DC2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FA061E"/>
    <w:multiLevelType w:val="hybridMultilevel"/>
    <w:tmpl w:val="C11AB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1D256E"/>
    <w:multiLevelType w:val="singleLevel"/>
    <w:tmpl w:val="67B64238"/>
    <w:lvl w:ilvl="0">
      <w:start w:val="2"/>
      <w:numFmt w:val="decimal"/>
      <w:lvlText w:val="%1."/>
      <w:lvlJc w:val="left"/>
      <w:pPr>
        <w:tabs>
          <w:tab w:val="num" w:pos="1950"/>
        </w:tabs>
        <w:ind w:left="1950" w:hanging="510"/>
      </w:pPr>
      <w:rPr>
        <w:rFonts w:hint="default"/>
      </w:rPr>
    </w:lvl>
  </w:abstractNum>
  <w:abstractNum w:abstractNumId="14" w15:restartNumberingAfterBreak="0">
    <w:nsid w:val="4A4865BE"/>
    <w:multiLevelType w:val="multilevel"/>
    <w:tmpl w:val="511CF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4547087"/>
    <w:multiLevelType w:val="hybridMultilevel"/>
    <w:tmpl w:val="A5182DC2"/>
    <w:lvl w:ilvl="0" w:tplc="0EFE8304">
      <w:start w:val="3"/>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CA09F5"/>
    <w:multiLevelType w:val="singleLevel"/>
    <w:tmpl w:val="3EA0F5EA"/>
    <w:lvl w:ilvl="0">
      <w:start w:val="1"/>
      <w:numFmt w:val="lowerLetter"/>
      <w:lvlText w:val="(%1)"/>
      <w:lvlJc w:val="left"/>
      <w:pPr>
        <w:tabs>
          <w:tab w:val="num" w:pos="1590"/>
        </w:tabs>
        <w:ind w:left="1590" w:hanging="405"/>
      </w:pPr>
      <w:rPr>
        <w:rFonts w:hint="default"/>
      </w:rPr>
    </w:lvl>
  </w:abstractNum>
  <w:abstractNum w:abstractNumId="17" w15:restartNumberingAfterBreak="0">
    <w:nsid w:val="55E46308"/>
    <w:multiLevelType w:val="singleLevel"/>
    <w:tmpl w:val="FD60EE6A"/>
    <w:lvl w:ilvl="0">
      <w:start w:val="1"/>
      <w:numFmt w:val="lowerLetter"/>
      <w:lvlText w:val="(%1)"/>
      <w:lvlJc w:val="left"/>
      <w:pPr>
        <w:tabs>
          <w:tab w:val="num" w:pos="975"/>
        </w:tabs>
        <w:ind w:left="975" w:hanging="465"/>
      </w:pPr>
      <w:rPr>
        <w:rFonts w:hint="default"/>
      </w:rPr>
    </w:lvl>
  </w:abstractNum>
  <w:abstractNum w:abstractNumId="18" w15:restartNumberingAfterBreak="0">
    <w:nsid w:val="59C76DEF"/>
    <w:multiLevelType w:val="singleLevel"/>
    <w:tmpl w:val="8B3C219E"/>
    <w:lvl w:ilvl="0">
      <w:start w:val="1"/>
      <w:numFmt w:val="lowerLetter"/>
      <w:lvlText w:val="(%1)"/>
      <w:lvlJc w:val="left"/>
      <w:pPr>
        <w:tabs>
          <w:tab w:val="num" w:pos="1080"/>
        </w:tabs>
        <w:ind w:left="1080" w:hanging="360"/>
      </w:pPr>
      <w:rPr>
        <w:rFonts w:hint="default"/>
      </w:rPr>
    </w:lvl>
  </w:abstractNum>
  <w:abstractNum w:abstractNumId="19" w15:restartNumberingAfterBreak="0">
    <w:nsid w:val="5D2E01F9"/>
    <w:multiLevelType w:val="singleLevel"/>
    <w:tmpl w:val="93968ADC"/>
    <w:lvl w:ilvl="0">
      <w:start w:val="1"/>
      <w:numFmt w:val="decimal"/>
      <w:lvlText w:val="%1."/>
      <w:lvlJc w:val="left"/>
      <w:pPr>
        <w:tabs>
          <w:tab w:val="num" w:pos="1800"/>
        </w:tabs>
        <w:ind w:left="1800" w:hanging="360"/>
      </w:pPr>
      <w:rPr>
        <w:rFonts w:hint="default"/>
      </w:rPr>
    </w:lvl>
  </w:abstractNum>
  <w:abstractNum w:abstractNumId="20" w15:restartNumberingAfterBreak="0">
    <w:nsid w:val="64991435"/>
    <w:multiLevelType w:val="singleLevel"/>
    <w:tmpl w:val="F84E6A32"/>
    <w:lvl w:ilvl="0">
      <w:start w:val="1"/>
      <w:numFmt w:val="lowerLetter"/>
      <w:lvlText w:val="(%1)"/>
      <w:lvlJc w:val="left"/>
      <w:pPr>
        <w:tabs>
          <w:tab w:val="num" w:pos="1635"/>
        </w:tabs>
        <w:ind w:left="1635" w:hanging="450"/>
      </w:pPr>
      <w:rPr>
        <w:rFonts w:hint="default"/>
      </w:rPr>
    </w:lvl>
  </w:abstractNum>
  <w:abstractNum w:abstractNumId="21" w15:restartNumberingAfterBreak="0">
    <w:nsid w:val="66E35C45"/>
    <w:multiLevelType w:val="hybridMultilevel"/>
    <w:tmpl w:val="37D08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0A29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A8A6B89"/>
    <w:multiLevelType w:val="hybridMultilevel"/>
    <w:tmpl w:val="E9701B3A"/>
    <w:lvl w:ilvl="0" w:tplc="0409000F">
      <w:start w:val="1"/>
      <w:numFmt w:val="decimal"/>
      <w:lvlText w:val="%1."/>
      <w:lvlJc w:val="left"/>
      <w:pPr>
        <w:tabs>
          <w:tab w:val="num" w:pos="720"/>
        </w:tabs>
        <w:ind w:left="720" w:hanging="360"/>
      </w:pPr>
      <w:rPr>
        <w:rFonts w:hint="default"/>
      </w:rPr>
    </w:lvl>
    <w:lvl w:ilvl="1" w:tplc="EAD0D006">
      <w:start w:val="1"/>
      <w:numFmt w:val="lowerLetter"/>
      <w:lvlText w:val="%2."/>
      <w:lvlJc w:val="left"/>
      <w:pPr>
        <w:tabs>
          <w:tab w:val="num" w:pos="1665"/>
        </w:tabs>
        <w:ind w:left="1665" w:hanging="5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F31F68"/>
    <w:multiLevelType w:val="singleLevel"/>
    <w:tmpl w:val="43F44062"/>
    <w:lvl w:ilvl="0">
      <w:start w:val="2"/>
      <w:numFmt w:val="lowerLetter"/>
      <w:lvlText w:val="(%1)"/>
      <w:lvlJc w:val="left"/>
      <w:pPr>
        <w:tabs>
          <w:tab w:val="num" w:pos="510"/>
        </w:tabs>
        <w:ind w:left="510" w:hanging="510"/>
      </w:pPr>
      <w:rPr>
        <w:rFonts w:hint="default"/>
      </w:rPr>
    </w:lvl>
  </w:abstractNum>
  <w:abstractNum w:abstractNumId="25" w15:restartNumberingAfterBreak="0">
    <w:nsid w:val="79B1477E"/>
    <w:multiLevelType w:val="singleLevel"/>
    <w:tmpl w:val="DF52F9C6"/>
    <w:lvl w:ilvl="0">
      <w:start w:val="1"/>
      <w:numFmt w:val="decimal"/>
      <w:lvlText w:val="(%1)"/>
      <w:lvlJc w:val="left"/>
      <w:pPr>
        <w:tabs>
          <w:tab w:val="num" w:pos="1185"/>
        </w:tabs>
        <w:ind w:left="1185" w:hanging="465"/>
      </w:pPr>
      <w:rPr>
        <w:rFonts w:hint="default"/>
      </w:rPr>
    </w:lvl>
  </w:abstractNum>
  <w:abstractNum w:abstractNumId="26" w15:restartNumberingAfterBreak="0">
    <w:nsid w:val="7E746F16"/>
    <w:multiLevelType w:val="hybridMultilevel"/>
    <w:tmpl w:val="669C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979266">
    <w:abstractNumId w:val="24"/>
  </w:num>
  <w:num w:numId="2" w16cid:durableId="353271153">
    <w:abstractNumId w:val="9"/>
  </w:num>
  <w:num w:numId="3" w16cid:durableId="604920455">
    <w:abstractNumId w:val="17"/>
  </w:num>
  <w:num w:numId="4" w16cid:durableId="305666068">
    <w:abstractNumId w:val="25"/>
  </w:num>
  <w:num w:numId="5" w16cid:durableId="1150514465">
    <w:abstractNumId w:val="20"/>
  </w:num>
  <w:num w:numId="6" w16cid:durableId="2082829289">
    <w:abstractNumId w:val="13"/>
  </w:num>
  <w:num w:numId="7" w16cid:durableId="1506437623">
    <w:abstractNumId w:val="19"/>
  </w:num>
  <w:num w:numId="8" w16cid:durableId="752163410">
    <w:abstractNumId w:val="16"/>
  </w:num>
  <w:num w:numId="9" w16cid:durableId="1082067209">
    <w:abstractNumId w:val="18"/>
  </w:num>
  <w:num w:numId="10" w16cid:durableId="1877541331">
    <w:abstractNumId w:val="2"/>
  </w:num>
  <w:num w:numId="11" w16cid:durableId="658189595">
    <w:abstractNumId w:val="14"/>
  </w:num>
  <w:num w:numId="12" w16cid:durableId="1961720579">
    <w:abstractNumId w:val="22"/>
  </w:num>
  <w:num w:numId="13" w16cid:durableId="1588734576">
    <w:abstractNumId w:val="10"/>
  </w:num>
  <w:num w:numId="14" w16cid:durableId="1868566486">
    <w:abstractNumId w:val="4"/>
  </w:num>
  <w:num w:numId="15" w16cid:durableId="890849352">
    <w:abstractNumId w:val="15"/>
  </w:num>
  <w:num w:numId="16" w16cid:durableId="1843663398">
    <w:abstractNumId w:val="6"/>
  </w:num>
  <w:num w:numId="17" w16cid:durableId="313604315">
    <w:abstractNumId w:val="23"/>
  </w:num>
  <w:num w:numId="18" w16cid:durableId="446824496">
    <w:abstractNumId w:val="21"/>
  </w:num>
  <w:num w:numId="19" w16cid:durableId="1226642874">
    <w:abstractNumId w:val="7"/>
  </w:num>
  <w:num w:numId="20" w16cid:durableId="1949655948">
    <w:abstractNumId w:val="3"/>
  </w:num>
  <w:num w:numId="21" w16cid:durableId="1115054140">
    <w:abstractNumId w:val="0"/>
  </w:num>
  <w:num w:numId="22" w16cid:durableId="472255989">
    <w:abstractNumId w:val="5"/>
  </w:num>
  <w:num w:numId="23" w16cid:durableId="957179350">
    <w:abstractNumId w:val="8"/>
  </w:num>
  <w:num w:numId="24" w16cid:durableId="1719552991">
    <w:abstractNumId w:val="11"/>
  </w:num>
  <w:num w:numId="25" w16cid:durableId="210463030">
    <w:abstractNumId w:val="12"/>
  </w:num>
  <w:num w:numId="26" w16cid:durableId="29960547">
    <w:abstractNumId w:val="1"/>
  </w:num>
  <w:num w:numId="27" w16cid:durableId="12193934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3F"/>
    <w:rsid w:val="000001B2"/>
    <w:rsid w:val="000003DE"/>
    <w:rsid w:val="00000432"/>
    <w:rsid w:val="000006D4"/>
    <w:rsid w:val="000008B4"/>
    <w:rsid w:val="000009FA"/>
    <w:rsid w:val="00000A56"/>
    <w:rsid w:val="0000100E"/>
    <w:rsid w:val="0000133E"/>
    <w:rsid w:val="00001395"/>
    <w:rsid w:val="000017F6"/>
    <w:rsid w:val="0000199E"/>
    <w:rsid w:val="00001BB5"/>
    <w:rsid w:val="00001BF5"/>
    <w:rsid w:val="00001EAF"/>
    <w:rsid w:val="0000227D"/>
    <w:rsid w:val="000023D3"/>
    <w:rsid w:val="000023F0"/>
    <w:rsid w:val="00002421"/>
    <w:rsid w:val="000025BB"/>
    <w:rsid w:val="00002812"/>
    <w:rsid w:val="00002A6E"/>
    <w:rsid w:val="00002BB0"/>
    <w:rsid w:val="00002BFF"/>
    <w:rsid w:val="00002E86"/>
    <w:rsid w:val="00002FAE"/>
    <w:rsid w:val="00003203"/>
    <w:rsid w:val="000033BE"/>
    <w:rsid w:val="00003420"/>
    <w:rsid w:val="000034AC"/>
    <w:rsid w:val="0000368F"/>
    <w:rsid w:val="00003A33"/>
    <w:rsid w:val="00003B23"/>
    <w:rsid w:val="00003B3D"/>
    <w:rsid w:val="00003C9F"/>
    <w:rsid w:val="00003CBD"/>
    <w:rsid w:val="000040F9"/>
    <w:rsid w:val="00004B3D"/>
    <w:rsid w:val="00004D8F"/>
    <w:rsid w:val="00005682"/>
    <w:rsid w:val="00005933"/>
    <w:rsid w:val="0000599B"/>
    <w:rsid w:val="00005AE9"/>
    <w:rsid w:val="00005C74"/>
    <w:rsid w:val="00005CE1"/>
    <w:rsid w:val="00006048"/>
    <w:rsid w:val="00006285"/>
    <w:rsid w:val="000062DB"/>
    <w:rsid w:val="0000634F"/>
    <w:rsid w:val="000064BC"/>
    <w:rsid w:val="00006691"/>
    <w:rsid w:val="000074D2"/>
    <w:rsid w:val="00007547"/>
    <w:rsid w:val="000075AF"/>
    <w:rsid w:val="00007770"/>
    <w:rsid w:val="00007BBD"/>
    <w:rsid w:val="00007F94"/>
    <w:rsid w:val="00010591"/>
    <w:rsid w:val="00010648"/>
    <w:rsid w:val="000109C0"/>
    <w:rsid w:val="00010A6D"/>
    <w:rsid w:val="00010B97"/>
    <w:rsid w:val="00010C56"/>
    <w:rsid w:val="00010D02"/>
    <w:rsid w:val="00010F05"/>
    <w:rsid w:val="00010FC0"/>
    <w:rsid w:val="0001146C"/>
    <w:rsid w:val="000114CC"/>
    <w:rsid w:val="000115C6"/>
    <w:rsid w:val="00011866"/>
    <w:rsid w:val="000118CB"/>
    <w:rsid w:val="000118E3"/>
    <w:rsid w:val="00011B09"/>
    <w:rsid w:val="00011CA7"/>
    <w:rsid w:val="00011DA4"/>
    <w:rsid w:val="000120A0"/>
    <w:rsid w:val="00012247"/>
    <w:rsid w:val="000122B2"/>
    <w:rsid w:val="0001237E"/>
    <w:rsid w:val="00012834"/>
    <w:rsid w:val="000129D4"/>
    <w:rsid w:val="00012A63"/>
    <w:rsid w:val="00012A86"/>
    <w:rsid w:val="00012F33"/>
    <w:rsid w:val="00013154"/>
    <w:rsid w:val="0001315D"/>
    <w:rsid w:val="00013381"/>
    <w:rsid w:val="0001342C"/>
    <w:rsid w:val="00013793"/>
    <w:rsid w:val="000137F6"/>
    <w:rsid w:val="00013AF5"/>
    <w:rsid w:val="00013D0A"/>
    <w:rsid w:val="00013ED5"/>
    <w:rsid w:val="00013F82"/>
    <w:rsid w:val="0001404D"/>
    <w:rsid w:val="000144A0"/>
    <w:rsid w:val="00014752"/>
    <w:rsid w:val="00014829"/>
    <w:rsid w:val="00014A99"/>
    <w:rsid w:val="00014EA0"/>
    <w:rsid w:val="00014F58"/>
    <w:rsid w:val="00014FC6"/>
    <w:rsid w:val="00014FDC"/>
    <w:rsid w:val="000151B2"/>
    <w:rsid w:val="00015521"/>
    <w:rsid w:val="000155B5"/>
    <w:rsid w:val="00015C6D"/>
    <w:rsid w:val="00015E63"/>
    <w:rsid w:val="000163CC"/>
    <w:rsid w:val="00016522"/>
    <w:rsid w:val="00016658"/>
    <w:rsid w:val="00016A53"/>
    <w:rsid w:val="00016D22"/>
    <w:rsid w:val="00016D2C"/>
    <w:rsid w:val="00016DF3"/>
    <w:rsid w:val="00016E24"/>
    <w:rsid w:val="0001706F"/>
    <w:rsid w:val="00017103"/>
    <w:rsid w:val="000171AE"/>
    <w:rsid w:val="000172C8"/>
    <w:rsid w:val="00017840"/>
    <w:rsid w:val="0001789A"/>
    <w:rsid w:val="00017B16"/>
    <w:rsid w:val="00017B3B"/>
    <w:rsid w:val="00017ECB"/>
    <w:rsid w:val="000202C9"/>
    <w:rsid w:val="000203D1"/>
    <w:rsid w:val="000204F1"/>
    <w:rsid w:val="00020699"/>
    <w:rsid w:val="000207C6"/>
    <w:rsid w:val="000207E3"/>
    <w:rsid w:val="000207FD"/>
    <w:rsid w:val="0002081F"/>
    <w:rsid w:val="000208A9"/>
    <w:rsid w:val="00020A06"/>
    <w:rsid w:val="00020B6C"/>
    <w:rsid w:val="00020E0D"/>
    <w:rsid w:val="000212B1"/>
    <w:rsid w:val="000215AC"/>
    <w:rsid w:val="00021930"/>
    <w:rsid w:val="00021A83"/>
    <w:rsid w:val="00021A99"/>
    <w:rsid w:val="00021CE9"/>
    <w:rsid w:val="00021E42"/>
    <w:rsid w:val="000221A5"/>
    <w:rsid w:val="000222ED"/>
    <w:rsid w:val="00022449"/>
    <w:rsid w:val="00022602"/>
    <w:rsid w:val="000228C5"/>
    <w:rsid w:val="00022A21"/>
    <w:rsid w:val="00022E30"/>
    <w:rsid w:val="0002301F"/>
    <w:rsid w:val="00023643"/>
    <w:rsid w:val="00023697"/>
    <w:rsid w:val="000236E9"/>
    <w:rsid w:val="000237AE"/>
    <w:rsid w:val="0002386A"/>
    <w:rsid w:val="000238B7"/>
    <w:rsid w:val="00023A2E"/>
    <w:rsid w:val="00023C77"/>
    <w:rsid w:val="00023DFA"/>
    <w:rsid w:val="000242FE"/>
    <w:rsid w:val="0002437F"/>
    <w:rsid w:val="0002457C"/>
    <w:rsid w:val="0002458F"/>
    <w:rsid w:val="00024AE5"/>
    <w:rsid w:val="00024EA5"/>
    <w:rsid w:val="00024FFE"/>
    <w:rsid w:val="00025128"/>
    <w:rsid w:val="00025248"/>
    <w:rsid w:val="00025586"/>
    <w:rsid w:val="00025701"/>
    <w:rsid w:val="00025747"/>
    <w:rsid w:val="00025B01"/>
    <w:rsid w:val="00025B0A"/>
    <w:rsid w:val="00025CCD"/>
    <w:rsid w:val="00025DDB"/>
    <w:rsid w:val="000261F6"/>
    <w:rsid w:val="00026302"/>
    <w:rsid w:val="000265CB"/>
    <w:rsid w:val="00026952"/>
    <w:rsid w:val="00026B10"/>
    <w:rsid w:val="00026DCF"/>
    <w:rsid w:val="00026ED6"/>
    <w:rsid w:val="00026FE8"/>
    <w:rsid w:val="000271A3"/>
    <w:rsid w:val="0002749C"/>
    <w:rsid w:val="000279AC"/>
    <w:rsid w:val="00027AFC"/>
    <w:rsid w:val="00027D0E"/>
    <w:rsid w:val="00030168"/>
    <w:rsid w:val="0003062F"/>
    <w:rsid w:val="00030630"/>
    <w:rsid w:val="00030634"/>
    <w:rsid w:val="0003068D"/>
    <w:rsid w:val="0003070D"/>
    <w:rsid w:val="00030A1C"/>
    <w:rsid w:val="00030AEE"/>
    <w:rsid w:val="0003132C"/>
    <w:rsid w:val="00031425"/>
    <w:rsid w:val="00031770"/>
    <w:rsid w:val="00031968"/>
    <w:rsid w:val="00031A18"/>
    <w:rsid w:val="00031C26"/>
    <w:rsid w:val="0003208E"/>
    <w:rsid w:val="000322FE"/>
    <w:rsid w:val="00032379"/>
    <w:rsid w:val="0003256E"/>
    <w:rsid w:val="0003257A"/>
    <w:rsid w:val="0003290A"/>
    <w:rsid w:val="00032915"/>
    <w:rsid w:val="00032A9B"/>
    <w:rsid w:val="00032BBD"/>
    <w:rsid w:val="00032BDC"/>
    <w:rsid w:val="00032CF2"/>
    <w:rsid w:val="00032DC8"/>
    <w:rsid w:val="00032F64"/>
    <w:rsid w:val="0003308A"/>
    <w:rsid w:val="000331D0"/>
    <w:rsid w:val="000331D9"/>
    <w:rsid w:val="00033359"/>
    <w:rsid w:val="0003367D"/>
    <w:rsid w:val="00033896"/>
    <w:rsid w:val="00033AB6"/>
    <w:rsid w:val="00033AC7"/>
    <w:rsid w:val="00033B74"/>
    <w:rsid w:val="00033CFC"/>
    <w:rsid w:val="00033F80"/>
    <w:rsid w:val="00034000"/>
    <w:rsid w:val="00034413"/>
    <w:rsid w:val="000345F5"/>
    <w:rsid w:val="000347BD"/>
    <w:rsid w:val="00034B76"/>
    <w:rsid w:val="00034C53"/>
    <w:rsid w:val="00035131"/>
    <w:rsid w:val="00035241"/>
    <w:rsid w:val="00035445"/>
    <w:rsid w:val="00035558"/>
    <w:rsid w:val="00035D3E"/>
    <w:rsid w:val="0003645D"/>
    <w:rsid w:val="00036567"/>
    <w:rsid w:val="00036606"/>
    <w:rsid w:val="000366B1"/>
    <w:rsid w:val="00036D34"/>
    <w:rsid w:val="00036D59"/>
    <w:rsid w:val="00036E62"/>
    <w:rsid w:val="00036EC5"/>
    <w:rsid w:val="0003700F"/>
    <w:rsid w:val="000370B5"/>
    <w:rsid w:val="0003771B"/>
    <w:rsid w:val="0003776C"/>
    <w:rsid w:val="00037925"/>
    <w:rsid w:val="00037A4F"/>
    <w:rsid w:val="00037A7E"/>
    <w:rsid w:val="00037E33"/>
    <w:rsid w:val="00037E58"/>
    <w:rsid w:val="00040098"/>
    <w:rsid w:val="000400F4"/>
    <w:rsid w:val="00040443"/>
    <w:rsid w:val="000404E1"/>
    <w:rsid w:val="00040537"/>
    <w:rsid w:val="0004068F"/>
    <w:rsid w:val="000406CD"/>
    <w:rsid w:val="00040810"/>
    <w:rsid w:val="00040ABB"/>
    <w:rsid w:val="00040C05"/>
    <w:rsid w:val="00040E0A"/>
    <w:rsid w:val="00040E39"/>
    <w:rsid w:val="00041084"/>
    <w:rsid w:val="00041740"/>
    <w:rsid w:val="00041C14"/>
    <w:rsid w:val="00041F97"/>
    <w:rsid w:val="00042282"/>
    <w:rsid w:val="000425C0"/>
    <w:rsid w:val="00042827"/>
    <w:rsid w:val="00042852"/>
    <w:rsid w:val="00042AD7"/>
    <w:rsid w:val="00042B74"/>
    <w:rsid w:val="00042ED0"/>
    <w:rsid w:val="00043027"/>
    <w:rsid w:val="00043564"/>
    <w:rsid w:val="000435E3"/>
    <w:rsid w:val="00043BA0"/>
    <w:rsid w:val="00044063"/>
    <w:rsid w:val="000441D0"/>
    <w:rsid w:val="0004463F"/>
    <w:rsid w:val="0004474D"/>
    <w:rsid w:val="00044754"/>
    <w:rsid w:val="00044757"/>
    <w:rsid w:val="00044C11"/>
    <w:rsid w:val="000450BA"/>
    <w:rsid w:val="00045406"/>
    <w:rsid w:val="00045955"/>
    <w:rsid w:val="00045D0B"/>
    <w:rsid w:val="00045D0F"/>
    <w:rsid w:val="00045F34"/>
    <w:rsid w:val="00045FE5"/>
    <w:rsid w:val="000461D0"/>
    <w:rsid w:val="000461E0"/>
    <w:rsid w:val="0004645C"/>
    <w:rsid w:val="00046500"/>
    <w:rsid w:val="000465BF"/>
    <w:rsid w:val="00046862"/>
    <w:rsid w:val="00047B44"/>
    <w:rsid w:val="00047D89"/>
    <w:rsid w:val="00050081"/>
    <w:rsid w:val="0005013E"/>
    <w:rsid w:val="0005040E"/>
    <w:rsid w:val="0005049F"/>
    <w:rsid w:val="0005083D"/>
    <w:rsid w:val="00050B12"/>
    <w:rsid w:val="00050CD2"/>
    <w:rsid w:val="00050E37"/>
    <w:rsid w:val="00050E49"/>
    <w:rsid w:val="000510E6"/>
    <w:rsid w:val="0005171A"/>
    <w:rsid w:val="000517D4"/>
    <w:rsid w:val="00051A2E"/>
    <w:rsid w:val="00051E3B"/>
    <w:rsid w:val="000523EC"/>
    <w:rsid w:val="00052597"/>
    <w:rsid w:val="000526F0"/>
    <w:rsid w:val="00052C5E"/>
    <w:rsid w:val="00052D4E"/>
    <w:rsid w:val="00052F7B"/>
    <w:rsid w:val="00053091"/>
    <w:rsid w:val="00053300"/>
    <w:rsid w:val="000536C3"/>
    <w:rsid w:val="00053735"/>
    <w:rsid w:val="00053CA6"/>
    <w:rsid w:val="00053CBD"/>
    <w:rsid w:val="00053CDE"/>
    <w:rsid w:val="00053ED5"/>
    <w:rsid w:val="00053F09"/>
    <w:rsid w:val="00053F32"/>
    <w:rsid w:val="00054037"/>
    <w:rsid w:val="0005440A"/>
    <w:rsid w:val="0005473C"/>
    <w:rsid w:val="00054846"/>
    <w:rsid w:val="00054A3D"/>
    <w:rsid w:val="00054A65"/>
    <w:rsid w:val="0005511A"/>
    <w:rsid w:val="00055168"/>
    <w:rsid w:val="00055466"/>
    <w:rsid w:val="000556B0"/>
    <w:rsid w:val="000556BC"/>
    <w:rsid w:val="00055863"/>
    <w:rsid w:val="000559D7"/>
    <w:rsid w:val="00055B45"/>
    <w:rsid w:val="00055B55"/>
    <w:rsid w:val="00055BF3"/>
    <w:rsid w:val="00055D64"/>
    <w:rsid w:val="00055F32"/>
    <w:rsid w:val="0005608B"/>
    <w:rsid w:val="000560E8"/>
    <w:rsid w:val="0005614C"/>
    <w:rsid w:val="00056299"/>
    <w:rsid w:val="000563DE"/>
    <w:rsid w:val="000565AC"/>
    <w:rsid w:val="000566E3"/>
    <w:rsid w:val="00056AA6"/>
    <w:rsid w:val="00056B01"/>
    <w:rsid w:val="00056FDD"/>
    <w:rsid w:val="000570AE"/>
    <w:rsid w:val="00057141"/>
    <w:rsid w:val="00057315"/>
    <w:rsid w:val="0005733F"/>
    <w:rsid w:val="0005761B"/>
    <w:rsid w:val="0005782C"/>
    <w:rsid w:val="00057835"/>
    <w:rsid w:val="000579A6"/>
    <w:rsid w:val="000579C0"/>
    <w:rsid w:val="00057A6D"/>
    <w:rsid w:val="00057C46"/>
    <w:rsid w:val="00057DC3"/>
    <w:rsid w:val="00060153"/>
    <w:rsid w:val="000601EE"/>
    <w:rsid w:val="00060929"/>
    <w:rsid w:val="00060C0D"/>
    <w:rsid w:val="00060C22"/>
    <w:rsid w:val="00060E63"/>
    <w:rsid w:val="00060F5C"/>
    <w:rsid w:val="00061172"/>
    <w:rsid w:val="00061950"/>
    <w:rsid w:val="00061964"/>
    <w:rsid w:val="00061C41"/>
    <w:rsid w:val="00061E14"/>
    <w:rsid w:val="00061F1B"/>
    <w:rsid w:val="00062189"/>
    <w:rsid w:val="00062324"/>
    <w:rsid w:val="0006304F"/>
    <w:rsid w:val="0006306E"/>
    <w:rsid w:val="000632CD"/>
    <w:rsid w:val="000633FD"/>
    <w:rsid w:val="0006393C"/>
    <w:rsid w:val="000639A1"/>
    <w:rsid w:val="00063CD8"/>
    <w:rsid w:val="00063F5B"/>
    <w:rsid w:val="0006411D"/>
    <w:rsid w:val="0006489B"/>
    <w:rsid w:val="00064A8D"/>
    <w:rsid w:val="00064BBD"/>
    <w:rsid w:val="0006518A"/>
    <w:rsid w:val="00065265"/>
    <w:rsid w:val="000653D5"/>
    <w:rsid w:val="000659FA"/>
    <w:rsid w:val="00065EC8"/>
    <w:rsid w:val="00065FFC"/>
    <w:rsid w:val="000663D3"/>
    <w:rsid w:val="000665ED"/>
    <w:rsid w:val="0006660B"/>
    <w:rsid w:val="00066A63"/>
    <w:rsid w:val="00066C05"/>
    <w:rsid w:val="00066E0E"/>
    <w:rsid w:val="00066EFE"/>
    <w:rsid w:val="00066FA3"/>
    <w:rsid w:val="00067449"/>
    <w:rsid w:val="00067A55"/>
    <w:rsid w:val="00067B34"/>
    <w:rsid w:val="00067C14"/>
    <w:rsid w:val="0007044F"/>
    <w:rsid w:val="00070459"/>
    <w:rsid w:val="000706B9"/>
    <w:rsid w:val="00070A92"/>
    <w:rsid w:val="00070B2E"/>
    <w:rsid w:val="00070F2D"/>
    <w:rsid w:val="00071214"/>
    <w:rsid w:val="000713DF"/>
    <w:rsid w:val="00071795"/>
    <w:rsid w:val="00071BBE"/>
    <w:rsid w:val="00071E2E"/>
    <w:rsid w:val="000720DC"/>
    <w:rsid w:val="000722B7"/>
    <w:rsid w:val="000722E2"/>
    <w:rsid w:val="0007232C"/>
    <w:rsid w:val="00072359"/>
    <w:rsid w:val="000724B4"/>
    <w:rsid w:val="0007255F"/>
    <w:rsid w:val="00072584"/>
    <w:rsid w:val="000727A6"/>
    <w:rsid w:val="00072C54"/>
    <w:rsid w:val="00072E20"/>
    <w:rsid w:val="00073132"/>
    <w:rsid w:val="00073261"/>
    <w:rsid w:val="0007354A"/>
    <w:rsid w:val="0007383E"/>
    <w:rsid w:val="00073ED6"/>
    <w:rsid w:val="000745D8"/>
    <w:rsid w:val="000746AB"/>
    <w:rsid w:val="000746EE"/>
    <w:rsid w:val="00074708"/>
    <w:rsid w:val="000748F1"/>
    <w:rsid w:val="000748FD"/>
    <w:rsid w:val="0007520D"/>
    <w:rsid w:val="00075425"/>
    <w:rsid w:val="000754DB"/>
    <w:rsid w:val="000755E5"/>
    <w:rsid w:val="000755F1"/>
    <w:rsid w:val="000758D8"/>
    <w:rsid w:val="00075B87"/>
    <w:rsid w:val="00075C06"/>
    <w:rsid w:val="00075D41"/>
    <w:rsid w:val="00075D8B"/>
    <w:rsid w:val="0007609D"/>
    <w:rsid w:val="000761CA"/>
    <w:rsid w:val="0007647C"/>
    <w:rsid w:val="000765CA"/>
    <w:rsid w:val="000768D1"/>
    <w:rsid w:val="00076F9F"/>
    <w:rsid w:val="00076FDC"/>
    <w:rsid w:val="00076FF5"/>
    <w:rsid w:val="00077381"/>
    <w:rsid w:val="0007761C"/>
    <w:rsid w:val="0007771E"/>
    <w:rsid w:val="000779B1"/>
    <w:rsid w:val="00077B72"/>
    <w:rsid w:val="00077FB0"/>
    <w:rsid w:val="0008000D"/>
    <w:rsid w:val="000800B1"/>
    <w:rsid w:val="00080284"/>
    <w:rsid w:val="00080311"/>
    <w:rsid w:val="0008051B"/>
    <w:rsid w:val="0008070B"/>
    <w:rsid w:val="00080849"/>
    <w:rsid w:val="000808DF"/>
    <w:rsid w:val="00080A33"/>
    <w:rsid w:val="00080A7F"/>
    <w:rsid w:val="00080B48"/>
    <w:rsid w:val="00080B69"/>
    <w:rsid w:val="00080C14"/>
    <w:rsid w:val="00081066"/>
    <w:rsid w:val="00081200"/>
    <w:rsid w:val="0008121D"/>
    <w:rsid w:val="00081531"/>
    <w:rsid w:val="0008158D"/>
    <w:rsid w:val="00081895"/>
    <w:rsid w:val="000819B4"/>
    <w:rsid w:val="000819D4"/>
    <w:rsid w:val="00081CE9"/>
    <w:rsid w:val="00082155"/>
    <w:rsid w:val="000821BA"/>
    <w:rsid w:val="000823F7"/>
    <w:rsid w:val="000824B3"/>
    <w:rsid w:val="00082E5B"/>
    <w:rsid w:val="00082E88"/>
    <w:rsid w:val="00082ED4"/>
    <w:rsid w:val="00083173"/>
    <w:rsid w:val="000835C8"/>
    <w:rsid w:val="00083A15"/>
    <w:rsid w:val="0008475F"/>
    <w:rsid w:val="00084889"/>
    <w:rsid w:val="00084898"/>
    <w:rsid w:val="00084A23"/>
    <w:rsid w:val="00084B4F"/>
    <w:rsid w:val="00084E1C"/>
    <w:rsid w:val="00084FBD"/>
    <w:rsid w:val="0008503D"/>
    <w:rsid w:val="0008550D"/>
    <w:rsid w:val="00085520"/>
    <w:rsid w:val="0008572E"/>
    <w:rsid w:val="0008591E"/>
    <w:rsid w:val="00085BD0"/>
    <w:rsid w:val="00085D87"/>
    <w:rsid w:val="00085E21"/>
    <w:rsid w:val="00085E41"/>
    <w:rsid w:val="00085FCB"/>
    <w:rsid w:val="000861CA"/>
    <w:rsid w:val="00086A08"/>
    <w:rsid w:val="00086B37"/>
    <w:rsid w:val="00086B59"/>
    <w:rsid w:val="00086E1E"/>
    <w:rsid w:val="00087212"/>
    <w:rsid w:val="00087366"/>
    <w:rsid w:val="0008739D"/>
    <w:rsid w:val="000879BA"/>
    <w:rsid w:val="00087A02"/>
    <w:rsid w:val="00087BAC"/>
    <w:rsid w:val="00087E13"/>
    <w:rsid w:val="00087E4F"/>
    <w:rsid w:val="0009002F"/>
    <w:rsid w:val="000901AD"/>
    <w:rsid w:val="000901FC"/>
    <w:rsid w:val="0009027F"/>
    <w:rsid w:val="00090B2B"/>
    <w:rsid w:val="00090DA8"/>
    <w:rsid w:val="00090F13"/>
    <w:rsid w:val="000911CB"/>
    <w:rsid w:val="00091578"/>
    <w:rsid w:val="00091791"/>
    <w:rsid w:val="00091815"/>
    <w:rsid w:val="0009182A"/>
    <w:rsid w:val="00091858"/>
    <w:rsid w:val="00091992"/>
    <w:rsid w:val="00091A10"/>
    <w:rsid w:val="00091C39"/>
    <w:rsid w:val="00091E13"/>
    <w:rsid w:val="00091E14"/>
    <w:rsid w:val="00092211"/>
    <w:rsid w:val="00092223"/>
    <w:rsid w:val="00092225"/>
    <w:rsid w:val="0009241A"/>
    <w:rsid w:val="0009284E"/>
    <w:rsid w:val="00092B4F"/>
    <w:rsid w:val="00093AA4"/>
    <w:rsid w:val="00093E93"/>
    <w:rsid w:val="00093F6E"/>
    <w:rsid w:val="00094044"/>
    <w:rsid w:val="000943F3"/>
    <w:rsid w:val="0009440E"/>
    <w:rsid w:val="000945F6"/>
    <w:rsid w:val="000948F7"/>
    <w:rsid w:val="00094CFD"/>
    <w:rsid w:val="00094D1E"/>
    <w:rsid w:val="00095410"/>
    <w:rsid w:val="0009571A"/>
    <w:rsid w:val="00095B7F"/>
    <w:rsid w:val="00096207"/>
    <w:rsid w:val="00096285"/>
    <w:rsid w:val="000962B7"/>
    <w:rsid w:val="0009641A"/>
    <w:rsid w:val="00096443"/>
    <w:rsid w:val="00096838"/>
    <w:rsid w:val="00096865"/>
    <w:rsid w:val="000968DB"/>
    <w:rsid w:val="00096915"/>
    <w:rsid w:val="00096B2B"/>
    <w:rsid w:val="00096CE7"/>
    <w:rsid w:val="00096EC8"/>
    <w:rsid w:val="00096F55"/>
    <w:rsid w:val="00096FD4"/>
    <w:rsid w:val="00097161"/>
    <w:rsid w:val="000972E3"/>
    <w:rsid w:val="0009735E"/>
    <w:rsid w:val="00097744"/>
    <w:rsid w:val="0009775E"/>
    <w:rsid w:val="00097862"/>
    <w:rsid w:val="00097BCC"/>
    <w:rsid w:val="00097BD9"/>
    <w:rsid w:val="00097D29"/>
    <w:rsid w:val="00097DAD"/>
    <w:rsid w:val="000A0440"/>
    <w:rsid w:val="000A04A3"/>
    <w:rsid w:val="000A06B2"/>
    <w:rsid w:val="000A0957"/>
    <w:rsid w:val="000A09BD"/>
    <w:rsid w:val="000A0A60"/>
    <w:rsid w:val="000A0AB8"/>
    <w:rsid w:val="000A0FA0"/>
    <w:rsid w:val="000A13ED"/>
    <w:rsid w:val="000A14A4"/>
    <w:rsid w:val="000A1727"/>
    <w:rsid w:val="000A19CF"/>
    <w:rsid w:val="000A1C65"/>
    <w:rsid w:val="000A1DBA"/>
    <w:rsid w:val="000A2562"/>
    <w:rsid w:val="000A26B7"/>
    <w:rsid w:val="000A2BD2"/>
    <w:rsid w:val="000A2D0A"/>
    <w:rsid w:val="000A2F44"/>
    <w:rsid w:val="000A348A"/>
    <w:rsid w:val="000A3555"/>
    <w:rsid w:val="000A36A2"/>
    <w:rsid w:val="000A3A38"/>
    <w:rsid w:val="000A3BF5"/>
    <w:rsid w:val="000A4109"/>
    <w:rsid w:val="000A4167"/>
    <w:rsid w:val="000A44DB"/>
    <w:rsid w:val="000A4752"/>
    <w:rsid w:val="000A4ABA"/>
    <w:rsid w:val="000A4ED1"/>
    <w:rsid w:val="000A536B"/>
    <w:rsid w:val="000A5493"/>
    <w:rsid w:val="000A5917"/>
    <w:rsid w:val="000A5AAC"/>
    <w:rsid w:val="000A5E0A"/>
    <w:rsid w:val="000A5E43"/>
    <w:rsid w:val="000A6004"/>
    <w:rsid w:val="000A61FF"/>
    <w:rsid w:val="000A62FF"/>
    <w:rsid w:val="000A6380"/>
    <w:rsid w:val="000A63EA"/>
    <w:rsid w:val="000A65AC"/>
    <w:rsid w:val="000A685F"/>
    <w:rsid w:val="000A6AAD"/>
    <w:rsid w:val="000A6C2E"/>
    <w:rsid w:val="000A764C"/>
    <w:rsid w:val="000A7BFB"/>
    <w:rsid w:val="000A7F45"/>
    <w:rsid w:val="000A7F6A"/>
    <w:rsid w:val="000B0A1B"/>
    <w:rsid w:val="000B0B7A"/>
    <w:rsid w:val="000B0CB1"/>
    <w:rsid w:val="000B0D56"/>
    <w:rsid w:val="000B0E4F"/>
    <w:rsid w:val="000B0E74"/>
    <w:rsid w:val="000B100F"/>
    <w:rsid w:val="000B11C0"/>
    <w:rsid w:val="000B123A"/>
    <w:rsid w:val="000B175C"/>
    <w:rsid w:val="000B1D4D"/>
    <w:rsid w:val="000B1D7E"/>
    <w:rsid w:val="000B1EB6"/>
    <w:rsid w:val="000B204A"/>
    <w:rsid w:val="000B2385"/>
    <w:rsid w:val="000B2821"/>
    <w:rsid w:val="000B2989"/>
    <w:rsid w:val="000B30EF"/>
    <w:rsid w:val="000B3136"/>
    <w:rsid w:val="000B3638"/>
    <w:rsid w:val="000B3B88"/>
    <w:rsid w:val="000B3BB8"/>
    <w:rsid w:val="000B42D0"/>
    <w:rsid w:val="000B48AD"/>
    <w:rsid w:val="000B514E"/>
    <w:rsid w:val="000B518A"/>
    <w:rsid w:val="000B575A"/>
    <w:rsid w:val="000B5890"/>
    <w:rsid w:val="000B589B"/>
    <w:rsid w:val="000B5E6C"/>
    <w:rsid w:val="000B622D"/>
    <w:rsid w:val="000B628B"/>
    <w:rsid w:val="000B62D6"/>
    <w:rsid w:val="000B665C"/>
    <w:rsid w:val="000B697E"/>
    <w:rsid w:val="000B6CD7"/>
    <w:rsid w:val="000B6DE2"/>
    <w:rsid w:val="000B6F76"/>
    <w:rsid w:val="000B74CB"/>
    <w:rsid w:val="000B7512"/>
    <w:rsid w:val="000B76CF"/>
    <w:rsid w:val="000B7716"/>
    <w:rsid w:val="000B790A"/>
    <w:rsid w:val="000B7A78"/>
    <w:rsid w:val="000B7BD0"/>
    <w:rsid w:val="000C01BE"/>
    <w:rsid w:val="000C02D2"/>
    <w:rsid w:val="000C03E6"/>
    <w:rsid w:val="000C0EBB"/>
    <w:rsid w:val="000C12C2"/>
    <w:rsid w:val="000C1314"/>
    <w:rsid w:val="000C152B"/>
    <w:rsid w:val="000C1981"/>
    <w:rsid w:val="000C1B42"/>
    <w:rsid w:val="000C1C1E"/>
    <w:rsid w:val="000C1D09"/>
    <w:rsid w:val="000C1E6D"/>
    <w:rsid w:val="000C1F81"/>
    <w:rsid w:val="000C1FE4"/>
    <w:rsid w:val="000C208B"/>
    <w:rsid w:val="000C20E1"/>
    <w:rsid w:val="000C215B"/>
    <w:rsid w:val="000C23F3"/>
    <w:rsid w:val="000C2442"/>
    <w:rsid w:val="000C29E7"/>
    <w:rsid w:val="000C2B6F"/>
    <w:rsid w:val="000C2D51"/>
    <w:rsid w:val="000C2D59"/>
    <w:rsid w:val="000C315C"/>
    <w:rsid w:val="000C3422"/>
    <w:rsid w:val="000C34F0"/>
    <w:rsid w:val="000C3905"/>
    <w:rsid w:val="000C3936"/>
    <w:rsid w:val="000C396B"/>
    <w:rsid w:val="000C3B21"/>
    <w:rsid w:val="000C3B79"/>
    <w:rsid w:val="000C3F4D"/>
    <w:rsid w:val="000C428A"/>
    <w:rsid w:val="000C455C"/>
    <w:rsid w:val="000C496C"/>
    <w:rsid w:val="000C4BF6"/>
    <w:rsid w:val="000C4C26"/>
    <w:rsid w:val="000C4C4F"/>
    <w:rsid w:val="000C504F"/>
    <w:rsid w:val="000C509E"/>
    <w:rsid w:val="000C514B"/>
    <w:rsid w:val="000C52BD"/>
    <w:rsid w:val="000C5461"/>
    <w:rsid w:val="000C54F8"/>
    <w:rsid w:val="000C5523"/>
    <w:rsid w:val="000C566F"/>
    <w:rsid w:val="000C5952"/>
    <w:rsid w:val="000C59E0"/>
    <w:rsid w:val="000C5A3A"/>
    <w:rsid w:val="000C5B64"/>
    <w:rsid w:val="000C5BAB"/>
    <w:rsid w:val="000C5E4D"/>
    <w:rsid w:val="000C5ECC"/>
    <w:rsid w:val="000C6064"/>
    <w:rsid w:val="000C60AE"/>
    <w:rsid w:val="000C6226"/>
    <w:rsid w:val="000C6447"/>
    <w:rsid w:val="000C645B"/>
    <w:rsid w:val="000C665B"/>
    <w:rsid w:val="000C68F4"/>
    <w:rsid w:val="000C6992"/>
    <w:rsid w:val="000C6A29"/>
    <w:rsid w:val="000C6B45"/>
    <w:rsid w:val="000C6BEC"/>
    <w:rsid w:val="000C6F81"/>
    <w:rsid w:val="000C7C62"/>
    <w:rsid w:val="000C7CF8"/>
    <w:rsid w:val="000C7DF3"/>
    <w:rsid w:val="000C7F7D"/>
    <w:rsid w:val="000C7FE5"/>
    <w:rsid w:val="000D0429"/>
    <w:rsid w:val="000D05CE"/>
    <w:rsid w:val="000D10C9"/>
    <w:rsid w:val="000D1192"/>
    <w:rsid w:val="000D12CD"/>
    <w:rsid w:val="000D1744"/>
    <w:rsid w:val="000D193D"/>
    <w:rsid w:val="000D1FE5"/>
    <w:rsid w:val="000D2333"/>
    <w:rsid w:val="000D2430"/>
    <w:rsid w:val="000D2529"/>
    <w:rsid w:val="000D286E"/>
    <w:rsid w:val="000D28FF"/>
    <w:rsid w:val="000D2C10"/>
    <w:rsid w:val="000D3006"/>
    <w:rsid w:val="000D3061"/>
    <w:rsid w:val="000D316C"/>
    <w:rsid w:val="000D31D9"/>
    <w:rsid w:val="000D32ED"/>
    <w:rsid w:val="000D3D12"/>
    <w:rsid w:val="000D4138"/>
    <w:rsid w:val="000D4440"/>
    <w:rsid w:val="000D464E"/>
    <w:rsid w:val="000D4719"/>
    <w:rsid w:val="000D47C9"/>
    <w:rsid w:val="000D49F2"/>
    <w:rsid w:val="000D4A5B"/>
    <w:rsid w:val="000D4E99"/>
    <w:rsid w:val="000D4F94"/>
    <w:rsid w:val="000D5086"/>
    <w:rsid w:val="000D5151"/>
    <w:rsid w:val="000D5218"/>
    <w:rsid w:val="000D5307"/>
    <w:rsid w:val="000D5594"/>
    <w:rsid w:val="000D5779"/>
    <w:rsid w:val="000D5EAB"/>
    <w:rsid w:val="000D5F14"/>
    <w:rsid w:val="000D5F33"/>
    <w:rsid w:val="000D612E"/>
    <w:rsid w:val="000D617F"/>
    <w:rsid w:val="000D6183"/>
    <w:rsid w:val="000D6196"/>
    <w:rsid w:val="000D631A"/>
    <w:rsid w:val="000D636D"/>
    <w:rsid w:val="000D638C"/>
    <w:rsid w:val="000D655B"/>
    <w:rsid w:val="000D665A"/>
    <w:rsid w:val="000D69FD"/>
    <w:rsid w:val="000D6ACB"/>
    <w:rsid w:val="000D6FD5"/>
    <w:rsid w:val="000D7176"/>
    <w:rsid w:val="000D73A2"/>
    <w:rsid w:val="000D7610"/>
    <w:rsid w:val="000D7649"/>
    <w:rsid w:val="000D7854"/>
    <w:rsid w:val="000D78CC"/>
    <w:rsid w:val="000D78D6"/>
    <w:rsid w:val="000D7A23"/>
    <w:rsid w:val="000D7A67"/>
    <w:rsid w:val="000D7B98"/>
    <w:rsid w:val="000D7BF9"/>
    <w:rsid w:val="000E017A"/>
    <w:rsid w:val="000E0288"/>
    <w:rsid w:val="000E0600"/>
    <w:rsid w:val="000E06BD"/>
    <w:rsid w:val="000E0703"/>
    <w:rsid w:val="000E0706"/>
    <w:rsid w:val="000E0932"/>
    <w:rsid w:val="000E1073"/>
    <w:rsid w:val="000E10A5"/>
    <w:rsid w:val="000E168F"/>
    <w:rsid w:val="000E1BE4"/>
    <w:rsid w:val="000E1C5E"/>
    <w:rsid w:val="000E2072"/>
    <w:rsid w:val="000E2784"/>
    <w:rsid w:val="000E2893"/>
    <w:rsid w:val="000E2A4C"/>
    <w:rsid w:val="000E2C0B"/>
    <w:rsid w:val="000E2CB9"/>
    <w:rsid w:val="000E30D5"/>
    <w:rsid w:val="000E3158"/>
    <w:rsid w:val="000E35A4"/>
    <w:rsid w:val="000E38F2"/>
    <w:rsid w:val="000E3A3D"/>
    <w:rsid w:val="000E3A93"/>
    <w:rsid w:val="000E3BDA"/>
    <w:rsid w:val="000E3DD4"/>
    <w:rsid w:val="000E3F4B"/>
    <w:rsid w:val="000E3FE3"/>
    <w:rsid w:val="000E43A1"/>
    <w:rsid w:val="000E43F0"/>
    <w:rsid w:val="000E44EC"/>
    <w:rsid w:val="000E4522"/>
    <w:rsid w:val="000E4A3A"/>
    <w:rsid w:val="000E4C23"/>
    <w:rsid w:val="000E4E9C"/>
    <w:rsid w:val="000E546F"/>
    <w:rsid w:val="000E5557"/>
    <w:rsid w:val="000E5A6A"/>
    <w:rsid w:val="000E5EDE"/>
    <w:rsid w:val="000E5F85"/>
    <w:rsid w:val="000E6211"/>
    <w:rsid w:val="000E630A"/>
    <w:rsid w:val="000E6831"/>
    <w:rsid w:val="000E6A02"/>
    <w:rsid w:val="000E6ABE"/>
    <w:rsid w:val="000E6AD5"/>
    <w:rsid w:val="000E6B58"/>
    <w:rsid w:val="000E6B66"/>
    <w:rsid w:val="000E6D5A"/>
    <w:rsid w:val="000E6D7B"/>
    <w:rsid w:val="000E6F3C"/>
    <w:rsid w:val="000E7102"/>
    <w:rsid w:val="000E71F5"/>
    <w:rsid w:val="000E7225"/>
    <w:rsid w:val="000E7264"/>
    <w:rsid w:val="000E7332"/>
    <w:rsid w:val="000E73CF"/>
    <w:rsid w:val="000E73ED"/>
    <w:rsid w:val="000E7554"/>
    <w:rsid w:val="000E77F3"/>
    <w:rsid w:val="000E7AF5"/>
    <w:rsid w:val="000E7AFC"/>
    <w:rsid w:val="000F0055"/>
    <w:rsid w:val="000F00F7"/>
    <w:rsid w:val="000F0222"/>
    <w:rsid w:val="000F047B"/>
    <w:rsid w:val="000F05CD"/>
    <w:rsid w:val="000F06DF"/>
    <w:rsid w:val="000F09A4"/>
    <w:rsid w:val="000F0FD7"/>
    <w:rsid w:val="000F125B"/>
    <w:rsid w:val="000F129C"/>
    <w:rsid w:val="000F12EE"/>
    <w:rsid w:val="000F179A"/>
    <w:rsid w:val="000F1BA3"/>
    <w:rsid w:val="000F20A3"/>
    <w:rsid w:val="000F27F8"/>
    <w:rsid w:val="000F29A7"/>
    <w:rsid w:val="000F29AD"/>
    <w:rsid w:val="000F2A31"/>
    <w:rsid w:val="000F2A94"/>
    <w:rsid w:val="000F3658"/>
    <w:rsid w:val="000F3A1D"/>
    <w:rsid w:val="000F3A2A"/>
    <w:rsid w:val="000F4226"/>
    <w:rsid w:val="000F4284"/>
    <w:rsid w:val="000F441F"/>
    <w:rsid w:val="000F4420"/>
    <w:rsid w:val="000F4590"/>
    <w:rsid w:val="000F4855"/>
    <w:rsid w:val="000F4877"/>
    <w:rsid w:val="000F4B8F"/>
    <w:rsid w:val="000F4EA7"/>
    <w:rsid w:val="000F4EA8"/>
    <w:rsid w:val="000F50A7"/>
    <w:rsid w:val="000F5118"/>
    <w:rsid w:val="000F529A"/>
    <w:rsid w:val="000F574E"/>
    <w:rsid w:val="000F5882"/>
    <w:rsid w:val="000F5A2D"/>
    <w:rsid w:val="000F5A62"/>
    <w:rsid w:val="000F5BB8"/>
    <w:rsid w:val="000F6053"/>
    <w:rsid w:val="000F6160"/>
    <w:rsid w:val="000F617A"/>
    <w:rsid w:val="000F62BB"/>
    <w:rsid w:val="000F6DCF"/>
    <w:rsid w:val="000F6E19"/>
    <w:rsid w:val="000F6E81"/>
    <w:rsid w:val="000F7162"/>
    <w:rsid w:val="000F7B21"/>
    <w:rsid w:val="000F7B63"/>
    <w:rsid w:val="000F7C5D"/>
    <w:rsid w:val="000F7DDC"/>
    <w:rsid w:val="000F7E0C"/>
    <w:rsid w:val="001001BF"/>
    <w:rsid w:val="00100218"/>
    <w:rsid w:val="001003F0"/>
    <w:rsid w:val="0010068B"/>
    <w:rsid w:val="00100951"/>
    <w:rsid w:val="00100AE2"/>
    <w:rsid w:val="00100B39"/>
    <w:rsid w:val="00100DB9"/>
    <w:rsid w:val="00100DE3"/>
    <w:rsid w:val="00100E74"/>
    <w:rsid w:val="00100F19"/>
    <w:rsid w:val="00101001"/>
    <w:rsid w:val="0010160E"/>
    <w:rsid w:val="001018F7"/>
    <w:rsid w:val="00101B8D"/>
    <w:rsid w:val="00101BDA"/>
    <w:rsid w:val="00101C9B"/>
    <w:rsid w:val="0010258D"/>
    <w:rsid w:val="00102660"/>
    <w:rsid w:val="001026A0"/>
    <w:rsid w:val="00102933"/>
    <w:rsid w:val="00102B16"/>
    <w:rsid w:val="00102CA3"/>
    <w:rsid w:val="00102FCD"/>
    <w:rsid w:val="00102FDD"/>
    <w:rsid w:val="0010312A"/>
    <w:rsid w:val="001035FE"/>
    <w:rsid w:val="00103630"/>
    <w:rsid w:val="00103692"/>
    <w:rsid w:val="001037CF"/>
    <w:rsid w:val="00103842"/>
    <w:rsid w:val="00103985"/>
    <w:rsid w:val="0010435D"/>
    <w:rsid w:val="00104FBD"/>
    <w:rsid w:val="0010500C"/>
    <w:rsid w:val="001050BD"/>
    <w:rsid w:val="001051D1"/>
    <w:rsid w:val="0010520F"/>
    <w:rsid w:val="00105421"/>
    <w:rsid w:val="0010573A"/>
    <w:rsid w:val="00105983"/>
    <w:rsid w:val="00105BA0"/>
    <w:rsid w:val="00105CF7"/>
    <w:rsid w:val="00105E9D"/>
    <w:rsid w:val="00105F3A"/>
    <w:rsid w:val="00105FBE"/>
    <w:rsid w:val="0010628B"/>
    <w:rsid w:val="001062C2"/>
    <w:rsid w:val="00106647"/>
    <w:rsid w:val="00106705"/>
    <w:rsid w:val="0010682A"/>
    <w:rsid w:val="00106998"/>
    <w:rsid w:val="00106A5D"/>
    <w:rsid w:val="00106C8D"/>
    <w:rsid w:val="001070F6"/>
    <w:rsid w:val="00107274"/>
    <w:rsid w:val="0010737B"/>
    <w:rsid w:val="001074A1"/>
    <w:rsid w:val="00107571"/>
    <w:rsid w:val="00107A8A"/>
    <w:rsid w:val="00107EDD"/>
    <w:rsid w:val="001100B0"/>
    <w:rsid w:val="001100D7"/>
    <w:rsid w:val="0011018F"/>
    <w:rsid w:val="00110517"/>
    <w:rsid w:val="00110817"/>
    <w:rsid w:val="00110A3A"/>
    <w:rsid w:val="00110FA1"/>
    <w:rsid w:val="00111046"/>
    <w:rsid w:val="001110D1"/>
    <w:rsid w:val="001114AA"/>
    <w:rsid w:val="0011181A"/>
    <w:rsid w:val="00111F6D"/>
    <w:rsid w:val="00112164"/>
    <w:rsid w:val="001127CD"/>
    <w:rsid w:val="00112B79"/>
    <w:rsid w:val="00112F1A"/>
    <w:rsid w:val="00113182"/>
    <w:rsid w:val="00113299"/>
    <w:rsid w:val="0011341B"/>
    <w:rsid w:val="001134AA"/>
    <w:rsid w:val="0011365B"/>
    <w:rsid w:val="00113673"/>
    <w:rsid w:val="00113959"/>
    <w:rsid w:val="00113AAE"/>
    <w:rsid w:val="00113BD9"/>
    <w:rsid w:val="00113BFA"/>
    <w:rsid w:val="001140EA"/>
    <w:rsid w:val="00114591"/>
    <w:rsid w:val="00114816"/>
    <w:rsid w:val="001148E7"/>
    <w:rsid w:val="001149C7"/>
    <w:rsid w:val="00114CA0"/>
    <w:rsid w:val="00115025"/>
    <w:rsid w:val="0011506E"/>
    <w:rsid w:val="00115152"/>
    <w:rsid w:val="00115188"/>
    <w:rsid w:val="001151F3"/>
    <w:rsid w:val="001151F4"/>
    <w:rsid w:val="0011564F"/>
    <w:rsid w:val="001157C5"/>
    <w:rsid w:val="00115A73"/>
    <w:rsid w:val="00115EA6"/>
    <w:rsid w:val="00116048"/>
    <w:rsid w:val="001161A8"/>
    <w:rsid w:val="00116330"/>
    <w:rsid w:val="0011640A"/>
    <w:rsid w:val="00116677"/>
    <w:rsid w:val="00116BF0"/>
    <w:rsid w:val="00116CBA"/>
    <w:rsid w:val="00116DBF"/>
    <w:rsid w:val="00116F3E"/>
    <w:rsid w:val="00117534"/>
    <w:rsid w:val="0011775A"/>
    <w:rsid w:val="0011775E"/>
    <w:rsid w:val="00117A8C"/>
    <w:rsid w:val="00117BCB"/>
    <w:rsid w:val="00117BFF"/>
    <w:rsid w:val="00117D13"/>
    <w:rsid w:val="00117D1D"/>
    <w:rsid w:val="001201DA"/>
    <w:rsid w:val="0012063C"/>
    <w:rsid w:val="00120667"/>
    <w:rsid w:val="001206C2"/>
    <w:rsid w:val="001207E0"/>
    <w:rsid w:val="001207E3"/>
    <w:rsid w:val="001207E6"/>
    <w:rsid w:val="00120A4E"/>
    <w:rsid w:val="00120C53"/>
    <w:rsid w:val="00120DEB"/>
    <w:rsid w:val="001212CA"/>
    <w:rsid w:val="00121733"/>
    <w:rsid w:val="00121771"/>
    <w:rsid w:val="001217A0"/>
    <w:rsid w:val="001217B7"/>
    <w:rsid w:val="00121AD0"/>
    <w:rsid w:val="00121DD6"/>
    <w:rsid w:val="0012294D"/>
    <w:rsid w:val="00122AAB"/>
    <w:rsid w:val="00122AED"/>
    <w:rsid w:val="00122DDC"/>
    <w:rsid w:val="001231BA"/>
    <w:rsid w:val="00123812"/>
    <w:rsid w:val="00123D79"/>
    <w:rsid w:val="00123F9D"/>
    <w:rsid w:val="0012436A"/>
    <w:rsid w:val="0012437B"/>
    <w:rsid w:val="00124397"/>
    <w:rsid w:val="001243E0"/>
    <w:rsid w:val="00124673"/>
    <w:rsid w:val="001246B6"/>
    <w:rsid w:val="001248C8"/>
    <w:rsid w:val="00124BBF"/>
    <w:rsid w:val="00124C38"/>
    <w:rsid w:val="00124D5B"/>
    <w:rsid w:val="00125022"/>
    <w:rsid w:val="0012512E"/>
    <w:rsid w:val="00125172"/>
    <w:rsid w:val="00125729"/>
    <w:rsid w:val="001257E0"/>
    <w:rsid w:val="0012612E"/>
    <w:rsid w:val="00126257"/>
    <w:rsid w:val="00126380"/>
    <w:rsid w:val="00126613"/>
    <w:rsid w:val="001267A5"/>
    <w:rsid w:val="001267A6"/>
    <w:rsid w:val="0012686B"/>
    <w:rsid w:val="00126A3E"/>
    <w:rsid w:val="00126CDC"/>
    <w:rsid w:val="00126DB9"/>
    <w:rsid w:val="00126F19"/>
    <w:rsid w:val="00126F79"/>
    <w:rsid w:val="001276C7"/>
    <w:rsid w:val="00127AF7"/>
    <w:rsid w:val="00127C68"/>
    <w:rsid w:val="00127CBC"/>
    <w:rsid w:val="00127EAD"/>
    <w:rsid w:val="001303D5"/>
    <w:rsid w:val="00130625"/>
    <w:rsid w:val="00130D96"/>
    <w:rsid w:val="00130DFE"/>
    <w:rsid w:val="0013102C"/>
    <w:rsid w:val="001311AB"/>
    <w:rsid w:val="0013128B"/>
    <w:rsid w:val="00131362"/>
    <w:rsid w:val="00131494"/>
    <w:rsid w:val="001314C7"/>
    <w:rsid w:val="00131811"/>
    <w:rsid w:val="001318CC"/>
    <w:rsid w:val="00131BEC"/>
    <w:rsid w:val="00131C2B"/>
    <w:rsid w:val="00132124"/>
    <w:rsid w:val="00132158"/>
    <w:rsid w:val="00132242"/>
    <w:rsid w:val="00132415"/>
    <w:rsid w:val="00132793"/>
    <w:rsid w:val="00133289"/>
    <w:rsid w:val="001334A5"/>
    <w:rsid w:val="00133BA9"/>
    <w:rsid w:val="00133C2C"/>
    <w:rsid w:val="00133D80"/>
    <w:rsid w:val="00133DD6"/>
    <w:rsid w:val="00133E31"/>
    <w:rsid w:val="00133EB3"/>
    <w:rsid w:val="00134140"/>
    <w:rsid w:val="001342A5"/>
    <w:rsid w:val="0013436E"/>
    <w:rsid w:val="00134A59"/>
    <w:rsid w:val="00134E77"/>
    <w:rsid w:val="00134EEB"/>
    <w:rsid w:val="00135126"/>
    <w:rsid w:val="001351B6"/>
    <w:rsid w:val="001352AD"/>
    <w:rsid w:val="00135496"/>
    <w:rsid w:val="00135509"/>
    <w:rsid w:val="00135731"/>
    <w:rsid w:val="00135969"/>
    <w:rsid w:val="00135A32"/>
    <w:rsid w:val="00135A79"/>
    <w:rsid w:val="00135C92"/>
    <w:rsid w:val="00135E4C"/>
    <w:rsid w:val="001360BD"/>
    <w:rsid w:val="00136245"/>
    <w:rsid w:val="00136442"/>
    <w:rsid w:val="0013652F"/>
    <w:rsid w:val="00136739"/>
    <w:rsid w:val="00136860"/>
    <w:rsid w:val="00136EC3"/>
    <w:rsid w:val="00136EFA"/>
    <w:rsid w:val="00137335"/>
    <w:rsid w:val="0013737B"/>
    <w:rsid w:val="0013740C"/>
    <w:rsid w:val="0013744D"/>
    <w:rsid w:val="0013772E"/>
    <w:rsid w:val="00137A64"/>
    <w:rsid w:val="00137AA0"/>
    <w:rsid w:val="00137AE6"/>
    <w:rsid w:val="001401C6"/>
    <w:rsid w:val="00140970"/>
    <w:rsid w:val="00140AAC"/>
    <w:rsid w:val="00140BF6"/>
    <w:rsid w:val="00140D5B"/>
    <w:rsid w:val="00140D74"/>
    <w:rsid w:val="00140E42"/>
    <w:rsid w:val="00140F1B"/>
    <w:rsid w:val="00140F21"/>
    <w:rsid w:val="0014108F"/>
    <w:rsid w:val="00141544"/>
    <w:rsid w:val="00141820"/>
    <w:rsid w:val="00141C1E"/>
    <w:rsid w:val="00141F01"/>
    <w:rsid w:val="001421A5"/>
    <w:rsid w:val="001421A8"/>
    <w:rsid w:val="001421FF"/>
    <w:rsid w:val="00142503"/>
    <w:rsid w:val="001425F9"/>
    <w:rsid w:val="00142790"/>
    <w:rsid w:val="00142802"/>
    <w:rsid w:val="00142A45"/>
    <w:rsid w:val="00142D0B"/>
    <w:rsid w:val="00142D82"/>
    <w:rsid w:val="00142FB5"/>
    <w:rsid w:val="00143012"/>
    <w:rsid w:val="0014309C"/>
    <w:rsid w:val="0014311F"/>
    <w:rsid w:val="001433C7"/>
    <w:rsid w:val="0014350C"/>
    <w:rsid w:val="00143C9C"/>
    <w:rsid w:val="00143DDE"/>
    <w:rsid w:val="00144A30"/>
    <w:rsid w:val="00144C95"/>
    <w:rsid w:val="00144FF8"/>
    <w:rsid w:val="0014513F"/>
    <w:rsid w:val="001451A3"/>
    <w:rsid w:val="001453D4"/>
    <w:rsid w:val="0014563B"/>
    <w:rsid w:val="00145B0C"/>
    <w:rsid w:val="00145C04"/>
    <w:rsid w:val="00145C80"/>
    <w:rsid w:val="00146125"/>
    <w:rsid w:val="0014622C"/>
    <w:rsid w:val="00146240"/>
    <w:rsid w:val="00146263"/>
    <w:rsid w:val="00146593"/>
    <w:rsid w:val="00146675"/>
    <w:rsid w:val="00146876"/>
    <w:rsid w:val="00146C3D"/>
    <w:rsid w:val="00146DDB"/>
    <w:rsid w:val="00147220"/>
    <w:rsid w:val="00147278"/>
    <w:rsid w:val="001474BA"/>
    <w:rsid w:val="0014759F"/>
    <w:rsid w:val="001475E0"/>
    <w:rsid w:val="001475F9"/>
    <w:rsid w:val="001476F9"/>
    <w:rsid w:val="001477B8"/>
    <w:rsid w:val="001478CE"/>
    <w:rsid w:val="0014798A"/>
    <w:rsid w:val="0014798E"/>
    <w:rsid w:val="00147AE9"/>
    <w:rsid w:val="00147F92"/>
    <w:rsid w:val="001500A0"/>
    <w:rsid w:val="0015030D"/>
    <w:rsid w:val="00150337"/>
    <w:rsid w:val="0015040A"/>
    <w:rsid w:val="00150708"/>
    <w:rsid w:val="001507C4"/>
    <w:rsid w:val="001508FE"/>
    <w:rsid w:val="00150B80"/>
    <w:rsid w:val="00150C4E"/>
    <w:rsid w:val="00150D0F"/>
    <w:rsid w:val="00151051"/>
    <w:rsid w:val="001510E5"/>
    <w:rsid w:val="0015139B"/>
    <w:rsid w:val="0015142E"/>
    <w:rsid w:val="00151430"/>
    <w:rsid w:val="001517E1"/>
    <w:rsid w:val="00151991"/>
    <w:rsid w:val="00151D3B"/>
    <w:rsid w:val="00151D75"/>
    <w:rsid w:val="00151DFF"/>
    <w:rsid w:val="00151E52"/>
    <w:rsid w:val="00151EDA"/>
    <w:rsid w:val="00152537"/>
    <w:rsid w:val="0015264F"/>
    <w:rsid w:val="00152A06"/>
    <w:rsid w:val="00152A34"/>
    <w:rsid w:val="00152B02"/>
    <w:rsid w:val="00152B26"/>
    <w:rsid w:val="00152C0E"/>
    <w:rsid w:val="0015337C"/>
    <w:rsid w:val="00153383"/>
    <w:rsid w:val="0015350E"/>
    <w:rsid w:val="001535CC"/>
    <w:rsid w:val="00153633"/>
    <w:rsid w:val="00153950"/>
    <w:rsid w:val="00153AAF"/>
    <w:rsid w:val="00153B57"/>
    <w:rsid w:val="00153E6E"/>
    <w:rsid w:val="00153FA4"/>
    <w:rsid w:val="001542F0"/>
    <w:rsid w:val="00154310"/>
    <w:rsid w:val="001547AF"/>
    <w:rsid w:val="001547C6"/>
    <w:rsid w:val="00154985"/>
    <w:rsid w:val="00154AF9"/>
    <w:rsid w:val="00154C1C"/>
    <w:rsid w:val="00154E4C"/>
    <w:rsid w:val="00154E65"/>
    <w:rsid w:val="00154ED3"/>
    <w:rsid w:val="00154F58"/>
    <w:rsid w:val="00154F7D"/>
    <w:rsid w:val="0015550C"/>
    <w:rsid w:val="00155AF1"/>
    <w:rsid w:val="00155E2F"/>
    <w:rsid w:val="001566BC"/>
    <w:rsid w:val="00156AD1"/>
    <w:rsid w:val="00156BC9"/>
    <w:rsid w:val="00157014"/>
    <w:rsid w:val="00157240"/>
    <w:rsid w:val="001577F3"/>
    <w:rsid w:val="001578A0"/>
    <w:rsid w:val="00157928"/>
    <w:rsid w:val="00157E9A"/>
    <w:rsid w:val="00160895"/>
    <w:rsid w:val="00160EFB"/>
    <w:rsid w:val="00161128"/>
    <w:rsid w:val="00161283"/>
    <w:rsid w:val="001615C1"/>
    <w:rsid w:val="00161753"/>
    <w:rsid w:val="0016193F"/>
    <w:rsid w:val="00161BFC"/>
    <w:rsid w:val="00161E16"/>
    <w:rsid w:val="00161EFC"/>
    <w:rsid w:val="001624DC"/>
    <w:rsid w:val="0016273E"/>
    <w:rsid w:val="00162C54"/>
    <w:rsid w:val="00162C6C"/>
    <w:rsid w:val="00162CCD"/>
    <w:rsid w:val="00162D41"/>
    <w:rsid w:val="00162DD0"/>
    <w:rsid w:val="00162EF5"/>
    <w:rsid w:val="00163524"/>
    <w:rsid w:val="001637B5"/>
    <w:rsid w:val="001639AB"/>
    <w:rsid w:val="00163D56"/>
    <w:rsid w:val="00163E20"/>
    <w:rsid w:val="00164103"/>
    <w:rsid w:val="00164191"/>
    <w:rsid w:val="00164281"/>
    <w:rsid w:val="00164850"/>
    <w:rsid w:val="00164B46"/>
    <w:rsid w:val="00164CFB"/>
    <w:rsid w:val="00165494"/>
    <w:rsid w:val="0016567D"/>
    <w:rsid w:val="001659C5"/>
    <w:rsid w:val="001659EC"/>
    <w:rsid w:val="00165E12"/>
    <w:rsid w:val="00165E42"/>
    <w:rsid w:val="00166356"/>
    <w:rsid w:val="00166864"/>
    <w:rsid w:val="00166BF4"/>
    <w:rsid w:val="00166DF7"/>
    <w:rsid w:val="00167380"/>
    <w:rsid w:val="001673D3"/>
    <w:rsid w:val="001677C0"/>
    <w:rsid w:val="00167AEE"/>
    <w:rsid w:val="00167B94"/>
    <w:rsid w:val="00167BDB"/>
    <w:rsid w:val="00167DC5"/>
    <w:rsid w:val="00167F37"/>
    <w:rsid w:val="0017009D"/>
    <w:rsid w:val="001701C5"/>
    <w:rsid w:val="001703EA"/>
    <w:rsid w:val="0017063B"/>
    <w:rsid w:val="0017070C"/>
    <w:rsid w:val="00170A07"/>
    <w:rsid w:val="00170B9A"/>
    <w:rsid w:val="001711AA"/>
    <w:rsid w:val="0017124B"/>
    <w:rsid w:val="00171509"/>
    <w:rsid w:val="001715EF"/>
    <w:rsid w:val="0017162B"/>
    <w:rsid w:val="00171861"/>
    <w:rsid w:val="001718B8"/>
    <w:rsid w:val="00171A6C"/>
    <w:rsid w:val="00171C27"/>
    <w:rsid w:val="00171CD7"/>
    <w:rsid w:val="001720AA"/>
    <w:rsid w:val="00172474"/>
    <w:rsid w:val="001726BA"/>
    <w:rsid w:val="00172CDE"/>
    <w:rsid w:val="00173555"/>
    <w:rsid w:val="00173644"/>
    <w:rsid w:val="00173BE3"/>
    <w:rsid w:val="00173D93"/>
    <w:rsid w:val="00173FBD"/>
    <w:rsid w:val="00174042"/>
    <w:rsid w:val="00174433"/>
    <w:rsid w:val="001745B7"/>
    <w:rsid w:val="0017463C"/>
    <w:rsid w:val="001746DC"/>
    <w:rsid w:val="00174751"/>
    <w:rsid w:val="00174A98"/>
    <w:rsid w:val="00174D35"/>
    <w:rsid w:val="00174F8F"/>
    <w:rsid w:val="001751F9"/>
    <w:rsid w:val="0017541A"/>
    <w:rsid w:val="00175511"/>
    <w:rsid w:val="001755B7"/>
    <w:rsid w:val="00175725"/>
    <w:rsid w:val="00175AD4"/>
    <w:rsid w:val="00175E65"/>
    <w:rsid w:val="00175F09"/>
    <w:rsid w:val="0017610F"/>
    <w:rsid w:val="001762F7"/>
    <w:rsid w:val="00176B74"/>
    <w:rsid w:val="00176C2B"/>
    <w:rsid w:val="001774A6"/>
    <w:rsid w:val="00177910"/>
    <w:rsid w:val="00177BC1"/>
    <w:rsid w:val="00177BD3"/>
    <w:rsid w:val="00177D40"/>
    <w:rsid w:val="0018008C"/>
    <w:rsid w:val="00180389"/>
    <w:rsid w:val="00180DFB"/>
    <w:rsid w:val="001810F7"/>
    <w:rsid w:val="001814EE"/>
    <w:rsid w:val="001815D5"/>
    <w:rsid w:val="001819FE"/>
    <w:rsid w:val="00181A2A"/>
    <w:rsid w:val="00181B24"/>
    <w:rsid w:val="00181E76"/>
    <w:rsid w:val="00181F47"/>
    <w:rsid w:val="001820B7"/>
    <w:rsid w:val="001823BE"/>
    <w:rsid w:val="00182D71"/>
    <w:rsid w:val="00183068"/>
    <w:rsid w:val="001837E6"/>
    <w:rsid w:val="001838A1"/>
    <w:rsid w:val="001839C7"/>
    <w:rsid w:val="00183B83"/>
    <w:rsid w:val="00183C00"/>
    <w:rsid w:val="00183CA3"/>
    <w:rsid w:val="00183CAB"/>
    <w:rsid w:val="00183E09"/>
    <w:rsid w:val="00184046"/>
    <w:rsid w:val="001842C3"/>
    <w:rsid w:val="0018449F"/>
    <w:rsid w:val="001847C8"/>
    <w:rsid w:val="001848B6"/>
    <w:rsid w:val="001848F2"/>
    <w:rsid w:val="00184998"/>
    <w:rsid w:val="00184CFF"/>
    <w:rsid w:val="00184DCB"/>
    <w:rsid w:val="00184DD0"/>
    <w:rsid w:val="00184E5B"/>
    <w:rsid w:val="0018515A"/>
    <w:rsid w:val="001854DA"/>
    <w:rsid w:val="001858CF"/>
    <w:rsid w:val="00185932"/>
    <w:rsid w:val="00185A16"/>
    <w:rsid w:val="001861D1"/>
    <w:rsid w:val="0018635D"/>
    <w:rsid w:val="00186514"/>
    <w:rsid w:val="00186603"/>
    <w:rsid w:val="00186745"/>
    <w:rsid w:val="001867BF"/>
    <w:rsid w:val="00186846"/>
    <w:rsid w:val="00186F13"/>
    <w:rsid w:val="00186FD5"/>
    <w:rsid w:val="001872DE"/>
    <w:rsid w:val="001876D7"/>
    <w:rsid w:val="00187A1D"/>
    <w:rsid w:val="00187C98"/>
    <w:rsid w:val="0019043C"/>
    <w:rsid w:val="00190474"/>
    <w:rsid w:val="001904CF"/>
    <w:rsid w:val="00190577"/>
    <w:rsid w:val="00190796"/>
    <w:rsid w:val="0019088D"/>
    <w:rsid w:val="00190B7E"/>
    <w:rsid w:val="00190BEF"/>
    <w:rsid w:val="00191827"/>
    <w:rsid w:val="00191BEB"/>
    <w:rsid w:val="00191DF4"/>
    <w:rsid w:val="001920FC"/>
    <w:rsid w:val="0019214A"/>
    <w:rsid w:val="00192213"/>
    <w:rsid w:val="00192230"/>
    <w:rsid w:val="0019270D"/>
    <w:rsid w:val="00192F70"/>
    <w:rsid w:val="00192FC9"/>
    <w:rsid w:val="001934C0"/>
    <w:rsid w:val="001936C2"/>
    <w:rsid w:val="0019381E"/>
    <w:rsid w:val="001938E7"/>
    <w:rsid w:val="00193B5F"/>
    <w:rsid w:val="00193BF3"/>
    <w:rsid w:val="00194BD9"/>
    <w:rsid w:val="00194F2D"/>
    <w:rsid w:val="00194FD8"/>
    <w:rsid w:val="0019525F"/>
    <w:rsid w:val="00195286"/>
    <w:rsid w:val="0019558D"/>
    <w:rsid w:val="00195597"/>
    <w:rsid w:val="00195793"/>
    <w:rsid w:val="0019586F"/>
    <w:rsid w:val="0019588C"/>
    <w:rsid w:val="001959BC"/>
    <w:rsid w:val="001959BF"/>
    <w:rsid w:val="00195AA1"/>
    <w:rsid w:val="00195B50"/>
    <w:rsid w:val="00195E23"/>
    <w:rsid w:val="00195F7C"/>
    <w:rsid w:val="00196013"/>
    <w:rsid w:val="0019606D"/>
    <w:rsid w:val="0019617B"/>
    <w:rsid w:val="0019655A"/>
    <w:rsid w:val="001965AA"/>
    <w:rsid w:val="001967F8"/>
    <w:rsid w:val="00196A34"/>
    <w:rsid w:val="00196C48"/>
    <w:rsid w:val="00196D69"/>
    <w:rsid w:val="00196F91"/>
    <w:rsid w:val="00197005"/>
    <w:rsid w:val="001974EC"/>
    <w:rsid w:val="00197781"/>
    <w:rsid w:val="00197849"/>
    <w:rsid w:val="00197BAD"/>
    <w:rsid w:val="00197E68"/>
    <w:rsid w:val="001A0552"/>
    <w:rsid w:val="001A081B"/>
    <w:rsid w:val="001A0D6E"/>
    <w:rsid w:val="001A0E09"/>
    <w:rsid w:val="001A0F52"/>
    <w:rsid w:val="001A1305"/>
    <w:rsid w:val="001A1539"/>
    <w:rsid w:val="001A18F4"/>
    <w:rsid w:val="001A1AAD"/>
    <w:rsid w:val="001A1AEA"/>
    <w:rsid w:val="001A1D7F"/>
    <w:rsid w:val="001A20DB"/>
    <w:rsid w:val="001A2498"/>
    <w:rsid w:val="001A25A7"/>
    <w:rsid w:val="001A25E3"/>
    <w:rsid w:val="001A2643"/>
    <w:rsid w:val="001A2B95"/>
    <w:rsid w:val="001A2CCE"/>
    <w:rsid w:val="001A2D6A"/>
    <w:rsid w:val="001A366C"/>
    <w:rsid w:val="001A3905"/>
    <w:rsid w:val="001A3E21"/>
    <w:rsid w:val="001A463F"/>
    <w:rsid w:val="001A47D5"/>
    <w:rsid w:val="001A4BCA"/>
    <w:rsid w:val="001A4C72"/>
    <w:rsid w:val="001A4CF6"/>
    <w:rsid w:val="001A4D07"/>
    <w:rsid w:val="001A4F22"/>
    <w:rsid w:val="001A4F58"/>
    <w:rsid w:val="001A507D"/>
    <w:rsid w:val="001A5241"/>
    <w:rsid w:val="001A5274"/>
    <w:rsid w:val="001A5500"/>
    <w:rsid w:val="001A550D"/>
    <w:rsid w:val="001A5547"/>
    <w:rsid w:val="001A554E"/>
    <w:rsid w:val="001A55D4"/>
    <w:rsid w:val="001A5AB6"/>
    <w:rsid w:val="001A5B4B"/>
    <w:rsid w:val="001A5D9F"/>
    <w:rsid w:val="001A5DFF"/>
    <w:rsid w:val="001A5EC5"/>
    <w:rsid w:val="001A5F5B"/>
    <w:rsid w:val="001A5FB4"/>
    <w:rsid w:val="001A6567"/>
    <w:rsid w:val="001A676E"/>
    <w:rsid w:val="001A67F4"/>
    <w:rsid w:val="001A6894"/>
    <w:rsid w:val="001A69F7"/>
    <w:rsid w:val="001A6B0E"/>
    <w:rsid w:val="001A6C22"/>
    <w:rsid w:val="001A6CA3"/>
    <w:rsid w:val="001A6DB9"/>
    <w:rsid w:val="001A720B"/>
    <w:rsid w:val="001A74DE"/>
    <w:rsid w:val="001A79D3"/>
    <w:rsid w:val="001A7E6A"/>
    <w:rsid w:val="001A7ED3"/>
    <w:rsid w:val="001B03E4"/>
    <w:rsid w:val="001B0491"/>
    <w:rsid w:val="001B052E"/>
    <w:rsid w:val="001B06A2"/>
    <w:rsid w:val="001B073D"/>
    <w:rsid w:val="001B0A52"/>
    <w:rsid w:val="001B0E34"/>
    <w:rsid w:val="001B0F90"/>
    <w:rsid w:val="001B0FEF"/>
    <w:rsid w:val="001B10CF"/>
    <w:rsid w:val="001B125D"/>
    <w:rsid w:val="001B164E"/>
    <w:rsid w:val="001B1BD2"/>
    <w:rsid w:val="001B1BD4"/>
    <w:rsid w:val="001B2147"/>
    <w:rsid w:val="001B234C"/>
    <w:rsid w:val="001B24FA"/>
    <w:rsid w:val="001B2594"/>
    <w:rsid w:val="001B260B"/>
    <w:rsid w:val="001B28FA"/>
    <w:rsid w:val="001B2A32"/>
    <w:rsid w:val="001B2B99"/>
    <w:rsid w:val="001B2D68"/>
    <w:rsid w:val="001B33D2"/>
    <w:rsid w:val="001B33F4"/>
    <w:rsid w:val="001B37C9"/>
    <w:rsid w:val="001B394D"/>
    <w:rsid w:val="001B407E"/>
    <w:rsid w:val="001B438A"/>
    <w:rsid w:val="001B4626"/>
    <w:rsid w:val="001B46FF"/>
    <w:rsid w:val="001B49B2"/>
    <w:rsid w:val="001B4BF6"/>
    <w:rsid w:val="001B4EEB"/>
    <w:rsid w:val="001B5330"/>
    <w:rsid w:val="001B53D8"/>
    <w:rsid w:val="001B5458"/>
    <w:rsid w:val="001B5786"/>
    <w:rsid w:val="001B5D3A"/>
    <w:rsid w:val="001B62DF"/>
    <w:rsid w:val="001B65A0"/>
    <w:rsid w:val="001B664A"/>
    <w:rsid w:val="001B66F4"/>
    <w:rsid w:val="001B69C6"/>
    <w:rsid w:val="001B6A39"/>
    <w:rsid w:val="001B6B67"/>
    <w:rsid w:val="001B6BC9"/>
    <w:rsid w:val="001B71A7"/>
    <w:rsid w:val="001B7335"/>
    <w:rsid w:val="001B735C"/>
    <w:rsid w:val="001B73CC"/>
    <w:rsid w:val="001B7607"/>
    <w:rsid w:val="001B76AA"/>
    <w:rsid w:val="001B7869"/>
    <w:rsid w:val="001B7EF9"/>
    <w:rsid w:val="001C00C0"/>
    <w:rsid w:val="001C0263"/>
    <w:rsid w:val="001C02A0"/>
    <w:rsid w:val="001C054F"/>
    <w:rsid w:val="001C09FF"/>
    <w:rsid w:val="001C0AE7"/>
    <w:rsid w:val="001C0C48"/>
    <w:rsid w:val="001C0DD9"/>
    <w:rsid w:val="001C0FF8"/>
    <w:rsid w:val="001C178D"/>
    <w:rsid w:val="001C1D5B"/>
    <w:rsid w:val="001C1DA7"/>
    <w:rsid w:val="001C1DCF"/>
    <w:rsid w:val="001C1F05"/>
    <w:rsid w:val="001C210E"/>
    <w:rsid w:val="001C275E"/>
    <w:rsid w:val="001C286B"/>
    <w:rsid w:val="001C2C76"/>
    <w:rsid w:val="001C2CCE"/>
    <w:rsid w:val="001C2E5B"/>
    <w:rsid w:val="001C300C"/>
    <w:rsid w:val="001C30B9"/>
    <w:rsid w:val="001C37B3"/>
    <w:rsid w:val="001C3C08"/>
    <w:rsid w:val="001C3F46"/>
    <w:rsid w:val="001C463D"/>
    <w:rsid w:val="001C4AC1"/>
    <w:rsid w:val="001C501C"/>
    <w:rsid w:val="001C5267"/>
    <w:rsid w:val="001C5319"/>
    <w:rsid w:val="001C534C"/>
    <w:rsid w:val="001C54CD"/>
    <w:rsid w:val="001C5722"/>
    <w:rsid w:val="001C601E"/>
    <w:rsid w:val="001C60F2"/>
    <w:rsid w:val="001C63BB"/>
    <w:rsid w:val="001C63C5"/>
    <w:rsid w:val="001C6481"/>
    <w:rsid w:val="001C669B"/>
    <w:rsid w:val="001C68A3"/>
    <w:rsid w:val="001C6962"/>
    <w:rsid w:val="001C6C24"/>
    <w:rsid w:val="001C769C"/>
    <w:rsid w:val="001C7784"/>
    <w:rsid w:val="001C7BE9"/>
    <w:rsid w:val="001C7E73"/>
    <w:rsid w:val="001D0199"/>
    <w:rsid w:val="001D08D2"/>
    <w:rsid w:val="001D092C"/>
    <w:rsid w:val="001D0AC9"/>
    <w:rsid w:val="001D1464"/>
    <w:rsid w:val="001D15F1"/>
    <w:rsid w:val="001D1626"/>
    <w:rsid w:val="001D16C7"/>
    <w:rsid w:val="001D1C28"/>
    <w:rsid w:val="001D2380"/>
    <w:rsid w:val="001D2A2F"/>
    <w:rsid w:val="001D2DF3"/>
    <w:rsid w:val="001D2F72"/>
    <w:rsid w:val="001D3604"/>
    <w:rsid w:val="001D39C7"/>
    <w:rsid w:val="001D3B20"/>
    <w:rsid w:val="001D4049"/>
    <w:rsid w:val="001D40D6"/>
    <w:rsid w:val="001D4156"/>
    <w:rsid w:val="001D4283"/>
    <w:rsid w:val="001D4356"/>
    <w:rsid w:val="001D43D5"/>
    <w:rsid w:val="001D4525"/>
    <w:rsid w:val="001D487C"/>
    <w:rsid w:val="001D4884"/>
    <w:rsid w:val="001D4935"/>
    <w:rsid w:val="001D49FC"/>
    <w:rsid w:val="001D4A7C"/>
    <w:rsid w:val="001D4E25"/>
    <w:rsid w:val="001D5039"/>
    <w:rsid w:val="001D5538"/>
    <w:rsid w:val="001D5A70"/>
    <w:rsid w:val="001D5BBC"/>
    <w:rsid w:val="001D5BCD"/>
    <w:rsid w:val="001D60D5"/>
    <w:rsid w:val="001D645D"/>
    <w:rsid w:val="001D6593"/>
    <w:rsid w:val="001D675F"/>
    <w:rsid w:val="001D682D"/>
    <w:rsid w:val="001D695A"/>
    <w:rsid w:val="001D6AD1"/>
    <w:rsid w:val="001D6C47"/>
    <w:rsid w:val="001D6C9B"/>
    <w:rsid w:val="001D710B"/>
    <w:rsid w:val="001D762B"/>
    <w:rsid w:val="001D7B2E"/>
    <w:rsid w:val="001D7D02"/>
    <w:rsid w:val="001D7E49"/>
    <w:rsid w:val="001D7E9A"/>
    <w:rsid w:val="001E0044"/>
    <w:rsid w:val="001E00AC"/>
    <w:rsid w:val="001E0805"/>
    <w:rsid w:val="001E084F"/>
    <w:rsid w:val="001E0D85"/>
    <w:rsid w:val="001E0E65"/>
    <w:rsid w:val="001E1187"/>
    <w:rsid w:val="001E1381"/>
    <w:rsid w:val="001E1526"/>
    <w:rsid w:val="001E1934"/>
    <w:rsid w:val="001E1A7F"/>
    <w:rsid w:val="001E1A91"/>
    <w:rsid w:val="001E1C99"/>
    <w:rsid w:val="001E1EEA"/>
    <w:rsid w:val="001E2292"/>
    <w:rsid w:val="001E282F"/>
    <w:rsid w:val="001E2861"/>
    <w:rsid w:val="001E2A78"/>
    <w:rsid w:val="001E2C9D"/>
    <w:rsid w:val="001E2CD9"/>
    <w:rsid w:val="001E2E82"/>
    <w:rsid w:val="001E2EDD"/>
    <w:rsid w:val="001E2FE4"/>
    <w:rsid w:val="001E30DA"/>
    <w:rsid w:val="001E3578"/>
    <w:rsid w:val="001E37DB"/>
    <w:rsid w:val="001E394F"/>
    <w:rsid w:val="001E39C4"/>
    <w:rsid w:val="001E3E4E"/>
    <w:rsid w:val="001E3E8E"/>
    <w:rsid w:val="001E3F94"/>
    <w:rsid w:val="001E4037"/>
    <w:rsid w:val="001E4067"/>
    <w:rsid w:val="001E41E6"/>
    <w:rsid w:val="001E4269"/>
    <w:rsid w:val="001E4371"/>
    <w:rsid w:val="001E487B"/>
    <w:rsid w:val="001E4893"/>
    <w:rsid w:val="001E489F"/>
    <w:rsid w:val="001E4A78"/>
    <w:rsid w:val="001E4BEE"/>
    <w:rsid w:val="001E4E3E"/>
    <w:rsid w:val="001E4E9C"/>
    <w:rsid w:val="001E4F6B"/>
    <w:rsid w:val="001E50D8"/>
    <w:rsid w:val="001E522D"/>
    <w:rsid w:val="001E5285"/>
    <w:rsid w:val="001E52CC"/>
    <w:rsid w:val="001E53BF"/>
    <w:rsid w:val="001E5407"/>
    <w:rsid w:val="001E569D"/>
    <w:rsid w:val="001E5F4F"/>
    <w:rsid w:val="001E61B0"/>
    <w:rsid w:val="001E67C1"/>
    <w:rsid w:val="001E7064"/>
    <w:rsid w:val="001E7951"/>
    <w:rsid w:val="001E7FD9"/>
    <w:rsid w:val="001F05B1"/>
    <w:rsid w:val="001F069A"/>
    <w:rsid w:val="001F0832"/>
    <w:rsid w:val="001F0940"/>
    <w:rsid w:val="001F0AE6"/>
    <w:rsid w:val="001F0B8B"/>
    <w:rsid w:val="001F0F7E"/>
    <w:rsid w:val="001F0FA6"/>
    <w:rsid w:val="001F0FB5"/>
    <w:rsid w:val="001F0FF8"/>
    <w:rsid w:val="001F12FA"/>
    <w:rsid w:val="001F1469"/>
    <w:rsid w:val="001F14B6"/>
    <w:rsid w:val="001F1E57"/>
    <w:rsid w:val="001F2087"/>
    <w:rsid w:val="001F2181"/>
    <w:rsid w:val="001F2296"/>
    <w:rsid w:val="001F23F1"/>
    <w:rsid w:val="001F2690"/>
    <w:rsid w:val="001F2713"/>
    <w:rsid w:val="001F298F"/>
    <w:rsid w:val="001F2AE1"/>
    <w:rsid w:val="001F2B36"/>
    <w:rsid w:val="001F2D0E"/>
    <w:rsid w:val="001F2EAE"/>
    <w:rsid w:val="001F3133"/>
    <w:rsid w:val="001F31AB"/>
    <w:rsid w:val="001F32B0"/>
    <w:rsid w:val="001F33F7"/>
    <w:rsid w:val="001F3914"/>
    <w:rsid w:val="001F3A97"/>
    <w:rsid w:val="001F4565"/>
    <w:rsid w:val="001F48B2"/>
    <w:rsid w:val="001F4A84"/>
    <w:rsid w:val="001F51DE"/>
    <w:rsid w:val="001F53DF"/>
    <w:rsid w:val="001F5498"/>
    <w:rsid w:val="001F57AF"/>
    <w:rsid w:val="001F589F"/>
    <w:rsid w:val="001F58B2"/>
    <w:rsid w:val="001F5B98"/>
    <w:rsid w:val="001F5EC9"/>
    <w:rsid w:val="001F6177"/>
    <w:rsid w:val="001F625A"/>
    <w:rsid w:val="001F66D3"/>
    <w:rsid w:val="001F678A"/>
    <w:rsid w:val="001F6B5F"/>
    <w:rsid w:val="001F6C00"/>
    <w:rsid w:val="001F7112"/>
    <w:rsid w:val="001F7272"/>
    <w:rsid w:val="001F7423"/>
    <w:rsid w:val="001F7E09"/>
    <w:rsid w:val="001F7E95"/>
    <w:rsid w:val="00200406"/>
    <w:rsid w:val="0020058C"/>
    <w:rsid w:val="002006EB"/>
    <w:rsid w:val="00200815"/>
    <w:rsid w:val="00200D11"/>
    <w:rsid w:val="00200F87"/>
    <w:rsid w:val="0020170B"/>
    <w:rsid w:val="002017BA"/>
    <w:rsid w:val="00201852"/>
    <w:rsid w:val="00201B0D"/>
    <w:rsid w:val="00201C81"/>
    <w:rsid w:val="00201CAC"/>
    <w:rsid w:val="00201D2F"/>
    <w:rsid w:val="00201DD3"/>
    <w:rsid w:val="00201E41"/>
    <w:rsid w:val="00201E4E"/>
    <w:rsid w:val="00201F65"/>
    <w:rsid w:val="002020DB"/>
    <w:rsid w:val="00202865"/>
    <w:rsid w:val="002029E3"/>
    <w:rsid w:val="00202C90"/>
    <w:rsid w:val="002033FD"/>
    <w:rsid w:val="00203763"/>
    <w:rsid w:val="002039F4"/>
    <w:rsid w:val="00203BA8"/>
    <w:rsid w:val="00203BD8"/>
    <w:rsid w:val="00203ED0"/>
    <w:rsid w:val="002046CE"/>
    <w:rsid w:val="0020471B"/>
    <w:rsid w:val="00204D45"/>
    <w:rsid w:val="00204DDA"/>
    <w:rsid w:val="0020537C"/>
    <w:rsid w:val="00205473"/>
    <w:rsid w:val="00205486"/>
    <w:rsid w:val="002055C8"/>
    <w:rsid w:val="0020574D"/>
    <w:rsid w:val="00205A98"/>
    <w:rsid w:val="00205D06"/>
    <w:rsid w:val="00205E30"/>
    <w:rsid w:val="00205FC8"/>
    <w:rsid w:val="002062EF"/>
    <w:rsid w:val="00206568"/>
    <w:rsid w:val="00206FB6"/>
    <w:rsid w:val="00206FD9"/>
    <w:rsid w:val="00207239"/>
    <w:rsid w:val="002072B7"/>
    <w:rsid w:val="002076F2"/>
    <w:rsid w:val="002078F4"/>
    <w:rsid w:val="00207A66"/>
    <w:rsid w:val="00207DEA"/>
    <w:rsid w:val="002100D9"/>
    <w:rsid w:val="0021049E"/>
    <w:rsid w:val="00210767"/>
    <w:rsid w:val="00210C18"/>
    <w:rsid w:val="00210FE7"/>
    <w:rsid w:val="00211255"/>
    <w:rsid w:val="002112B8"/>
    <w:rsid w:val="00211708"/>
    <w:rsid w:val="00211C9B"/>
    <w:rsid w:val="002123B5"/>
    <w:rsid w:val="00212404"/>
    <w:rsid w:val="00212759"/>
    <w:rsid w:val="00212AAB"/>
    <w:rsid w:val="00212F43"/>
    <w:rsid w:val="00213097"/>
    <w:rsid w:val="0021314C"/>
    <w:rsid w:val="0021329C"/>
    <w:rsid w:val="0021332E"/>
    <w:rsid w:val="00213553"/>
    <w:rsid w:val="002141DC"/>
    <w:rsid w:val="0021423C"/>
    <w:rsid w:val="0021423E"/>
    <w:rsid w:val="002142B2"/>
    <w:rsid w:val="002142EB"/>
    <w:rsid w:val="00214340"/>
    <w:rsid w:val="002145F9"/>
    <w:rsid w:val="00214605"/>
    <w:rsid w:val="00214686"/>
    <w:rsid w:val="002146AF"/>
    <w:rsid w:val="00214825"/>
    <w:rsid w:val="00214A0A"/>
    <w:rsid w:val="00214BE9"/>
    <w:rsid w:val="002150E7"/>
    <w:rsid w:val="002154E8"/>
    <w:rsid w:val="002158EF"/>
    <w:rsid w:val="00215950"/>
    <w:rsid w:val="00215A43"/>
    <w:rsid w:val="00215B96"/>
    <w:rsid w:val="00215C6C"/>
    <w:rsid w:val="00216128"/>
    <w:rsid w:val="002163A4"/>
    <w:rsid w:val="0021640A"/>
    <w:rsid w:val="0021653B"/>
    <w:rsid w:val="002168E0"/>
    <w:rsid w:val="00216BCA"/>
    <w:rsid w:val="002176A1"/>
    <w:rsid w:val="002178A4"/>
    <w:rsid w:val="00217947"/>
    <w:rsid w:val="00217998"/>
    <w:rsid w:val="00217A7F"/>
    <w:rsid w:val="00217C6B"/>
    <w:rsid w:val="00217CEE"/>
    <w:rsid w:val="00217E28"/>
    <w:rsid w:val="002200C1"/>
    <w:rsid w:val="002204D4"/>
    <w:rsid w:val="00220921"/>
    <w:rsid w:val="00220948"/>
    <w:rsid w:val="00220B1E"/>
    <w:rsid w:val="00220D40"/>
    <w:rsid w:val="00220F9C"/>
    <w:rsid w:val="00220FBF"/>
    <w:rsid w:val="00221079"/>
    <w:rsid w:val="002210B3"/>
    <w:rsid w:val="002212EC"/>
    <w:rsid w:val="00221339"/>
    <w:rsid w:val="00221874"/>
    <w:rsid w:val="00221BE3"/>
    <w:rsid w:val="00221DC9"/>
    <w:rsid w:val="00221E9C"/>
    <w:rsid w:val="00221EF1"/>
    <w:rsid w:val="00222115"/>
    <w:rsid w:val="0022222A"/>
    <w:rsid w:val="002225C0"/>
    <w:rsid w:val="00222AFA"/>
    <w:rsid w:val="00222B8A"/>
    <w:rsid w:val="00222E70"/>
    <w:rsid w:val="002231AB"/>
    <w:rsid w:val="0022320A"/>
    <w:rsid w:val="0022338F"/>
    <w:rsid w:val="00223659"/>
    <w:rsid w:val="00223D67"/>
    <w:rsid w:val="00223EA4"/>
    <w:rsid w:val="0022406E"/>
    <w:rsid w:val="0022415B"/>
    <w:rsid w:val="002244B0"/>
    <w:rsid w:val="0022493B"/>
    <w:rsid w:val="002249C8"/>
    <w:rsid w:val="00224B98"/>
    <w:rsid w:val="00224C49"/>
    <w:rsid w:val="0022501B"/>
    <w:rsid w:val="00225B20"/>
    <w:rsid w:val="00225F0D"/>
    <w:rsid w:val="00225F67"/>
    <w:rsid w:val="002262DE"/>
    <w:rsid w:val="0022666D"/>
    <w:rsid w:val="00226DC2"/>
    <w:rsid w:val="00226E94"/>
    <w:rsid w:val="00227580"/>
    <w:rsid w:val="00227736"/>
    <w:rsid w:val="00227814"/>
    <w:rsid w:val="00227844"/>
    <w:rsid w:val="0022787F"/>
    <w:rsid w:val="002279E2"/>
    <w:rsid w:val="002279F4"/>
    <w:rsid w:val="00227CB5"/>
    <w:rsid w:val="00227FD5"/>
    <w:rsid w:val="002302B3"/>
    <w:rsid w:val="002302BD"/>
    <w:rsid w:val="0023046F"/>
    <w:rsid w:val="0023092E"/>
    <w:rsid w:val="00230988"/>
    <w:rsid w:val="00230BCA"/>
    <w:rsid w:val="00230BDF"/>
    <w:rsid w:val="00231123"/>
    <w:rsid w:val="002314A0"/>
    <w:rsid w:val="002314D1"/>
    <w:rsid w:val="002314F7"/>
    <w:rsid w:val="002315C0"/>
    <w:rsid w:val="00231EDC"/>
    <w:rsid w:val="0023237B"/>
    <w:rsid w:val="002324F2"/>
    <w:rsid w:val="002326E9"/>
    <w:rsid w:val="002328BC"/>
    <w:rsid w:val="00232B9F"/>
    <w:rsid w:val="00232FB0"/>
    <w:rsid w:val="0023308E"/>
    <w:rsid w:val="00233234"/>
    <w:rsid w:val="00233331"/>
    <w:rsid w:val="00233366"/>
    <w:rsid w:val="002336C0"/>
    <w:rsid w:val="002338BC"/>
    <w:rsid w:val="00233AA0"/>
    <w:rsid w:val="00233AA3"/>
    <w:rsid w:val="00233B00"/>
    <w:rsid w:val="00233B17"/>
    <w:rsid w:val="00233BF1"/>
    <w:rsid w:val="00233EC4"/>
    <w:rsid w:val="00234116"/>
    <w:rsid w:val="0023417E"/>
    <w:rsid w:val="00234199"/>
    <w:rsid w:val="002344BD"/>
    <w:rsid w:val="0023477F"/>
    <w:rsid w:val="00234C06"/>
    <w:rsid w:val="00234C1A"/>
    <w:rsid w:val="00234CBE"/>
    <w:rsid w:val="00234DDC"/>
    <w:rsid w:val="00234F9D"/>
    <w:rsid w:val="00234FC8"/>
    <w:rsid w:val="00234FCF"/>
    <w:rsid w:val="002351F3"/>
    <w:rsid w:val="002352D7"/>
    <w:rsid w:val="002352E8"/>
    <w:rsid w:val="00235750"/>
    <w:rsid w:val="002359A9"/>
    <w:rsid w:val="00235CEB"/>
    <w:rsid w:val="00235D6C"/>
    <w:rsid w:val="00235EC1"/>
    <w:rsid w:val="002362C2"/>
    <w:rsid w:val="0023644A"/>
    <w:rsid w:val="002364DC"/>
    <w:rsid w:val="00236629"/>
    <w:rsid w:val="00236A78"/>
    <w:rsid w:val="00236C58"/>
    <w:rsid w:val="00236EB4"/>
    <w:rsid w:val="0023752C"/>
    <w:rsid w:val="0023768B"/>
    <w:rsid w:val="0023779F"/>
    <w:rsid w:val="00237B5F"/>
    <w:rsid w:val="00237D8F"/>
    <w:rsid w:val="0024017C"/>
    <w:rsid w:val="002401FE"/>
    <w:rsid w:val="00240409"/>
    <w:rsid w:val="002404DE"/>
    <w:rsid w:val="0024065C"/>
    <w:rsid w:val="00240B42"/>
    <w:rsid w:val="00240CCF"/>
    <w:rsid w:val="00241049"/>
    <w:rsid w:val="002411D2"/>
    <w:rsid w:val="0024170F"/>
    <w:rsid w:val="002419B3"/>
    <w:rsid w:val="002420A7"/>
    <w:rsid w:val="00242229"/>
    <w:rsid w:val="002425B9"/>
    <w:rsid w:val="00242807"/>
    <w:rsid w:val="00242A22"/>
    <w:rsid w:val="00242A58"/>
    <w:rsid w:val="00242B3A"/>
    <w:rsid w:val="00242BAE"/>
    <w:rsid w:val="00242CF6"/>
    <w:rsid w:val="002432D1"/>
    <w:rsid w:val="00244158"/>
    <w:rsid w:val="00244194"/>
    <w:rsid w:val="00244297"/>
    <w:rsid w:val="002444D7"/>
    <w:rsid w:val="002444F6"/>
    <w:rsid w:val="00244589"/>
    <w:rsid w:val="002448ED"/>
    <w:rsid w:val="0024490E"/>
    <w:rsid w:val="00244CA6"/>
    <w:rsid w:val="00245261"/>
    <w:rsid w:val="0024593C"/>
    <w:rsid w:val="00245D5A"/>
    <w:rsid w:val="0024660A"/>
    <w:rsid w:val="002468F0"/>
    <w:rsid w:val="00246982"/>
    <w:rsid w:val="00246A76"/>
    <w:rsid w:val="00247145"/>
    <w:rsid w:val="00247208"/>
    <w:rsid w:val="00247317"/>
    <w:rsid w:val="002476EC"/>
    <w:rsid w:val="00247822"/>
    <w:rsid w:val="00247F96"/>
    <w:rsid w:val="00247FAE"/>
    <w:rsid w:val="00250107"/>
    <w:rsid w:val="0025030B"/>
    <w:rsid w:val="00250369"/>
    <w:rsid w:val="00250524"/>
    <w:rsid w:val="00250674"/>
    <w:rsid w:val="00251196"/>
    <w:rsid w:val="00251304"/>
    <w:rsid w:val="002514EA"/>
    <w:rsid w:val="002515BB"/>
    <w:rsid w:val="00251AE4"/>
    <w:rsid w:val="00251E51"/>
    <w:rsid w:val="0025238A"/>
    <w:rsid w:val="0025299D"/>
    <w:rsid w:val="00252A6A"/>
    <w:rsid w:val="00252EC6"/>
    <w:rsid w:val="00252F35"/>
    <w:rsid w:val="00252F58"/>
    <w:rsid w:val="00253119"/>
    <w:rsid w:val="00253365"/>
    <w:rsid w:val="002537CD"/>
    <w:rsid w:val="00253876"/>
    <w:rsid w:val="00253AA2"/>
    <w:rsid w:val="00253C62"/>
    <w:rsid w:val="00253F01"/>
    <w:rsid w:val="00253F76"/>
    <w:rsid w:val="002541E8"/>
    <w:rsid w:val="00254293"/>
    <w:rsid w:val="00254560"/>
    <w:rsid w:val="0025461F"/>
    <w:rsid w:val="0025534A"/>
    <w:rsid w:val="00255425"/>
    <w:rsid w:val="0025585A"/>
    <w:rsid w:val="00255CBB"/>
    <w:rsid w:val="00255DF7"/>
    <w:rsid w:val="00256670"/>
    <w:rsid w:val="002569EC"/>
    <w:rsid w:val="00256CE8"/>
    <w:rsid w:val="00256D7E"/>
    <w:rsid w:val="00256D81"/>
    <w:rsid w:val="00257722"/>
    <w:rsid w:val="00257856"/>
    <w:rsid w:val="00257C23"/>
    <w:rsid w:val="00260476"/>
    <w:rsid w:val="0026053C"/>
    <w:rsid w:val="00260567"/>
    <w:rsid w:val="00260618"/>
    <w:rsid w:val="0026063C"/>
    <w:rsid w:val="00260941"/>
    <w:rsid w:val="00261066"/>
    <w:rsid w:val="0026109F"/>
    <w:rsid w:val="00261182"/>
    <w:rsid w:val="002612B4"/>
    <w:rsid w:val="00261D0C"/>
    <w:rsid w:val="00261FF3"/>
    <w:rsid w:val="002623D4"/>
    <w:rsid w:val="00262D3F"/>
    <w:rsid w:val="00262D69"/>
    <w:rsid w:val="00262DCD"/>
    <w:rsid w:val="00262FA5"/>
    <w:rsid w:val="0026301E"/>
    <w:rsid w:val="00263076"/>
    <w:rsid w:val="0026318E"/>
    <w:rsid w:val="0026320C"/>
    <w:rsid w:val="0026322D"/>
    <w:rsid w:val="002633D3"/>
    <w:rsid w:val="00263865"/>
    <w:rsid w:val="002639E5"/>
    <w:rsid w:val="00263B85"/>
    <w:rsid w:val="00263BD5"/>
    <w:rsid w:val="00263BE3"/>
    <w:rsid w:val="00263C86"/>
    <w:rsid w:val="00263DAA"/>
    <w:rsid w:val="00263F25"/>
    <w:rsid w:val="00263F75"/>
    <w:rsid w:val="0026419F"/>
    <w:rsid w:val="002641A4"/>
    <w:rsid w:val="002643B8"/>
    <w:rsid w:val="00264507"/>
    <w:rsid w:val="00264719"/>
    <w:rsid w:val="0026488B"/>
    <w:rsid w:val="00264ACD"/>
    <w:rsid w:val="00264B61"/>
    <w:rsid w:val="0026501D"/>
    <w:rsid w:val="002659AA"/>
    <w:rsid w:val="002659F2"/>
    <w:rsid w:val="00266228"/>
    <w:rsid w:val="00266367"/>
    <w:rsid w:val="002664E0"/>
    <w:rsid w:val="0026673C"/>
    <w:rsid w:val="002669AF"/>
    <w:rsid w:val="00266D1F"/>
    <w:rsid w:val="00266E1D"/>
    <w:rsid w:val="00267606"/>
    <w:rsid w:val="00267799"/>
    <w:rsid w:val="002677EA"/>
    <w:rsid w:val="00267854"/>
    <w:rsid w:val="00267A6A"/>
    <w:rsid w:val="00267B04"/>
    <w:rsid w:val="00267B72"/>
    <w:rsid w:val="00267C1A"/>
    <w:rsid w:val="00267D1E"/>
    <w:rsid w:val="00267DA8"/>
    <w:rsid w:val="00270077"/>
    <w:rsid w:val="0027028C"/>
    <w:rsid w:val="00270364"/>
    <w:rsid w:val="002703CE"/>
    <w:rsid w:val="0027040A"/>
    <w:rsid w:val="00270676"/>
    <w:rsid w:val="0027078C"/>
    <w:rsid w:val="00270BBB"/>
    <w:rsid w:val="002711BE"/>
    <w:rsid w:val="00271403"/>
    <w:rsid w:val="00271635"/>
    <w:rsid w:val="00271651"/>
    <w:rsid w:val="002716EE"/>
    <w:rsid w:val="002717C5"/>
    <w:rsid w:val="002718E1"/>
    <w:rsid w:val="00271A77"/>
    <w:rsid w:val="00271C52"/>
    <w:rsid w:val="00271CC0"/>
    <w:rsid w:val="00271EE3"/>
    <w:rsid w:val="00271F1E"/>
    <w:rsid w:val="00272031"/>
    <w:rsid w:val="00272457"/>
    <w:rsid w:val="002725C1"/>
    <w:rsid w:val="00272616"/>
    <w:rsid w:val="00272796"/>
    <w:rsid w:val="00272901"/>
    <w:rsid w:val="00272E1B"/>
    <w:rsid w:val="00273126"/>
    <w:rsid w:val="00273347"/>
    <w:rsid w:val="00273543"/>
    <w:rsid w:val="00273730"/>
    <w:rsid w:val="0027375E"/>
    <w:rsid w:val="002738DD"/>
    <w:rsid w:val="00273991"/>
    <w:rsid w:val="00273A53"/>
    <w:rsid w:val="0027409A"/>
    <w:rsid w:val="002740D4"/>
    <w:rsid w:val="002744C1"/>
    <w:rsid w:val="002746F9"/>
    <w:rsid w:val="0027494D"/>
    <w:rsid w:val="00274BF9"/>
    <w:rsid w:val="00274ECD"/>
    <w:rsid w:val="00275274"/>
    <w:rsid w:val="00275739"/>
    <w:rsid w:val="0027587E"/>
    <w:rsid w:val="002758DD"/>
    <w:rsid w:val="002759BB"/>
    <w:rsid w:val="00275BA0"/>
    <w:rsid w:val="00275CAD"/>
    <w:rsid w:val="002760D7"/>
    <w:rsid w:val="0027621D"/>
    <w:rsid w:val="00276835"/>
    <w:rsid w:val="00276853"/>
    <w:rsid w:val="00276BC7"/>
    <w:rsid w:val="00276DC9"/>
    <w:rsid w:val="0027704B"/>
    <w:rsid w:val="0027710C"/>
    <w:rsid w:val="0027725C"/>
    <w:rsid w:val="00277352"/>
    <w:rsid w:val="0027745D"/>
    <w:rsid w:val="00277B83"/>
    <w:rsid w:val="00277C73"/>
    <w:rsid w:val="00277CB0"/>
    <w:rsid w:val="00277CFE"/>
    <w:rsid w:val="00277DBA"/>
    <w:rsid w:val="00280038"/>
    <w:rsid w:val="0028003E"/>
    <w:rsid w:val="002800EA"/>
    <w:rsid w:val="0028031F"/>
    <w:rsid w:val="00280393"/>
    <w:rsid w:val="002804AC"/>
    <w:rsid w:val="00280A41"/>
    <w:rsid w:val="00280F81"/>
    <w:rsid w:val="002810EF"/>
    <w:rsid w:val="00281186"/>
    <w:rsid w:val="00281332"/>
    <w:rsid w:val="00281467"/>
    <w:rsid w:val="0028147F"/>
    <w:rsid w:val="002814C7"/>
    <w:rsid w:val="00281825"/>
    <w:rsid w:val="00281B2B"/>
    <w:rsid w:val="00281B54"/>
    <w:rsid w:val="00281CB9"/>
    <w:rsid w:val="00281D11"/>
    <w:rsid w:val="00281D46"/>
    <w:rsid w:val="00281EC0"/>
    <w:rsid w:val="00281F2C"/>
    <w:rsid w:val="00281F37"/>
    <w:rsid w:val="00282254"/>
    <w:rsid w:val="00282327"/>
    <w:rsid w:val="002825D5"/>
    <w:rsid w:val="002826CA"/>
    <w:rsid w:val="00282B40"/>
    <w:rsid w:val="0028308E"/>
    <w:rsid w:val="002832CA"/>
    <w:rsid w:val="002832EE"/>
    <w:rsid w:val="002837B4"/>
    <w:rsid w:val="0028386B"/>
    <w:rsid w:val="00283AAA"/>
    <w:rsid w:val="00283BD5"/>
    <w:rsid w:val="00283E4E"/>
    <w:rsid w:val="002840B4"/>
    <w:rsid w:val="002841FA"/>
    <w:rsid w:val="00284485"/>
    <w:rsid w:val="0028457A"/>
    <w:rsid w:val="002849CD"/>
    <w:rsid w:val="002849D3"/>
    <w:rsid w:val="00285085"/>
    <w:rsid w:val="00285469"/>
    <w:rsid w:val="00285797"/>
    <w:rsid w:val="00285A65"/>
    <w:rsid w:val="00285BAD"/>
    <w:rsid w:val="00285BFD"/>
    <w:rsid w:val="00285CF6"/>
    <w:rsid w:val="00286583"/>
    <w:rsid w:val="002867AF"/>
    <w:rsid w:val="002868B9"/>
    <w:rsid w:val="00286969"/>
    <w:rsid w:val="002869A8"/>
    <w:rsid w:val="00287028"/>
    <w:rsid w:val="0028719B"/>
    <w:rsid w:val="002873C8"/>
    <w:rsid w:val="00287573"/>
    <w:rsid w:val="002877B6"/>
    <w:rsid w:val="00287926"/>
    <w:rsid w:val="002900BC"/>
    <w:rsid w:val="002900D4"/>
    <w:rsid w:val="0029039E"/>
    <w:rsid w:val="002903E5"/>
    <w:rsid w:val="0029043B"/>
    <w:rsid w:val="00290A88"/>
    <w:rsid w:val="00290BFD"/>
    <w:rsid w:val="00290C9E"/>
    <w:rsid w:val="00290CCE"/>
    <w:rsid w:val="00290E25"/>
    <w:rsid w:val="00290EEC"/>
    <w:rsid w:val="0029110C"/>
    <w:rsid w:val="00291434"/>
    <w:rsid w:val="002915E2"/>
    <w:rsid w:val="00291751"/>
    <w:rsid w:val="0029179F"/>
    <w:rsid w:val="00291867"/>
    <w:rsid w:val="00291946"/>
    <w:rsid w:val="00291B65"/>
    <w:rsid w:val="00292386"/>
    <w:rsid w:val="0029239E"/>
    <w:rsid w:val="00292428"/>
    <w:rsid w:val="00292C62"/>
    <w:rsid w:val="00292D3A"/>
    <w:rsid w:val="00293157"/>
    <w:rsid w:val="002931C0"/>
    <w:rsid w:val="002934D5"/>
    <w:rsid w:val="0029351E"/>
    <w:rsid w:val="00293963"/>
    <w:rsid w:val="00293D67"/>
    <w:rsid w:val="0029417C"/>
    <w:rsid w:val="002944D5"/>
    <w:rsid w:val="00294540"/>
    <w:rsid w:val="00294939"/>
    <w:rsid w:val="00294FA6"/>
    <w:rsid w:val="00294FF1"/>
    <w:rsid w:val="0029504A"/>
    <w:rsid w:val="00295612"/>
    <w:rsid w:val="002958E8"/>
    <w:rsid w:val="00296150"/>
    <w:rsid w:val="0029629E"/>
    <w:rsid w:val="002962DF"/>
    <w:rsid w:val="00296CE3"/>
    <w:rsid w:val="00296D29"/>
    <w:rsid w:val="00296D6F"/>
    <w:rsid w:val="00296D93"/>
    <w:rsid w:val="0029706F"/>
    <w:rsid w:val="002977F0"/>
    <w:rsid w:val="00297BEC"/>
    <w:rsid w:val="00297CB5"/>
    <w:rsid w:val="002A0143"/>
    <w:rsid w:val="002A01F2"/>
    <w:rsid w:val="002A035E"/>
    <w:rsid w:val="002A0370"/>
    <w:rsid w:val="002A04C2"/>
    <w:rsid w:val="002A0C71"/>
    <w:rsid w:val="002A11AA"/>
    <w:rsid w:val="002A1251"/>
    <w:rsid w:val="002A17CD"/>
    <w:rsid w:val="002A1AA9"/>
    <w:rsid w:val="002A202D"/>
    <w:rsid w:val="002A2079"/>
    <w:rsid w:val="002A2199"/>
    <w:rsid w:val="002A2A60"/>
    <w:rsid w:val="002A2E6B"/>
    <w:rsid w:val="002A30A8"/>
    <w:rsid w:val="002A30D3"/>
    <w:rsid w:val="002A3594"/>
    <w:rsid w:val="002A36E9"/>
    <w:rsid w:val="002A3758"/>
    <w:rsid w:val="002A3B09"/>
    <w:rsid w:val="002A3C18"/>
    <w:rsid w:val="002A3C36"/>
    <w:rsid w:val="002A3DA8"/>
    <w:rsid w:val="002A3DC2"/>
    <w:rsid w:val="002A3E02"/>
    <w:rsid w:val="002A4072"/>
    <w:rsid w:val="002A423F"/>
    <w:rsid w:val="002A4312"/>
    <w:rsid w:val="002A4461"/>
    <w:rsid w:val="002A46CB"/>
    <w:rsid w:val="002A4877"/>
    <w:rsid w:val="002A4BBC"/>
    <w:rsid w:val="002A52C0"/>
    <w:rsid w:val="002A5432"/>
    <w:rsid w:val="002A5A06"/>
    <w:rsid w:val="002A5A58"/>
    <w:rsid w:val="002A5AE9"/>
    <w:rsid w:val="002A5C7C"/>
    <w:rsid w:val="002A5F1C"/>
    <w:rsid w:val="002A6B94"/>
    <w:rsid w:val="002A6D90"/>
    <w:rsid w:val="002A7309"/>
    <w:rsid w:val="002A7646"/>
    <w:rsid w:val="002A76FD"/>
    <w:rsid w:val="002A78BE"/>
    <w:rsid w:val="002A7974"/>
    <w:rsid w:val="002A7AA6"/>
    <w:rsid w:val="002A7C73"/>
    <w:rsid w:val="002A7FA9"/>
    <w:rsid w:val="002B000C"/>
    <w:rsid w:val="002B0231"/>
    <w:rsid w:val="002B05D9"/>
    <w:rsid w:val="002B0856"/>
    <w:rsid w:val="002B088F"/>
    <w:rsid w:val="002B08C6"/>
    <w:rsid w:val="002B0908"/>
    <w:rsid w:val="002B0A39"/>
    <w:rsid w:val="002B0F1C"/>
    <w:rsid w:val="002B11C0"/>
    <w:rsid w:val="002B1617"/>
    <w:rsid w:val="002B169D"/>
    <w:rsid w:val="002B16B9"/>
    <w:rsid w:val="002B1B2E"/>
    <w:rsid w:val="002B1C0A"/>
    <w:rsid w:val="002B2032"/>
    <w:rsid w:val="002B2295"/>
    <w:rsid w:val="002B2363"/>
    <w:rsid w:val="002B24DE"/>
    <w:rsid w:val="002B2697"/>
    <w:rsid w:val="002B279A"/>
    <w:rsid w:val="002B32F4"/>
    <w:rsid w:val="002B3437"/>
    <w:rsid w:val="002B34FC"/>
    <w:rsid w:val="002B35CE"/>
    <w:rsid w:val="002B3980"/>
    <w:rsid w:val="002B3B17"/>
    <w:rsid w:val="002B3CFD"/>
    <w:rsid w:val="002B3D16"/>
    <w:rsid w:val="002B3DFF"/>
    <w:rsid w:val="002B4240"/>
    <w:rsid w:val="002B4988"/>
    <w:rsid w:val="002B49D7"/>
    <w:rsid w:val="002B536F"/>
    <w:rsid w:val="002B55E4"/>
    <w:rsid w:val="002B569B"/>
    <w:rsid w:val="002B581A"/>
    <w:rsid w:val="002B5A22"/>
    <w:rsid w:val="002B5B8C"/>
    <w:rsid w:val="002B5C00"/>
    <w:rsid w:val="002B5E6E"/>
    <w:rsid w:val="002B62EC"/>
    <w:rsid w:val="002B64C8"/>
    <w:rsid w:val="002B65BF"/>
    <w:rsid w:val="002B67DE"/>
    <w:rsid w:val="002B69E3"/>
    <w:rsid w:val="002B69E9"/>
    <w:rsid w:val="002B6A63"/>
    <w:rsid w:val="002B6FBB"/>
    <w:rsid w:val="002B709C"/>
    <w:rsid w:val="002B7107"/>
    <w:rsid w:val="002B7740"/>
    <w:rsid w:val="002B7748"/>
    <w:rsid w:val="002B7B33"/>
    <w:rsid w:val="002B7C42"/>
    <w:rsid w:val="002B7FCA"/>
    <w:rsid w:val="002C078E"/>
    <w:rsid w:val="002C0794"/>
    <w:rsid w:val="002C08D5"/>
    <w:rsid w:val="002C0AE7"/>
    <w:rsid w:val="002C0C8F"/>
    <w:rsid w:val="002C101D"/>
    <w:rsid w:val="002C1323"/>
    <w:rsid w:val="002C1C7B"/>
    <w:rsid w:val="002C1D35"/>
    <w:rsid w:val="002C22BF"/>
    <w:rsid w:val="002C22F1"/>
    <w:rsid w:val="002C24A1"/>
    <w:rsid w:val="002C2584"/>
    <w:rsid w:val="002C28EA"/>
    <w:rsid w:val="002C2A61"/>
    <w:rsid w:val="002C2BAE"/>
    <w:rsid w:val="002C2C68"/>
    <w:rsid w:val="002C302E"/>
    <w:rsid w:val="002C3297"/>
    <w:rsid w:val="002C333F"/>
    <w:rsid w:val="002C36A6"/>
    <w:rsid w:val="002C3E7E"/>
    <w:rsid w:val="002C426E"/>
    <w:rsid w:val="002C443D"/>
    <w:rsid w:val="002C4665"/>
    <w:rsid w:val="002C466A"/>
    <w:rsid w:val="002C4BEE"/>
    <w:rsid w:val="002C4D26"/>
    <w:rsid w:val="002C4D48"/>
    <w:rsid w:val="002C505D"/>
    <w:rsid w:val="002C5154"/>
    <w:rsid w:val="002C56B0"/>
    <w:rsid w:val="002C5805"/>
    <w:rsid w:val="002C6470"/>
    <w:rsid w:val="002C6547"/>
    <w:rsid w:val="002C674D"/>
    <w:rsid w:val="002C691D"/>
    <w:rsid w:val="002C6983"/>
    <w:rsid w:val="002C6CC9"/>
    <w:rsid w:val="002C6CCD"/>
    <w:rsid w:val="002C6DCB"/>
    <w:rsid w:val="002C6EC0"/>
    <w:rsid w:val="002C7362"/>
    <w:rsid w:val="002C744D"/>
    <w:rsid w:val="002C74C2"/>
    <w:rsid w:val="002C7641"/>
    <w:rsid w:val="002C7BF7"/>
    <w:rsid w:val="002D0014"/>
    <w:rsid w:val="002D007B"/>
    <w:rsid w:val="002D0144"/>
    <w:rsid w:val="002D0169"/>
    <w:rsid w:val="002D05A0"/>
    <w:rsid w:val="002D05A6"/>
    <w:rsid w:val="002D07F5"/>
    <w:rsid w:val="002D0C30"/>
    <w:rsid w:val="002D0F83"/>
    <w:rsid w:val="002D0F99"/>
    <w:rsid w:val="002D0FBF"/>
    <w:rsid w:val="002D10FB"/>
    <w:rsid w:val="002D12E5"/>
    <w:rsid w:val="002D1419"/>
    <w:rsid w:val="002D16C0"/>
    <w:rsid w:val="002D1C75"/>
    <w:rsid w:val="002D2167"/>
    <w:rsid w:val="002D2309"/>
    <w:rsid w:val="002D24E2"/>
    <w:rsid w:val="002D2635"/>
    <w:rsid w:val="002D2859"/>
    <w:rsid w:val="002D288C"/>
    <w:rsid w:val="002D2C2D"/>
    <w:rsid w:val="002D2C78"/>
    <w:rsid w:val="002D2D7D"/>
    <w:rsid w:val="002D2F28"/>
    <w:rsid w:val="002D3729"/>
    <w:rsid w:val="002D38B2"/>
    <w:rsid w:val="002D3913"/>
    <w:rsid w:val="002D3BC1"/>
    <w:rsid w:val="002D3EB4"/>
    <w:rsid w:val="002D4057"/>
    <w:rsid w:val="002D409E"/>
    <w:rsid w:val="002D4145"/>
    <w:rsid w:val="002D43A2"/>
    <w:rsid w:val="002D4804"/>
    <w:rsid w:val="002D4975"/>
    <w:rsid w:val="002D4C16"/>
    <w:rsid w:val="002D4D0F"/>
    <w:rsid w:val="002D4D20"/>
    <w:rsid w:val="002D4EFC"/>
    <w:rsid w:val="002D4FBF"/>
    <w:rsid w:val="002D514E"/>
    <w:rsid w:val="002D54A1"/>
    <w:rsid w:val="002D590D"/>
    <w:rsid w:val="002D5BE9"/>
    <w:rsid w:val="002D5D3E"/>
    <w:rsid w:val="002D5E1F"/>
    <w:rsid w:val="002D641A"/>
    <w:rsid w:val="002D65A6"/>
    <w:rsid w:val="002D6666"/>
    <w:rsid w:val="002D6750"/>
    <w:rsid w:val="002D6768"/>
    <w:rsid w:val="002D6A80"/>
    <w:rsid w:val="002D6C9A"/>
    <w:rsid w:val="002D78C0"/>
    <w:rsid w:val="002D7CCA"/>
    <w:rsid w:val="002D7CED"/>
    <w:rsid w:val="002D7D74"/>
    <w:rsid w:val="002D7E9D"/>
    <w:rsid w:val="002E02D5"/>
    <w:rsid w:val="002E038A"/>
    <w:rsid w:val="002E074E"/>
    <w:rsid w:val="002E07A0"/>
    <w:rsid w:val="002E083E"/>
    <w:rsid w:val="002E09A4"/>
    <w:rsid w:val="002E0A1C"/>
    <w:rsid w:val="002E1082"/>
    <w:rsid w:val="002E135B"/>
    <w:rsid w:val="002E14E7"/>
    <w:rsid w:val="002E16D2"/>
    <w:rsid w:val="002E1944"/>
    <w:rsid w:val="002E20E8"/>
    <w:rsid w:val="002E2157"/>
    <w:rsid w:val="002E27B5"/>
    <w:rsid w:val="002E28FD"/>
    <w:rsid w:val="002E2F43"/>
    <w:rsid w:val="002E2FD4"/>
    <w:rsid w:val="002E2FFC"/>
    <w:rsid w:val="002E320F"/>
    <w:rsid w:val="002E34BA"/>
    <w:rsid w:val="002E3C99"/>
    <w:rsid w:val="002E3F0C"/>
    <w:rsid w:val="002E4296"/>
    <w:rsid w:val="002E4596"/>
    <w:rsid w:val="002E479E"/>
    <w:rsid w:val="002E48EF"/>
    <w:rsid w:val="002E48F9"/>
    <w:rsid w:val="002E4ADA"/>
    <w:rsid w:val="002E50EF"/>
    <w:rsid w:val="002E5128"/>
    <w:rsid w:val="002E5358"/>
    <w:rsid w:val="002E53CD"/>
    <w:rsid w:val="002E53E0"/>
    <w:rsid w:val="002E547E"/>
    <w:rsid w:val="002E55FA"/>
    <w:rsid w:val="002E5801"/>
    <w:rsid w:val="002E5E40"/>
    <w:rsid w:val="002E62B5"/>
    <w:rsid w:val="002E6402"/>
    <w:rsid w:val="002E6535"/>
    <w:rsid w:val="002E6910"/>
    <w:rsid w:val="002E6AB5"/>
    <w:rsid w:val="002E7498"/>
    <w:rsid w:val="002E7612"/>
    <w:rsid w:val="002E78C9"/>
    <w:rsid w:val="002E7F4F"/>
    <w:rsid w:val="002F005D"/>
    <w:rsid w:val="002F03B6"/>
    <w:rsid w:val="002F0444"/>
    <w:rsid w:val="002F04CD"/>
    <w:rsid w:val="002F071C"/>
    <w:rsid w:val="002F0943"/>
    <w:rsid w:val="002F09D5"/>
    <w:rsid w:val="002F0B3B"/>
    <w:rsid w:val="002F0C0C"/>
    <w:rsid w:val="002F104F"/>
    <w:rsid w:val="002F1BA8"/>
    <w:rsid w:val="002F2301"/>
    <w:rsid w:val="002F2314"/>
    <w:rsid w:val="002F25DE"/>
    <w:rsid w:val="002F294D"/>
    <w:rsid w:val="002F2A62"/>
    <w:rsid w:val="002F2B9D"/>
    <w:rsid w:val="002F2DAD"/>
    <w:rsid w:val="002F2E5F"/>
    <w:rsid w:val="002F2F5B"/>
    <w:rsid w:val="002F2FC0"/>
    <w:rsid w:val="002F3222"/>
    <w:rsid w:val="002F36D0"/>
    <w:rsid w:val="002F3774"/>
    <w:rsid w:val="002F379E"/>
    <w:rsid w:val="002F3B3E"/>
    <w:rsid w:val="002F3EDF"/>
    <w:rsid w:val="002F3F47"/>
    <w:rsid w:val="002F43F5"/>
    <w:rsid w:val="002F4568"/>
    <w:rsid w:val="002F456F"/>
    <w:rsid w:val="002F4622"/>
    <w:rsid w:val="002F4681"/>
    <w:rsid w:val="002F46C7"/>
    <w:rsid w:val="002F46E1"/>
    <w:rsid w:val="002F476A"/>
    <w:rsid w:val="002F495B"/>
    <w:rsid w:val="002F49F6"/>
    <w:rsid w:val="002F4BD2"/>
    <w:rsid w:val="002F4C74"/>
    <w:rsid w:val="002F4E82"/>
    <w:rsid w:val="002F4F30"/>
    <w:rsid w:val="002F55D8"/>
    <w:rsid w:val="002F5823"/>
    <w:rsid w:val="002F5F12"/>
    <w:rsid w:val="002F66F7"/>
    <w:rsid w:val="002F70BF"/>
    <w:rsid w:val="002F7509"/>
    <w:rsid w:val="002F7611"/>
    <w:rsid w:val="002F7726"/>
    <w:rsid w:val="002F7B11"/>
    <w:rsid w:val="002F7CCC"/>
    <w:rsid w:val="002F7E69"/>
    <w:rsid w:val="002F7E9E"/>
    <w:rsid w:val="002F7FCB"/>
    <w:rsid w:val="003001EB"/>
    <w:rsid w:val="003005C8"/>
    <w:rsid w:val="003006A6"/>
    <w:rsid w:val="003006CB"/>
    <w:rsid w:val="003007A7"/>
    <w:rsid w:val="00300810"/>
    <w:rsid w:val="003009AB"/>
    <w:rsid w:val="00300C1E"/>
    <w:rsid w:val="00300C53"/>
    <w:rsid w:val="003013A9"/>
    <w:rsid w:val="0030143D"/>
    <w:rsid w:val="003016B5"/>
    <w:rsid w:val="00301818"/>
    <w:rsid w:val="00301A2D"/>
    <w:rsid w:val="00301CDC"/>
    <w:rsid w:val="00301E7C"/>
    <w:rsid w:val="00301F04"/>
    <w:rsid w:val="0030200F"/>
    <w:rsid w:val="0030209F"/>
    <w:rsid w:val="003020B9"/>
    <w:rsid w:val="0030216D"/>
    <w:rsid w:val="0030219C"/>
    <w:rsid w:val="0030226F"/>
    <w:rsid w:val="0030281C"/>
    <w:rsid w:val="00302A8B"/>
    <w:rsid w:val="00302AB8"/>
    <w:rsid w:val="00302FD5"/>
    <w:rsid w:val="0030310F"/>
    <w:rsid w:val="003032A6"/>
    <w:rsid w:val="003033B1"/>
    <w:rsid w:val="00303850"/>
    <w:rsid w:val="00303BB5"/>
    <w:rsid w:val="00303C59"/>
    <w:rsid w:val="003042E9"/>
    <w:rsid w:val="00304603"/>
    <w:rsid w:val="0030497F"/>
    <w:rsid w:val="003049F7"/>
    <w:rsid w:val="00304D8E"/>
    <w:rsid w:val="00304E1C"/>
    <w:rsid w:val="00304FBE"/>
    <w:rsid w:val="00305012"/>
    <w:rsid w:val="00305230"/>
    <w:rsid w:val="003052ED"/>
    <w:rsid w:val="00305387"/>
    <w:rsid w:val="003054A7"/>
    <w:rsid w:val="00305771"/>
    <w:rsid w:val="0030586E"/>
    <w:rsid w:val="003059A7"/>
    <w:rsid w:val="00305A84"/>
    <w:rsid w:val="003063BC"/>
    <w:rsid w:val="00306441"/>
    <w:rsid w:val="0030670C"/>
    <w:rsid w:val="003069B5"/>
    <w:rsid w:val="00306EEB"/>
    <w:rsid w:val="0030720B"/>
    <w:rsid w:val="00307236"/>
    <w:rsid w:val="0030729C"/>
    <w:rsid w:val="00307755"/>
    <w:rsid w:val="00307F90"/>
    <w:rsid w:val="0031035C"/>
    <w:rsid w:val="00310496"/>
    <w:rsid w:val="00310607"/>
    <w:rsid w:val="00310704"/>
    <w:rsid w:val="003107FD"/>
    <w:rsid w:val="00310890"/>
    <w:rsid w:val="00310AE5"/>
    <w:rsid w:val="00310EA7"/>
    <w:rsid w:val="00311896"/>
    <w:rsid w:val="00311950"/>
    <w:rsid w:val="00311A89"/>
    <w:rsid w:val="00311B01"/>
    <w:rsid w:val="00311B0C"/>
    <w:rsid w:val="00311CE1"/>
    <w:rsid w:val="00311FCA"/>
    <w:rsid w:val="003121A1"/>
    <w:rsid w:val="00312209"/>
    <w:rsid w:val="003122A7"/>
    <w:rsid w:val="00312321"/>
    <w:rsid w:val="00312333"/>
    <w:rsid w:val="00312359"/>
    <w:rsid w:val="00312404"/>
    <w:rsid w:val="00312430"/>
    <w:rsid w:val="003126B1"/>
    <w:rsid w:val="0031276B"/>
    <w:rsid w:val="00312771"/>
    <w:rsid w:val="00312B30"/>
    <w:rsid w:val="00312C47"/>
    <w:rsid w:val="00312DDC"/>
    <w:rsid w:val="00312F62"/>
    <w:rsid w:val="00312FC5"/>
    <w:rsid w:val="0031333B"/>
    <w:rsid w:val="00313513"/>
    <w:rsid w:val="00313525"/>
    <w:rsid w:val="003138C8"/>
    <w:rsid w:val="00313A24"/>
    <w:rsid w:val="00313A71"/>
    <w:rsid w:val="00313A8F"/>
    <w:rsid w:val="00313B1A"/>
    <w:rsid w:val="00313C5C"/>
    <w:rsid w:val="00313D0C"/>
    <w:rsid w:val="00313E6D"/>
    <w:rsid w:val="00314093"/>
    <w:rsid w:val="003143EC"/>
    <w:rsid w:val="00314617"/>
    <w:rsid w:val="003148A1"/>
    <w:rsid w:val="003148E6"/>
    <w:rsid w:val="00314B2D"/>
    <w:rsid w:val="00314C1B"/>
    <w:rsid w:val="00314EC6"/>
    <w:rsid w:val="003151B9"/>
    <w:rsid w:val="003151C1"/>
    <w:rsid w:val="003153F7"/>
    <w:rsid w:val="00315409"/>
    <w:rsid w:val="00315731"/>
    <w:rsid w:val="0031599F"/>
    <w:rsid w:val="00315AD7"/>
    <w:rsid w:val="00315CFC"/>
    <w:rsid w:val="00315D5F"/>
    <w:rsid w:val="00316047"/>
    <w:rsid w:val="003164C7"/>
    <w:rsid w:val="00316617"/>
    <w:rsid w:val="003167C6"/>
    <w:rsid w:val="00316893"/>
    <w:rsid w:val="003168DC"/>
    <w:rsid w:val="00316B34"/>
    <w:rsid w:val="00316CFC"/>
    <w:rsid w:val="00316DB6"/>
    <w:rsid w:val="003171E4"/>
    <w:rsid w:val="003173A1"/>
    <w:rsid w:val="00317614"/>
    <w:rsid w:val="003178F2"/>
    <w:rsid w:val="00317A79"/>
    <w:rsid w:val="00317F29"/>
    <w:rsid w:val="00317F67"/>
    <w:rsid w:val="00320270"/>
    <w:rsid w:val="003203F8"/>
    <w:rsid w:val="003205EE"/>
    <w:rsid w:val="00320861"/>
    <w:rsid w:val="003208C5"/>
    <w:rsid w:val="00320DC2"/>
    <w:rsid w:val="003212B8"/>
    <w:rsid w:val="00321320"/>
    <w:rsid w:val="0032142C"/>
    <w:rsid w:val="00321475"/>
    <w:rsid w:val="003219A0"/>
    <w:rsid w:val="00321D52"/>
    <w:rsid w:val="00321FEC"/>
    <w:rsid w:val="0032237C"/>
    <w:rsid w:val="003223FA"/>
    <w:rsid w:val="0032274B"/>
    <w:rsid w:val="003229A8"/>
    <w:rsid w:val="00322A98"/>
    <w:rsid w:val="00322C57"/>
    <w:rsid w:val="00323061"/>
    <w:rsid w:val="00323748"/>
    <w:rsid w:val="003239E4"/>
    <w:rsid w:val="00323F17"/>
    <w:rsid w:val="00324292"/>
    <w:rsid w:val="00324427"/>
    <w:rsid w:val="0032449F"/>
    <w:rsid w:val="003245BF"/>
    <w:rsid w:val="00324F9D"/>
    <w:rsid w:val="003250F3"/>
    <w:rsid w:val="0032559F"/>
    <w:rsid w:val="00325777"/>
    <w:rsid w:val="00325878"/>
    <w:rsid w:val="003259B6"/>
    <w:rsid w:val="00325A4D"/>
    <w:rsid w:val="00325A75"/>
    <w:rsid w:val="00326723"/>
    <w:rsid w:val="0032691C"/>
    <w:rsid w:val="00326BD5"/>
    <w:rsid w:val="00326ED1"/>
    <w:rsid w:val="00326F40"/>
    <w:rsid w:val="0032790C"/>
    <w:rsid w:val="00330242"/>
    <w:rsid w:val="003308D5"/>
    <w:rsid w:val="003308E6"/>
    <w:rsid w:val="00330DDC"/>
    <w:rsid w:val="00330FCE"/>
    <w:rsid w:val="0033103E"/>
    <w:rsid w:val="00331071"/>
    <w:rsid w:val="003310A9"/>
    <w:rsid w:val="00331369"/>
    <w:rsid w:val="00331429"/>
    <w:rsid w:val="003315A7"/>
    <w:rsid w:val="00331944"/>
    <w:rsid w:val="0033206B"/>
    <w:rsid w:val="003327BE"/>
    <w:rsid w:val="003328AC"/>
    <w:rsid w:val="00332C05"/>
    <w:rsid w:val="00332C29"/>
    <w:rsid w:val="00332CF6"/>
    <w:rsid w:val="00333268"/>
    <w:rsid w:val="00333B2F"/>
    <w:rsid w:val="00333E2F"/>
    <w:rsid w:val="00333F03"/>
    <w:rsid w:val="00334B24"/>
    <w:rsid w:val="00334B8F"/>
    <w:rsid w:val="00334B91"/>
    <w:rsid w:val="00334D78"/>
    <w:rsid w:val="00335148"/>
    <w:rsid w:val="0033514D"/>
    <w:rsid w:val="00335194"/>
    <w:rsid w:val="0033529E"/>
    <w:rsid w:val="003356C4"/>
    <w:rsid w:val="003358B0"/>
    <w:rsid w:val="003363FC"/>
    <w:rsid w:val="00336432"/>
    <w:rsid w:val="0033676D"/>
    <w:rsid w:val="00336F33"/>
    <w:rsid w:val="00337275"/>
    <w:rsid w:val="00337291"/>
    <w:rsid w:val="00337468"/>
    <w:rsid w:val="00337947"/>
    <w:rsid w:val="00337AC4"/>
    <w:rsid w:val="00337B04"/>
    <w:rsid w:val="00337D1B"/>
    <w:rsid w:val="0034080D"/>
    <w:rsid w:val="00341253"/>
    <w:rsid w:val="0034135F"/>
    <w:rsid w:val="003416A0"/>
    <w:rsid w:val="00341B0D"/>
    <w:rsid w:val="00341B46"/>
    <w:rsid w:val="00341C2C"/>
    <w:rsid w:val="00341C4C"/>
    <w:rsid w:val="00341D5C"/>
    <w:rsid w:val="00341E71"/>
    <w:rsid w:val="00341EB5"/>
    <w:rsid w:val="00341ED1"/>
    <w:rsid w:val="00341FE4"/>
    <w:rsid w:val="003423BA"/>
    <w:rsid w:val="003425AE"/>
    <w:rsid w:val="003425C7"/>
    <w:rsid w:val="00342831"/>
    <w:rsid w:val="00342AF4"/>
    <w:rsid w:val="00342F95"/>
    <w:rsid w:val="003431C6"/>
    <w:rsid w:val="0034323F"/>
    <w:rsid w:val="003433B4"/>
    <w:rsid w:val="0034368F"/>
    <w:rsid w:val="00343701"/>
    <w:rsid w:val="00343748"/>
    <w:rsid w:val="0034379C"/>
    <w:rsid w:val="003439B8"/>
    <w:rsid w:val="003439D8"/>
    <w:rsid w:val="00343A39"/>
    <w:rsid w:val="00343B22"/>
    <w:rsid w:val="00343B33"/>
    <w:rsid w:val="00344682"/>
    <w:rsid w:val="00344818"/>
    <w:rsid w:val="00344937"/>
    <w:rsid w:val="00344D7C"/>
    <w:rsid w:val="00344F8D"/>
    <w:rsid w:val="00345194"/>
    <w:rsid w:val="0034588D"/>
    <w:rsid w:val="00345E34"/>
    <w:rsid w:val="00346162"/>
    <w:rsid w:val="00346256"/>
    <w:rsid w:val="00346489"/>
    <w:rsid w:val="00346639"/>
    <w:rsid w:val="0034678B"/>
    <w:rsid w:val="0034682F"/>
    <w:rsid w:val="00346F9F"/>
    <w:rsid w:val="0034703F"/>
    <w:rsid w:val="00347243"/>
    <w:rsid w:val="003472B2"/>
    <w:rsid w:val="003472F0"/>
    <w:rsid w:val="00347999"/>
    <w:rsid w:val="0034799A"/>
    <w:rsid w:val="00347B16"/>
    <w:rsid w:val="00347D37"/>
    <w:rsid w:val="00347EC3"/>
    <w:rsid w:val="00347F16"/>
    <w:rsid w:val="0035038F"/>
    <w:rsid w:val="003504A7"/>
    <w:rsid w:val="0035057F"/>
    <w:rsid w:val="003505EA"/>
    <w:rsid w:val="00350A39"/>
    <w:rsid w:val="00350B2E"/>
    <w:rsid w:val="00350DF1"/>
    <w:rsid w:val="00351086"/>
    <w:rsid w:val="003511D1"/>
    <w:rsid w:val="00351758"/>
    <w:rsid w:val="003518D4"/>
    <w:rsid w:val="00351907"/>
    <w:rsid w:val="00351F75"/>
    <w:rsid w:val="003525C2"/>
    <w:rsid w:val="003525D5"/>
    <w:rsid w:val="0035276A"/>
    <w:rsid w:val="0035278A"/>
    <w:rsid w:val="00352CA3"/>
    <w:rsid w:val="003530A0"/>
    <w:rsid w:val="0035353D"/>
    <w:rsid w:val="00353965"/>
    <w:rsid w:val="00353D5C"/>
    <w:rsid w:val="003543C4"/>
    <w:rsid w:val="0035448D"/>
    <w:rsid w:val="00354534"/>
    <w:rsid w:val="003547A8"/>
    <w:rsid w:val="00354A42"/>
    <w:rsid w:val="0035530A"/>
    <w:rsid w:val="00355382"/>
    <w:rsid w:val="0035557C"/>
    <w:rsid w:val="00355599"/>
    <w:rsid w:val="003556B4"/>
    <w:rsid w:val="00355810"/>
    <w:rsid w:val="00355C50"/>
    <w:rsid w:val="00355E80"/>
    <w:rsid w:val="00356296"/>
    <w:rsid w:val="0035631A"/>
    <w:rsid w:val="003568EB"/>
    <w:rsid w:val="00356920"/>
    <w:rsid w:val="00356AFA"/>
    <w:rsid w:val="00357208"/>
    <w:rsid w:val="003574E4"/>
    <w:rsid w:val="00357517"/>
    <w:rsid w:val="0035753A"/>
    <w:rsid w:val="003576B7"/>
    <w:rsid w:val="00357772"/>
    <w:rsid w:val="00357820"/>
    <w:rsid w:val="00357AD2"/>
    <w:rsid w:val="00357AF4"/>
    <w:rsid w:val="00357B79"/>
    <w:rsid w:val="00357BFD"/>
    <w:rsid w:val="00357C5D"/>
    <w:rsid w:val="00357E4D"/>
    <w:rsid w:val="00357E9D"/>
    <w:rsid w:val="003600CD"/>
    <w:rsid w:val="003604B5"/>
    <w:rsid w:val="00360598"/>
    <w:rsid w:val="00360619"/>
    <w:rsid w:val="0036091D"/>
    <w:rsid w:val="00360C39"/>
    <w:rsid w:val="00360CEE"/>
    <w:rsid w:val="00361128"/>
    <w:rsid w:val="0036127C"/>
    <w:rsid w:val="003615B5"/>
    <w:rsid w:val="003615D4"/>
    <w:rsid w:val="00361840"/>
    <w:rsid w:val="00361892"/>
    <w:rsid w:val="00361D27"/>
    <w:rsid w:val="00361EB5"/>
    <w:rsid w:val="0036289B"/>
    <w:rsid w:val="00362B2B"/>
    <w:rsid w:val="00362BC1"/>
    <w:rsid w:val="00362D16"/>
    <w:rsid w:val="00362D25"/>
    <w:rsid w:val="0036347E"/>
    <w:rsid w:val="0036351A"/>
    <w:rsid w:val="003635DB"/>
    <w:rsid w:val="003636CD"/>
    <w:rsid w:val="003637FD"/>
    <w:rsid w:val="0036389A"/>
    <w:rsid w:val="00363D76"/>
    <w:rsid w:val="0036400B"/>
    <w:rsid w:val="0036417B"/>
    <w:rsid w:val="00364326"/>
    <w:rsid w:val="0036467D"/>
    <w:rsid w:val="00364774"/>
    <w:rsid w:val="00364893"/>
    <w:rsid w:val="003649EB"/>
    <w:rsid w:val="00364B97"/>
    <w:rsid w:val="00364CB4"/>
    <w:rsid w:val="00364D11"/>
    <w:rsid w:val="00364E05"/>
    <w:rsid w:val="00364E60"/>
    <w:rsid w:val="00364FB7"/>
    <w:rsid w:val="0036588B"/>
    <w:rsid w:val="003658B3"/>
    <w:rsid w:val="003665BD"/>
    <w:rsid w:val="003667DF"/>
    <w:rsid w:val="0036694B"/>
    <w:rsid w:val="00366C19"/>
    <w:rsid w:val="00366CE8"/>
    <w:rsid w:val="0036732F"/>
    <w:rsid w:val="0036733E"/>
    <w:rsid w:val="00367449"/>
    <w:rsid w:val="003674F3"/>
    <w:rsid w:val="00367D0E"/>
    <w:rsid w:val="00367D37"/>
    <w:rsid w:val="00367F58"/>
    <w:rsid w:val="00367FCB"/>
    <w:rsid w:val="0037018F"/>
    <w:rsid w:val="0037019B"/>
    <w:rsid w:val="0037050C"/>
    <w:rsid w:val="0037050E"/>
    <w:rsid w:val="003705A1"/>
    <w:rsid w:val="00370610"/>
    <w:rsid w:val="003707CD"/>
    <w:rsid w:val="00370955"/>
    <w:rsid w:val="00370AAB"/>
    <w:rsid w:val="00370C15"/>
    <w:rsid w:val="00370F16"/>
    <w:rsid w:val="003710BB"/>
    <w:rsid w:val="00371576"/>
    <w:rsid w:val="00371797"/>
    <w:rsid w:val="00371945"/>
    <w:rsid w:val="00371955"/>
    <w:rsid w:val="00371F61"/>
    <w:rsid w:val="003720B7"/>
    <w:rsid w:val="003722E7"/>
    <w:rsid w:val="00372416"/>
    <w:rsid w:val="003726EF"/>
    <w:rsid w:val="00372746"/>
    <w:rsid w:val="003727DD"/>
    <w:rsid w:val="00372B24"/>
    <w:rsid w:val="00372B45"/>
    <w:rsid w:val="00372DB9"/>
    <w:rsid w:val="00373289"/>
    <w:rsid w:val="00373456"/>
    <w:rsid w:val="003734A4"/>
    <w:rsid w:val="00373528"/>
    <w:rsid w:val="00373AFD"/>
    <w:rsid w:val="00373BC8"/>
    <w:rsid w:val="00373C4C"/>
    <w:rsid w:val="00373D17"/>
    <w:rsid w:val="00374519"/>
    <w:rsid w:val="003748F3"/>
    <w:rsid w:val="00374A4D"/>
    <w:rsid w:val="00374ABA"/>
    <w:rsid w:val="003754FD"/>
    <w:rsid w:val="003756C2"/>
    <w:rsid w:val="0037593F"/>
    <w:rsid w:val="00375A4D"/>
    <w:rsid w:val="00375C7C"/>
    <w:rsid w:val="00375DB5"/>
    <w:rsid w:val="003766AB"/>
    <w:rsid w:val="00376755"/>
    <w:rsid w:val="0037675F"/>
    <w:rsid w:val="00376925"/>
    <w:rsid w:val="00376A99"/>
    <w:rsid w:val="003770C3"/>
    <w:rsid w:val="00377478"/>
    <w:rsid w:val="00377599"/>
    <w:rsid w:val="00377965"/>
    <w:rsid w:val="00377C22"/>
    <w:rsid w:val="00377EBB"/>
    <w:rsid w:val="00380560"/>
    <w:rsid w:val="0038070D"/>
    <w:rsid w:val="00380D38"/>
    <w:rsid w:val="00380D62"/>
    <w:rsid w:val="00380E89"/>
    <w:rsid w:val="00380EF7"/>
    <w:rsid w:val="00381200"/>
    <w:rsid w:val="0038157F"/>
    <w:rsid w:val="003815F8"/>
    <w:rsid w:val="003816FF"/>
    <w:rsid w:val="0038189D"/>
    <w:rsid w:val="003819BF"/>
    <w:rsid w:val="00381D19"/>
    <w:rsid w:val="00381D6E"/>
    <w:rsid w:val="003824BD"/>
    <w:rsid w:val="0038267B"/>
    <w:rsid w:val="00382749"/>
    <w:rsid w:val="003828C4"/>
    <w:rsid w:val="00382A88"/>
    <w:rsid w:val="00382AA7"/>
    <w:rsid w:val="00382CDD"/>
    <w:rsid w:val="00382DF4"/>
    <w:rsid w:val="00382EC0"/>
    <w:rsid w:val="00383B29"/>
    <w:rsid w:val="00383D41"/>
    <w:rsid w:val="00383E1C"/>
    <w:rsid w:val="00383F4E"/>
    <w:rsid w:val="0038421A"/>
    <w:rsid w:val="00384260"/>
    <w:rsid w:val="003843AD"/>
    <w:rsid w:val="003844F2"/>
    <w:rsid w:val="003846FE"/>
    <w:rsid w:val="00384994"/>
    <w:rsid w:val="00384BBA"/>
    <w:rsid w:val="003850B9"/>
    <w:rsid w:val="003854C0"/>
    <w:rsid w:val="00385A43"/>
    <w:rsid w:val="00386000"/>
    <w:rsid w:val="00386072"/>
    <w:rsid w:val="00386341"/>
    <w:rsid w:val="00386791"/>
    <w:rsid w:val="00386AD4"/>
    <w:rsid w:val="00386E3C"/>
    <w:rsid w:val="00386F1D"/>
    <w:rsid w:val="00386FA5"/>
    <w:rsid w:val="0038720E"/>
    <w:rsid w:val="003872AE"/>
    <w:rsid w:val="003873B5"/>
    <w:rsid w:val="00387504"/>
    <w:rsid w:val="003875D6"/>
    <w:rsid w:val="003879E7"/>
    <w:rsid w:val="00387B74"/>
    <w:rsid w:val="00390355"/>
    <w:rsid w:val="003905E3"/>
    <w:rsid w:val="0039066B"/>
    <w:rsid w:val="003906C0"/>
    <w:rsid w:val="003906E4"/>
    <w:rsid w:val="00390921"/>
    <w:rsid w:val="00390A4A"/>
    <w:rsid w:val="00390A6C"/>
    <w:rsid w:val="00390B04"/>
    <w:rsid w:val="00390C85"/>
    <w:rsid w:val="00390EE2"/>
    <w:rsid w:val="003911EF"/>
    <w:rsid w:val="0039124C"/>
    <w:rsid w:val="003912A3"/>
    <w:rsid w:val="0039155F"/>
    <w:rsid w:val="0039158B"/>
    <w:rsid w:val="00391962"/>
    <w:rsid w:val="00391AA9"/>
    <w:rsid w:val="00391ABE"/>
    <w:rsid w:val="00391C01"/>
    <w:rsid w:val="00391CEC"/>
    <w:rsid w:val="00391D2A"/>
    <w:rsid w:val="0039244B"/>
    <w:rsid w:val="00392503"/>
    <w:rsid w:val="00392759"/>
    <w:rsid w:val="00392C11"/>
    <w:rsid w:val="00393211"/>
    <w:rsid w:val="00393453"/>
    <w:rsid w:val="003934C6"/>
    <w:rsid w:val="00393581"/>
    <w:rsid w:val="00393709"/>
    <w:rsid w:val="0039371A"/>
    <w:rsid w:val="0039372A"/>
    <w:rsid w:val="0039378D"/>
    <w:rsid w:val="00393D9C"/>
    <w:rsid w:val="00393E06"/>
    <w:rsid w:val="00393FAE"/>
    <w:rsid w:val="003940F7"/>
    <w:rsid w:val="003943EE"/>
    <w:rsid w:val="003944D2"/>
    <w:rsid w:val="00394A31"/>
    <w:rsid w:val="00394E5A"/>
    <w:rsid w:val="00395057"/>
    <w:rsid w:val="003950E8"/>
    <w:rsid w:val="00395184"/>
    <w:rsid w:val="003955D7"/>
    <w:rsid w:val="003961D6"/>
    <w:rsid w:val="003962CD"/>
    <w:rsid w:val="00396475"/>
    <w:rsid w:val="003964FD"/>
    <w:rsid w:val="0039667B"/>
    <w:rsid w:val="00396CF9"/>
    <w:rsid w:val="00396D02"/>
    <w:rsid w:val="003970BB"/>
    <w:rsid w:val="00397362"/>
    <w:rsid w:val="00397451"/>
    <w:rsid w:val="00397701"/>
    <w:rsid w:val="00397826"/>
    <w:rsid w:val="00397872"/>
    <w:rsid w:val="003979B3"/>
    <w:rsid w:val="00397DC5"/>
    <w:rsid w:val="00397FB5"/>
    <w:rsid w:val="003A02A1"/>
    <w:rsid w:val="003A0FE3"/>
    <w:rsid w:val="003A104A"/>
    <w:rsid w:val="003A1164"/>
    <w:rsid w:val="003A13B7"/>
    <w:rsid w:val="003A15C0"/>
    <w:rsid w:val="003A1A04"/>
    <w:rsid w:val="003A1E3D"/>
    <w:rsid w:val="003A1E81"/>
    <w:rsid w:val="003A2093"/>
    <w:rsid w:val="003A22C5"/>
    <w:rsid w:val="003A23F3"/>
    <w:rsid w:val="003A240A"/>
    <w:rsid w:val="003A24C3"/>
    <w:rsid w:val="003A253E"/>
    <w:rsid w:val="003A2962"/>
    <w:rsid w:val="003A298D"/>
    <w:rsid w:val="003A29B0"/>
    <w:rsid w:val="003A37FC"/>
    <w:rsid w:val="003A38C6"/>
    <w:rsid w:val="003A38E9"/>
    <w:rsid w:val="003A38FF"/>
    <w:rsid w:val="003A3C7D"/>
    <w:rsid w:val="003A3CD2"/>
    <w:rsid w:val="003A3DEC"/>
    <w:rsid w:val="003A4102"/>
    <w:rsid w:val="003A41BF"/>
    <w:rsid w:val="003A467B"/>
    <w:rsid w:val="003A4696"/>
    <w:rsid w:val="003A47FD"/>
    <w:rsid w:val="003A4E3A"/>
    <w:rsid w:val="003A4E42"/>
    <w:rsid w:val="003A5201"/>
    <w:rsid w:val="003A52C4"/>
    <w:rsid w:val="003A5404"/>
    <w:rsid w:val="003A544D"/>
    <w:rsid w:val="003A550D"/>
    <w:rsid w:val="003A579C"/>
    <w:rsid w:val="003A58D2"/>
    <w:rsid w:val="003A5962"/>
    <w:rsid w:val="003A5A4B"/>
    <w:rsid w:val="003A5BFA"/>
    <w:rsid w:val="003A64AB"/>
    <w:rsid w:val="003A6845"/>
    <w:rsid w:val="003A74F6"/>
    <w:rsid w:val="003A75F9"/>
    <w:rsid w:val="003A7719"/>
    <w:rsid w:val="003A7C05"/>
    <w:rsid w:val="003A7FB8"/>
    <w:rsid w:val="003B0876"/>
    <w:rsid w:val="003B0A2F"/>
    <w:rsid w:val="003B0C80"/>
    <w:rsid w:val="003B0C93"/>
    <w:rsid w:val="003B11F0"/>
    <w:rsid w:val="003B14E4"/>
    <w:rsid w:val="003B1518"/>
    <w:rsid w:val="003B16F0"/>
    <w:rsid w:val="003B1AC8"/>
    <w:rsid w:val="003B1B42"/>
    <w:rsid w:val="003B1BF2"/>
    <w:rsid w:val="003B1EDA"/>
    <w:rsid w:val="003B1F39"/>
    <w:rsid w:val="003B202F"/>
    <w:rsid w:val="003B2148"/>
    <w:rsid w:val="003B21A2"/>
    <w:rsid w:val="003B2227"/>
    <w:rsid w:val="003B2251"/>
    <w:rsid w:val="003B2423"/>
    <w:rsid w:val="003B2444"/>
    <w:rsid w:val="003B2471"/>
    <w:rsid w:val="003B2851"/>
    <w:rsid w:val="003B29D4"/>
    <w:rsid w:val="003B2A03"/>
    <w:rsid w:val="003B2A4D"/>
    <w:rsid w:val="003B2C86"/>
    <w:rsid w:val="003B2DF4"/>
    <w:rsid w:val="003B2FAD"/>
    <w:rsid w:val="003B3109"/>
    <w:rsid w:val="003B3418"/>
    <w:rsid w:val="003B38F6"/>
    <w:rsid w:val="003B3A63"/>
    <w:rsid w:val="003B3C12"/>
    <w:rsid w:val="003B3FC6"/>
    <w:rsid w:val="003B4125"/>
    <w:rsid w:val="003B427E"/>
    <w:rsid w:val="003B4304"/>
    <w:rsid w:val="003B43B8"/>
    <w:rsid w:val="003B4539"/>
    <w:rsid w:val="003B4609"/>
    <w:rsid w:val="003B4699"/>
    <w:rsid w:val="003B4B5E"/>
    <w:rsid w:val="003B4E1E"/>
    <w:rsid w:val="003B5333"/>
    <w:rsid w:val="003B542B"/>
    <w:rsid w:val="003B566E"/>
    <w:rsid w:val="003B572C"/>
    <w:rsid w:val="003B5846"/>
    <w:rsid w:val="003B59BA"/>
    <w:rsid w:val="003B5B67"/>
    <w:rsid w:val="003B5B84"/>
    <w:rsid w:val="003B5EF1"/>
    <w:rsid w:val="003B5FA9"/>
    <w:rsid w:val="003B608A"/>
    <w:rsid w:val="003B6164"/>
    <w:rsid w:val="003B63B3"/>
    <w:rsid w:val="003B64FA"/>
    <w:rsid w:val="003B6827"/>
    <w:rsid w:val="003B6956"/>
    <w:rsid w:val="003B6AF8"/>
    <w:rsid w:val="003B6DDF"/>
    <w:rsid w:val="003B6F17"/>
    <w:rsid w:val="003B7557"/>
    <w:rsid w:val="003B7B7D"/>
    <w:rsid w:val="003B7BAE"/>
    <w:rsid w:val="003B7DC8"/>
    <w:rsid w:val="003C00B1"/>
    <w:rsid w:val="003C02A2"/>
    <w:rsid w:val="003C03A7"/>
    <w:rsid w:val="003C049D"/>
    <w:rsid w:val="003C0502"/>
    <w:rsid w:val="003C0A54"/>
    <w:rsid w:val="003C0B9E"/>
    <w:rsid w:val="003C0C4E"/>
    <w:rsid w:val="003C1073"/>
    <w:rsid w:val="003C155B"/>
    <w:rsid w:val="003C171E"/>
    <w:rsid w:val="003C1728"/>
    <w:rsid w:val="003C18FC"/>
    <w:rsid w:val="003C19A6"/>
    <w:rsid w:val="003C1A95"/>
    <w:rsid w:val="003C1B8F"/>
    <w:rsid w:val="003C1F92"/>
    <w:rsid w:val="003C23CB"/>
    <w:rsid w:val="003C2A18"/>
    <w:rsid w:val="003C2B02"/>
    <w:rsid w:val="003C2D3E"/>
    <w:rsid w:val="003C3082"/>
    <w:rsid w:val="003C371B"/>
    <w:rsid w:val="003C3930"/>
    <w:rsid w:val="003C396D"/>
    <w:rsid w:val="003C3C6E"/>
    <w:rsid w:val="003C3DC5"/>
    <w:rsid w:val="003C3E10"/>
    <w:rsid w:val="003C3E22"/>
    <w:rsid w:val="003C4183"/>
    <w:rsid w:val="003C4438"/>
    <w:rsid w:val="003C44A8"/>
    <w:rsid w:val="003C4727"/>
    <w:rsid w:val="003C497C"/>
    <w:rsid w:val="003C5009"/>
    <w:rsid w:val="003C51CF"/>
    <w:rsid w:val="003C5510"/>
    <w:rsid w:val="003C57B4"/>
    <w:rsid w:val="003C6723"/>
    <w:rsid w:val="003C6791"/>
    <w:rsid w:val="003C6CEC"/>
    <w:rsid w:val="003C6D67"/>
    <w:rsid w:val="003C6F88"/>
    <w:rsid w:val="003C7041"/>
    <w:rsid w:val="003C712F"/>
    <w:rsid w:val="003C721D"/>
    <w:rsid w:val="003C723A"/>
    <w:rsid w:val="003C74DD"/>
    <w:rsid w:val="003C79B4"/>
    <w:rsid w:val="003C7C2A"/>
    <w:rsid w:val="003C7D34"/>
    <w:rsid w:val="003C7DBC"/>
    <w:rsid w:val="003C7DEC"/>
    <w:rsid w:val="003C7E94"/>
    <w:rsid w:val="003C7FC3"/>
    <w:rsid w:val="003D0399"/>
    <w:rsid w:val="003D0512"/>
    <w:rsid w:val="003D142F"/>
    <w:rsid w:val="003D1C84"/>
    <w:rsid w:val="003D213C"/>
    <w:rsid w:val="003D24CF"/>
    <w:rsid w:val="003D26A7"/>
    <w:rsid w:val="003D2842"/>
    <w:rsid w:val="003D2CC4"/>
    <w:rsid w:val="003D325F"/>
    <w:rsid w:val="003D328F"/>
    <w:rsid w:val="003D32EE"/>
    <w:rsid w:val="003D3331"/>
    <w:rsid w:val="003D3685"/>
    <w:rsid w:val="003D3901"/>
    <w:rsid w:val="003D3DBD"/>
    <w:rsid w:val="003D411A"/>
    <w:rsid w:val="003D4237"/>
    <w:rsid w:val="003D434A"/>
    <w:rsid w:val="003D4B9E"/>
    <w:rsid w:val="003D4C3E"/>
    <w:rsid w:val="003D4CDE"/>
    <w:rsid w:val="003D4E5E"/>
    <w:rsid w:val="003D4E79"/>
    <w:rsid w:val="003D5983"/>
    <w:rsid w:val="003D5B0A"/>
    <w:rsid w:val="003D5CA3"/>
    <w:rsid w:val="003D5F2B"/>
    <w:rsid w:val="003D5FDB"/>
    <w:rsid w:val="003D6434"/>
    <w:rsid w:val="003D6755"/>
    <w:rsid w:val="003D6ABF"/>
    <w:rsid w:val="003D7121"/>
    <w:rsid w:val="003D76F2"/>
    <w:rsid w:val="003D78FE"/>
    <w:rsid w:val="003D7947"/>
    <w:rsid w:val="003D7A5B"/>
    <w:rsid w:val="003D7F02"/>
    <w:rsid w:val="003E002A"/>
    <w:rsid w:val="003E0427"/>
    <w:rsid w:val="003E0462"/>
    <w:rsid w:val="003E046F"/>
    <w:rsid w:val="003E048C"/>
    <w:rsid w:val="003E0561"/>
    <w:rsid w:val="003E059A"/>
    <w:rsid w:val="003E0996"/>
    <w:rsid w:val="003E0D0D"/>
    <w:rsid w:val="003E0DD3"/>
    <w:rsid w:val="003E0F46"/>
    <w:rsid w:val="003E0FC2"/>
    <w:rsid w:val="003E101B"/>
    <w:rsid w:val="003E106B"/>
    <w:rsid w:val="003E135E"/>
    <w:rsid w:val="003E1A77"/>
    <w:rsid w:val="003E1AF5"/>
    <w:rsid w:val="003E1EF2"/>
    <w:rsid w:val="003E1F50"/>
    <w:rsid w:val="003E2197"/>
    <w:rsid w:val="003E21B1"/>
    <w:rsid w:val="003E21CC"/>
    <w:rsid w:val="003E24C6"/>
    <w:rsid w:val="003E25CD"/>
    <w:rsid w:val="003E25F9"/>
    <w:rsid w:val="003E2A4F"/>
    <w:rsid w:val="003E2C08"/>
    <w:rsid w:val="003E2CFE"/>
    <w:rsid w:val="003E38C4"/>
    <w:rsid w:val="003E3C9F"/>
    <w:rsid w:val="003E3CE0"/>
    <w:rsid w:val="003E3D1B"/>
    <w:rsid w:val="003E4242"/>
    <w:rsid w:val="003E445C"/>
    <w:rsid w:val="003E457C"/>
    <w:rsid w:val="003E4618"/>
    <w:rsid w:val="003E51DD"/>
    <w:rsid w:val="003E53BB"/>
    <w:rsid w:val="003E53CA"/>
    <w:rsid w:val="003E5558"/>
    <w:rsid w:val="003E5647"/>
    <w:rsid w:val="003E5674"/>
    <w:rsid w:val="003E5677"/>
    <w:rsid w:val="003E56A4"/>
    <w:rsid w:val="003E5982"/>
    <w:rsid w:val="003E5CC8"/>
    <w:rsid w:val="003E5DCD"/>
    <w:rsid w:val="003E5E40"/>
    <w:rsid w:val="003E5E87"/>
    <w:rsid w:val="003E608A"/>
    <w:rsid w:val="003E61A1"/>
    <w:rsid w:val="003E61B6"/>
    <w:rsid w:val="003E666E"/>
    <w:rsid w:val="003E66B9"/>
    <w:rsid w:val="003E6997"/>
    <w:rsid w:val="003E69FD"/>
    <w:rsid w:val="003E6AEA"/>
    <w:rsid w:val="003E6BD4"/>
    <w:rsid w:val="003E6F24"/>
    <w:rsid w:val="003E6FC9"/>
    <w:rsid w:val="003E6FE4"/>
    <w:rsid w:val="003E76FB"/>
    <w:rsid w:val="003E773D"/>
    <w:rsid w:val="003E7D04"/>
    <w:rsid w:val="003E7E2D"/>
    <w:rsid w:val="003E7E67"/>
    <w:rsid w:val="003E7EBE"/>
    <w:rsid w:val="003F0383"/>
    <w:rsid w:val="003F0736"/>
    <w:rsid w:val="003F099E"/>
    <w:rsid w:val="003F0ABD"/>
    <w:rsid w:val="003F0ACA"/>
    <w:rsid w:val="003F0FD9"/>
    <w:rsid w:val="003F12E6"/>
    <w:rsid w:val="003F16BD"/>
    <w:rsid w:val="003F176A"/>
    <w:rsid w:val="003F1960"/>
    <w:rsid w:val="003F19FB"/>
    <w:rsid w:val="003F1A6C"/>
    <w:rsid w:val="003F237D"/>
    <w:rsid w:val="003F242C"/>
    <w:rsid w:val="003F29B2"/>
    <w:rsid w:val="003F2AF7"/>
    <w:rsid w:val="003F2BF4"/>
    <w:rsid w:val="003F2C81"/>
    <w:rsid w:val="003F3170"/>
    <w:rsid w:val="003F32F4"/>
    <w:rsid w:val="003F33E8"/>
    <w:rsid w:val="003F3551"/>
    <w:rsid w:val="003F3649"/>
    <w:rsid w:val="003F3880"/>
    <w:rsid w:val="003F3CF2"/>
    <w:rsid w:val="003F3D5F"/>
    <w:rsid w:val="003F3DF0"/>
    <w:rsid w:val="003F3EC2"/>
    <w:rsid w:val="003F4767"/>
    <w:rsid w:val="003F47FD"/>
    <w:rsid w:val="003F4C80"/>
    <w:rsid w:val="003F4F5A"/>
    <w:rsid w:val="003F517C"/>
    <w:rsid w:val="003F519E"/>
    <w:rsid w:val="003F51FC"/>
    <w:rsid w:val="003F534C"/>
    <w:rsid w:val="003F553C"/>
    <w:rsid w:val="003F5B69"/>
    <w:rsid w:val="003F5C93"/>
    <w:rsid w:val="003F5FC7"/>
    <w:rsid w:val="003F6029"/>
    <w:rsid w:val="003F60E4"/>
    <w:rsid w:val="003F62C5"/>
    <w:rsid w:val="003F6346"/>
    <w:rsid w:val="003F6358"/>
    <w:rsid w:val="003F6525"/>
    <w:rsid w:val="003F661E"/>
    <w:rsid w:val="003F6767"/>
    <w:rsid w:val="003F6981"/>
    <w:rsid w:val="003F6D58"/>
    <w:rsid w:val="003F6DF9"/>
    <w:rsid w:val="003F6E63"/>
    <w:rsid w:val="003F749E"/>
    <w:rsid w:val="003F7529"/>
    <w:rsid w:val="003F7676"/>
    <w:rsid w:val="003F7793"/>
    <w:rsid w:val="003F7897"/>
    <w:rsid w:val="003F7D7C"/>
    <w:rsid w:val="003F7E7C"/>
    <w:rsid w:val="003F7FC0"/>
    <w:rsid w:val="00400036"/>
    <w:rsid w:val="00400041"/>
    <w:rsid w:val="00400320"/>
    <w:rsid w:val="0040040C"/>
    <w:rsid w:val="0040057D"/>
    <w:rsid w:val="0040073F"/>
    <w:rsid w:val="00400933"/>
    <w:rsid w:val="004009E4"/>
    <w:rsid w:val="00400B55"/>
    <w:rsid w:val="00400E2F"/>
    <w:rsid w:val="00400E3B"/>
    <w:rsid w:val="00400F12"/>
    <w:rsid w:val="004010C9"/>
    <w:rsid w:val="0040140A"/>
    <w:rsid w:val="004014EB"/>
    <w:rsid w:val="004019D7"/>
    <w:rsid w:val="00401E9D"/>
    <w:rsid w:val="00402025"/>
    <w:rsid w:val="00402607"/>
    <w:rsid w:val="0040284B"/>
    <w:rsid w:val="00402932"/>
    <w:rsid w:val="004029B1"/>
    <w:rsid w:val="00402A63"/>
    <w:rsid w:val="00402ACD"/>
    <w:rsid w:val="00403168"/>
    <w:rsid w:val="004034EB"/>
    <w:rsid w:val="004038CA"/>
    <w:rsid w:val="00403997"/>
    <w:rsid w:val="004039B7"/>
    <w:rsid w:val="00403B3D"/>
    <w:rsid w:val="00403BFC"/>
    <w:rsid w:val="00403D45"/>
    <w:rsid w:val="00403F5F"/>
    <w:rsid w:val="00404018"/>
    <w:rsid w:val="004040CB"/>
    <w:rsid w:val="00404183"/>
    <w:rsid w:val="004041D7"/>
    <w:rsid w:val="0040435D"/>
    <w:rsid w:val="004043D3"/>
    <w:rsid w:val="00404567"/>
    <w:rsid w:val="004045F7"/>
    <w:rsid w:val="004047DD"/>
    <w:rsid w:val="00404C01"/>
    <w:rsid w:val="00404CDB"/>
    <w:rsid w:val="00405378"/>
    <w:rsid w:val="004056E3"/>
    <w:rsid w:val="00405966"/>
    <w:rsid w:val="00405AEC"/>
    <w:rsid w:val="00405F24"/>
    <w:rsid w:val="004062B3"/>
    <w:rsid w:val="004062D9"/>
    <w:rsid w:val="004064E0"/>
    <w:rsid w:val="00406613"/>
    <w:rsid w:val="004066A8"/>
    <w:rsid w:val="004068C2"/>
    <w:rsid w:val="00407093"/>
    <w:rsid w:val="0040709F"/>
    <w:rsid w:val="00407337"/>
    <w:rsid w:val="004076A4"/>
    <w:rsid w:val="00407724"/>
    <w:rsid w:val="004078BA"/>
    <w:rsid w:val="00407939"/>
    <w:rsid w:val="00407CDB"/>
    <w:rsid w:val="00407CE7"/>
    <w:rsid w:val="00410060"/>
    <w:rsid w:val="00410174"/>
    <w:rsid w:val="00410610"/>
    <w:rsid w:val="00410769"/>
    <w:rsid w:val="0041078B"/>
    <w:rsid w:val="00410A2E"/>
    <w:rsid w:val="00410A90"/>
    <w:rsid w:val="00410B98"/>
    <w:rsid w:val="00410E34"/>
    <w:rsid w:val="00410FEE"/>
    <w:rsid w:val="00411010"/>
    <w:rsid w:val="004110CF"/>
    <w:rsid w:val="004111C0"/>
    <w:rsid w:val="0041152D"/>
    <w:rsid w:val="00411767"/>
    <w:rsid w:val="00411ABC"/>
    <w:rsid w:val="00411D64"/>
    <w:rsid w:val="00412664"/>
    <w:rsid w:val="00412905"/>
    <w:rsid w:val="00412C5B"/>
    <w:rsid w:val="004130CB"/>
    <w:rsid w:val="00413159"/>
    <w:rsid w:val="004131AD"/>
    <w:rsid w:val="00413384"/>
    <w:rsid w:val="004133B3"/>
    <w:rsid w:val="004133D6"/>
    <w:rsid w:val="00413550"/>
    <w:rsid w:val="004136D3"/>
    <w:rsid w:val="00413C11"/>
    <w:rsid w:val="00413F3A"/>
    <w:rsid w:val="004141EA"/>
    <w:rsid w:val="00414791"/>
    <w:rsid w:val="00414AC2"/>
    <w:rsid w:val="00414B66"/>
    <w:rsid w:val="00415152"/>
    <w:rsid w:val="004151CE"/>
    <w:rsid w:val="00415222"/>
    <w:rsid w:val="004152B3"/>
    <w:rsid w:val="00415526"/>
    <w:rsid w:val="004155F7"/>
    <w:rsid w:val="004158DB"/>
    <w:rsid w:val="004159E5"/>
    <w:rsid w:val="00415C23"/>
    <w:rsid w:val="00415F83"/>
    <w:rsid w:val="00416697"/>
    <w:rsid w:val="004168E5"/>
    <w:rsid w:val="00416918"/>
    <w:rsid w:val="00416A6C"/>
    <w:rsid w:val="00416BB1"/>
    <w:rsid w:val="00416BC3"/>
    <w:rsid w:val="00416C76"/>
    <w:rsid w:val="00416ECD"/>
    <w:rsid w:val="00416F81"/>
    <w:rsid w:val="004170F4"/>
    <w:rsid w:val="0041719E"/>
    <w:rsid w:val="00417231"/>
    <w:rsid w:val="0041774C"/>
    <w:rsid w:val="004177A0"/>
    <w:rsid w:val="00417905"/>
    <w:rsid w:val="004179B0"/>
    <w:rsid w:val="00417AB8"/>
    <w:rsid w:val="00417B3C"/>
    <w:rsid w:val="00417B49"/>
    <w:rsid w:val="00417BAE"/>
    <w:rsid w:val="00417BE2"/>
    <w:rsid w:val="004201FF"/>
    <w:rsid w:val="0042030D"/>
    <w:rsid w:val="00420439"/>
    <w:rsid w:val="00420543"/>
    <w:rsid w:val="0042068C"/>
    <w:rsid w:val="004208D0"/>
    <w:rsid w:val="0042094A"/>
    <w:rsid w:val="0042097C"/>
    <w:rsid w:val="00420BBE"/>
    <w:rsid w:val="00420BFA"/>
    <w:rsid w:val="00420C35"/>
    <w:rsid w:val="00420C73"/>
    <w:rsid w:val="00420C8D"/>
    <w:rsid w:val="00420CBA"/>
    <w:rsid w:val="00420E6B"/>
    <w:rsid w:val="00420FED"/>
    <w:rsid w:val="004210DB"/>
    <w:rsid w:val="00421110"/>
    <w:rsid w:val="00421525"/>
    <w:rsid w:val="004216EB"/>
    <w:rsid w:val="00422002"/>
    <w:rsid w:val="004225C5"/>
    <w:rsid w:val="00422693"/>
    <w:rsid w:val="00422727"/>
    <w:rsid w:val="004227C1"/>
    <w:rsid w:val="00422957"/>
    <w:rsid w:val="00422FBF"/>
    <w:rsid w:val="004234CD"/>
    <w:rsid w:val="0042354F"/>
    <w:rsid w:val="00423581"/>
    <w:rsid w:val="00423BB2"/>
    <w:rsid w:val="00423D66"/>
    <w:rsid w:val="00423E51"/>
    <w:rsid w:val="00423E69"/>
    <w:rsid w:val="004240FE"/>
    <w:rsid w:val="004241B2"/>
    <w:rsid w:val="0042457A"/>
    <w:rsid w:val="0042475A"/>
    <w:rsid w:val="004248B1"/>
    <w:rsid w:val="00425061"/>
    <w:rsid w:val="004250E1"/>
    <w:rsid w:val="00425154"/>
    <w:rsid w:val="0042524D"/>
    <w:rsid w:val="0042537F"/>
    <w:rsid w:val="004256A2"/>
    <w:rsid w:val="0042572A"/>
    <w:rsid w:val="0042576B"/>
    <w:rsid w:val="004259B8"/>
    <w:rsid w:val="004259D9"/>
    <w:rsid w:val="00426284"/>
    <w:rsid w:val="004262AF"/>
    <w:rsid w:val="004262DE"/>
    <w:rsid w:val="00426389"/>
    <w:rsid w:val="00426647"/>
    <w:rsid w:val="004268EF"/>
    <w:rsid w:val="00426AC2"/>
    <w:rsid w:val="00426B27"/>
    <w:rsid w:val="00426BC5"/>
    <w:rsid w:val="00427059"/>
    <w:rsid w:val="0042716E"/>
    <w:rsid w:val="004271D9"/>
    <w:rsid w:val="0042724D"/>
    <w:rsid w:val="00427402"/>
    <w:rsid w:val="004275BA"/>
    <w:rsid w:val="004277A3"/>
    <w:rsid w:val="004277EB"/>
    <w:rsid w:val="0042786C"/>
    <w:rsid w:val="004278A1"/>
    <w:rsid w:val="00427BA3"/>
    <w:rsid w:val="00427D86"/>
    <w:rsid w:val="00427DAE"/>
    <w:rsid w:val="0043054D"/>
    <w:rsid w:val="00430B06"/>
    <w:rsid w:val="00430BDC"/>
    <w:rsid w:val="00430DFC"/>
    <w:rsid w:val="00431339"/>
    <w:rsid w:val="004316AA"/>
    <w:rsid w:val="0043182E"/>
    <w:rsid w:val="00431852"/>
    <w:rsid w:val="00431B1A"/>
    <w:rsid w:val="00431DCA"/>
    <w:rsid w:val="00431E56"/>
    <w:rsid w:val="00432117"/>
    <w:rsid w:val="004321F4"/>
    <w:rsid w:val="004322C3"/>
    <w:rsid w:val="004324AA"/>
    <w:rsid w:val="004324DE"/>
    <w:rsid w:val="004325CB"/>
    <w:rsid w:val="00432618"/>
    <w:rsid w:val="0043292D"/>
    <w:rsid w:val="00432EB0"/>
    <w:rsid w:val="00432FA6"/>
    <w:rsid w:val="0043329B"/>
    <w:rsid w:val="004332F7"/>
    <w:rsid w:val="00433651"/>
    <w:rsid w:val="00433881"/>
    <w:rsid w:val="00433C72"/>
    <w:rsid w:val="00433F3F"/>
    <w:rsid w:val="00433F94"/>
    <w:rsid w:val="00434352"/>
    <w:rsid w:val="0043449A"/>
    <w:rsid w:val="0043458C"/>
    <w:rsid w:val="00434649"/>
    <w:rsid w:val="00434660"/>
    <w:rsid w:val="0043470F"/>
    <w:rsid w:val="004348E6"/>
    <w:rsid w:val="00434968"/>
    <w:rsid w:val="00434D18"/>
    <w:rsid w:val="00434F97"/>
    <w:rsid w:val="00435044"/>
    <w:rsid w:val="00435114"/>
    <w:rsid w:val="004354C8"/>
    <w:rsid w:val="0043558D"/>
    <w:rsid w:val="004358F3"/>
    <w:rsid w:val="00435AEC"/>
    <w:rsid w:val="00435B8B"/>
    <w:rsid w:val="00435C9A"/>
    <w:rsid w:val="00435E90"/>
    <w:rsid w:val="00436418"/>
    <w:rsid w:val="00436835"/>
    <w:rsid w:val="004368CC"/>
    <w:rsid w:val="00436980"/>
    <w:rsid w:val="00436B2E"/>
    <w:rsid w:val="00436C83"/>
    <w:rsid w:val="004374BE"/>
    <w:rsid w:val="004377D0"/>
    <w:rsid w:val="00437D37"/>
    <w:rsid w:val="00437F55"/>
    <w:rsid w:val="0044004A"/>
    <w:rsid w:val="0044019A"/>
    <w:rsid w:val="004401FC"/>
    <w:rsid w:val="004402A0"/>
    <w:rsid w:val="00440337"/>
    <w:rsid w:val="0044081C"/>
    <w:rsid w:val="00440AA4"/>
    <w:rsid w:val="00440C40"/>
    <w:rsid w:val="00441615"/>
    <w:rsid w:val="004419E8"/>
    <w:rsid w:val="00441C64"/>
    <w:rsid w:val="00441C87"/>
    <w:rsid w:val="004420E8"/>
    <w:rsid w:val="004425BB"/>
    <w:rsid w:val="004427CC"/>
    <w:rsid w:val="00442AEE"/>
    <w:rsid w:val="00442D7F"/>
    <w:rsid w:val="00442D80"/>
    <w:rsid w:val="00443518"/>
    <w:rsid w:val="004436A1"/>
    <w:rsid w:val="0044393D"/>
    <w:rsid w:val="00443948"/>
    <w:rsid w:val="00443985"/>
    <w:rsid w:val="00443ACC"/>
    <w:rsid w:val="00443D12"/>
    <w:rsid w:val="00443FB8"/>
    <w:rsid w:val="00444045"/>
    <w:rsid w:val="0044407E"/>
    <w:rsid w:val="0044409C"/>
    <w:rsid w:val="004441E3"/>
    <w:rsid w:val="00444461"/>
    <w:rsid w:val="004444DE"/>
    <w:rsid w:val="00444759"/>
    <w:rsid w:val="004449A2"/>
    <w:rsid w:val="00444FB4"/>
    <w:rsid w:val="00445002"/>
    <w:rsid w:val="004450B1"/>
    <w:rsid w:val="004450DD"/>
    <w:rsid w:val="00445195"/>
    <w:rsid w:val="004452F3"/>
    <w:rsid w:val="00445427"/>
    <w:rsid w:val="0044582A"/>
    <w:rsid w:val="004459BC"/>
    <w:rsid w:val="00445AB9"/>
    <w:rsid w:val="00445CE5"/>
    <w:rsid w:val="00445D53"/>
    <w:rsid w:val="004463AD"/>
    <w:rsid w:val="004463FB"/>
    <w:rsid w:val="00446471"/>
    <w:rsid w:val="00446961"/>
    <w:rsid w:val="00446C9E"/>
    <w:rsid w:val="00446D53"/>
    <w:rsid w:val="0044726F"/>
    <w:rsid w:val="004473F6"/>
    <w:rsid w:val="004475B6"/>
    <w:rsid w:val="004475E2"/>
    <w:rsid w:val="004476E6"/>
    <w:rsid w:val="004479BE"/>
    <w:rsid w:val="00447C28"/>
    <w:rsid w:val="00447E68"/>
    <w:rsid w:val="0045011C"/>
    <w:rsid w:val="00450B63"/>
    <w:rsid w:val="00450B76"/>
    <w:rsid w:val="00450C2E"/>
    <w:rsid w:val="00451015"/>
    <w:rsid w:val="0045109C"/>
    <w:rsid w:val="004512D8"/>
    <w:rsid w:val="0045138F"/>
    <w:rsid w:val="004514BE"/>
    <w:rsid w:val="0045155D"/>
    <w:rsid w:val="00451A77"/>
    <w:rsid w:val="00451BD5"/>
    <w:rsid w:val="00451CF5"/>
    <w:rsid w:val="00451D97"/>
    <w:rsid w:val="00451EB1"/>
    <w:rsid w:val="00452016"/>
    <w:rsid w:val="00452047"/>
    <w:rsid w:val="0045207B"/>
    <w:rsid w:val="0045229D"/>
    <w:rsid w:val="00452353"/>
    <w:rsid w:val="004523C5"/>
    <w:rsid w:val="004528BF"/>
    <w:rsid w:val="00452A02"/>
    <w:rsid w:val="00452D71"/>
    <w:rsid w:val="00452FDF"/>
    <w:rsid w:val="004531EA"/>
    <w:rsid w:val="004532A2"/>
    <w:rsid w:val="00453721"/>
    <w:rsid w:val="004537E8"/>
    <w:rsid w:val="00453848"/>
    <w:rsid w:val="00453A49"/>
    <w:rsid w:val="00453CD6"/>
    <w:rsid w:val="00453D4D"/>
    <w:rsid w:val="00453DD3"/>
    <w:rsid w:val="00454231"/>
    <w:rsid w:val="00454242"/>
    <w:rsid w:val="00454412"/>
    <w:rsid w:val="00454472"/>
    <w:rsid w:val="004545E1"/>
    <w:rsid w:val="00454AD2"/>
    <w:rsid w:val="00454B0D"/>
    <w:rsid w:val="00454BAE"/>
    <w:rsid w:val="00454D8C"/>
    <w:rsid w:val="00454FE1"/>
    <w:rsid w:val="0045574E"/>
    <w:rsid w:val="0045586C"/>
    <w:rsid w:val="00455AC1"/>
    <w:rsid w:val="00455AE0"/>
    <w:rsid w:val="00455B61"/>
    <w:rsid w:val="00455BAC"/>
    <w:rsid w:val="00455BEF"/>
    <w:rsid w:val="00455D6C"/>
    <w:rsid w:val="00455EC8"/>
    <w:rsid w:val="00456B66"/>
    <w:rsid w:val="00456F0A"/>
    <w:rsid w:val="00457872"/>
    <w:rsid w:val="004578EC"/>
    <w:rsid w:val="004579B0"/>
    <w:rsid w:val="00457BB5"/>
    <w:rsid w:val="00457C23"/>
    <w:rsid w:val="00457C9C"/>
    <w:rsid w:val="0046052A"/>
    <w:rsid w:val="00460683"/>
    <w:rsid w:val="004608EF"/>
    <w:rsid w:val="00460AF3"/>
    <w:rsid w:val="00460DFE"/>
    <w:rsid w:val="00460F8D"/>
    <w:rsid w:val="00461321"/>
    <w:rsid w:val="00461582"/>
    <w:rsid w:val="00461B38"/>
    <w:rsid w:val="00461BB6"/>
    <w:rsid w:val="00462149"/>
    <w:rsid w:val="0046235D"/>
    <w:rsid w:val="0046291C"/>
    <w:rsid w:val="00462A96"/>
    <w:rsid w:val="00462AC6"/>
    <w:rsid w:val="00462D41"/>
    <w:rsid w:val="00462F9E"/>
    <w:rsid w:val="004631C6"/>
    <w:rsid w:val="0046329D"/>
    <w:rsid w:val="004632E4"/>
    <w:rsid w:val="0046369D"/>
    <w:rsid w:val="004636D7"/>
    <w:rsid w:val="004639E1"/>
    <w:rsid w:val="00463DD7"/>
    <w:rsid w:val="0046419D"/>
    <w:rsid w:val="00464693"/>
    <w:rsid w:val="00464B52"/>
    <w:rsid w:val="00464D3F"/>
    <w:rsid w:val="00464D41"/>
    <w:rsid w:val="00464DF0"/>
    <w:rsid w:val="00464E65"/>
    <w:rsid w:val="00464EE5"/>
    <w:rsid w:val="00464FD5"/>
    <w:rsid w:val="0046522F"/>
    <w:rsid w:val="004652A5"/>
    <w:rsid w:val="004653AC"/>
    <w:rsid w:val="00465476"/>
    <w:rsid w:val="004658EF"/>
    <w:rsid w:val="00465BFA"/>
    <w:rsid w:val="00465FE4"/>
    <w:rsid w:val="00466733"/>
    <w:rsid w:val="00466CF6"/>
    <w:rsid w:val="00466E3B"/>
    <w:rsid w:val="00466FCB"/>
    <w:rsid w:val="00466FD1"/>
    <w:rsid w:val="004671C9"/>
    <w:rsid w:val="0046788C"/>
    <w:rsid w:val="004678BB"/>
    <w:rsid w:val="00467A71"/>
    <w:rsid w:val="00467CDF"/>
    <w:rsid w:val="004703BC"/>
    <w:rsid w:val="004704AB"/>
    <w:rsid w:val="004704AE"/>
    <w:rsid w:val="0047051D"/>
    <w:rsid w:val="00470763"/>
    <w:rsid w:val="00470AB5"/>
    <w:rsid w:val="00470B70"/>
    <w:rsid w:val="00470C62"/>
    <w:rsid w:val="00470CC3"/>
    <w:rsid w:val="00470E72"/>
    <w:rsid w:val="00471159"/>
    <w:rsid w:val="0047125C"/>
    <w:rsid w:val="004714A4"/>
    <w:rsid w:val="004714FE"/>
    <w:rsid w:val="00471CE9"/>
    <w:rsid w:val="0047201B"/>
    <w:rsid w:val="00472222"/>
    <w:rsid w:val="004722D4"/>
    <w:rsid w:val="00472493"/>
    <w:rsid w:val="00472791"/>
    <w:rsid w:val="00472A34"/>
    <w:rsid w:val="00473045"/>
    <w:rsid w:val="00473134"/>
    <w:rsid w:val="004732B1"/>
    <w:rsid w:val="004734B0"/>
    <w:rsid w:val="00473526"/>
    <w:rsid w:val="004739EA"/>
    <w:rsid w:val="00473E93"/>
    <w:rsid w:val="004743FE"/>
    <w:rsid w:val="00474674"/>
    <w:rsid w:val="0047472E"/>
    <w:rsid w:val="0047474D"/>
    <w:rsid w:val="004747AB"/>
    <w:rsid w:val="00474FA4"/>
    <w:rsid w:val="00475044"/>
    <w:rsid w:val="00475178"/>
    <w:rsid w:val="004751A7"/>
    <w:rsid w:val="00475310"/>
    <w:rsid w:val="0047533C"/>
    <w:rsid w:val="00475695"/>
    <w:rsid w:val="00475C43"/>
    <w:rsid w:val="00475D23"/>
    <w:rsid w:val="004762F1"/>
    <w:rsid w:val="0047633D"/>
    <w:rsid w:val="0047634F"/>
    <w:rsid w:val="0047671F"/>
    <w:rsid w:val="004768A0"/>
    <w:rsid w:val="00476C9B"/>
    <w:rsid w:val="00477024"/>
    <w:rsid w:val="00477049"/>
    <w:rsid w:val="00477287"/>
    <w:rsid w:val="004774E1"/>
    <w:rsid w:val="00477ABC"/>
    <w:rsid w:val="00477B68"/>
    <w:rsid w:val="00477CD3"/>
    <w:rsid w:val="0048068C"/>
    <w:rsid w:val="00480761"/>
    <w:rsid w:val="00480B8F"/>
    <w:rsid w:val="00480D02"/>
    <w:rsid w:val="00480FEB"/>
    <w:rsid w:val="0048148F"/>
    <w:rsid w:val="0048154A"/>
    <w:rsid w:val="00481731"/>
    <w:rsid w:val="0048186A"/>
    <w:rsid w:val="00481B7A"/>
    <w:rsid w:val="00481BF3"/>
    <w:rsid w:val="00481C03"/>
    <w:rsid w:val="00481F01"/>
    <w:rsid w:val="00481F26"/>
    <w:rsid w:val="004820A4"/>
    <w:rsid w:val="00482197"/>
    <w:rsid w:val="00482A5B"/>
    <w:rsid w:val="00482B7A"/>
    <w:rsid w:val="00482C2D"/>
    <w:rsid w:val="00482DA2"/>
    <w:rsid w:val="00482ECE"/>
    <w:rsid w:val="00482F87"/>
    <w:rsid w:val="0048358F"/>
    <w:rsid w:val="00483651"/>
    <w:rsid w:val="00483796"/>
    <w:rsid w:val="00483A91"/>
    <w:rsid w:val="00483C4D"/>
    <w:rsid w:val="00483FB7"/>
    <w:rsid w:val="0048473E"/>
    <w:rsid w:val="0048487B"/>
    <w:rsid w:val="00484EA6"/>
    <w:rsid w:val="0048500C"/>
    <w:rsid w:val="0048574D"/>
    <w:rsid w:val="004857AF"/>
    <w:rsid w:val="004858E2"/>
    <w:rsid w:val="004858F3"/>
    <w:rsid w:val="00485B0F"/>
    <w:rsid w:val="00485B17"/>
    <w:rsid w:val="00485E40"/>
    <w:rsid w:val="004862F6"/>
    <w:rsid w:val="0048636E"/>
    <w:rsid w:val="00486413"/>
    <w:rsid w:val="0048652A"/>
    <w:rsid w:val="004867FC"/>
    <w:rsid w:val="0048687E"/>
    <w:rsid w:val="004868AB"/>
    <w:rsid w:val="004869D1"/>
    <w:rsid w:val="00486B00"/>
    <w:rsid w:val="00486B9E"/>
    <w:rsid w:val="00486DA7"/>
    <w:rsid w:val="00486EF9"/>
    <w:rsid w:val="00487006"/>
    <w:rsid w:val="00487460"/>
    <w:rsid w:val="0048785E"/>
    <w:rsid w:val="00487FD0"/>
    <w:rsid w:val="00487FDE"/>
    <w:rsid w:val="00490132"/>
    <w:rsid w:val="00490AA8"/>
    <w:rsid w:val="00490D5F"/>
    <w:rsid w:val="00490E01"/>
    <w:rsid w:val="00490EFC"/>
    <w:rsid w:val="00490F07"/>
    <w:rsid w:val="004911A9"/>
    <w:rsid w:val="004915AA"/>
    <w:rsid w:val="00491910"/>
    <w:rsid w:val="0049199E"/>
    <w:rsid w:val="00491D43"/>
    <w:rsid w:val="00491D8A"/>
    <w:rsid w:val="004924F7"/>
    <w:rsid w:val="004925C1"/>
    <w:rsid w:val="00492738"/>
    <w:rsid w:val="004927F9"/>
    <w:rsid w:val="004929BD"/>
    <w:rsid w:val="004929DC"/>
    <w:rsid w:val="00492FC7"/>
    <w:rsid w:val="00493058"/>
    <w:rsid w:val="0049394C"/>
    <w:rsid w:val="00493D99"/>
    <w:rsid w:val="004945B0"/>
    <w:rsid w:val="00494630"/>
    <w:rsid w:val="00494718"/>
    <w:rsid w:val="00494B42"/>
    <w:rsid w:val="00494B5D"/>
    <w:rsid w:val="00494C1D"/>
    <w:rsid w:val="00494CBB"/>
    <w:rsid w:val="00495159"/>
    <w:rsid w:val="004951B1"/>
    <w:rsid w:val="004951C1"/>
    <w:rsid w:val="004954C6"/>
    <w:rsid w:val="004954DB"/>
    <w:rsid w:val="00495530"/>
    <w:rsid w:val="00495639"/>
    <w:rsid w:val="00495D29"/>
    <w:rsid w:val="00495D7E"/>
    <w:rsid w:val="00495DCF"/>
    <w:rsid w:val="00495EB3"/>
    <w:rsid w:val="00495EE6"/>
    <w:rsid w:val="0049619A"/>
    <w:rsid w:val="00496AE0"/>
    <w:rsid w:val="00496E64"/>
    <w:rsid w:val="00496FA7"/>
    <w:rsid w:val="004970D1"/>
    <w:rsid w:val="0049736B"/>
    <w:rsid w:val="00497430"/>
    <w:rsid w:val="0049763C"/>
    <w:rsid w:val="004976D8"/>
    <w:rsid w:val="00497D18"/>
    <w:rsid w:val="00497E80"/>
    <w:rsid w:val="00497F51"/>
    <w:rsid w:val="004A008D"/>
    <w:rsid w:val="004A0114"/>
    <w:rsid w:val="004A027D"/>
    <w:rsid w:val="004A04B3"/>
    <w:rsid w:val="004A082C"/>
    <w:rsid w:val="004A08EE"/>
    <w:rsid w:val="004A0DEF"/>
    <w:rsid w:val="004A0F1C"/>
    <w:rsid w:val="004A125F"/>
    <w:rsid w:val="004A13AE"/>
    <w:rsid w:val="004A14C6"/>
    <w:rsid w:val="004A1683"/>
    <w:rsid w:val="004A17CF"/>
    <w:rsid w:val="004A1B85"/>
    <w:rsid w:val="004A1BB7"/>
    <w:rsid w:val="004A1CCD"/>
    <w:rsid w:val="004A1EA2"/>
    <w:rsid w:val="004A200B"/>
    <w:rsid w:val="004A2277"/>
    <w:rsid w:val="004A22EA"/>
    <w:rsid w:val="004A2640"/>
    <w:rsid w:val="004A2696"/>
    <w:rsid w:val="004A2CBC"/>
    <w:rsid w:val="004A2CEA"/>
    <w:rsid w:val="004A2F4A"/>
    <w:rsid w:val="004A2FC6"/>
    <w:rsid w:val="004A30AD"/>
    <w:rsid w:val="004A33C5"/>
    <w:rsid w:val="004A363A"/>
    <w:rsid w:val="004A3753"/>
    <w:rsid w:val="004A37F0"/>
    <w:rsid w:val="004A38F5"/>
    <w:rsid w:val="004A4354"/>
    <w:rsid w:val="004A496C"/>
    <w:rsid w:val="004A49F1"/>
    <w:rsid w:val="004A4B13"/>
    <w:rsid w:val="004A4E56"/>
    <w:rsid w:val="004A4EDA"/>
    <w:rsid w:val="004A5389"/>
    <w:rsid w:val="004A547D"/>
    <w:rsid w:val="004A5490"/>
    <w:rsid w:val="004A5C51"/>
    <w:rsid w:val="004A5CA6"/>
    <w:rsid w:val="004A5E10"/>
    <w:rsid w:val="004A610B"/>
    <w:rsid w:val="004A620A"/>
    <w:rsid w:val="004A649F"/>
    <w:rsid w:val="004A6741"/>
    <w:rsid w:val="004A6874"/>
    <w:rsid w:val="004A68D9"/>
    <w:rsid w:val="004A69A8"/>
    <w:rsid w:val="004A6A95"/>
    <w:rsid w:val="004A6BE7"/>
    <w:rsid w:val="004A6C4C"/>
    <w:rsid w:val="004A6CC2"/>
    <w:rsid w:val="004A6CC5"/>
    <w:rsid w:val="004A6CFF"/>
    <w:rsid w:val="004A6EFB"/>
    <w:rsid w:val="004A7111"/>
    <w:rsid w:val="004A71D7"/>
    <w:rsid w:val="004A756A"/>
    <w:rsid w:val="004A76EF"/>
    <w:rsid w:val="004A778B"/>
    <w:rsid w:val="004A7A11"/>
    <w:rsid w:val="004A7C9C"/>
    <w:rsid w:val="004A7DCF"/>
    <w:rsid w:val="004A7E45"/>
    <w:rsid w:val="004B009F"/>
    <w:rsid w:val="004B0172"/>
    <w:rsid w:val="004B042E"/>
    <w:rsid w:val="004B0696"/>
    <w:rsid w:val="004B07EC"/>
    <w:rsid w:val="004B09AC"/>
    <w:rsid w:val="004B0A0E"/>
    <w:rsid w:val="004B0B11"/>
    <w:rsid w:val="004B0B17"/>
    <w:rsid w:val="004B0E8B"/>
    <w:rsid w:val="004B0FD3"/>
    <w:rsid w:val="004B1524"/>
    <w:rsid w:val="004B1730"/>
    <w:rsid w:val="004B1782"/>
    <w:rsid w:val="004B1B45"/>
    <w:rsid w:val="004B20A3"/>
    <w:rsid w:val="004B24A3"/>
    <w:rsid w:val="004B27A3"/>
    <w:rsid w:val="004B2BEE"/>
    <w:rsid w:val="004B2FF6"/>
    <w:rsid w:val="004B350C"/>
    <w:rsid w:val="004B3755"/>
    <w:rsid w:val="004B3772"/>
    <w:rsid w:val="004B3D25"/>
    <w:rsid w:val="004B45C3"/>
    <w:rsid w:val="004B4647"/>
    <w:rsid w:val="004B48F3"/>
    <w:rsid w:val="004B4F33"/>
    <w:rsid w:val="004B51AB"/>
    <w:rsid w:val="004B5856"/>
    <w:rsid w:val="004B5899"/>
    <w:rsid w:val="004B5929"/>
    <w:rsid w:val="004B5A23"/>
    <w:rsid w:val="004B5C05"/>
    <w:rsid w:val="004B5D17"/>
    <w:rsid w:val="004B5E03"/>
    <w:rsid w:val="004B6224"/>
    <w:rsid w:val="004B64F1"/>
    <w:rsid w:val="004B66C2"/>
    <w:rsid w:val="004B691F"/>
    <w:rsid w:val="004B6FC0"/>
    <w:rsid w:val="004B752F"/>
    <w:rsid w:val="004B7556"/>
    <w:rsid w:val="004B7C5F"/>
    <w:rsid w:val="004B7CC5"/>
    <w:rsid w:val="004B7FFD"/>
    <w:rsid w:val="004C00ED"/>
    <w:rsid w:val="004C021F"/>
    <w:rsid w:val="004C05AF"/>
    <w:rsid w:val="004C0C9B"/>
    <w:rsid w:val="004C0D4D"/>
    <w:rsid w:val="004C1024"/>
    <w:rsid w:val="004C107D"/>
    <w:rsid w:val="004C131E"/>
    <w:rsid w:val="004C1797"/>
    <w:rsid w:val="004C1A97"/>
    <w:rsid w:val="004C1AC2"/>
    <w:rsid w:val="004C1C01"/>
    <w:rsid w:val="004C1CA6"/>
    <w:rsid w:val="004C1E8E"/>
    <w:rsid w:val="004C1FF7"/>
    <w:rsid w:val="004C240D"/>
    <w:rsid w:val="004C2A61"/>
    <w:rsid w:val="004C2CC8"/>
    <w:rsid w:val="004C2E96"/>
    <w:rsid w:val="004C318A"/>
    <w:rsid w:val="004C37D8"/>
    <w:rsid w:val="004C3859"/>
    <w:rsid w:val="004C3E6B"/>
    <w:rsid w:val="004C4149"/>
    <w:rsid w:val="004C456D"/>
    <w:rsid w:val="004C460A"/>
    <w:rsid w:val="004C46E1"/>
    <w:rsid w:val="004C4849"/>
    <w:rsid w:val="004C4B36"/>
    <w:rsid w:val="004C4C63"/>
    <w:rsid w:val="004C5275"/>
    <w:rsid w:val="004C5762"/>
    <w:rsid w:val="004C59C4"/>
    <w:rsid w:val="004C6219"/>
    <w:rsid w:val="004C635F"/>
    <w:rsid w:val="004C66C6"/>
    <w:rsid w:val="004C66CE"/>
    <w:rsid w:val="004C66D4"/>
    <w:rsid w:val="004C6DF9"/>
    <w:rsid w:val="004C753B"/>
    <w:rsid w:val="004C76EE"/>
    <w:rsid w:val="004C78E5"/>
    <w:rsid w:val="004C7BC0"/>
    <w:rsid w:val="004C7E17"/>
    <w:rsid w:val="004C7FAC"/>
    <w:rsid w:val="004D0251"/>
    <w:rsid w:val="004D044C"/>
    <w:rsid w:val="004D050C"/>
    <w:rsid w:val="004D08D6"/>
    <w:rsid w:val="004D0BF3"/>
    <w:rsid w:val="004D1666"/>
    <w:rsid w:val="004D18E1"/>
    <w:rsid w:val="004D19A3"/>
    <w:rsid w:val="004D1A96"/>
    <w:rsid w:val="004D1DD0"/>
    <w:rsid w:val="004D1F52"/>
    <w:rsid w:val="004D2880"/>
    <w:rsid w:val="004D2B14"/>
    <w:rsid w:val="004D2EFF"/>
    <w:rsid w:val="004D3109"/>
    <w:rsid w:val="004D341D"/>
    <w:rsid w:val="004D37E7"/>
    <w:rsid w:val="004D3D2E"/>
    <w:rsid w:val="004D401D"/>
    <w:rsid w:val="004D42BE"/>
    <w:rsid w:val="004D47F1"/>
    <w:rsid w:val="004D4950"/>
    <w:rsid w:val="004D4A2B"/>
    <w:rsid w:val="004D4A2F"/>
    <w:rsid w:val="004D4B11"/>
    <w:rsid w:val="004D5788"/>
    <w:rsid w:val="004D5A72"/>
    <w:rsid w:val="004D5C9C"/>
    <w:rsid w:val="004D5E9A"/>
    <w:rsid w:val="004D62CF"/>
    <w:rsid w:val="004D632E"/>
    <w:rsid w:val="004D65FE"/>
    <w:rsid w:val="004D68C5"/>
    <w:rsid w:val="004D6E12"/>
    <w:rsid w:val="004D6F2F"/>
    <w:rsid w:val="004D6F8E"/>
    <w:rsid w:val="004D709C"/>
    <w:rsid w:val="004D70F9"/>
    <w:rsid w:val="004D72A3"/>
    <w:rsid w:val="004D734E"/>
    <w:rsid w:val="004D7543"/>
    <w:rsid w:val="004D795D"/>
    <w:rsid w:val="004D7A81"/>
    <w:rsid w:val="004D7B62"/>
    <w:rsid w:val="004D7B95"/>
    <w:rsid w:val="004D7C54"/>
    <w:rsid w:val="004D7E44"/>
    <w:rsid w:val="004D7F2C"/>
    <w:rsid w:val="004D7F42"/>
    <w:rsid w:val="004D7F9A"/>
    <w:rsid w:val="004E0085"/>
    <w:rsid w:val="004E03BA"/>
    <w:rsid w:val="004E0824"/>
    <w:rsid w:val="004E09F5"/>
    <w:rsid w:val="004E0D2A"/>
    <w:rsid w:val="004E1830"/>
    <w:rsid w:val="004E1B62"/>
    <w:rsid w:val="004E21F5"/>
    <w:rsid w:val="004E24C6"/>
    <w:rsid w:val="004E2540"/>
    <w:rsid w:val="004E258F"/>
    <w:rsid w:val="004E279B"/>
    <w:rsid w:val="004E2989"/>
    <w:rsid w:val="004E3230"/>
    <w:rsid w:val="004E384F"/>
    <w:rsid w:val="004E3E0D"/>
    <w:rsid w:val="004E401E"/>
    <w:rsid w:val="004E410A"/>
    <w:rsid w:val="004E418E"/>
    <w:rsid w:val="004E427E"/>
    <w:rsid w:val="004E43B3"/>
    <w:rsid w:val="004E451E"/>
    <w:rsid w:val="004E4545"/>
    <w:rsid w:val="004E4630"/>
    <w:rsid w:val="004E464B"/>
    <w:rsid w:val="004E46A0"/>
    <w:rsid w:val="004E4873"/>
    <w:rsid w:val="004E4950"/>
    <w:rsid w:val="004E4A59"/>
    <w:rsid w:val="004E4B5C"/>
    <w:rsid w:val="004E4BDB"/>
    <w:rsid w:val="004E4D1C"/>
    <w:rsid w:val="004E5202"/>
    <w:rsid w:val="004E524A"/>
    <w:rsid w:val="004E5567"/>
    <w:rsid w:val="004E5B64"/>
    <w:rsid w:val="004E5BE0"/>
    <w:rsid w:val="004E5C4B"/>
    <w:rsid w:val="004E5F37"/>
    <w:rsid w:val="004E6174"/>
    <w:rsid w:val="004E6235"/>
    <w:rsid w:val="004E6331"/>
    <w:rsid w:val="004E684D"/>
    <w:rsid w:val="004E6EA2"/>
    <w:rsid w:val="004E6F3D"/>
    <w:rsid w:val="004E7093"/>
    <w:rsid w:val="004E715A"/>
    <w:rsid w:val="004E73AA"/>
    <w:rsid w:val="004E757C"/>
    <w:rsid w:val="004E789C"/>
    <w:rsid w:val="004E7A8B"/>
    <w:rsid w:val="004E7AC9"/>
    <w:rsid w:val="004E7E7A"/>
    <w:rsid w:val="004E7E9C"/>
    <w:rsid w:val="004E7FEF"/>
    <w:rsid w:val="004F0133"/>
    <w:rsid w:val="004F0169"/>
    <w:rsid w:val="004F03A5"/>
    <w:rsid w:val="004F056B"/>
    <w:rsid w:val="004F0618"/>
    <w:rsid w:val="004F06DC"/>
    <w:rsid w:val="004F0937"/>
    <w:rsid w:val="004F094F"/>
    <w:rsid w:val="004F0D6F"/>
    <w:rsid w:val="004F143F"/>
    <w:rsid w:val="004F1589"/>
    <w:rsid w:val="004F1A2E"/>
    <w:rsid w:val="004F1D81"/>
    <w:rsid w:val="004F22F1"/>
    <w:rsid w:val="004F232D"/>
    <w:rsid w:val="004F26AD"/>
    <w:rsid w:val="004F2839"/>
    <w:rsid w:val="004F2A24"/>
    <w:rsid w:val="004F2C01"/>
    <w:rsid w:val="004F2C8E"/>
    <w:rsid w:val="004F2E70"/>
    <w:rsid w:val="004F2F1B"/>
    <w:rsid w:val="004F2FE1"/>
    <w:rsid w:val="004F34C1"/>
    <w:rsid w:val="004F36CC"/>
    <w:rsid w:val="004F3874"/>
    <w:rsid w:val="004F38A9"/>
    <w:rsid w:val="004F3A3C"/>
    <w:rsid w:val="004F3BC2"/>
    <w:rsid w:val="004F3FF9"/>
    <w:rsid w:val="004F405F"/>
    <w:rsid w:val="004F42B8"/>
    <w:rsid w:val="004F452A"/>
    <w:rsid w:val="004F4633"/>
    <w:rsid w:val="004F4672"/>
    <w:rsid w:val="004F4942"/>
    <w:rsid w:val="004F49A7"/>
    <w:rsid w:val="004F4A5C"/>
    <w:rsid w:val="004F503A"/>
    <w:rsid w:val="004F5083"/>
    <w:rsid w:val="004F51D9"/>
    <w:rsid w:val="004F5209"/>
    <w:rsid w:val="004F521D"/>
    <w:rsid w:val="004F52A6"/>
    <w:rsid w:val="004F52B4"/>
    <w:rsid w:val="004F5414"/>
    <w:rsid w:val="004F55A3"/>
    <w:rsid w:val="004F5718"/>
    <w:rsid w:val="004F591A"/>
    <w:rsid w:val="004F5A16"/>
    <w:rsid w:val="004F5B0F"/>
    <w:rsid w:val="004F6093"/>
    <w:rsid w:val="004F635D"/>
    <w:rsid w:val="004F63E7"/>
    <w:rsid w:val="004F6584"/>
    <w:rsid w:val="004F65B8"/>
    <w:rsid w:val="004F6617"/>
    <w:rsid w:val="004F6687"/>
    <w:rsid w:val="004F6808"/>
    <w:rsid w:val="004F6A90"/>
    <w:rsid w:val="004F7170"/>
    <w:rsid w:val="004F7438"/>
    <w:rsid w:val="004F756F"/>
    <w:rsid w:val="004F79DD"/>
    <w:rsid w:val="004F7A02"/>
    <w:rsid w:val="004F7EAE"/>
    <w:rsid w:val="00500044"/>
    <w:rsid w:val="0050039F"/>
    <w:rsid w:val="005003D1"/>
    <w:rsid w:val="00500465"/>
    <w:rsid w:val="005007A8"/>
    <w:rsid w:val="005008AD"/>
    <w:rsid w:val="005008F4"/>
    <w:rsid w:val="0050092A"/>
    <w:rsid w:val="00500C3D"/>
    <w:rsid w:val="00500E3C"/>
    <w:rsid w:val="00500EE3"/>
    <w:rsid w:val="00501205"/>
    <w:rsid w:val="00501424"/>
    <w:rsid w:val="00501531"/>
    <w:rsid w:val="005018E1"/>
    <w:rsid w:val="00501CE6"/>
    <w:rsid w:val="00501DEE"/>
    <w:rsid w:val="00501E53"/>
    <w:rsid w:val="00501F14"/>
    <w:rsid w:val="00501F60"/>
    <w:rsid w:val="00501FB7"/>
    <w:rsid w:val="00502532"/>
    <w:rsid w:val="00502622"/>
    <w:rsid w:val="00502795"/>
    <w:rsid w:val="005029F4"/>
    <w:rsid w:val="00502AD3"/>
    <w:rsid w:val="00503008"/>
    <w:rsid w:val="00503467"/>
    <w:rsid w:val="00503849"/>
    <w:rsid w:val="00503ADE"/>
    <w:rsid w:val="00503C44"/>
    <w:rsid w:val="00503E41"/>
    <w:rsid w:val="00503EEA"/>
    <w:rsid w:val="00503FCA"/>
    <w:rsid w:val="005040B1"/>
    <w:rsid w:val="005047CC"/>
    <w:rsid w:val="005048B1"/>
    <w:rsid w:val="00504917"/>
    <w:rsid w:val="00504BBC"/>
    <w:rsid w:val="00504CEE"/>
    <w:rsid w:val="00504F19"/>
    <w:rsid w:val="0050534A"/>
    <w:rsid w:val="005056B2"/>
    <w:rsid w:val="005057C2"/>
    <w:rsid w:val="005057FA"/>
    <w:rsid w:val="005059A8"/>
    <w:rsid w:val="005059EC"/>
    <w:rsid w:val="00505A02"/>
    <w:rsid w:val="00505A0D"/>
    <w:rsid w:val="005065EB"/>
    <w:rsid w:val="005067B1"/>
    <w:rsid w:val="00506871"/>
    <w:rsid w:val="00506C23"/>
    <w:rsid w:val="00506D86"/>
    <w:rsid w:val="00506DB0"/>
    <w:rsid w:val="00506E63"/>
    <w:rsid w:val="005072C3"/>
    <w:rsid w:val="0050732B"/>
    <w:rsid w:val="005074B7"/>
    <w:rsid w:val="00507A2F"/>
    <w:rsid w:val="00507D8E"/>
    <w:rsid w:val="00510710"/>
    <w:rsid w:val="0051085E"/>
    <w:rsid w:val="00510953"/>
    <w:rsid w:val="00510B5D"/>
    <w:rsid w:val="00511519"/>
    <w:rsid w:val="0051187E"/>
    <w:rsid w:val="00511907"/>
    <w:rsid w:val="00511DF2"/>
    <w:rsid w:val="00511E3D"/>
    <w:rsid w:val="005120E5"/>
    <w:rsid w:val="005122A6"/>
    <w:rsid w:val="005123A7"/>
    <w:rsid w:val="0051281A"/>
    <w:rsid w:val="005128AD"/>
    <w:rsid w:val="005128F1"/>
    <w:rsid w:val="00512A11"/>
    <w:rsid w:val="00512A19"/>
    <w:rsid w:val="00512D13"/>
    <w:rsid w:val="00512E5B"/>
    <w:rsid w:val="005131B3"/>
    <w:rsid w:val="00513231"/>
    <w:rsid w:val="005133E9"/>
    <w:rsid w:val="005134FB"/>
    <w:rsid w:val="00513675"/>
    <w:rsid w:val="005136F2"/>
    <w:rsid w:val="005139D5"/>
    <w:rsid w:val="00513AB2"/>
    <w:rsid w:val="00513ED0"/>
    <w:rsid w:val="00513F2F"/>
    <w:rsid w:val="00514193"/>
    <w:rsid w:val="005144E1"/>
    <w:rsid w:val="0051463E"/>
    <w:rsid w:val="00514B9E"/>
    <w:rsid w:val="00514D5A"/>
    <w:rsid w:val="00515062"/>
    <w:rsid w:val="005151D5"/>
    <w:rsid w:val="005151DF"/>
    <w:rsid w:val="0051527E"/>
    <w:rsid w:val="005155FE"/>
    <w:rsid w:val="005156A8"/>
    <w:rsid w:val="00515861"/>
    <w:rsid w:val="0051589D"/>
    <w:rsid w:val="005159BC"/>
    <w:rsid w:val="00515A3C"/>
    <w:rsid w:val="00515BC0"/>
    <w:rsid w:val="00515DEE"/>
    <w:rsid w:val="00516310"/>
    <w:rsid w:val="00516CF3"/>
    <w:rsid w:val="00517124"/>
    <w:rsid w:val="005173AE"/>
    <w:rsid w:val="005173B4"/>
    <w:rsid w:val="005176C6"/>
    <w:rsid w:val="005177CB"/>
    <w:rsid w:val="00517C75"/>
    <w:rsid w:val="00517DD0"/>
    <w:rsid w:val="00517F19"/>
    <w:rsid w:val="00517FC0"/>
    <w:rsid w:val="00517FF2"/>
    <w:rsid w:val="005201CA"/>
    <w:rsid w:val="00520500"/>
    <w:rsid w:val="005207F5"/>
    <w:rsid w:val="005208C2"/>
    <w:rsid w:val="005208DD"/>
    <w:rsid w:val="00520AC5"/>
    <w:rsid w:val="00520C15"/>
    <w:rsid w:val="005210A8"/>
    <w:rsid w:val="00521413"/>
    <w:rsid w:val="005214AA"/>
    <w:rsid w:val="00521A45"/>
    <w:rsid w:val="00521B85"/>
    <w:rsid w:val="00521BDD"/>
    <w:rsid w:val="00521BE9"/>
    <w:rsid w:val="00521C6A"/>
    <w:rsid w:val="00521EC0"/>
    <w:rsid w:val="00521F6E"/>
    <w:rsid w:val="00521F78"/>
    <w:rsid w:val="005221A4"/>
    <w:rsid w:val="005224A7"/>
    <w:rsid w:val="00522747"/>
    <w:rsid w:val="00522A01"/>
    <w:rsid w:val="00522DE1"/>
    <w:rsid w:val="0052312C"/>
    <w:rsid w:val="005237F2"/>
    <w:rsid w:val="00523A04"/>
    <w:rsid w:val="00524469"/>
    <w:rsid w:val="00524AA3"/>
    <w:rsid w:val="00524AFC"/>
    <w:rsid w:val="00524D5D"/>
    <w:rsid w:val="00524DD9"/>
    <w:rsid w:val="00525045"/>
    <w:rsid w:val="00525C2F"/>
    <w:rsid w:val="00525F52"/>
    <w:rsid w:val="005262C5"/>
    <w:rsid w:val="00526373"/>
    <w:rsid w:val="0052650C"/>
    <w:rsid w:val="0052657F"/>
    <w:rsid w:val="00526734"/>
    <w:rsid w:val="0052696C"/>
    <w:rsid w:val="00526ACC"/>
    <w:rsid w:val="00526AE4"/>
    <w:rsid w:val="00526B25"/>
    <w:rsid w:val="00526F01"/>
    <w:rsid w:val="00526FB6"/>
    <w:rsid w:val="0052704A"/>
    <w:rsid w:val="00527738"/>
    <w:rsid w:val="00527D3F"/>
    <w:rsid w:val="00527EEB"/>
    <w:rsid w:val="00527F18"/>
    <w:rsid w:val="00530409"/>
    <w:rsid w:val="005305B9"/>
    <w:rsid w:val="00530630"/>
    <w:rsid w:val="0053068C"/>
    <w:rsid w:val="005306E2"/>
    <w:rsid w:val="00530BA1"/>
    <w:rsid w:val="00530BFB"/>
    <w:rsid w:val="00530CCC"/>
    <w:rsid w:val="00530EF5"/>
    <w:rsid w:val="0053150F"/>
    <w:rsid w:val="005316CE"/>
    <w:rsid w:val="0053187F"/>
    <w:rsid w:val="00531914"/>
    <w:rsid w:val="00531A6A"/>
    <w:rsid w:val="00531A83"/>
    <w:rsid w:val="00531C44"/>
    <w:rsid w:val="00531E1D"/>
    <w:rsid w:val="00532041"/>
    <w:rsid w:val="00532076"/>
    <w:rsid w:val="00532107"/>
    <w:rsid w:val="00532658"/>
    <w:rsid w:val="005329B7"/>
    <w:rsid w:val="0053357B"/>
    <w:rsid w:val="0053377A"/>
    <w:rsid w:val="00533ABE"/>
    <w:rsid w:val="00533BCA"/>
    <w:rsid w:val="00533D2E"/>
    <w:rsid w:val="00533D54"/>
    <w:rsid w:val="00533DCF"/>
    <w:rsid w:val="00533E37"/>
    <w:rsid w:val="00533ED6"/>
    <w:rsid w:val="0053409E"/>
    <w:rsid w:val="00534488"/>
    <w:rsid w:val="00534992"/>
    <w:rsid w:val="00534BB7"/>
    <w:rsid w:val="00534FC9"/>
    <w:rsid w:val="00535189"/>
    <w:rsid w:val="0053536F"/>
    <w:rsid w:val="0053582D"/>
    <w:rsid w:val="00535963"/>
    <w:rsid w:val="00535985"/>
    <w:rsid w:val="005359C7"/>
    <w:rsid w:val="00535BE0"/>
    <w:rsid w:val="00535C9D"/>
    <w:rsid w:val="00535EE3"/>
    <w:rsid w:val="0053605C"/>
    <w:rsid w:val="00536122"/>
    <w:rsid w:val="00536489"/>
    <w:rsid w:val="00536553"/>
    <w:rsid w:val="00536D6D"/>
    <w:rsid w:val="00536D8D"/>
    <w:rsid w:val="00536E85"/>
    <w:rsid w:val="005372F7"/>
    <w:rsid w:val="0053737F"/>
    <w:rsid w:val="005374F7"/>
    <w:rsid w:val="00537695"/>
    <w:rsid w:val="005377DB"/>
    <w:rsid w:val="00537A29"/>
    <w:rsid w:val="00537ECD"/>
    <w:rsid w:val="005401A8"/>
    <w:rsid w:val="00540365"/>
    <w:rsid w:val="00540629"/>
    <w:rsid w:val="00540B43"/>
    <w:rsid w:val="00540D64"/>
    <w:rsid w:val="00540E48"/>
    <w:rsid w:val="00540EF0"/>
    <w:rsid w:val="005411BE"/>
    <w:rsid w:val="0054120F"/>
    <w:rsid w:val="00541352"/>
    <w:rsid w:val="00541388"/>
    <w:rsid w:val="005417F7"/>
    <w:rsid w:val="005418C8"/>
    <w:rsid w:val="005418FE"/>
    <w:rsid w:val="00541910"/>
    <w:rsid w:val="0054194B"/>
    <w:rsid w:val="00541C71"/>
    <w:rsid w:val="00541CBA"/>
    <w:rsid w:val="00542247"/>
    <w:rsid w:val="00542414"/>
    <w:rsid w:val="005426AA"/>
    <w:rsid w:val="00542764"/>
    <w:rsid w:val="005427C6"/>
    <w:rsid w:val="00542A81"/>
    <w:rsid w:val="00542BC4"/>
    <w:rsid w:val="00542C03"/>
    <w:rsid w:val="00542CDD"/>
    <w:rsid w:val="00542D6D"/>
    <w:rsid w:val="00542E88"/>
    <w:rsid w:val="005436DF"/>
    <w:rsid w:val="00543B8A"/>
    <w:rsid w:val="00543BAF"/>
    <w:rsid w:val="00543C51"/>
    <w:rsid w:val="00543DAF"/>
    <w:rsid w:val="00544016"/>
    <w:rsid w:val="0054424D"/>
    <w:rsid w:val="00544373"/>
    <w:rsid w:val="00544389"/>
    <w:rsid w:val="0054480B"/>
    <w:rsid w:val="00544BBE"/>
    <w:rsid w:val="0054507D"/>
    <w:rsid w:val="0054545F"/>
    <w:rsid w:val="00545608"/>
    <w:rsid w:val="005462C1"/>
    <w:rsid w:val="005462C7"/>
    <w:rsid w:val="005466C1"/>
    <w:rsid w:val="00546B39"/>
    <w:rsid w:val="005477E8"/>
    <w:rsid w:val="00547917"/>
    <w:rsid w:val="00547918"/>
    <w:rsid w:val="00547A0E"/>
    <w:rsid w:val="00547B4E"/>
    <w:rsid w:val="00547C45"/>
    <w:rsid w:val="00547F0E"/>
    <w:rsid w:val="0055017D"/>
    <w:rsid w:val="00550486"/>
    <w:rsid w:val="00550500"/>
    <w:rsid w:val="00550ACD"/>
    <w:rsid w:val="00550B51"/>
    <w:rsid w:val="00550D8E"/>
    <w:rsid w:val="00550DC0"/>
    <w:rsid w:val="00550DFB"/>
    <w:rsid w:val="00550F6C"/>
    <w:rsid w:val="00551118"/>
    <w:rsid w:val="0055122D"/>
    <w:rsid w:val="00551358"/>
    <w:rsid w:val="00551710"/>
    <w:rsid w:val="005519C2"/>
    <w:rsid w:val="00551B34"/>
    <w:rsid w:val="00551B90"/>
    <w:rsid w:val="00551CFD"/>
    <w:rsid w:val="005520C5"/>
    <w:rsid w:val="005521D4"/>
    <w:rsid w:val="0055253B"/>
    <w:rsid w:val="00552580"/>
    <w:rsid w:val="00552766"/>
    <w:rsid w:val="00552810"/>
    <w:rsid w:val="00552897"/>
    <w:rsid w:val="005528A0"/>
    <w:rsid w:val="005528FC"/>
    <w:rsid w:val="0055296D"/>
    <w:rsid w:val="00552A62"/>
    <w:rsid w:val="00553785"/>
    <w:rsid w:val="00553812"/>
    <w:rsid w:val="00553AD4"/>
    <w:rsid w:val="0055441F"/>
    <w:rsid w:val="005549CA"/>
    <w:rsid w:val="00554CDD"/>
    <w:rsid w:val="00554DD8"/>
    <w:rsid w:val="00554FC5"/>
    <w:rsid w:val="0055504A"/>
    <w:rsid w:val="00555274"/>
    <w:rsid w:val="005552D1"/>
    <w:rsid w:val="005555BE"/>
    <w:rsid w:val="00555769"/>
    <w:rsid w:val="00555A31"/>
    <w:rsid w:val="00555C2A"/>
    <w:rsid w:val="00555CF7"/>
    <w:rsid w:val="00555CFB"/>
    <w:rsid w:val="00555D1B"/>
    <w:rsid w:val="00555E6C"/>
    <w:rsid w:val="00556125"/>
    <w:rsid w:val="005561CD"/>
    <w:rsid w:val="0055626A"/>
    <w:rsid w:val="005563EE"/>
    <w:rsid w:val="005565DA"/>
    <w:rsid w:val="00556787"/>
    <w:rsid w:val="00556A79"/>
    <w:rsid w:val="00556C61"/>
    <w:rsid w:val="00556FF7"/>
    <w:rsid w:val="0055709B"/>
    <w:rsid w:val="005570DD"/>
    <w:rsid w:val="0055751B"/>
    <w:rsid w:val="00557551"/>
    <w:rsid w:val="00557585"/>
    <w:rsid w:val="00557975"/>
    <w:rsid w:val="00557AF9"/>
    <w:rsid w:val="00560175"/>
    <w:rsid w:val="0056043D"/>
    <w:rsid w:val="005605BC"/>
    <w:rsid w:val="005605D2"/>
    <w:rsid w:val="005606C8"/>
    <w:rsid w:val="005606CF"/>
    <w:rsid w:val="0056073A"/>
    <w:rsid w:val="005609F6"/>
    <w:rsid w:val="005610DC"/>
    <w:rsid w:val="005612FA"/>
    <w:rsid w:val="005614E7"/>
    <w:rsid w:val="00561833"/>
    <w:rsid w:val="00561A4B"/>
    <w:rsid w:val="00561AFE"/>
    <w:rsid w:val="00561BCF"/>
    <w:rsid w:val="00561E7D"/>
    <w:rsid w:val="00561EA5"/>
    <w:rsid w:val="00562154"/>
    <w:rsid w:val="0056225F"/>
    <w:rsid w:val="00562BFB"/>
    <w:rsid w:val="00562C2D"/>
    <w:rsid w:val="00562C3B"/>
    <w:rsid w:val="00563020"/>
    <w:rsid w:val="005633BD"/>
    <w:rsid w:val="00563A8E"/>
    <w:rsid w:val="00563C25"/>
    <w:rsid w:val="00563E31"/>
    <w:rsid w:val="00563F17"/>
    <w:rsid w:val="005641C7"/>
    <w:rsid w:val="00564206"/>
    <w:rsid w:val="0056426A"/>
    <w:rsid w:val="00564508"/>
    <w:rsid w:val="005645D4"/>
    <w:rsid w:val="005648F9"/>
    <w:rsid w:val="00564941"/>
    <w:rsid w:val="00564BCF"/>
    <w:rsid w:val="0056505E"/>
    <w:rsid w:val="00565105"/>
    <w:rsid w:val="0056514C"/>
    <w:rsid w:val="005659E3"/>
    <w:rsid w:val="00565E24"/>
    <w:rsid w:val="005661D3"/>
    <w:rsid w:val="005666BF"/>
    <w:rsid w:val="00566A0E"/>
    <w:rsid w:val="00566CBC"/>
    <w:rsid w:val="00566FCD"/>
    <w:rsid w:val="005672A4"/>
    <w:rsid w:val="00567363"/>
    <w:rsid w:val="005675D2"/>
    <w:rsid w:val="0056760D"/>
    <w:rsid w:val="0056791D"/>
    <w:rsid w:val="00567B76"/>
    <w:rsid w:val="005700E7"/>
    <w:rsid w:val="00570216"/>
    <w:rsid w:val="00570354"/>
    <w:rsid w:val="005705BA"/>
    <w:rsid w:val="00570D19"/>
    <w:rsid w:val="00571153"/>
    <w:rsid w:val="005711DC"/>
    <w:rsid w:val="00571225"/>
    <w:rsid w:val="00571797"/>
    <w:rsid w:val="0057186F"/>
    <w:rsid w:val="00571BFD"/>
    <w:rsid w:val="0057251F"/>
    <w:rsid w:val="00572647"/>
    <w:rsid w:val="005727FA"/>
    <w:rsid w:val="00572955"/>
    <w:rsid w:val="0057311C"/>
    <w:rsid w:val="00573768"/>
    <w:rsid w:val="0057382B"/>
    <w:rsid w:val="0057390D"/>
    <w:rsid w:val="005739AF"/>
    <w:rsid w:val="00573E1A"/>
    <w:rsid w:val="00573E5C"/>
    <w:rsid w:val="00573E8C"/>
    <w:rsid w:val="00573E9B"/>
    <w:rsid w:val="00573E9E"/>
    <w:rsid w:val="00573F08"/>
    <w:rsid w:val="005741D2"/>
    <w:rsid w:val="00574730"/>
    <w:rsid w:val="00574D5E"/>
    <w:rsid w:val="00574EE8"/>
    <w:rsid w:val="00575036"/>
    <w:rsid w:val="00575989"/>
    <w:rsid w:val="00575A8B"/>
    <w:rsid w:val="00575EE9"/>
    <w:rsid w:val="005762F1"/>
    <w:rsid w:val="0057672D"/>
    <w:rsid w:val="0057684F"/>
    <w:rsid w:val="00576870"/>
    <w:rsid w:val="00576DDE"/>
    <w:rsid w:val="00576F00"/>
    <w:rsid w:val="00577048"/>
    <w:rsid w:val="00577154"/>
    <w:rsid w:val="005773A4"/>
    <w:rsid w:val="0057748A"/>
    <w:rsid w:val="005775DE"/>
    <w:rsid w:val="00577756"/>
    <w:rsid w:val="005777F8"/>
    <w:rsid w:val="00577801"/>
    <w:rsid w:val="00577C92"/>
    <w:rsid w:val="00577CAE"/>
    <w:rsid w:val="00577CED"/>
    <w:rsid w:val="00577D80"/>
    <w:rsid w:val="00577F43"/>
    <w:rsid w:val="00580043"/>
    <w:rsid w:val="00580174"/>
    <w:rsid w:val="0058023F"/>
    <w:rsid w:val="00580435"/>
    <w:rsid w:val="0058055C"/>
    <w:rsid w:val="005806BF"/>
    <w:rsid w:val="005808DF"/>
    <w:rsid w:val="00580904"/>
    <w:rsid w:val="00580C87"/>
    <w:rsid w:val="005815CA"/>
    <w:rsid w:val="005819A3"/>
    <w:rsid w:val="00581C6E"/>
    <w:rsid w:val="00581E11"/>
    <w:rsid w:val="00582402"/>
    <w:rsid w:val="00582473"/>
    <w:rsid w:val="00582728"/>
    <w:rsid w:val="00582898"/>
    <w:rsid w:val="0058296D"/>
    <w:rsid w:val="0058299E"/>
    <w:rsid w:val="00582B36"/>
    <w:rsid w:val="0058314C"/>
    <w:rsid w:val="005832B7"/>
    <w:rsid w:val="005832BF"/>
    <w:rsid w:val="00583506"/>
    <w:rsid w:val="005838A7"/>
    <w:rsid w:val="00583A7D"/>
    <w:rsid w:val="00583EE7"/>
    <w:rsid w:val="00584265"/>
    <w:rsid w:val="0058461C"/>
    <w:rsid w:val="0058488B"/>
    <w:rsid w:val="00584A10"/>
    <w:rsid w:val="00585395"/>
    <w:rsid w:val="00585410"/>
    <w:rsid w:val="0058568F"/>
    <w:rsid w:val="00585EFD"/>
    <w:rsid w:val="00585F6B"/>
    <w:rsid w:val="005861B3"/>
    <w:rsid w:val="005865D6"/>
    <w:rsid w:val="00586843"/>
    <w:rsid w:val="0058699D"/>
    <w:rsid w:val="00586D3D"/>
    <w:rsid w:val="0058701B"/>
    <w:rsid w:val="00587712"/>
    <w:rsid w:val="005877C2"/>
    <w:rsid w:val="00587840"/>
    <w:rsid w:val="00587BC9"/>
    <w:rsid w:val="00587F0A"/>
    <w:rsid w:val="0059036A"/>
    <w:rsid w:val="00590517"/>
    <w:rsid w:val="0059053B"/>
    <w:rsid w:val="0059054E"/>
    <w:rsid w:val="00590676"/>
    <w:rsid w:val="005906CF"/>
    <w:rsid w:val="005910D9"/>
    <w:rsid w:val="00591183"/>
    <w:rsid w:val="005915D0"/>
    <w:rsid w:val="00591635"/>
    <w:rsid w:val="00591C54"/>
    <w:rsid w:val="00592320"/>
    <w:rsid w:val="005923D4"/>
    <w:rsid w:val="00592442"/>
    <w:rsid w:val="00592613"/>
    <w:rsid w:val="005926C5"/>
    <w:rsid w:val="005926C9"/>
    <w:rsid w:val="005926CA"/>
    <w:rsid w:val="005927C4"/>
    <w:rsid w:val="005927EB"/>
    <w:rsid w:val="00593292"/>
    <w:rsid w:val="0059356A"/>
    <w:rsid w:val="005939EC"/>
    <w:rsid w:val="00593C7F"/>
    <w:rsid w:val="00594332"/>
    <w:rsid w:val="00594612"/>
    <w:rsid w:val="005948D1"/>
    <w:rsid w:val="0059499C"/>
    <w:rsid w:val="005949A1"/>
    <w:rsid w:val="00594A9D"/>
    <w:rsid w:val="00594AAC"/>
    <w:rsid w:val="00594BEE"/>
    <w:rsid w:val="00594C39"/>
    <w:rsid w:val="00594C77"/>
    <w:rsid w:val="00594D1C"/>
    <w:rsid w:val="00594F52"/>
    <w:rsid w:val="00595123"/>
    <w:rsid w:val="00595147"/>
    <w:rsid w:val="00595A70"/>
    <w:rsid w:val="00595B9F"/>
    <w:rsid w:val="00595C6C"/>
    <w:rsid w:val="00595D0C"/>
    <w:rsid w:val="00595E27"/>
    <w:rsid w:val="00595F1E"/>
    <w:rsid w:val="005963F0"/>
    <w:rsid w:val="00596496"/>
    <w:rsid w:val="0059657B"/>
    <w:rsid w:val="00596643"/>
    <w:rsid w:val="00596756"/>
    <w:rsid w:val="005967DB"/>
    <w:rsid w:val="00596870"/>
    <w:rsid w:val="00596CA9"/>
    <w:rsid w:val="00596E79"/>
    <w:rsid w:val="00596EC7"/>
    <w:rsid w:val="00596F6B"/>
    <w:rsid w:val="00596FF0"/>
    <w:rsid w:val="005970B7"/>
    <w:rsid w:val="00597451"/>
    <w:rsid w:val="00597455"/>
    <w:rsid w:val="0059776A"/>
    <w:rsid w:val="005978A3"/>
    <w:rsid w:val="00597B7E"/>
    <w:rsid w:val="00597D80"/>
    <w:rsid w:val="005A0208"/>
    <w:rsid w:val="005A0488"/>
    <w:rsid w:val="005A0739"/>
    <w:rsid w:val="005A091A"/>
    <w:rsid w:val="005A0A39"/>
    <w:rsid w:val="005A0C3C"/>
    <w:rsid w:val="005A0EAB"/>
    <w:rsid w:val="005A153F"/>
    <w:rsid w:val="005A15E0"/>
    <w:rsid w:val="005A1E74"/>
    <w:rsid w:val="005A20C1"/>
    <w:rsid w:val="005A2310"/>
    <w:rsid w:val="005A2389"/>
    <w:rsid w:val="005A2530"/>
    <w:rsid w:val="005A2568"/>
    <w:rsid w:val="005A2C23"/>
    <w:rsid w:val="005A2C2E"/>
    <w:rsid w:val="005A2DEE"/>
    <w:rsid w:val="005A308F"/>
    <w:rsid w:val="005A310C"/>
    <w:rsid w:val="005A34D3"/>
    <w:rsid w:val="005A36F9"/>
    <w:rsid w:val="005A38C1"/>
    <w:rsid w:val="005A3B84"/>
    <w:rsid w:val="005A3C2A"/>
    <w:rsid w:val="005A4466"/>
    <w:rsid w:val="005A4526"/>
    <w:rsid w:val="005A4AF5"/>
    <w:rsid w:val="005A4B4C"/>
    <w:rsid w:val="005A4D48"/>
    <w:rsid w:val="005A4E07"/>
    <w:rsid w:val="005A5077"/>
    <w:rsid w:val="005A53DC"/>
    <w:rsid w:val="005A53EE"/>
    <w:rsid w:val="005A54DD"/>
    <w:rsid w:val="005A557F"/>
    <w:rsid w:val="005A5778"/>
    <w:rsid w:val="005A57D0"/>
    <w:rsid w:val="005A5B16"/>
    <w:rsid w:val="005A5B31"/>
    <w:rsid w:val="005A5C0C"/>
    <w:rsid w:val="005A5C6B"/>
    <w:rsid w:val="005A5D5B"/>
    <w:rsid w:val="005A5D6D"/>
    <w:rsid w:val="005A5E09"/>
    <w:rsid w:val="005A5ECF"/>
    <w:rsid w:val="005A5FE4"/>
    <w:rsid w:val="005A61E9"/>
    <w:rsid w:val="005A6591"/>
    <w:rsid w:val="005A6603"/>
    <w:rsid w:val="005A666E"/>
    <w:rsid w:val="005A6C79"/>
    <w:rsid w:val="005A7070"/>
    <w:rsid w:val="005A7855"/>
    <w:rsid w:val="005A78E7"/>
    <w:rsid w:val="005A7D17"/>
    <w:rsid w:val="005A7E9D"/>
    <w:rsid w:val="005B02B6"/>
    <w:rsid w:val="005B03BC"/>
    <w:rsid w:val="005B087E"/>
    <w:rsid w:val="005B08AD"/>
    <w:rsid w:val="005B0CAC"/>
    <w:rsid w:val="005B0DA5"/>
    <w:rsid w:val="005B0E24"/>
    <w:rsid w:val="005B1585"/>
    <w:rsid w:val="005B15A4"/>
    <w:rsid w:val="005B17E0"/>
    <w:rsid w:val="005B1809"/>
    <w:rsid w:val="005B18C1"/>
    <w:rsid w:val="005B1B85"/>
    <w:rsid w:val="005B1FB5"/>
    <w:rsid w:val="005B1FBE"/>
    <w:rsid w:val="005B2145"/>
    <w:rsid w:val="005B21B0"/>
    <w:rsid w:val="005B2262"/>
    <w:rsid w:val="005B244F"/>
    <w:rsid w:val="005B24D6"/>
    <w:rsid w:val="005B2726"/>
    <w:rsid w:val="005B27BF"/>
    <w:rsid w:val="005B281E"/>
    <w:rsid w:val="005B2C81"/>
    <w:rsid w:val="005B2DA1"/>
    <w:rsid w:val="005B2EBD"/>
    <w:rsid w:val="005B2EDE"/>
    <w:rsid w:val="005B3226"/>
    <w:rsid w:val="005B34B5"/>
    <w:rsid w:val="005B3502"/>
    <w:rsid w:val="005B3515"/>
    <w:rsid w:val="005B378E"/>
    <w:rsid w:val="005B37AD"/>
    <w:rsid w:val="005B3A57"/>
    <w:rsid w:val="005B3C6A"/>
    <w:rsid w:val="005B3C87"/>
    <w:rsid w:val="005B3D75"/>
    <w:rsid w:val="005B3FE3"/>
    <w:rsid w:val="005B4B74"/>
    <w:rsid w:val="005B563E"/>
    <w:rsid w:val="005B5C04"/>
    <w:rsid w:val="005B5CD5"/>
    <w:rsid w:val="005B5D26"/>
    <w:rsid w:val="005B5F60"/>
    <w:rsid w:val="005B5FA5"/>
    <w:rsid w:val="005B6157"/>
    <w:rsid w:val="005B64EC"/>
    <w:rsid w:val="005B6641"/>
    <w:rsid w:val="005B66C3"/>
    <w:rsid w:val="005B67B9"/>
    <w:rsid w:val="005B67F8"/>
    <w:rsid w:val="005B69A8"/>
    <w:rsid w:val="005B6A3E"/>
    <w:rsid w:val="005B6FB2"/>
    <w:rsid w:val="005B6FBC"/>
    <w:rsid w:val="005B7039"/>
    <w:rsid w:val="005B7151"/>
    <w:rsid w:val="005B716B"/>
    <w:rsid w:val="005B724E"/>
    <w:rsid w:val="005B7422"/>
    <w:rsid w:val="005B762F"/>
    <w:rsid w:val="005B7663"/>
    <w:rsid w:val="005B7750"/>
    <w:rsid w:val="005B77A4"/>
    <w:rsid w:val="005B7E24"/>
    <w:rsid w:val="005B7F6B"/>
    <w:rsid w:val="005C010A"/>
    <w:rsid w:val="005C0726"/>
    <w:rsid w:val="005C0BD6"/>
    <w:rsid w:val="005C0BFB"/>
    <w:rsid w:val="005C1217"/>
    <w:rsid w:val="005C1326"/>
    <w:rsid w:val="005C18F4"/>
    <w:rsid w:val="005C1C1B"/>
    <w:rsid w:val="005C1D3A"/>
    <w:rsid w:val="005C23EF"/>
    <w:rsid w:val="005C2453"/>
    <w:rsid w:val="005C261F"/>
    <w:rsid w:val="005C26F8"/>
    <w:rsid w:val="005C2D3E"/>
    <w:rsid w:val="005C2DAA"/>
    <w:rsid w:val="005C3036"/>
    <w:rsid w:val="005C328E"/>
    <w:rsid w:val="005C33E1"/>
    <w:rsid w:val="005C367F"/>
    <w:rsid w:val="005C3A76"/>
    <w:rsid w:val="005C3B17"/>
    <w:rsid w:val="005C3BE6"/>
    <w:rsid w:val="005C3C09"/>
    <w:rsid w:val="005C44E3"/>
    <w:rsid w:val="005C47B6"/>
    <w:rsid w:val="005C49D9"/>
    <w:rsid w:val="005C4CC1"/>
    <w:rsid w:val="005C4E3F"/>
    <w:rsid w:val="005C55CB"/>
    <w:rsid w:val="005C59D2"/>
    <w:rsid w:val="005C5BC9"/>
    <w:rsid w:val="005C5F93"/>
    <w:rsid w:val="005C6669"/>
    <w:rsid w:val="005C6679"/>
    <w:rsid w:val="005C6759"/>
    <w:rsid w:val="005C67C4"/>
    <w:rsid w:val="005C694F"/>
    <w:rsid w:val="005C6A62"/>
    <w:rsid w:val="005C6ADB"/>
    <w:rsid w:val="005C6C43"/>
    <w:rsid w:val="005C6C47"/>
    <w:rsid w:val="005C6C8B"/>
    <w:rsid w:val="005C6EAA"/>
    <w:rsid w:val="005C70EA"/>
    <w:rsid w:val="005C7441"/>
    <w:rsid w:val="005C76F6"/>
    <w:rsid w:val="005C780E"/>
    <w:rsid w:val="005C795D"/>
    <w:rsid w:val="005C79C0"/>
    <w:rsid w:val="005C7A28"/>
    <w:rsid w:val="005C7C7A"/>
    <w:rsid w:val="005D00C5"/>
    <w:rsid w:val="005D00FD"/>
    <w:rsid w:val="005D03BE"/>
    <w:rsid w:val="005D076C"/>
    <w:rsid w:val="005D0848"/>
    <w:rsid w:val="005D0A6B"/>
    <w:rsid w:val="005D0B48"/>
    <w:rsid w:val="005D1422"/>
    <w:rsid w:val="005D1657"/>
    <w:rsid w:val="005D170E"/>
    <w:rsid w:val="005D18CF"/>
    <w:rsid w:val="005D1CD5"/>
    <w:rsid w:val="005D1F60"/>
    <w:rsid w:val="005D2424"/>
    <w:rsid w:val="005D24B7"/>
    <w:rsid w:val="005D2668"/>
    <w:rsid w:val="005D26F1"/>
    <w:rsid w:val="005D26FA"/>
    <w:rsid w:val="005D27B9"/>
    <w:rsid w:val="005D294C"/>
    <w:rsid w:val="005D2AEC"/>
    <w:rsid w:val="005D2AFC"/>
    <w:rsid w:val="005D2BA7"/>
    <w:rsid w:val="005D2D74"/>
    <w:rsid w:val="005D2F8A"/>
    <w:rsid w:val="005D3236"/>
    <w:rsid w:val="005D3243"/>
    <w:rsid w:val="005D3315"/>
    <w:rsid w:val="005D337F"/>
    <w:rsid w:val="005D352D"/>
    <w:rsid w:val="005D3630"/>
    <w:rsid w:val="005D37BF"/>
    <w:rsid w:val="005D3938"/>
    <w:rsid w:val="005D3D26"/>
    <w:rsid w:val="005D4823"/>
    <w:rsid w:val="005D4AC8"/>
    <w:rsid w:val="005D4B36"/>
    <w:rsid w:val="005D4DF7"/>
    <w:rsid w:val="005D4EA4"/>
    <w:rsid w:val="005D5389"/>
    <w:rsid w:val="005D5422"/>
    <w:rsid w:val="005D557D"/>
    <w:rsid w:val="005D5767"/>
    <w:rsid w:val="005D59BC"/>
    <w:rsid w:val="005D5A45"/>
    <w:rsid w:val="005D5C75"/>
    <w:rsid w:val="005D624D"/>
    <w:rsid w:val="005D646A"/>
    <w:rsid w:val="005D6929"/>
    <w:rsid w:val="005D6A20"/>
    <w:rsid w:val="005D6A73"/>
    <w:rsid w:val="005D6BD6"/>
    <w:rsid w:val="005D70A4"/>
    <w:rsid w:val="005D74B1"/>
    <w:rsid w:val="005D750A"/>
    <w:rsid w:val="005D75D0"/>
    <w:rsid w:val="005D7641"/>
    <w:rsid w:val="005D76BA"/>
    <w:rsid w:val="005D797A"/>
    <w:rsid w:val="005D7AFB"/>
    <w:rsid w:val="005D7BD9"/>
    <w:rsid w:val="005D7E92"/>
    <w:rsid w:val="005D7F75"/>
    <w:rsid w:val="005E0005"/>
    <w:rsid w:val="005E0100"/>
    <w:rsid w:val="005E0228"/>
    <w:rsid w:val="005E04ED"/>
    <w:rsid w:val="005E0591"/>
    <w:rsid w:val="005E0636"/>
    <w:rsid w:val="005E0A10"/>
    <w:rsid w:val="005E0A1B"/>
    <w:rsid w:val="005E0C12"/>
    <w:rsid w:val="005E0C1F"/>
    <w:rsid w:val="005E0D12"/>
    <w:rsid w:val="005E14F1"/>
    <w:rsid w:val="005E187E"/>
    <w:rsid w:val="005E1B6C"/>
    <w:rsid w:val="005E1D41"/>
    <w:rsid w:val="005E1F60"/>
    <w:rsid w:val="005E1F79"/>
    <w:rsid w:val="005E21DF"/>
    <w:rsid w:val="005E22CA"/>
    <w:rsid w:val="005E23CD"/>
    <w:rsid w:val="005E24FB"/>
    <w:rsid w:val="005E2BD2"/>
    <w:rsid w:val="005E2EB5"/>
    <w:rsid w:val="005E2EE3"/>
    <w:rsid w:val="005E31AF"/>
    <w:rsid w:val="005E360B"/>
    <w:rsid w:val="005E388D"/>
    <w:rsid w:val="005E3A07"/>
    <w:rsid w:val="005E3EFD"/>
    <w:rsid w:val="005E4078"/>
    <w:rsid w:val="005E41C5"/>
    <w:rsid w:val="005E42F5"/>
    <w:rsid w:val="005E42F8"/>
    <w:rsid w:val="005E4982"/>
    <w:rsid w:val="005E4ABA"/>
    <w:rsid w:val="005E520A"/>
    <w:rsid w:val="005E5272"/>
    <w:rsid w:val="005E5991"/>
    <w:rsid w:val="005E5AD9"/>
    <w:rsid w:val="005E5E46"/>
    <w:rsid w:val="005E5F39"/>
    <w:rsid w:val="005E60D9"/>
    <w:rsid w:val="005E6129"/>
    <w:rsid w:val="005E6173"/>
    <w:rsid w:val="005E64F5"/>
    <w:rsid w:val="005E6C86"/>
    <w:rsid w:val="005E6CD7"/>
    <w:rsid w:val="005E723B"/>
    <w:rsid w:val="005E7552"/>
    <w:rsid w:val="005E7697"/>
    <w:rsid w:val="005E79B0"/>
    <w:rsid w:val="005E7ACE"/>
    <w:rsid w:val="005F01C0"/>
    <w:rsid w:val="005F07A6"/>
    <w:rsid w:val="005F0B0C"/>
    <w:rsid w:val="005F0F23"/>
    <w:rsid w:val="005F0F92"/>
    <w:rsid w:val="005F10B4"/>
    <w:rsid w:val="005F147C"/>
    <w:rsid w:val="005F1554"/>
    <w:rsid w:val="005F19CD"/>
    <w:rsid w:val="005F255F"/>
    <w:rsid w:val="005F26F2"/>
    <w:rsid w:val="005F2B77"/>
    <w:rsid w:val="005F3165"/>
    <w:rsid w:val="005F3167"/>
    <w:rsid w:val="005F3247"/>
    <w:rsid w:val="005F35B3"/>
    <w:rsid w:val="005F3679"/>
    <w:rsid w:val="005F370F"/>
    <w:rsid w:val="005F38F1"/>
    <w:rsid w:val="005F3A3E"/>
    <w:rsid w:val="005F3BB1"/>
    <w:rsid w:val="005F3E36"/>
    <w:rsid w:val="005F431E"/>
    <w:rsid w:val="005F4588"/>
    <w:rsid w:val="005F51ED"/>
    <w:rsid w:val="005F51FF"/>
    <w:rsid w:val="005F533E"/>
    <w:rsid w:val="005F540A"/>
    <w:rsid w:val="005F5567"/>
    <w:rsid w:val="005F55EE"/>
    <w:rsid w:val="005F5920"/>
    <w:rsid w:val="005F597C"/>
    <w:rsid w:val="005F59FE"/>
    <w:rsid w:val="005F5C77"/>
    <w:rsid w:val="005F661B"/>
    <w:rsid w:val="005F68A8"/>
    <w:rsid w:val="005F7160"/>
    <w:rsid w:val="005F71D8"/>
    <w:rsid w:val="005F71FD"/>
    <w:rsid w:val="005F72EA"/>
    <w:rsid w:val="005F73F5"/>
    <w:rsid w:val="005F746E"/>
    <w:rsid w:val="005F7AD7"/>
    <w:rsid w:val="005F7D4A"/>
    <w:rsid w:val="006003ED"/>
    <w:rsid w:val="006008BB"/>
    <w:rsid w:val="00600A9E"/>
    <w:rsid w:val="00600F98"/>
    <w:rsid w:val="00600FCA"/>
    <w:rsid w:val="00601082"/>
    <w:rsid w:val="00601194"/>
    <w:rsid w:val="00601425"/>
    <w:rsid w:val="0060176E"/>
    <w:rsid w:val="006018F9"/>
    <w:rsid w:val="0060195A"/>
    <w:rsid w:val="00601ADF"/>
    <w:rsid w:val="00601B43"/>
    <w:rsid w:val="00601B59"/>
    <w:rsid w:val="00601D29"/>
    <w:rsid w:val="00601DE1"/>
    <w:rsid w:val="00601E14"/>
    <w:rsid w:val="00601E92"/>
    <w:rsid w:val="00601F80"/>
    <w:rsid w:val="006020D0"/>
    <w:rsid w:val="00602633"/>
    <w:rsid w:val="006026F2"/>
    <w:rsid w:val="00602926"/>
    <w:rsid w:val="00602E3C"/>
    <w:rsid w:val="00602EAD"/>
    <w:rsid w:val="00602EC7"/>
    <w:rsid w:val="00602EE0"/>
    <w:rsid w:val="006030A7"/>
    <w:rsid w:val="00603147"/>
    <w:rsid w:val="00603865"/>
    <w:rsid w:val="0060389A"/>
    <w:rsid w:val="00603907"/>
    <w:rsid w:val="00603D5B"/>
    <w:rsid w:val="00603E19"/>
    <w:rsid w:val="00603EE7"/>
    <w:rsid w:val="0060411F"/>
    <w:rsid w:val="006041DC"/>
    <w:rsid w:val="0060431B"/>
    <w:rsid w:val="006049CF"/>
    <w:rsid w:val="006053E0"/>
    <w:rsid w:val="006054DF"/>
    <w:rsid w:val="00605703"/>
    <w:rsid w:val="00605966"/>
    <w:rsid w:val="00605B66"/>
    <w:rsid w:val="00605CD7"/>
    <w:rsid w:val="00605FA8"/>
    <w:rsid w:val="00606098"/>
    <w:rsid w:val="0060635C"/>
    <w:rsid w:val="0060656C"/>
    <w:rsid w:val="0060661C"/>
    <w:rsid w:val="00606BF2"/>
    <w:rsid w:val="00606C26"/>
    <w:rsid w:val="00606E0E"/>
    <w:rsid w:val="00607623"/>
    <w:rsid w:val="00607AFC"/>
    <w:rsid w:val="00607E6D"/>
    <w:rsid w:val="006104BA"/>
    <w:rsid w:val="006105F6"/>
    <w:rsid w:val="00610CE0"/>
    <w:rsid w:val="00610D19"/>
    <w:rsid w:val="00610DD9"/>
    <w:rsid w:val="0061135A"/>
    <w:rsid w:val="0061186A"/>
    <w:rsid w:val="00611C49"/>
    <w:rsid w:val="00611C4F"/>
    <w:rsid w:val="00611C57"/>
    <w:rsid w:val="00611C5E"/>
    <w:rsid w:val="006123FA"/>
    <w:rsid w:val="00612588"/>
    <w:rsid w:val="006126AB"/>
    <w:rsid w:val="006129C8"/>
    <w:rsid w:val="00612C99"/>
    <w:rsid w:val="00612DDB"/>
    <w:rsid w:val="00612E66"/>
    <w:rsid w:val="006132CD"/>
    <w:rsid w:val="0061332B"/>
    <w:rsid w:val="00613668"/>
    <w:rsid w:val="00613B27"/>
    <w:rsid w:val="00613EF4"/>
    <w:rsid w:val="00613F7F"/>
    <w:rsid w:val="00613F8F"/>
    <w:rsid w:val="006140CC"/>
    <w:rsid w:val="00614551"/>
    <w:rsid w:val="00614552"/>
    <w:rsid w:val="0061464B"/>
    <w:rsid w:val="0061471E"/>
    <w:rsid w:val="00614976"/>
    <w:rsid w:val="00614CD2"/>
    <w:rsid w:val="00614F2E"/>
    <w:rsid w:val="00614F41"/>
    <w:rsid w:val="006150D0"/>
    <w:rsid w:val="006153D7"/>
    <w:rsid w:val="00615F52"/>
    <w:rsid w:val="00616025"/>
    <w:rsid w:val="006163C4"/>
    <w:rsid w:val="006166CB"/>
    <w:rsid w:val="0061778D"/>
    <w:rsid w:val="0061786F"/>
    <w:rsid w:val="00617AC6"/>
    <w:rsid w:val="00617D9A"/>
    <w:rsid w:val="00617DED"/>
    <w:rsid w:val="00617EB3"/>
    <w:rsid w:val="006201AC"/>
    <w:rsid w:val="0062021E"/>
    <w:rsid w:val="006202EA"/>
    <w:rsid w:val="00620448"/>
    <w:rsid w:val="00620815"/>
    <w:rsid w:val="0062084B"/>
    <w:rsid w:val="006208D2"/>
    <w:rsid w:val="00620903"/>
    <w:rsid w:val="00620F4A"/>
    <w:rsid w:val="006215C4"/>
    <w:rsid w:val="006215F4"/>
    <w:rsid w:val="0062181A"/>
    <w:rsid w:val="00621940"/>
    <w:rsid w:val="00621A75"/>
    <w:rsid w:val="00621AAD"/>
    <w:rsid w:val="00621B72"/>
    <w:rsid w:val="00621CF6"/>
    <w:rsid w:val="00621E0F"/>
    <w:rsid w:val="00622193"/>
    <w:rsid w:val="0062226E"/>
    <w:rsid w:val="00622318"/>
    <w:rsid w:val="00622393"/>
    <w:rsid w:val="006225F4"/>
    <w:rsid w:val="006226B7"/>
    <w:rsid w:val="006226B9"/>
    <w:rsid w:val="00622CDC"/>
    <w:rsid w:val="00622CDF"/>
    <w:rsid w:val="00622DA0"/>
    <w:rsid w:val="006232EA"/>
    <w:rsid w:val="00623315"/>
    <w:rsid w:val="0062334B"/>
    <w:rsid w:val="006233C9"/>
    <w:rsid w:val="006236C8"/>
    <w:rsid w:val="00623760"/>
    <w:rsid w:val="00623A4F"/>
    <w:rsid w:val="00623ABE"/>
    <w:rsid w:val="00623E8D"/>
    <w:rsid w:val="0062439B"/>
    <w:rsid w:val="006243CF"/>
    <w:rsid w:val="006246D3"/>
    <w:rsid w:val="006246FE"/>
    <w:rsid w:val="006247F4"/>
    <w:rsid w:val="00624A93"/>
    <w:rsid w:val="00624B68"/>
    <w:rsid w:val="00624B6C"/>
    <w:rsid w:val="00624C1E"/>
    <w:rsid w:val="00624EB1"/>
    <w:rsid w:val="00624F27"/>
    <w:rsid w:val="0062512A"/>
    <w:rsid w:val="0062536E"/>
    <w:rsid w:val="00625572"/>
    <w:rsid w:val="006256E2"/>
    <w:rsid w:val="006256F9"/>
    <w:rsid w:val="00625B90"/>
    <w:rsid w:val="00625EDD"/>
    <w:rsid w:val="0062685E"/>
    <w:rsid w:val="006268DF"/>
    <w:rsid w:val="00626BF7"/>
    <w:rsid w:val="00626C90"/>
    <w:rsid w:val="00626CD5"/>
    <w:rsid w:val="006270D8"/>
    <w:rsid w:val="006271D6"/>
    <w:rsid w:val="00627309"/>
    <w:rsid w:val="0062734F"/>
    <w:rsid w:val="0062735D"/>
    <w:rsid w:val="00627570"/>
    <w:rsid w:val="0062779C"/>
    <w:rsid w:val="00627A7E"/>
    <w:rsid w:val="00627B90"/>
    <w:rsid w:val="00627D23"/>
    <w:rsid w:val="00627D72"/>
    <w:rsid w:val="00627DB1"/>
    <w:rsid w:val="00627ED0"/>
    <w:rsid w:val="00627F18"/>
    <w:rsid w:val="00627F1A"/>
    <w:rsid w:val="00630115"/>
    <w:rsid w:val="006301CC"/>
    <w:rsid w:val="00630229"/>
    <w:rsid w:val="006302B5"/>
    <w:rsid w:val="00630A69"/>
    <w:rsid w:val="00630AA2"/>
    <w:rsid w:val="00630BDB"/>
    <w:rsid w:val="00630C11"/>
    <w:rsid w:val="00630D93"/>
    <w:rsid w:val="00630D99"/>
    <w:rsid w:val="00630F98"/>
    <w:rsid w:val="0063100A"/>
    <w:rsid w:val="00631231"/>
    <w:rsid w:val="0063165C"/>
    <w:rsid w:val="006316EF"/>
    <w:rsid w:val="00631894"/>
    <w:rsid w:val="00631C7B"/>
    <w:rsid w:val="00631D1B"/>
    <w:rsid w:val="00632141"/>
    <w:rsid w:val="006321B7"/>
    <w:rsid w:val="00632689"/>
    <w:rsid w:val="006326CB"/>
    <w:rsid w:val="00632830"/>
    <w:rsid w:val="00632A68"/>
    <w:rsid w:val="00632AFC"/>
    <w:rsid w:val="006332BA"/>
    <w:rsid w:val="0063336E"/>
    <w:rsid w:val="0063350B"/>
    <w:rsid w:val="006341B9"/>
    <w:rsid w:val="006343B2"/>
    <w:rsid w:val="0063448E"/>
    <w:rsid w:val="0063466D"/>
    <w:rsid w:val="006348CD"/>
    <w:rsid w:val="00634C0A"/>
    <w:rsid w:val="00634EF0"/>
    <w:rsid w:val="00634FBB"/>
    <w:rsid w:val="006350B6"/>
    <w:rsid w:val="00635192"/>
    <w:rsid w:val="00635229"/>
    <w:rsid w:val="006352B3"/>
    <w:rsid w:val="006357AC"/>
    <w:rsid w:val="006359CF"/>
    <w:rsid w:val="00635A2D"/>
    <w:rsid w:val="00635E06"/>
    <w:rsid w:val="00635E24"/>
    <w:rsid w:val="00635FDA"/>
    <w:rsid w:val="006362DA"/>
    <w:rsid w:val="0063638E"/>
    <w:rsid w:val="0063645B"/>
    <w:rsid w:val="00636557"/>
    <w:rsid w:val="006368D0"/>
    <w:rsid w:val="00636AC2"/>
    <w:rsid w:val="00636CC1"/>
    <w:rsid w:val="00636E7C"/>
    <w:rsid w:val="006370B6"/>
    <w:rsid w:val="006371CC"/>
    <w:rsid w:val="006374B6"/>
    <w:rsid w:val="00637952"/>
    <w:rsid w:val="006379D0"/>
    <w:rsid w:val="0064025B"/>
    <w:rsid w:val="006402DA"/>
    <w:rsid w:val="006405F3"/>
    <w:rsid w:val="00640CFD"/>
    <w:rsid w:val="00640D6C"/>
    <w:rsid w:val="006411E2"/>
    <w:rsid w:val="006417C1"/>
    <w:rsid w:val="006418AC"/>
    <w:rsid w:val="00641AF0"/>
    <w:rsid w:val="00641EF4"/>
    <w:rsid w:val="00641F05"/>
    <w:rsid w:val="00642001"/>
    <w:rsid w:val="006420F1"/>
    <w:rsid w:val="006425A9"/>
    <w:rsid w:val="0064263C"/>
    <w:rsid w:val="00642A39"/>
    <w:rsid w:val="00642A47"/>
    <w:rsid w:val="00642BC1"/>
    <w:rsid w:val="00642CAE"/>
    <w:rsid w:val="00642DE6"/>
    <w:rsid w:val="00642E8A"/>
    <w:rsid w:val="00642F63"/>
    <w:rsid w:val="0064320B"/>
    <w:rsid w:val="0064328B"/>
    <w:rsid w:val="00643565"/>
    <w:rsid w:val="00643905"/>
    <w:rsid w:val="00643C45"/>
    <w:rsid w:val="00643C5C"/>
    <w:rsid w:val="00643DC6"/>
    <w:rsid w:val="0064411A"/>
    <w:rsid w:val="0064448F"/>
    <w:rsid w:val="00644937"/>
    <w:rsid w:val="00644A14"/>
    <w:rsid w:val="00644A36"/>
    <w:rsid w:val="00644B13"/>
    <w:rsid w:val="00644C09"/>
    <w:rsid w:val="00644FC0"/>
    <w:rsid w:val="00644FD6"/>
    <w:rsid w:val="00644FE6"/>
    <w:rsid w:val="0064506B"/>
    <w:rsid w:val="00645637"/>
    <w:rsid w:val="00645703"/>
    <w:rsid w:val="00645793"/>
    <w:rsid w:val="00645AF1"/>
    <w:rsid w:val="00645BD8"/>
    <w:rsid w:val="00645F2A"/>
    <w:rsid w:val="00646372"/>
    <w:rsid w:val="00646490"/>
    <w:rsid w:val="0064664B"/>
    <w:rsid w:val="00646C53"/>
    <w:rsid w:val="0064705A"/>
    <w:rsid w:val="006473C8"/>
    <w:rsid w:val="006476D8"/>
    <w:rsid w:val="0064777F"/>
    <w:rsid w:val="00647C34"/>
    <w:rsid w:val="00647CC5"/>
    <w:rsid w:val="006500F0"/>
    <w:rsid w:val="0065019B"/>
    <w:rsid w:val="006506DB"/>
    <w:rsid w:val="00650B01"/>
    <w:rsid w:val="00650B30"/>
    <w:rsid w:val="0065130C"/>
    <w:rsid w:val="00651637"/>
    <w:rsid w:val="00651C16"/>
    <w:rsid w:val="00651CE0"/>
    <w:rsid w:val="00651CFA"/>
    <w:rsid w:val="00651D3B"/>
    <w:rsid w:val="00651DAA"/>
    <w:rsid w:val="00651DC8"/>
    <w:rsid w:val="006521C6"/>
    <w:rsid w:val="006522C4"/>
    <w:rsid w:val="00652692"/>
    <w:rsid w:val="006528BF"/>
    <w:rsid w:val="00652909"/>
    <w:rsid w:val="00652BC6"/>
    <w:rsid w:val="00652C95"/>
    <w:rsid w:val="00652E99"/>
    <w:rsid w:val="00652EB3"/>
    <w:rsid w:val="00653409"/>
    <w:rsid w:val="00653457"/>
    <w:rsid w:val="0065353B"/>
    <w:rsid w:val="006539ED"/>
    <w:rsid w:val="00653B76"/>
    <w:rsid w:val="00653BEC"/>
    <w:rsid w:val="00653FAE"/>
    <w:rsid w:val="00654092"/>
    <w:rsid w:val="006541C0"/>
    <w:rsid w:val="0065434C"/>
    <w:rsid w:val="00654658"/>
    <w:rsid w:val="0065505A"/>
    <w:rsid w:val="0065521F"/>
    <w:rsid w:val="0065535F"/>
    <w:rsid w:val="00655509"/>
    <w:rsid w:val="0065553C"/>
    <w:rsid w:val="00655606"/>
    <w:rsid w:val="00655A86"/>
    <w:rsid w:val="00655D49"/>
    <w:rsid w:val="00655F0E"/>
    <w:rsid w:val="00656116"/>
    <w:rsid w:val="00656287"/>
    <w:rsid w:val="0065649B"/>
    <w:rsid w:val="0065673F"/>
    <w:rsid w:val="00656BB5"/>
    <w:rsid w:val="00656D28"/>
    <w:rsid w:val="00656E8C"/>
    <w:rsid w:val="0065777D"/>
    <w:rsid w:val="00657B61"/>
    <w:rsid w:val="00657B85"/>
    <w:rsid w:val="00657D50"/>
    <w:rsid w:val="00657E64"/>
    <w:rsid w:val="006600A4"/>
    <w:rsid w:val="006602D7"/>
    <w:rsid w:val="00660395"/>
    <w:rsid w:val="0066076F"/>
    <w:rsid w:val="00660824"/>
    <w:rsid w:val="006609C8"/>
    <w:rsid w:val="006609E7"/>
    <w:rsid w:val="00660B5A"/>
    <w:rsid w:val="00660CD3"/>
    <w:rsid w:val="00660D30"/>
    <w:rsid w:val="00660E15"/>
    <w:rsid w:val="00660E20"/>
    <w:rsid w:val="00660E2D"/>
    <w:rsid w:val="00660E91"/>
    <w:rsid w:val="006611FF"/>
    <w:rsid w:val="00661A80"/>
    <w:rsid w:val="00661D0E"/>
    <w:rsid w:val="00661FBB"/>
    <w:rsid w:val="00662490"/>
    <w:rsid w:val="006625BB"/>
    <w:rsid w:val="00662774"/>
    <w:rsid w:val="0066278E"/>
    <w:rsid w:val="00662A28"/>
    <w:rsid w:val="00662D06"/>
    <w:rsid w:val="00662F96"/>
    <w:rsid w:val="006635D6"/>
    <w:rsid w:val="00663834"/>
    <w:rsid w:val="00663998"/>
    <w:rsid w:val="0066464A"/>
    <w:rsid w:val="006648AC"/>
    <w:rsid w:val="006648CE"/>
    <w:rsid w:val="006648DB"/>
    <w:rsid w:val="00664A5A"/>
    <w:rsid w:val="00664AE2"/>
    <w:rsid w:val="00664AE7"/>
    <w:rsid w:val="00664CE3"/>
    <w:rsid w:val="00664D93"/>
    <w:rsid w:val="00664F12"/>
    <w:rsid w:val="006650FB"/>
    <w:rsid w:val="0066577B"/>
    <w:rsid w:val="006658A0"/>
    <w:rsid w:val="00665C53"/>
    <w:rsid w:val="00665DED"/>
    <w:rsid w:val="0066603F"/>
    <w:rsid w:val="006664EB"/>
    <w:rsid w:val="00666580"/>
    <w:rsid w:val="006667CA"/>
    <w:rsid w:val="006668E3"/>
    <w:rsid w:val="00666A11"/>
    <w:rsid w:val="00666DE5"/>
    <w:rsid w:val="00667041"/>
    <w:rsid w:val="0066715C"/>
    <w:rsid w:val="006672E7"/>
    <w:rsid w:val="006673FD"/>
    <w:rsid w:val="006674B8"/>
    <w:rsid w:val="006674BF"/>
    <w:rsid w:val="00667BB0"/>
    <w:rsid w:val="00667EB8"/>
    <w:rsid w:val="00667F98"/>
    <w:rsid w:val="00670054"/>
    <w:rsid w:val="006700D4"/>
    <w:rsid w:val="00670231"/>
    <w:rsid w:val="00670407"/>
    <w:rsid w:val="006704EB"/>
    <w:rsid w:val="00670519"/>
    <w:rsid w:val="0067055E"/>
    <w:rsid w:val="0067056A"/>
    <w:rsid w:val="006706BF"/>
    <w:rsid w:val="00670A64"/>
    <w:rsid w:val="00670CB8"/>
    <w:rsid w:val="00670ECE"/>
    <w:rsid w:val="00670F51"/>
    <w:rsid w:val="00670FDA"/>
    <w:rsid w:val="00671252"/>
    <w:rsid w:val="00671638"/>
    <w:rsid w:val="006716D6"/>
    <w:rsid w:val="00671B3B"/>
    <w:rsid w:val="00671FED"/>
    <w:rsid w:val="0067205A"/>
    <w:rsid w:val="006720D9"/>
    <w:rsid w:val="0067232C"/>
    <w:rsid w:val="006724A9"/>
    <w:rsid w:val="006724F7"/>
    <w:rsid w:val="00672504"/>
    <w:rsid w:val="006725A0"/>
    <w:rsid w:val="00672689"/>
    <w:rsid w:val="006728DE"/>
    <w:rsid w:val="00672D22"/>
    <w:rsid w:val="00672D7D"/>
    <w:rsid w:val="00672FEC"/>
    <w:rsid w:val="006732BC"/>
    <w:rsid w:val="00673347"/>
    <w:rsid w:val="00673566"/>
    <w:rsid w:val="00673AFB"/>
    <w:rsid w:val="00673E87"/>
    <w:rsid w:val="00673F99"/>
    <w:rsid w:val="006740FF"/>
    <w:rsid w:val="0067432D"/>
    <w:rsid w:val="006743D0"/>
    <w:rsid w:val="0067447A"/>
    <w:rsid w:val="0067449C"/>
    <w:rsid w:val="00674593"/>
    <w:rsid w:val="006745E7"/>
    <w:rsid w:val="0067485A"/>
    <w:rsid w:val="00674F55"/>
    <w:rsid w:val="006754A8"/>
    <w:rsid w:val="0067555C"/>
    <w:rsid w:val="00675701"/>
    <w:rsid w:val="00675BDD"/>
    <w:rsid w:val="00675C76"/>
    <w:rsid w:val="00675CB4"/>
    <w:rsid w:val="00676705"/>
    <w:rsid w:val="006767E3"/>
    <w:rsid w:val="00676988"/>
    <w:rsid w:val="00676AED"/>
    <w:rsid w:val="00676C70"/>
    <w:rsid w:val="00676D77"/>
    <w:rsid w:val="006770FB"/>
    <w:rsid w:val="00677113"/>
    <w:rsid w:val="00677482"/>
    <w:rsid w:val="006774E4"/>
    <w:rsid w:val="006777BA"/>
    <w:rsid w:val="006777C3"/>
    <w:rsid w:val="00677844"/>
    <w:rsid w:val="00677B19"/>
    <w:rsid w:val="00677BD2"/>
    <w:rsid w:val="00677C1B"/>
    <w:rsid w:val="00677E00"/>
    <w:rsid w:val="00677E57"/>
    <w:rsid w:val="006800E7"/>
    <w:rsid w:val="0068037B"/>
    <w:rsid w:val="006804CC"/>
    <w:rsid w:val="0068063E"/>
    <w:rsid w:val="0068064C"/>
    <w:rsid w:val="00680B35"/>
    <w:rsid w:val="00680CA9"/>
    <w:rsid w:val="00680EE9"/>
    <w:rsid w:val="00681173"/>
    <w:rsid w:val="00681479"/>
    <w:rsid w:val="006814B4"/>
    <w:rsid w:val="0068151D"/>
    <w:rsid w:val="00681606"/>
    <w:rsid w:val="00681778"/>
    <w:rsid w:val="006819CA"/>
    <w:rsid w:val="00681A61"/>
    <w:rsid w:val="00681EBC"/>
    <w:rsid w:val="00681F3E"/>
    <w:rsid w:val="006821EE"/>
    <w:rsid w:val="0068238E"/>
    <w:rsid w:val="006823B2"/>
    <w:rsid w:val="00682565"/>
    <w:rsid w:val="00682586"/>
    <w:rsid w:val="006827F2"/>
    <w:rsid w:val="00682A45"/>
    <w:rsid w:val="00682A79"/>
    <w:rsid w:val="00682C8F"/>
    <w:rsid w:val="00682EB5"/>
    <w:rsid w:val="00682EC8"/>
    <w:rsid w:val="00682EDB"/>
    <w:rsid w:val="00683152"/>
    <w:rsid w:val="006838AC"/>
    <w:rsid w:val="006839B0"/>
    <w:rsid w:val="00683BBD"/>
    <w:rsid w:val="00684AF9"/>
    <w:rsid w:val="00684CDD"/>
    <w:rsid w:val="00684D81"/>
    <w:rsid w:val="0068522F"/>
    <w:rsid w:val="006855AF"/>
    <w:rsid w:val="006855D6"/>
    <w:rsid w:val="00685993"/>
    <w:rsid w:val="00685A61"/>
    <w:rsid w:val="00685B80"/>
    <w:rsid w:val="00685BA8"/>
    <w:rsid w:val="00686025"/>
    <w:rsid w:val="00686062"/>
    <w:rsid w:val="00686068"/>
    <w:rsid w:val="006861C4"/>
    <w:rsid w:val="0068633B"/>
    <w:rsid w:val="006863EE"/>
    <w:rsid w:val="006864FA"/>
    <w:rsid w:val="006869FC"/>
    <w:rsid w:val="00687231"/>
    <w:rsid w:val="006872B1"/>
    <w:rsid w:val="006873D1"/>
    <w:rsid w:val="006876DF"/>
    <w:rsid w:val="0068784B"/>
    <w:rsid w:val="0068785B"/>
    <w:rsid w:val="00687AE8"/>
    <w:rsid w:val="00687AF9"/>
    <w:rsid w:val="00687DC0"/>
    <w:rsid w:val="0069036E"/>
    <w:rsid w:val="00690709"/>
    <w:rsid w:val="0069081F"/>
    <w:rsid w:val="006909D9"/>
    <w:rsid w:val="006909DD"/>
    <w:rsid w:val="00690C5F"/>
    <w:rsid w:val="00690CF7"/>
    <w:rsid w:val="00690D72"/>
    <w:rsid w:val="006912DC"/>
    <w:rsid w:val="00691CA0"/>
    <w:rsid w:val="00691D31"/>
    <w:rsid w:val="00691F37"/>
    <w:rsid w:val="00692080"/>
    <w:rsid w:val="00692086"/>
    <w:rsid w:val="006924DD"/>
    <w:rsid w:val="006925C0"/>
    <w:rsid w:val="00692962"/>
    <w:rsid w:val="00692DEF"/>
    <w:rsid w:val="00692FB5"/>
    <w:rsid w:val="00692FE3"/>
    <w:rsid w:val="00692FEA"/>
    <w:rsid w:val="0069304C"/>
    <w:rsid w:val="00693198"/>
    <w:rsid w:val="00693259"/>
    <w:rsid w:val="0069327E"/>
    <w:rsid w:val="0069334A"/>
    <w:rsid w:val="006934FE"/>
    <w:rsid w:val="00693605"/>
    <w:rsid w:val="00693D85"/>
    <w:rsid w:val="0069467B"/>
    <w:rsid w:val="0069485B"/>
    <w:rsid w:val="00694A0A"/>
    <w:rsid w:val="00694CDA"/>
    <w:rsid w:val="00694FD3"/>
    <w:rsid w:val="0069517D"/>
    <w:rsid w:val="0069545D"/>
    <w:rsid w:val="00695628"/>
    <w:rsid w:val="0069575A"/>
    <w:rsid w:val="006957B7"/>
    <w:rsid w:val="006958B1"/>
    <w:rsid w:val="00695A0B"/>
    <w:rsid w:val="00695AE8"/>
    <w:rsid w:val="00695E66"/>
    <w:rsid w:val="006961A8"/>
    <w:rsid w:val="00696864"/>
    <w:rsid w:val="006969A1"/>
    <w:rsid w:val="006969D9"/>
    <w:rsid w:val="00696AB8"/>
    <w:rsid w:val="00696ADD"/>
    <w:rsid w:val="00696BC9"/>
    <w:rsid w:val="006971A5"/>
    <w:rsid w:val="006975EB"/>
    <w:rsid w:val="0069766A"/>
    <w:rsid w:val="0069799F"/>
    <w:rsid w:val="00697B04"/>
    <w:rsid w:val="00697B16"/>
    <w:rsid w:val="00697C0B"/>
    <w:rsid w:val="00697D0E"/>
    <w:rsid w:val="00697D3B"/>
    <w:rsid w:val="006A02D0"/>
    <w:rsid w:val="006A0353"/>
    <w:rsid w:val="006A03E9"/>
    <w:rsid w:val="006A07AB"/>
    <w:rsid w:val="006A08F2"/>
    <w:rsid w:val="006A0A62"/>
    <w:rsid w:val="006A0B66"/>
    <w:rsid w:val="006A0B8B"/>
    <w:rsid w:val="006A0F0B"/>
    <w:rsid w:val="006A109A"/>
    <w:rsid w:val="006A118D"/>
    <w:rsid w:val="006A119E"/>
    <w:rsid w:val="006A11E5"/>
    <w:rsid w:val="006A11F0"/>
    <w:rsid w:val="006A12CA"/>
    <w:rsid w:val="006A17F9"/>
    <w:rsid w:val="006A1942"/>
    <w:rsid w:val="006A1A12"/>
    <w:rsid w:val="006A1E3E"/>
    <w:rsid w:val="006A1F9D"/>
    <w:rsid w:val="006A2196"/>
    <w:rsid w:val="006A22CF"/>
    <w:rsid w:val="006A2438"/>
    <w:rsid w:val="006A2543"/>
    <w:rsid w:val="006A2A9D"/>
    <w:rsid w:val="006A2BAF"/>
    <w:rsid w:val="006A2C9E"/>
    <w:rsid w:val="006A2DDD"/>
    <w:rsid w:val="006A3717"/>
    <w:rsid w:val="006A3774"/>
    <w:rsid w:val="006A3892"/>
    <w:rsid w:val="006A3953"/>
    <w:rsid w:val="006A3AA3"/>
    <w:rsid w:val="006A3AF1"/>
    <w:rsid w:val="006A3DEC"/>
    <w:rsid w:val="006A40DF"/>
    <w:rsid w:val="006A45E7"/>
    <w:rsid w:val="006A4AA9"/>
    <w:rsid w:val="006A4DE9"/>
    <w:rsid w:val="006A4EA8"/>
    <w:rsid w:val="006A525D"/>
    <w:rsid w:val="006A5753"/>
    <w:rsid w:val="006A5763"/>
    <w:rsid w:val="006A5A90"/>
    <w:rsid w:val="006A5A99"/>
    <w:rsid w:val="006A5ACE"/>
    <w:rsid w:val="006A5C07"/>
    <w:rsid w:val="006A5C79"/>
    <w:rsid w:val="006A60D6"/>
    <w:rsid w:val="006A63A1"/>
    <w:rsid w:val="006A6725"/>
    <w:rsid w:val="006A6727"/>
    <w:rsid w:val="006A67B6"/>
    <w:rsid w:val="006A6D92"/>
    <w:rsid w:val="006A6F5C"/>
    <w:rsid w:val="006A6FE8"/>
    <w:rsid w:val="006A6FE9"/>
    <w:rsid w:val="006A73B5"/>
    <w:rsid w:val="006A748B"/>
    <w:rsid w:val="006A7CC1"/>
    <w:rsid w:val="006A7EB5"/>
    <w:rsid w:val="006B0194"/>
    <w:rsid w:val="006B034F"/>
    <w:rsid w:val="006B0418"/>
    <w:rsid w:val="006B0434"/>
    <w:rsid w:val="006B0540"/>
    <w:rsid w:val="006B06E3"/>
    <w:rsid w:val="006B0740"/>
    <w:rsid w:val="006B12B0"/>
    <w:rsid w:val="006B142E"/>
    <w:rsid w:val="006B159D"/>
    <w:rsid w:val="006B15A3"/>
    <w:rsid w:val="006B16D1"/>
    <w:rsid w:val="006B2795"/>
    <w:rsid w:val="006B28E0"/>
    <w:rsid w:val="006B2BDF"/>
    <w:rsid w:val="006B2DEA"/>
    <w:rsid w:val="006B2EA6"/>
    <w:rsid w:val="006B3056"/>
    <w:rsid w:val="006B3781"/>
    <w:rsid w:val="006B39C8"/>
    <w:rsid w:val="006B3D82"/>
    <w:rsid w:val="006B3E8D"/>
    <w:rsid w:val="006B4601"/>
    <w:rsid w:val="006B507C"/>
    <w:rsid w:val="006B56C8"/>
    <w:rsid w:val="006B5B8E"/>
    <w:rsid w:val="006B5E04"/>
    <w:rsid w:val="006B626E"/>
    <w:rsid w:val="006B650B"/>
    <w:rsid w:val="006B662B"/>
    <w:rsid w:val="006B674B"/>
    <w:rsid w:val="006B6CF2"/>
    <w:rsid w:val="006B7326"/>
    <w:rsid w:val="006B768D"/>
    <w:rsid w:val="006B7A6D"/>
    <w:rsid w:val="006B7D44"/>
    <w:rsid w:val="006C017B"/>
    <w:rsid w:val="006C01AE"/>
    <w:rsid w:val="006C042D"/>
    <w:rsid w:val="006C0529"/>
    <w:rsid w:val="006C10D0"/>
    <w:rsid w:val="006C1121"/>
    <w:rsid w:val="006C17FA"/>
    <w:rsid w:val="006C1CC4"/>
    <w:rsid w:val="006C1FFE"/>
    <w:rsid w:val="006C22DC"/>
    <w:rsid w:val="006C23C1"/>
    <w:rsid w:val="006C2548"/>
    <w:rsid w:val="006C2574"/>
    <w:rsid w:val="006C260D"/>
    <w:rsid w:val="006C2746"/>
    <w:rsid w:val="006C2858"/>
    <w:rsid w:val="006C294D"/>
    <w:rsid w:val="006C3530"/>
    <w:rsid w:val="006C36B2"/>
    <w:rsid w:val="006C383E"/>
    <w:rsid w:val="006C3924"/>
    <w:rsid w:val="006C3BC3"/>
    <w:rsid w:val="006C3BE1"/>
    <w:rsid w:val="006C3C84"/>
    <w:rsid w:val="006C3F67"/>
    <w:rsid w:val="006C43A6"/>
    <w:rsid w:val="006C4626"/>
    <w:rsid w:val="006C4D87"/>
    <w:rsid w:val="006C4DDE"/>
    <w:rsid w:val="006C4EB1"/>
    <w:rsid w:val="006C517A"/>
    <w:rsid w:val="006C547F"/>
    <w:rsid w:val="006C5613"/>
    <w:rsid w:val="006C57D0"/>
    <w:rsid w:val="006C58C7"/>
    <w:rsid w:val="006C5A74"/>
    <w:rsid w:val="006C5AF1"/>
    <w:rsid w:val="006C5D84"/>
    <w:rsid w:val="006C5DCD"/>
    <w:rsid w:val="006C5E6B"/>
    <w:rsid w:val="006C5F55"/>
    <w:rsid w:val="006C6159"/>
    <w:rsid w:val="006C61F2"/>
    <w:rsid w:val="006C688D"/>
    <w:rsid w:val="006C741C"/>
    <w:rsid w:val="006C7505"/>
    <w:rsid w:val="006C77A6"/>
    <w:rsid w:val="006C78EC"/>
    <w:rsid w:val="006C797C"/>
    <w:rsid w:val="006C7AF3"/>
    <w:rsid w:val="006C7B93"/>
    <w:rsid w:val="006C7CED"/>
    <w:rsid w:val="006C7F01"/>
    <w:rsid w:val="006D01ED"/>
    <w:rsid w:val="006D01FA"/>
    <w:rsid w:val="006D0220"/>
    <w:rsid w:val="006D045F"/>
    <w:rsid w:val="006D068D"/>
    <w:rsid w:val="006D0B14"/>
    <w:rsid w:val="006D0B2B"/>
    <w:rsid w:val="006D0DA5"/>
    <w:rsid w:val="006D0DC3"/>
    <w:rsid w:val="006D0DE2"/>
    <w:rsid w:val="006D103A"/>
    <w:rsid w:val="006D10BD"/>
    <w:rsid w:val="006D1500"/>
    <w:rsid w:val="006D1753"/>
    <w:rsid w:val="006D181D"/>
    <w:rsid w:val="006D1875"/>
    <w:rsid w:val="006D18DE"/>
    <w:rsid w:val="006D1DBA"/>
    <w:rsid w:val="006D23C1"/>
    <w:rsid w:val="006D2545"/>
    <w:rsid w:val="006D2A27"/>
    <w:rsid w:val="006D3027"/>
    <w:rsid w:val="006D30F2"/>
    <w:rsid w:val="006D3253"/>
    <w:rsid w:val="006D3751"/>
    <w:rsid w:val="006D39BA"/>
    <w:rsid w:val="006D3C81"/>
    <w:rsid w:val="006D3CD3"/>
    <w:rsid w:val="006D3CFF"/>
    <w:rsid w:val="006D3D3D"/>
    <w:rsid w:val="006D3E8C"/>
    <w:rsid w:val="006D3EC1"/>
    <w:rsid w:val="006D3FDB"/>
    <w:rsid w:val="006D4220"/>
    <w:rsid w:val="006D4240"/>
    <w:rsid w:val="006D4304"/>
    <w:rsid w:val="006D4461"/>
    <w:rsid w:val="006D456F"/>
    <w:rsid w:val="006D45F5"/>
    <w:rsid w:val="006D465E"/>
    <w:rsid w:val="006D470A"/>
    <w:rsid w:val="006D479D"/>
    <w:rsid w:val="006D4928"/>
    <w:rsid w:val="006D49B8"/>
    <w:rsid w:val="006D4D72"/>
    <w:rsid w:val="006D4EB6"/>
    <w:rsid w:val="006D514C"/>
    <w:rsid w:val="006D51D6"/>
    <w:rsid w:val="006D51DF"/>
    <w:rsid w:val="006D51F2"/>
    <w:rsid w:val="006D54BE"/>
    <w:rsid w:val="006D588C"/>
    <w:rsid w:val="006D5C23"/>
    <w:rsid w:val="006D5E9D"/>
    <w:rsid w:val="006D643A"/>
    <w:rsid w:val="006D6616"/>
    <w:rsid w:val="006D66C4"/>
    <w:rsid w:val="006D69F3"/>
    <w:rsid w:val="006D6B00"/>
    <w:rsid w:val="006D6EEA"/>
    <w:rsid w:val="006D6F61"/>
    <w:rsid w:val="006D712F"/>
    <w:rsid w:val="006D7272"/>
    <w:rsid w:val="006D73B1"/>
    <w:rsid w:val="006D7610"/>
    <w:rsid w:val="006D7673"/>
    <w:rsid w:val="006D7D08"/>
    <w:rsid w:val="006E00AE"/>
    <w:rsid w:val="006E0B11"/>
    <w:rsid w:val="006E0D78"/>
    <w:rsid w:val="006E0EA7"/>
    <w:rsid w:val="006E0F47"/>
    <w:rsid w:val="006E0F95"/>
    <w:rsid w:val="006E1139"/>
    <w:rsid w:val="006E122B"/>
    <w:rsid w:val="006E14C5"/>
    <w:rsid w:val="006E1559"/>
    <w:rsid w:val="006E1580"/>
    <w:rsid w:val="006E198E"/>
    <w:rsid w:val="006E19A7"/>
    <w:rsid w:val="006E1B51"/>
    <w:rsid w:val="006E1C63"/>
    <w:rsid w:val="006E1C83"/>
    <w:rsid w:val="006E21E8"/>
    <w:rsid w:val="006E2341"/>
    <w:rsid w:val="006E2634"/>
    <w:rsid w:val="006E265E"/>
    <w:rsid w:val="006E27F8"/>
    <w:rsid w:val="006E2A24"/>
    <w:rsid w:val="006E2B9D"/>
    <w:rsid w:val="006E2E47"/>
    <w:rsid w:val="006E31FD"/>
    <w:rsid w:val="006E32DE"/>
    <w:rsid w:val="006E382B"/>
    <w:rsid w:val="006E3881"/>
    <w:rsid w:val="006E3A17"/>
    <w:rsid w:val="006E3ABD"/>
    <w:rsid w:val="006E3CE1"/>
    <w:rsid w:val="006E43EF"/>
    <w:rsid w:val="006E4541"/>
    <w:rsid w:val="006E465E"/>
    <w:rsid w:val="006E4B11"/>
    <w:rsid w:val="006E4B69"/>
    <w:rsid w:val="006E4E2F"/>
    <w:rsid w:val="006E4F4F"/>
    <w:rsid w:val="006E53A7"/>
    <w:rsid w:val="006E54E1"/>
    <w:rsid w:val="006E5A5B"/>
    <w:rsid w:val="006E5AA4"/>
    <w:rsid w:val="006E5D3B"/>
    <w:rsid w:val="006E606D"/>
    <w:rsid w:val="006E6313"/>
    <w:rsid w:val="006E6691"/>
    <w:rsid w:val="006E66D6"/>
    <w:rsid w:val="006E6708"/>
    <w:rsid w:val="006E6AF4"/>
    <w:rsid w:val="006E6B44"/>
    <w:rsid w:val="006E6BD6"/>
    <w:rsid w:val="006E6C33"/>
    <w:rsid w:val="006E6E65"/>
    <w:rsid w:val="006E6E69"/>
    <w:rsid w:val="006E6F22"/>
    <w:rsid w:val="006E725A"/>
    <w:rsid w:val="006E738F"/>
    <w:rsid w:val="006E782C"/>
    <w:rsid w:val="006E78FD"/>
    <w:rsid w:val="006E7984"/>
    <w:rsid w:val="006E79E9"/>
    <w:rsid w:val="006E7C5D"/>
    <w:rsid w:val="006E7D70"/>
    <w:rsid w:val="006E7EAE"/>
    <w:rsid w:val="006F0195"/>
    <w:rsid w:val="006F0531"/>
    <w:rsid w:val="006F090D"/>
    <w:rsid w:val="006F0947"/>
    <w:rsid w:val="006F0B93"/>
    <w:rsid w:val="006F0B95"/>
    <w:rsid w:val="006F104B"/>
    <w:rsid w:val="006F1145"/>
    <w:rsid w:val="006F1162"/>
    <w:rsid w:val="006F116A"/>
    <w:rsid w:val="006F11F6"/>
    <w:rsid w:val="006F12FB"/>
    <w:rsid w:val="006F1576"/>
    <w:rsid w:val="006F18DD"/>
    <w:rsid w:val="006F1B95"/>
    <w:rsid w:val="006F1FD8"/>
    <w:rsid w:val="006F21FC"/>
    <w:rsid w:val="006F23F0"/>
    <w:rsid w:val="006F2705"/>
    <w:rsid w:val="006F289C"/>
    <w:rsid w:val="006F2A63"/>
    <w:rsid w:val="006F3323"/>
    <w:rsid w:val="006F34BA"/>
    <w:rsid w:val="006F34C1"/>
    <w:rsid w:val="006F3718"/>
    <w:rsid w:val="006F384E"/>
    <w:rsid w:val="006F39E2"/>
    <w:rsid w:val="006F3A5C"/>
    <w:rsid w:val="006F3BE2"/>
    <w:rsid w:val="006F3CD2"/>
    <w:rsid w:val="006F3D4F"/>
    <w:rsid w:val="006F3E39"/>
    <w:rsid w:val="006F400B"/>
    <w:rsid w:val="006F43C0"/>
    <w:rsid w:val="006F47B4"/>
    <w:rsid w:val="006F4A66"/>
    <w:rsid w:val="006F4AC2"/>
    <w:rsid w:val="006F4FB4"/>
    <w:rsid w:val="006F5097"/>
    <w:rsid w:val="006F5589"/>
    <w:rsid w:val="006F5857"/>
    <w:rsid w:val="006F5C69"/>
    <w:rsid w:val="006F5D95"/>
    <w:rsid w:val="006F5E0B"/>
    <w:rsid w:val="006F5E8D"/>
    <w:rsid w:val="006F5F49"/>
    <w:rsid w:val="006F6124"/>
    <w:rsid w:val="006F68C1"/>
    <w:rsid w:val="006F6974"/>
    <w:rsid w:val="006F6A2D"/>
    <w:rsid w:val="006F6BDD"/>
    <w:rsid w:val="006F6F2B"/>
    <w:rsid w:val="006F7062"/>
    <w:rsid w:val="006F7297"/>
    <w:rsid w:val="006F75BB"/>
    <w:rsid w:val="006F75D6"/>
    <w:rsid w:val="006F7AB6"/>
    <w:rsid w:val="006F7C1B"/>
    <w:rsid w:val="006F7E83"/>
    <w:rsid w:val="007003D4"/>
    <w:rsid w:val="0070052C"/>
    <w:rsid w:val="007006C1"/>
    <w:rsid w:val="007007A5"/>
    <w:rsid w:val="007009F9"/>
    <w:rsid w:val="00700C6D"/>
    <w:rsid w:val="00700C98"/>
    <w:rsid w:val="00700D95"/>
    <w:rsid w:val="00700E8B"/>
    <w:rsid w:val="00700F8D"/>
    <w:rsid w:val="007011CE"/>
    <w:rsid w:val="00701280"/>
    <w:rsid w:val="0070131E"/>
    <w:rsid w:val="00701394"/>
    <w:rsid w:val="00701719"/>
    <w:rsid w:val="00701BC2"/>
    <w:rsid w:val="00701CBE"/>
    <w:rsid w:val="00701E1B"/>
    <w:rsid w:val="00701F5F"/>
    <w:rsid w:val="00702576"/>
    <w:rsid w:val="00702646"/>
    <w:rsid w:val="007027D5"/>
    <w:rsid w:val="007027EF"/>
    <w:rsid w:val="007028E8"/>
    <w:rsid w:val="00703037"/>
    <w:rsid w:val="00703047"/>
    <w:rsid w:val="00703072"/>
    <w:rsid w:val="00703465"/>
    <w:rsid w:val="00703752"/>
    <w:rsid w:val="00703769"/>
    <w:rsid w:val="00703875"/>
    <w:rsid w:val="00703938"/>
    <w:rsid w:val="007039BF"/>
    <w:rsid w:val="00703A60"/>
    <w:rsid w:val="00703C6B"/>
    <w:rsid w:val="00703D74"/>
    <w:rsid w:val="00703DDC"/>
    <w:rsid w:val="007041E7"/>
    <w:rsid w:val="007047ED"/>
    <w:rsid w:val="007048E6"/>
    <w:rsid w:val="00704E83"/>
    <w:rsid w:val="00704F1A"/>
    <w:rsid w:val="007052D4"/>
    <w:rsid w:val="007052E4"/>
    <w:rsid w:val="007055E1"/>
    <w:rsid w:val="0070563D"/>
    <w:rsid w:val="00705E22"/>
    <w:rsid w:val="00705EF2"/>
    <w:rsid w:val="00706212"/>
    <w:rsid w:val="007062B4"/>
    <w:rsid w:val="00706426"/>
    <w:rsid w:val="007066A2"/>
    <w:rsid w:val="00706A78"/>
    <w:rsid w:val="00707347"/>
    <w:rsid w:val="00707974"/>
    <w:rsid w:val="0071047E"/>
    <w:rsid w:val="007104C1"/>
    <w:rsid w:val="00710DF3"/>
    <w:rsid w:val="00710E84"/>
    <w:rsid w:val="00710F2C"/>
    <w:rsid w:val="00710FBA"/>
    <w:rsid w:val="0071101D"/>
    <w:rsid w:val="007112DB"/>
    <w:rsid w:val="0071131E"/>
    <w:rsid w:val="00711482"/>
    <w:rsid w:val="007115E5"/>
    <w:rsid w:val="0071180E"/>
    <w:rsid w:val="00711C9E"/>
    <w:rsid w:val="00711D81"/>
    <w:rsid w:val="0071201F"/>
    <w:rsid w:val="0071228A"/>
    <w:rsid w:val="007127BF"/>
    <w:rsid w:val="00712BBF"/>
    <w:rsid w:val="00712CF0"/>
    <w:rsid w:val="00712D6F"/>
    <w:rsid w:val="00712DA2"/>
    <w:rsid w:val="00713014"/>
    <w:rsid w:val="0071386C"/>
    <w:rsid w:val="00713A7E"/>
    <w:rsid w:val="00713A94"/>
    <w:rsid w:val="00713BE4"/>
    <w:rsid w:val="007145F6"/>
    <w:rsid w:val="0071483C"/>
    <w:rsid w:val="007148DE"/>
    <w:rsid w:val="0071498C"/>
    <w:rsid w:val="00714A73"/>
    <w:rsid w:val="00714B1C"/>
    <w:rsid w:val="00714EF4"/>
    <w:rsid w:val="00714EF8"/>
    <w:rsid w:val="00714FC0"/>
    <w:rsid w:val="00715459"/>
    <w:rsid w:val="007159DB"/>
    <w:rsid w:val="00715F4C"/>
    <w:rsid w:val="00715F61"/>
    <w:rsid w:val="00715F79"/>
    <w:rsid w:val="00715F94"/>
    <w:rsid w:val="00716067"/>
    <w:rsid w:val="00716158"/>
    <w:rsid w:val="00716198"/>
    <w:rsid w:val="00716526"/>
    <w:rsid w:val="0071663C"/>
    <w:rsid w:val="0071664A"/>
    <w:rsid w:val="00716D8A"/>
    <w:rsid w:val="00716DA3"/>
    <w:rsid w:val="00716DB4"/>
    <w:rsid w:val="00716E14"/>
    <w:rsid w:val="00716F81"/>
    <w:rsid w:val="00717018"/>
    <w:rsid w:val="007173CA"/>
    <w:rsid w:val="00717577"/>
    <w:rsid w:val="00717BB0"/>
    <w:rsid w:val="00717EE7"/>
    <w:rsid w:val="00717F02"/>
    <w:rsid w:val="00720652"/>
    <w:rsid w:val="00720C5F"/>
    <w:rsid w:val="00720E26"/>
    <w:rsid w:val="00720F60"/>
    <w:rsid w:val="00720FE3"/>
    <w:rsid w:val="00721001"/>
    <w:rsid w:val="007212BF"/>
    <w:rsid w:val="00721457"/>
    <w:rsid w:val="007214BF"/>
    <w:rsid w:val="00721811"/>
    <w:rsid w:val="0072186E"/>
    <w:rsid w:val="0072190B"/>
    <w:rsid w:val="007220AB"/>
    <w:rsid w:val="0072215D"/>
    <w:rsid w:val="0072218E"/>
    <w:rsid w:val="007221B9"/>
    <w:rsid w:val="00722298"/>
    <w:rsid w:val="00722667"/>
    <w:rsid w:val="00722826"/>
    <w:rsid w:val="0072285A"/>
    <w:rsid w:val="0072292E"/>
    <w:rsid w:val="00722AB5"/>
    <w:rsid w:val="00722DA4"/>
    <w:rsid w:val="00722F8F"/>
    <w:rsid w:val="0072306A"/>
    <w:rsid w:val="007230DE"/>
    <w:rsid w:val="00723419"/>
    <w:rsid w:val="007235E8"/>
    <w:rsid w:val="00723799"/>
    <w:rsid w:val="00723D04"/>
    <w:rsid w:val="00723D21"/>
    <w:rsid w:val="00723D5A"/>
    <w:rsid w:val="00724087"/>
    <w:rsid w:val="00724182"/>
    <w:rsid w:val="0072421F"/>
    <w:rsid w:val="0072444C"/>
    <w:rsid w:val="00724910"/>
    <w:rsid w:val="00724BFB"/>
    <w:rsid w:val="0072544E"/>
    <w:rsid w:val="007255AD"/>
    <w:rsid w:val="007259B5"/>
    <w:rsid w:val="00725AE3"/>
    <w:rsid w:val="00725B34"/>
    <w:rsid w:val="00725D85"/>
    <w:rsid w:val="00725EA1"/>
    <w:rsid w:val="00725F6D"/>
    <w:rsid w:val="0072616C"/>
    <w:rsid w:val="007265FB"/>
    <w:rsid w:val="00726905"/>
    <w:rsid w:val="00726988"/>
    <w:rsid w:val="00726A9B"/>
    <w:rsid w:val="00726CF5"/>
    <w:rsid w:val="00727085"/>
    <w:rsid w:val="007272AE"/>
    <w:rsid w:val="00727A30"/>
    <w:rsid w:val="00727A5B"/>
    <w:rsid w:val="00727C9C"/>
    <w:rsid w:val="007301EB"/>
    <w:rsid w:val="007302DC"/>
    <w:rsid w:val="007302ED"/>
    <w:rsid w:val="0073099A"/>
    <w:rsid w:val="00730AF1"/>
    <w:rsid w:val="00730BC5"/>
    <w:rsid w:val="00730C86"/>
    <w:rsid w:val="00731BAA"/>
    <w:rsid w:val="00731BB2"/>
    <w:rsid w:val="00731F28"/>
    <w:rsid w:val="0073216F"/>
    <w:rsid w:val="00732427"/>
    <w:rsid w:val="0073297C"/>
    <w:rsid w:val="007329A7"/>
    <w:rsid w:val="00732A39"/>
    <w:rsid w:val="00733331"/>
    <w:rsid w:val="0073383D"/>
    <w:rsid w:val="00733986"/>
    <w:rsid w:val="00733B56"/>
    <w:rsid w:val="00733DB8"/>
    <w:rsid w:val="007342CC"/>
    <w:rsid w:val="00734402"/>
    <w:rsid w:val="00734ED4"/>
    <w:rsid w:val="00734F99"/>
    <w:rsid w:val="00735005"/>
    <w:rsid w:val="007350C7"/>
    <w:rsid w:val="0073530A"/>
    <w:rsid w:val="007353F2"/>
    <w:rsid w:val="0073550B"/>
    <w:rsid w:val="0073552B"/>
    <w:rsid w:val="007355A4"/>
    <w:rsid w:val="007358E2"/>
    <w:rsid w:val="00735987"/>
    <w:rsid w:val="00735A43"/>
    <w:rsid w:val="00735CAA"/>
    <w:rsid w:val="007361CC"/>
    <w:rsid w:val="00736239"/>
    <w:rsid w:val="00736331"/>
    <w:rsid w:val="007364CA"/>
    <w:rsid w:val="0073682F"/>
    <w:rsid w:val="007368BA"/>
    <w:rsid w:val="00736A9A"/>
    <w:rsid w:val="00736FCD"/>
    <w:rsid w:val="007371B9"/>
    <w:rsid w:val="0073721B"/>
    <w:rsid w:val="0073732C"/>
    <w:rsid w:val="007373C9"/>
    <w:rsid w:val="0073755B"/>
    <w:rsid w:val="00737598"/>
    <w:rsid w:val="00737847"/>
    <w:rsid w:val="00737C82"/>
    <w:rsid w:val="0074021D"/>
    <w:rsid w:val="007405F1"/>
    <w:rsid w:val="00740609"/>
    <w:rsid w:val="007406AF"/>
    <w:rsid w:val="00740B19"/>
    <w:rsid w:val="00740B51"/>
    <w:rsid w:val="00740DCD"/>
    <w:rsid w:val="007412E7"/>
    <w:rsid w:val="007418F2"/>
    <w:rsid w:val="00741E46"/>
    <w:rsid w:val="00741E73"/>
    <w:rsid w:val="00741EF9"/>
    <w:rsid w:val="00742039"/>
    <w:rsid w:val="007420F2"/>
    <w:rsid w:val="007421EF"/>
    <w:rsid w:val="00742261"/>
    <w:rsid w:val="00742321"/>
    <w:rsid w:val="007423C3"/>
    <w:rsid w:val="007425DF"/>
    <w:rsid w:val="007425E9"/>
    <w:rsid w:val="00742A78"/>
    <w:rsid w:val="00742B79"/>
    <w:rsid w:val="00742BB7"/>
    <w:rsid w:val="0074378D"/>
    <w:rsid w:val="007438E4"/>
    <w:rsid w:val="00743A11"/>
    <w:rsid w:val="00744047"/>
    <w:rsid w:val="007440BF"/>
    <w:rsid w:val="007442C6"/>
    <w:rsid w:val="007444A7"/>
    <w:rsid w:val="00744879"/>
    <w:rsid w:val="00744912"/>
    <w:rsid w:val="00744C1F"/>
    <w:rsid w:val="00745184"/>
    <w:rsid w:val="007451D3"/>
    <w:rsid w:val="00745491"/>
    <w:rsid w:val="00745563"/>
    <w:rsid w:val="0074567A"/>
    <w:rsid w:val="00745B11"/>
    <w:rsid w:val="00745C3C"/>
    <w:rsid w:val="00745CC2"/>
    <w:rsid w:val="00745E39"/>
    <w:rsid w:val="00745F1F"/>
    <w:rsid w:val="00745F3A"/>
    <w:rsid w:val="0074608A"/>
    <w:rsid w:val="00746098"/>
    <w:rsid w:val="00746210"/>
    <w:rsid w:val="007462BF"/>
    <w:rsid w:val="00746436"/>
    <w:rsid w:val="007465D0"/>
    <w:rsid w:val="007466ED"/>
    <w:rsid w:val="0074671F"/>
    <w:rsid w:val="00746859"/>
    <w:rsid w:val="00746B27"/>
    <w:rsid w:val="00746C35"/>
    <w:rsid w:val="00746F2D"/>
    <w:rsid w:val="007471C7"/>
    <w:rsid w:val="0074720D"/>
    <w:rsid w:val="0074767E"/>
    <w:rsid w:val="00747767"/>
    <w:rsid w:val="00747835"/>
    <w:rsid w:val="00747840"/>
    <w:rsid w:val="007478AA"/>
    <w:rsid w:val="00747957"/>
    <w:rsid w:val="00747A43"/>
    <w:rsid w:val="00747BEF"/>
    <w:rsid w:val="00747DE2"/>
    <w:rsid w:val="00747EA2"/>
    <w:rsid w:val="00750189"/>
    <w:rsid w:val="007505DF"/>
    <w:rsid w:val="007506A7"/>
    <w:rsid w:val="00750B32"/>
    <w:rsid w:val="00750BC7"/>
    <w:rsid w:val="00750BD8"/>
    <w:rsid w:val="007515FB"/>
    <w:rsid w:val="007516A0"/>
    <w:rsid w:val="007519F6"/>
    <w:rsid w:val="00751C20"/>
    <w:rsid w:val="00751F56"/>
    <w:rsid w:val="007520FD"/>
    <w:rsid w:val="007525C0"/>
    <w:rsid w:val="007525F9"/>
    <w:rsid w:val="00752723"/>
    <w:rsid w:val="007528EE"/>
    <w:rsid w:val="007529EF"/>
    <w:rsid w:val="00752BCE"/>
    <w:rsid w:val="00752CBA"/>
    <w:rsid w:val="00752E3E"/>
    <w:rsid w:val="007530E5"/>
    <w:rsid w:val="007533B8"/>
    <w:rsid w:val="007533FF"/>
    <w:rsid w:val="00753427"/>
    <w:rsid w:val="00753777"/>
    <w:rsid w:val="00753C26"/>
    <w:rsid w:val="00753C73"/>
    <w:rsid w:val="00753CF9"/>
    <w:rsid w:val="00754437"/>
    <w:rsid w:val="00754975"/>
    <w:rsid w:val="0075501E"/>
    <w:rsid w:val="0075518F"/>
    <w:rsid w:val="00755AFA"/>
    <w:rsid w:val="00756088"/>
    <w:rsid w:val="007564BB"/>
    <w:rsid w:val="007564F2"/>
    <w:rsid w:val="00756512"/>
    <w:rsid w:val="00756E54"/>
    <w:rsid w:val="00756FC9"/>
    <w:rsid w:val="007571B2"/>
    <w:rsid w:val="0075791C"/>
    <w:rsid w:val="00757E12"/>
    <w:rsid w:val="0076035C"/>
    <w:rsid w:val="00760502"/>
    <w:rsid w:val="00760A87"/>
    <w:rsid w:val="007611B8"/>
    <w:rsid w:val="00761342"/>
    <w:rsid w:val="0076150C"/>
    <w:rsid w:val="007615ED"/>
    <w:rsid w:val="00761684"/>
    <w:rsid w:val="00761D68"/>
    <w:rsid w:val="0076205B"/>
    <w:rsid w:val="00762083"/>
    <w:rsid w:val="00762483"/>
    <w:rsid w:val="007626D3"/>
    <w:rsid w:val="00762B01"/>
    <w:rsid w:val="00763583"/>
    <w:rsid w:val="00763590"/>
    <w:rsid w:val="0076377C"/>
    <w:rsid w:val="00763861"/>
    <w:rsid w:val="00763BA2"/>
    <w:rsid w:val="0076478A"/>
    <w:rsid w:val="007647A3"/>
    <w:rsid w:val="00764C20"/>
    <w:rsid w:val="00764C52"/>
    <w:rsid w:val="00764CFD"/>
    <w:rsid w:val="00764ED3"/>
    <w:rsid w:val="00764F92"/>
    <w:rsid w:val="007653BA"/>
    <w:rsid w:val="007655B0"/>
    <w:rsid w:val="007658CE"/>
    <w:rsid w:val="00765B6F"/>
    <w:rsid w:val="00765EE8"/>
    <w:rsid w:val="007663A8"/>
    <w:rsid w:val="00766406"/>
    <w:rsid w:val="00766A55"/>
    <w:rsid w:val="00766BB9"/>
    <w:rsid w:val="00766CA4"/>
    <w:rsid w:val="00766D5E"/>
    <w:rsid w:val="0076711B"/>
    <w:rsid w:val="0076723C"/>
    <w:rsid w:val="00767366"/>
    <w:rsid w:val="007673D7"/>
    <w:rsid w:val="00767982"/>
    <w:rsid w:val="00767F18"/>
    <w:rsid w:val="00767FF1"/>
    <w:rsid w:val="007702AB"/>
    <w:rsid w:val="00770347"/>
    <w:rsid w:val="007703E9"/>
    <w:rsid w:val="007704C9"/>
    <w:rsid w:val="00770764"/>
    <w:rsid w:val="00770932"/>
    <w:rsid w:val="00770EAF"/>
    <w:rsid w:val="00771048"/>
    <w:rsid w:val="007712A0"/>
    <w:rsid w:val="00771459"/>
    <w:rsid w:val="007716D0"/>
    <w:rsid w:val="007718C4"/>
    <w:rsid w:val="00771A17"/>
    <w:rsid w:val="00771DB7"/>
    <w:rsid w:val="00771E4C"/>
    <w:rsid w:val="007724ED"/>
    <w:rsid w:val="00772F14"/>
    <w:rsid w:val="00772F16"/>
    <w:rsid w:val="007735BC"/>
    <w:rsid w:val="007736ED"/>
    <w:rsid w:val="007739F0"/>
    <w:rsid w:val="00773A85"/>
    <w:rsid w:val="007742A7"/>
    <w:rsid w:val="00774334"/>
    <w:rsid w:val="007743FD"/>
    <w:rsid w:val="00774580"/>
    <w:rsid w:val="007749A9"/>
    <w:rsid w:val="00774F6F"/>
    <w:rsid w:val="0077590B"/>
    <w:rsid w:val="007759F1"/>
    <w:rsid w:val="00775B43"/>
    <w:rsid w:val="00775E48"/>
    <w:rsid w:val="00775E91"/>
    <w:rsid w:val="00775FF6"/>
    <w:rsid w:val="007767F5"/>
    <w:rsid w:val="007768C0"/>
    <w:rsid w:val="00776919"/>
    <w:rsid w:val="007769CC"/>
    <w:rsid w:val="00776B8E"/>
    <w:rsid w:val="00776C62"/>
    <w:rsid w:val="00776ED2"/>
    <w:rsid w:val="0077733A"/>
    <w:rsid w:val="007773F7"/>
    <w:rsid w:val="00777661"/>
    <w:rsid w:val="00777B6E"/>
    <w:rsid w:val="00777C18"/>
    <w:rsid w:val="00777D13"/>
    <w:rsid w:val="00780308"/>
    <w:rsid w:val="0078030F"/>
    <w:rsid w:val="00780508"/>
    <w:rsid w:val="0078063F"/>
    <w:rsid w:val="0078096B"/>
    <w:rsid w:val="00780A74"/>
    <w:rsid w:val="00780A9E"/>
    <w:rsid w:val="00780B36"/>
    <w:rsid w:val="00780DDA"/>
    <w:rsid w:val="00780F23"/>
    <w:rsid w:val="00781093"/>
    <w:rsid w:val="0078109A"/>
    <w:rsid w:val="00781292"/>
    <w:rsid w:val="00781436"/>
    <w:rsid w:val="00781506"/>
    <w:rsid w:val="00781545"/>
    <w:rsid w:val="0078156A"/>
    <w:rsid w:val="007819AF"/>
    <w:rsid w:val="00781C13"/>
    <w:rsid w:val="00781DF2"/>
    <w:rsid w:val="007826A9"/>
    <w:rsid w:val="007829AF"/>
    <w:rsid w:val="00782AF4"/>
    <w:rsid w:val="00782F9A"/>
    <w:rsid w:val="007830EE"/>
    <w:rsid w:val="00783141"/>
    <w:rsid w:val="0078317C"/>
    <w:rsid w:val="00783204"/>
    <w:rsid w:val="007834AE"/>
    <w:rsid w:val="0078357C"/>
    <w:rsid w:val="007836DB"/>
    <w:rsid w:val="007837ED"/>
    <w:rsid w:val="007838BD"/>
    <w:rsid w:val="0078393A"/>
    <w:rsid w:val="00783CAB"/>
    <w:rsid w:val="00783F6F"/>
    <w:rsid w:val="007842B4"/>
    <w:rsid w:val="007842FE"/>
    <w:rsid w:val="00784387"/>
    <w:rsid w:val="007843D1"/>
    <w:rsid w:val="0078501A"/>
    <w:rsid w:val="0078504E"/>
    <w:rsid w:val="0078514E"/>
    <w:rsid w:val="0078532F"/>
    <w:rsid w:val="007855D7"/>
    <w:rsid w:val="007855DB"/>
    <w:rsid w:val="00785925"/>
    <w:rsid w:val="00785A66"/>
    <w:rsid w:val="00785B5B"/>
    <w:rsid w:val="00785E51"/>
    <w:rsid w:val="00786134"/>
    <w:rsid w:val="00786270"/>
    <w:rsid w:val="00786348"/>
    <w:rsid w:val="00786579"/>
    <w:rsid w:val="007865B9"/>
    <w:rsid w:val="00786663"/>
    <w:rsid w:val="0078667F"/>
    <w:rsid w:val="00786E31"/>
    <w:rsid w:val="0078725C"/>
    <w:rsid w:val="0078731D"/>
    <w:rsid w:val="00787CAD"/>
    <w:rsid w:val="00787D38"/>
    <w:rsid w:val="0079000F"/>
    <w:rsid w:val="0079005C"/>
    <w:rsid w:val="00790243"/>
    <w:rsid w:val="00790281"/>
    <w:rsid w:val="007905E4"/>
    <w:rsid w:val="007906D1"/>
    <w:rsid w:val="007909C7"/>
    <w:rsid w:val="00790D74"/>
    <w:rsid w:val="00790E46"/>
    <w:rsid w:val="00790ED6"/>
    <w:rsid w:val="00791107"/>
    <w:rsid w:val="0079115A"/>
    <w:rsid w:val="007912F9"/>
    <w:rsid w:val="00791375"/>
    <w:rsid w:val="007913C2"/>
    <w:rsid w:val="007915AA"/>
    <w:rsid w:val="00791A39"/>
    <w:rsid w:val="00791B58"/>
    <w:rsid w:val="00791F1B"/>
    <w:rsid w:val="00792184"/>
    <w:rsid w:val="00792395"/>
    <w:rsid w:val="007924BC"/>
    <w:rsid w:val="007925DF"/>
    <w:rsid w:val="0079291A"/>
    <w:rsid w:val="00792CFD"/>
    <w:rsid w:val="00792EA2"/>
    <w:rsid w:val="00793362"/>
    <w:rsid w:val="00793618"/>
    <w:rsid w:val="00793743"/>
    <w:rsid w:val="00793C2C"/>
    <w:rsid w:val="00793C35"/>
    <w:rsid w:val="00793D30"/>
    <w:rsid w:val="007945FA"/>
    <w:rsid w:val="007949A7"/>
    <w:rsid w:val="00794E97"/>
    <w:rsid w:val="00794EF6"/>
    <w:rsid w:val="0079508F"/>
    <w:rsid w:val="00795207"/>
    <w:rsid w:val="00795216"/>
    <w:rsid w:val="007958B1"/>
    <w:rsid w:val="00795CCC"/>
    <w:rsid w:val="00795CF5"/>
    <w:rsid w:val="00795D90"/>
    <w:rsid w:val="00796028"/>
    <w:rsid w:val="0079607A"/>
    <w:rsid w:val="007961E1"/>
    <w:rsid w:val="00796662"/>
    <w:rsid w:val="007969F1"/>
    <w:rsid w:val="00797020"/>
    <w:rsid w:val="0079706B"/>
    <w:rsid w:val="007970A1"/>
    <w:rsid w:val="007971DF"/>
    <w:rsid w:val="0079735C"/>
    <w:rsid w:val="007973A3"/>
    <w:rsid w:val="007973B1"/>
    <w:rsid w:val="0079780D"/>
    <w:rsid w:val="007A02A5"/>
    <w:rsid w:val="007A0675"/>
    <w:rsid w:val="007A087C"/>
    <w:rsid w:val="007A0E67"/>
    <w:rsid w:val="007A0EBC"/>
    <w:rsid w:val="007A0EEB"/>
    <w:rsid w:val="007A12A9"/>
    <w:rsid w:val="007A1381"/>
    <w:rsid w:val="007A1625"/>
    <w:rsid w:val="007A1AEE"/>
    <w:rsid w:val="007A1B41"/>
    <w:rsid w:val="007A1F11"/>
    <w:rsid w:val="007A20FE"/>
    <w:rsid w:val="007A2456"/>
    <w:rsid w:val="007A25AB"/>
    <w:rsid w:val="007A264D"/>
    <w:rsid w:val="007A2691"/>
    <w:rsid w:val="007A2730"/>
    <w:rsid w:val="007A2B37"/>
    <w:rsid w:val="007A2CDD"/>
    <w:rsid w:val="007A2CF9"/>
    <w:rsid w:val="007A343A"/>
    <w:rsid w:val="007A36DA"/>
    <w:rsid w:val="007A3841"/>
    <w:rsid w:val="007A3C0A"/>
    <w:rsid w:val="007A3FDB"/>
    <w:rsid w:val="007A4127"/>
    <w:rsid w:val="007A426A"/>
    <w:rsid w:val="007A4448"/>
    <w:rsid w:val="007A44DE"/>
    <w:rsid w:val="007A4894"/>
    <w:rsid w:val="007A49F8"/>
    <w:rsid w:val="007A4A0F"/>
    <w:rsid w:val="007A4AB9"/>
    <w:rsid w:val="007A4BA9"/>
    <w:rsid w:val="007A4C18"/>
    <w:rsid w:val="007A4F11"/>
    <w:rsid w:val="007A50D3"/>
    <w:rsid w:val="007A52F2"/>
    <w:rsid w:val="007A580D"/>
    <w:rsid w:val="007A5D84"/>
    <w:rsid w:val="007A5DDD"/>
    <w:rsid w:val="007A6215"/>
    <w:rsid w:val="007A66D3"/>
    <w:rsid w:val="007A6973"/>
    <w:rsid w:val="007A69AC"/>
    <w:rsid w:val="007A6F9F"/>
    <w:rsid w:val="007A7184"/>
    <w:rsid w:val="007A71A0"/>
    <w:rsid w:val="007A73FD"/>
    <w:rsid w:val="007A7612"/>
    <w:rsid w:val="007A76C9"/>
    <w:rsid w:val="007A7774"/>
    <w:rsid w:val="007B0017"/>
    <w:rsid w:val="007B00C4"/>
    <w:rsid w:val="007B02BE"/>
    <w:rsid w:val="007B056D"/>
    <w:rsid w:val="007B0955"/>
    <w:rsid w:val="007B0C8F"/>
    <w:rsid w:val="007B0D27"/>
    <w:rsid w:val="007B0DFE"/>
    <w:rsid w:val="007B1198"/>
    <w:rsid w:val="007B138A"/>
    <w:rsid w:val="007B13B9"/>
    <w:rsid w:val="007B15D3"/>
    <w:rsid w:val="007B17BC"/>
    <w:rsid w:val="007B17E0"/>
    <w:rsid w:val="007B18F5"/>
    <w:rsid w:val="007B1CFD"/>
    <w:rsid w:val="007B20D0"/>
    <w:rsid w:val="007B2443"/>
    <w:rsid w:val="007B2449"/>
    <w:rsid w:val="007B25BA"/>
    <w:rsid w:val="007B2636"/>
    <w:rsid w:val="007B2B18"/>
    <w:rsid w:val="007B2C8E"/>
    <w:rsid w:val="007B2F0F"/>
    <w:rsid w:val="007B2FC4"/>
    <w:rsid w:val="007B3088"/>
    <w:rsid w:val="007B3293"/>
    <w:rsid w:val="007B3468"/>
    <w:rsid w:val="007B3603"/>
    <w:rsid w:val="007B371B"/>
    <w:rsid w:val="007B3775"/>
    <w:rsid w:val="007B3887"/>
    <w:rsid w:val="007B4016"/>
    <w:rsid w:val="007B42DA"/>
    <w:rsid w:val="007B4630"/>
    <w:rsid w:val="007B499D"/>
    <w:rsid w:val="007B49A4"/>
    <w:rsid w:val="007B4D08"/>
    <w:rsid w:val="007B4EE9"/>
    <w:rsid w:val="007B4F20"/>
    <w:rsid w:val="007B56C9"/>
    <w:rsid w:val="007B57A4"/>
    <w:rsid w:val="007B57D3"/>
    <w:rsid w:val="007B57E1"/>
    <w:rsid w:val="007B57EC"/>
    <w:rsid w:val="007B5CB6"/>
    <w:rsid w:val="007B60FE"/>
    <w:rsid w:val="007B61C4"/>
    <w:rsid w:val="007B643B"/>
    <w:rsid w:val="007B654A"/>
    <w:rsid w:val="007B65AB"/>
    <w:rsid w:val="007B65BC"/>
    <w:rsid w:val="007B65D2"/>
    <w:rsid w:val="007B671E"/>
    <w:rsid w:val="007B6F63"/>
    <w:rsid w:val="007B79FF"/>
    <w:rsid w:val="007B7E2A"/>
    <w:rsid w:val="007B7E2C"/>
    <w:rsid w:val="007B7FB7"/>
    <w:rsid w:val="007B7FE8"/>
    <w:rsid w:val="007C0072"/>
    <w:rsid w:val="007C0391"/>
    <w:rsid w:val="007C0425"/>
    <w:rsid w:val="007C07B4"/>
    <w:rsid w:val="007C0917"/>
    <w:rsid w:val="007C0A0F"/>
    <w:rsid w:val="007C0BFD"/>
    <w:rsid w:val="007C0C04"/>
    <w:rsid w:val="007C1019"/>
    <w:rsid w:val="007C121B"/>
    <w:rsid w:val="007C1D96"/>
    <w:rsid w:val="007C2414"/>
    <w:rsid w:val="007C25F8"/>
    <w:rsid w:val="007C28C2"/>
    <w:rsid w:val="007C2D06"/>
    <w:rsid w:val="007C36A2"/>
    <w:rsid w:val="007C394F"/>
    <w:rsid w:val="007C3B76"/>
    <w:rsid w:val="007C3E69"/>
    <w:rsid w:val="007C4085"/>
    <w:rsid w:val="007C4809"/>
    <w:rsid w:val="007C4824"/>
    <w:rsid w:val="007C495B"/>
    <w:rsid w:val="007C4B64"/>
    <w:rsid w:val="007C4BA0"/>
    <w:rsid w:val="007C4D61"/>
    <w:rsid w:val="007C4DCE"/>
    <w:rsid w:val="007C4F33"/>
    <w:rsid w:val="007C52C4"/>
    <w:rsid w:val="007C5846"/>
    <w:rsid w:val="007C5866"/>
    <w:rsid w:val="007C59BD"/>
    <w:rsid w:val="007C59D6"/>
    <w:rsid w:val="007C6151"/>
    <w:rsid w:val="007C61D8"/>
    <w:rsid w:val="007C625F"/>
    <w:rsid w:val="007C637D"/>
    <w:rsid w:val="007C63D5"/>
    <w:rsid w:val="007C6639"/>
    <w:rsid w:val="007C6659"/>
    <w:rsid w:val="007C67B9"/>
    <w:rsid w:val="007C6EDD"/>
    <w:rsid w:val="007C71F6"/>
    <w:rsid w:val="007C7470"/>
    <w:rsid w:val="007C7D23"/>
    <w:rsid w:val="007C7E0B"/>
    <w:rsid w:val="007C7FBF"/>
    <w:rsid w:val="007D040D"/>
    <w:rsid w:val="007D0604"/>
    <w:rsid w:val="007D08DB"/>
    <w:rsid w:val="007D11F9"/>
    <w:rsid w:val="007D1588"/>
    <w:rsid w:val="007D1631"/>
    <w:rsid w:val="007D1A83"/>
    <w:rsid w:val="007D1B12"/>
    <w:rsid w:val="007D20CF"/>
    <w:rsid w:val="007D2199"/>
    <w:rsid w:val="007D223C"/>
    <w:rsid w:val="007D2719"/>
    <w:rsid w:val="007D2A4C"/>
    <w:rsid w:val="007D2CD7"/>
    <w:rsid w:val="007D2DA0"/>
    <w:rsid w:val="007D2DD7"/>
    <w:rsid w:val="007D2E00"/>
    <w:rsid w:val="007D3528"/>
    <w:rsid w:val="007D35B8"/>
    <w:rsid w:val="007D35D1"/>
    <w:rsid w:val="007D3855"/>
    <w:rsid w:val="007D3B8F"/>
    <w:rsid w:val="007D4173"/>
    <w:rsid w:val="007D427D"/>
    <w:rsid w:val="007D42CE"/>
    <w:rsid w:val="007D48CF"/>
    <w:rsid w:val="007D4E02"/>
    <w:rsid w:val="007D50A6"/>
    <w:rsid w:val="007D521A"/>
    <w:rsid w:val="007D5236"/>
    <w:rsid w:val="007D532B"/>
    <w:rsid w:val="007D55FB"/>
    <w:rsid w:val="007D593A"/>
    <w:rsid w:val="007D5A47"/>
    <w:rsid w:val="007D5C67"/>
    <w:rsid w:val="007D604B"/>
    <w:rsid w:val="007D65BF"/>
    <w:rsid w:val="007D6868"/>
    <w:rsid w:val="007D697E"/>
    <w:rsid w:val="007D70EE"/>
    <w:rsid w:val="007D7161"/>
    <w:rsid w:val="007D746F"/>
    <w:rsid w:val="007D7865"/>
    <w:rsid w:val="007D7B6B"/>
    <w:rsid w:val="007D7B7C"/>
    <w:rsid w:val="007D7C7A"/>
    <w:rsid w:val="007D7C82"/>
    <w:rsid w:val="007D7D5A"/>
    <w:rsid w:val="007D7F83"/>
    <w:rsid w:val="007E019F"/>
    <w:rsid w:val="007E05C8"/>
    <w:rsid w:val="007E068A"/>
    <w:rsid w:val="007E0901"/>
    <w:rsid w:val="007E0A97"/>
    <w:rsid w:val="007E0C61"/>
    <w:rsid w:val="007E0CFA"/>
    <w:rsid w:val="007E0E69"/>
    <w:rsid w:val="007E0FA4"/>
    <w:rsid w:val="007E1295"/>
    <w:rsid w:val="007E12AC"/>
    <w:rsid w:val="007E163B"/>
    <w:rsid w:val="007E16FF"/>
    <w:rsid w:val="007E183C"/>
    <w:rsid w:val="007E1865"/>
    <w:rsid w:val="007E1897"/>
    <w:rsid w:val="007E1938"/>
    <w:rsid w:val="007E19A1"/>
    <w:rsid w:val="007E1A8D"/>
    <w:rsid w:val="007E1BC0"/>
    <w:rsid w:val="007E1C4F"/>
    <w:rsid w:val="007E1FC1"/>
    <w:rsid w:val="007E219D"/>
    <w:rsid w:val="007E2234"/>
    <w:rsid w:val="007E2373"/>
    <w:rsid w:val="007E2551"/>
    <w:rsid w:val="007E284C"/>
    <w:rsid w:val="007E2B70"/>
    <w:rsid w:val="007E2F50"/>
    <w:rsid w:val="007E2F71"/>
    <w:rsid w:val="007E3329"/>
    <w:rsid w:val="007E3762"/>
    <w:rsid w:val="007E3C85"/>
    <w:rsid w:val="007E3C95"/>
    <w:rsid w:val="007E3F1A"/>
    <w:rsid w:val="007E3F69"/>
    <w:rsid w:val="007E4074"/>
    <w:rsid w:val="007E43D6"/>
    <w:rsid w:val="007E4475"/>
    <w:rsid w:val="007E4630"/>
    <w:rsid w:val="007E4665"/>
    <w:rsid w:val="007E4775"/>
    <w:rsid w:val="007E47FB"/>
    <w:rsid w:val="007E54EE"/>
    <w:rsid w:val="007E5541"/>
    <w:rsid w:val="007E5546"/>
    <w:rsid w:val="007E55B8"/>
    <w:rsid w:val="007E573E"/>
    <w:rsid w:val="007E5B0B"/>
    <w:rsid w:val="007E5C65"/>
    <w:rsid w:val="007E5EC8"/>
    <w:rsid w:val="007E624F"/>
    <w:rsid w:val="007E6642"/>
    <w:rsid w:val="007E6645"/>
    <w:rsid w:val="007E668E"/>
    <w:rsid w:val="007E66B7"/>
    <w:rsid w:val="007E6986"/>
    <w:rsid w:val="007E6D86"/>
    <w:rsid w:val="007E6E76"/>
    <w:rsid w:val="007E6EF3"/>
    <w:rsid w:val="007E7301"/>
    <w:rsid w:val="007E7332"/>
    <w:rsid w:val="007E73D5"/>
    <w:rsid w:val="007E749C"/>
    <w:rsid w:val="007E74F3"/>
    <w:rsid w:val="007E7551"/>
    <w:rsid w:val="007E77E9"/>
    <w:rsid w:val="007E7B44"/>
    <w:rsid w:val="007F02A2"/>
    <w:rsid w:val="007F0371"/>
    <w:rsid w:val="007F0377"/>
    <w:rsid w:val="007F037A"/>
    <w:rsid w:val="007F0477"/>
    <w:rsid w:val="007F097E"/>
    <w:rsid w:val="007F09AE"/>
    <w:rsid w:val="007F0B18"/>
    <w:rsid w:val="007F0E49"/>
    <w:rsid w:val="007F125A"/>
    <w:rsid w:val="007F1360"/>
    <w:rsid w:val="007F13B8"/>
    <w:rsid w:val="007F1456"/>
    <w:rsid w:val="007F1481"/>
    <w:rsid w:val="007F15C7"/>
    <w:rsid w:val="007F163B"/>
    <w:rsid w:val="007F1C0A"/>
    <w:rsid w:val="007F208E"/>
    <w:rsid w:val="007F2496"/>
    <w:rsid w:val="007F26F2"/>
    <w:rsid w:val="007F2828"/>
    <w:rsid w:val="007F2891"/>
    <w:rsid w:val="007F2AAB"/>
    <w:rsid w:val="007F2D79"/>
    <w:rsid w:val="007F2F54"/>
    <w:rsid w:val="007F2FB1"/>
    <w:rsid w:val="007F3036"/>
    <w:rsid w:val="007F3217"/>
    <w:rsid w:val="007F3246"/>
    <w:rsid w:val="007F3388"/>
    <w:rsid w:val="007F340C"/>
    <w:rsid w:val="007F37C1"/>
    <w:rsid w:val="007F3881"/>
    <w:rsid w:val="007F3A7D"/>
    <w:rsid w:val="007F3AD0"/>
    <w:rsid w:val="007F3DA7"/>
    <w:rsid w:val="007F3FF2"/>
    <w:rsid w:val="007F435C"/>
    <w:rsid w:val="007F47F4"/>
    <w:rsid w:val="007F484F"/>
    <w:rsid w:val="007F4E0F"/>
    <w:rsid w:val="007F5557"/>
    <w:rsid w:val="007F58C8"/>
    <w:rsid w:val="007F5A23"/>
    <w:rsid w:val="007F5AAF"/>
    <w:rsid w:val="007F5C8E"/>
    <w:rsid w:val="007F60A4"/>
    <w:rsid w:val="007F6887"/>
    <w:rsid w:val="007F697F"/>
    <w:rsid w:val="007F6B75"/>
    <w:rsid w:val="007F706E"/>
    <w:rsid w:val="007F71B5"/>
    <w:rsid w:val="007F760B"/>
    <w:rsid w:val="007F77F4"/>
    <w:rsid w:val="007F79CB"/>
    <w:rsid w:val="008000EB"/>
    <w:rsid w:val="008001C7"/>
    <w:rsid w:val="00800572"/>
    <w:rsid w:val="00800666"/>
    <w:rsid w:val="00801061"/>
    <w:rsid w:val="008010C3"/>
    <w:rsid w:val="008010E6"/>
    <w:rsid w:val="0080166E"/>
    <w:rsid w:val="008016DC"/>
    <w:rsid w:val="008017EA"/>
    <w:rsid w:val="00801C80"/>
    <w:rsid w:val="00801FA7"/>
    <w:rsid w:val="008021DB"/>
    <w:rsid w:val="00802297"/>
    <w:rsid w:val="00802666"/>
    <w:rsid w:val="0080268A"/>
    <w:rsid w:val="00802874"/>
    <w:rsid w:val="0080288A"/>
    <w:rsid w:val="008029DF"/>
    <w:rsid w:val="008029F7"/>
    <w:rsid w:val="00802B1B"/>
    <w:rsid w:val="00803026"/>
    <w:rsid w:val="00803191"/>
    <w:rsid w:val="008031AE"/>
    <w:rsid w:val="0080337C"/>
    <w:rsid w:val="00803548"/>
    <w:rsid w:val="0080388A"/>
    <w:rsid w:val="00803F89"/>
    <w:rsid w:val="00804275"/>
    <w:rsid w:val="00804415"/>
    <w:rsid w:val="00804455"/>
    <w:rsid w:val="00804493"/>
    <w:rsid w:val="00804574"/>
    <w:rsid w:val="008045C8"/>
    <w:rsid w:val="008046FF"/>
    <w:rsid w:val="0080470E"/>
    <w:rsid w:val="008047BA"/>
    <w:rsid w:val="0080492A"/>
    <w:rsid w:val="00805395"/>
    <w:rsid w:val="008053B8"/>
    <w:rsid w:val="008053DA"/>
    <w:rsid w:val="00805592"/>
    <w:rsid w:val="00805A99"/>
    <w:rsid w:val="00805DE3"/>
    <w:rsid w:val="00805F72"/>
    <w:rsid w:val="00806825"/>
    <w:rsid w:val="00806872"/>
    <w:rsid w:val="00806986"/>
    <w:rsid w:val="008069A1"/>
    <w:rsid w:val="00806A59"/>
    <w:rsid w:val="00807028"/>
    <w:rsid w:val="008074C3"/>
    <w:rsid w:val="00807760"/>
    <w:rsid w:val="0080782B"/>
    <w:rsid w:val="00807AF7"/>
    <w:rsid w:val="00807BC9"/>
    <w:rsid w:val="00807FBE"/>
    <w:rsid w:val="008107F0"/>
    <w:rsid w:val="0081086B"/>
    <w:rsid w:val="008109A1"/>
    <w:rsid w:val="00810A6D"/>
    <w:rsid w:val="00810DE3"/>
    <w:rsid w:val="00810EE3"/>
    <w:rsid w:val="0081107D"/>
    <w:rsid w:val="00811195"/>
    <w:rsid w:val="008113E1"/>
    <w:rsid w:val="0081159C"/>
    <w:rsid w:val="008117EA"/>
    <w:rsid w:val="0081181A"/>
    <w:rsid w:val="00811C79"/>
    <w:rsid w:val="00811E18"/>
    <w:rsid w:val="0081248D"/>
    <w:rsid w:val="00812ACE"/>
    <w:rsid w:val="00812CD8"/>
    <w:rsid w:val="00812DC6"/>
    <w:rsid w:val="00812FC4"/>
    <w:rsid w:val="00813478"/>
    <w:rsid w:val="008134CA"/>
    <w:rsid w:val="00813554"/>
    <w:rsid w:val="008136EB"/>
    <w:rsid w:val="008139E6"/>
    <w:rsid w:val="00813C31"/>
    <w:rsid w:val="00814037"/>
    <w:rsid w:val="00814E86"/>
    <w:rsid w:val="00814E89"/>
    <w:rsid w:val="00814F1A"/>
    <w:rsid w:val="00815296"/>
    <w:rsid w:val="008152DD"/>
    <w:rsid w:val="00815325"/>
    <w:rsid w:val="00815367"/>
    <w:rsid w:val="00815450"/>
    <w:rsid w:val="008154D9"/>
    <w:rsid w:val="00815689"/>
    <w:rsid w:val="00815718"/>
    <w:rsid w:val="0081590C"/>
    <w:rsid w:val="0081595D"/>
    <w:rsid w:val="00815A7E"/>
    <w:rsid w:val="00816162"/>
    <w:rsid w:val="00816421"/>
    <w:rsid w:val="00816581"/>
    <w:rsid w:val="00816615"/>
    <w:rsid w:val="00816B05"/>
    <w:rsid w:val="0081720F"/>
    <w:rsid w:val="008172D1"/>
    <w:rsid w:val="0081756E"/>
    <w:rsid w:val="008179AA"/>
    <w:rsid w:val="00817E89"/>
    <w:rsid w:val="00817FB4"/>
    <w:rsid w:val="00820064"/>
    <w:rsid w:val="00820096"/>
    <w:rsid w:val="008202E8"/>
    <w:rsid w:val="00820CBE"/>
    <w:rsid w:val="00821323"/>
    <w:rsid w:val="008213CE"/>
    <w:rsid w:val="0082160F"/>
    <w:rsid w:val="00821793"/>
    <w:rsid w:val="00821959"/>
    <w:rsid w:val="00821DF9"/>
    <w:rsid w:val="00822393"/>
    <w:rsid w:val="00822457"/>
    <w:rsid w:val="008227D5"/>
    <w:rsid w:val="00822956"/>
    <w:rsid w:val="00822AA4"/>
    <w:rsid w:val="00822B2D"/>
    <w:rsid w:val="00822BC9"/>
    <w:rsid w:val="00822C17"/>
    <w:rsid w:val="00822DB5"/>
    <w:rsid w:val="00823102"/>
    <w:rsid w:val="008231B9"/>
    <w:rsid w:val="0082340B"/>
    <w:rsid w:val="008236F8"/>
    <w:rsid w:val="00823D88"/>
    <w:rsid w:val="0082401E"/>
    <w:rsid w:val="00824218"/>
    <w:rsid w:val="00824742"/>
    <w:rsid w:val="00824894"/>
    <w:rsid w:val="008249C9"/>
    <w:rsid w:val="00824C1E"/>
    <w:rsid w:val="00824F71"/>
    <w:rsid w:val="0082579E"/>
    <w:rsid w:val="008257C3"/>
    <w:rsid w:val="00825D22"/>
    <w:rsid w:val="0082647B"/>
    <w:rsid w:val="008265ED"/>
    <w:rsid w:val="008268D4"/>
    <w:rsid w:val="00826A0C"/>
    <w:rsid w:val="00826BE4"/>
    <w:rsid w:val="00826DCE"/>
    <w:rsid w:val="00826ED3"/>
    <w:rsid w:val="00827581"/>
    <w:rsid w:val="008277C6"/>
    <w:rsid w:val="008277E5"/>
    <w:rsid w:val="00827B1E"/>
    <w:rsid w:val="00827CFB"/>
    <w:rsid w:val="00827DE4"/>
    <w:rsid w:val="008300EF"/>
    <w:rsid w:val="00830318"/>
    <w:rsid w:val="008303C5"/>
    <w:rsid w:val="008306DE"/>
    <w:rsid w:val="00830737"/>
    <w:rsid w:val="008307F4"/>
    <w:rsid w:val="0083095A"/>
    <w:rsid w:val="00830999"/>
    <w:rsid w:val="00830FFC"/>
    <w:rsid w:val="00831387"/>
    <w:rsid w:val="00831390"/>
    <w:rsid w:val="0083171D"/>
    <w:rsid w:val="008317C0"/>
    <w:rsid w:val="008318C1"/>
    <w:rsid w:val="00831A77"/>
    <w:rsid w:val="00832013"/>
    <w:rsid w:val="00832037"/>
    <w:rsid w:val="00832053"/>
    <w:rsid w:val="00832550"/>
    <w:rsid w:val="008328EF"/>
    <w:rsid w:val="00832B76"/>
    <w:rsid w:val="00832BAC"/>
    <w:rsid w:val="00832BC4"/>
    <w:rsid w:val="00832C91"/>
    <w:rsid w:val="00832D5C"/>
    <w:rsid w:val="00832F78"/>
    <w:rsid w:val="00833083"/>
    <w:rsid w:val="0083318C"/>
    <w:rsid w:val="008336BB"/>
    <w:rsid w:val="00833B43"/>
    <w:rsid w:val="00833D4B"/>
    <w:rsid w:val="00833FAA"/>
    <w:rsid w:val="00834006"/>
    <w:rsid w:val="00834176"/>
    <w:rsid w:val="008342DA"/>
    <w:rsid w:val="008343EE"/>
    <w:rsid w:val="0083452A"/>
    <w:rsid w:val="008346AB"/>
    <w:rsid w:val="008347D9"/>
    <w:rsid w:val="00834B02"/>
    <w:rsid w:val="00834D6F"/>
    <w:rsid w:val="00834DAD"/>
    <w:rsid w:val="008350B4"/>
    <w:rsid w:val="00835132"/>
    <w:rsid w:val="00835157"/>
    <w:rsid w:val="00835259"/>
    <w:rsid w:val="0083529F"/>
    <w:rsid w:val="00835365"/>
    <w:rsid w:val="008354DD"/>
    <w:rsid w:val="00835694"/>
    <w:rsid w:val="00835948"/>
    <w:rsid w:val="00835A22"/>
    <w:rsid w:val="00835B59"/>
    <w:rsid w:val="00835BF2"/>
    <w:rsid w:val="00836277"/>
    <w:rsid w:val="00836286"/>
    <w:rsid w:val="008363C3"/>
    <w:rsid w:val="00836D3A"/>
    <w:rsid w:val="00836EBB"/>
    <w:rsid w:val="0083721B"/>
    <w:rsid w:val="0083723E"/>
    <w:rsid w:val="00837363"/>
    <w:rsid w:val="00837511"/>
    <w:rsid w:val="0083762A"/>
    <w:rsid w:val="0083792D"/>
    <w:rsid w:val="00837963"/>
    <w:rsid w:val="0083796B"/>
    <w:rsid w:val="00837983"/>
    <w:rsid w:val="00837A88"/>
    <w:rsid w:val="00837E76"/>
    <w:rsid w:val="00837EB5"/>
    <w:rsid w:val="008402B8"/>
    <w:rsid w:val="0084042B"/>
    <w:rsid w:val="00840450"/>
    <w:rsid w:val="00840726"/>
    <w:rsid w:val="008407AD"/>
    <w:rsid w:val="008407FE"/>
    <w:rsid w:val="0084080D"/>
    <w:rsid w:val="00840974"/>
    <w:rsid w:val="00840B6E"/>
    <w:rsid w:val="00840F8E"/>
    <w:rsid w:val="00840FC6"/>
    <w:rsid w:val="0084105F"/>
    <w:rsid w:val="00841350"/>
    <w:rsid w:val="00841494"/>
    <w:rsid w:val="00841499"/>
    <w:rsid w:val="0084193C"/>
    <w:rsid w:val="00841A8C"/>
    <w:rsid w:val="00841B6A"/>
    <w:rsid w:val="00841F67"/>
    <w:rsid w:val="00841FD9"/>
    <w:rsid w:val="0084220B"/>
    <w:rsid w:val="00842578"/>
    <w:rsid w:val="008427C4"/>
    <w:rsid w:val="008428CE"/>
    <w:rsid w:val="00842900"/>
    <w:rsid w:val="00842962"/>
    <w:rsid w:val="00842DD4"/>
    <w:rsid w:val="00842EBB"/>
    <w:rsid w:val="008431DF"/>
    <w:rsid w:val="008436AC"/>
    <w:rsid w:val="008437C7"/>
    <w:rsid w:val="008437F7"/>
    <w:rsid w:val="00843804"/>
    <w:rsid w:val="00843BFB"/>
    <w:rsid w:val="00843C34"/>
    <w:rsid w:val="00843CBB"/>
    <w:rsid w:val="00843CF2"/>
    <w:rsid w:val="00843FB4"/>
    <w:rsid w:val="0084405C"/>
    <w:rsid w:val="0084413C"/>
    <w:rsid w:val="00844277"/>
    <w:rsid w:val="008443AF"/>
    <w:rsid w:val="00844988"/>
    <w:rsid w:val="00844F07"/>
    <w:rsid w:val="00844F1F"/>
    <w:rsid w:val="00845024"/>
    <w:rsid w:val="00845083"/>
    <w:rsid w:val="00845199"/>
    <w:rsid w:val="008454BE"/>
    <w:rsid w:val="00845650"/>
    <w:rsid w:val="00845915"/>
    <w:rsid w:val="00845A72"/>
    <w:rsid w:val="00845C2E"/>
    <w:rsid w:val="00846049"/>
    <w:rsid w:val="0084635A"/>
    <w:rsid w:val="0084664A"/>
    <w:rsid w:val="00846822"/>
    <w:rsid w:val="00846D00"/>
    <w:rsid w:val="00846D03"/>
    <w:rsid w:val="00846D4D"/>
    <w:rsid w:val="00847056"/>
    <w:rsid w:val="0084708D"/>
    <w:rsid w:val="0084708E"/>
    <w:rsid w:val="00847165"/>
    <w:rsid w:val="00847206"/>
    <w:rsid w:val="0084722A"/>
    <w:rsid w:val="0084728B"/>
    <w:rsid w:val="00847411"/>
    <w:rsid w:val="0084784D"/>
    <w:rsid w:val="00847BE5"/>
    <w:rsid w:val="008501FB"/>
    <w:rsid w:val="00850255"/>
    <w:rsid w:val="00850576"/>
    <w:rsid w:val="00850855"/>
    <w:rsid w:val="00850899"/>
    <w:rsid w:val="00850A17"/>
    <w:rsid w:val="00850B68"/>
    <w:rsid w:val="00850C46"/>
    <w:rsid w:val="00850F42"/>
    <w:rsid w:val="008510E3"/>
    <w:rsid w:val="00851304"/>
    <w:rsid w:val="00851532"/>
    <w:rsid w:val="0085162D"/>
    <w:rsid w:val="008518F4"/>
    <w:rsid w:val="00852180"/>
    <w:rsid w:val="00852292"/>
    <w:rsid w:val="0085242A"/>
    <w:rsid w:val="00852503"/>
    <w:rsid w:val="00852524"/>
    <w:rsid w:val="008528DD"/>
    <w:rsid w:val="00852951"/>
    <w:rsid w:val="00852E4C"/>
    <w:rsid w:val="00852FAA"/>
    <w:rsid w:val="008531D5"/>
    <w:rsid w:val="008533E0"/>
    <w:rsid w:val="00853658"/>
    <w:rsid w:val="00853B1F"/>
    <w:rsid w:val="00853CDA"/>
    <w:rsid w:val="00853E1B"/>
    <w:rsid w:val="00853F7D"/>
    <w:rsid w:val="00854270"/>
    <w:rsid w:val="0085446A"/>
    <w:rsid w:val="008544BF"/>
    <w:rsid w:val="00854962"/>
    <w:rsid w:val="00854CAC"/>
    <w:rsid w:val="00854D77"/>
    <w:rsid w:val="00854D91"/>
    <w:rsid w:val="0085503A"/>
    <w:rsid w:val="008550ED"/>
    <w:rsid w:val="008551E9"/>
    <w:rsid w:val="00855544"/>
    <w:rsid w:val="00855598"/>
    <w:rsid w:val="00855775"/>
    <w:rsid w:val="008557D1"/>
    <w:rsid w:val="00855B0E"/>
    <w:rsid w:val="008561AC"/>
    <w:rsid w:val="008569D2"/>
    <w:rsid w:val="00856A66"/>
    <w:rsid w:val="00856A77"/>
    <w:rsid w:val="00856DC6"/>
    <w:rsid w:val="00856EE9"/>
    <w:rsid w:val="00857197"/>
    <w:rsid w:val="008571A5"/>
    <w:rsid w:val="00857269"/>
    <w:rsid w:val="0085734C"/>
    <w:rsid w:val="008578C0"/>
    <w:rsid w:val="00857C68"/>
    <w:rsid w:val="008600E3"/>
    <w:rsid w:val="00860369"/>
    <w:rsid w:val="00860607"/>
    <w:rsid w:val="00860A19"/>
    <w:rsid w:val="00860F7C"/>
    <w:rsid w:val="008612B4"/>
    <w:rsid w:val="008615E0"/>
    <w:rsid w:val="0086192D"/>
    <w:rsid w:val="00862681"/>
    <w:rsid w:val="00862795"/>
    <w:rsid w:val="00862870"/>
    <w:rsid w:val="00862962"/>
    <w:rsid w:val="008629AB"/>
    <w:rsid w:val="00862C9E"/>
    <w:rsid w:val="00862D46"/>
    <w:rsid w:val="00862D9B"/>
    <w:rsid w:val="00863238"/>
    <w:rsid w:val="00863437"/>
    <w:rsid w:val="008639A4"/>
    <w:rsid w:val="00863B42"/>
    <w:rsid w:val="00864922"/>
    <w:rsid w:val="00864935"/>
    <w:rsid w:val="00864BE7"/>
    <w:rsid w:val="00864DF9"/>
    <w:rsid w:val="00864EA8"/>
    <w:rsid w:val="00864ECB"/>
    <w:rsid w:val="00864F37"/>
    <w:rsid w:val="00864F98"/>
    <w:rsid w:val="00864FD6"/>
    <w:rsid w:val="00865508"/>
    <w:rsid w:val="0086552F"/>
    <w:rsid w:val="0086570E"/>
    <w:rsid w:val="00865754"/>
    <w:rsid w:val="008659A0"/>
    <w:rsid w:val="00865A22"/>
    <w:rsid w:val="00866810"/>
    <w:rsid w:val="0086698A"/>
    <w:rsid w:val="00866B0D"/>
    <w:rsid w:val="00867354"/>
    <w:rsid w:val="0086767F"/>
    <w:rsid w:val="00867A18"/>
    <w:rsid w:val="00867CB0"/>
    <w:rsid w:val="00867E65"/>
    <w:rsid w:val="00870258"/>
    <w:rsid w:val="00870BDD"/>
    <w:rsid w:val="00870F67"/>
    <w:rsid w:val="00870F6D"/>
    <w:rsid w:val="008710DE"/>
    <w:rsid w:val="0087117D"/>
    <w:rsid w:val="0087171E"/>
    <w:rsid w:val="008717AA"/>
    <w:rsid w:val="00871833"/>
    <w:rsid w:val="00871926"/>
    <w:rsid w:val="008719B0"/>
    <w:rsid w:val="00871A33"/>
    <w:rsid w:val="00871C2E"/>
    <w:rsid w:val="00871E24"/>
    <w:rsid w:val="00871F95"/>
    <w:rsid w:val="00872003"/>
    <w:rsid w:val="00872149"/>
    <w:rsid w:val="00872213"/>
    <w:rsid w:val="0087250A"/>
    <w:rsid w:val="00872773"/>
    <w:rsid w:val="00872829"/>
    <w:rsid w:val="00872D04"/>
    <w:rsid w:val="00873166"/>
    <w:rsid w:val="008734E2"/>
    <w:rsid w:val="008736D7"/>
    <w:rsid w:val="008736DC"/>
    <w:rsid w:val="008737CC"/>
    <w:rsid w:val="00873927"/>
    <w:rsid w:val="00873D30"/>
    <w:rsid w:val="00873DBF"/>
    <w:rsid w:val="008742CB"/>
    <w:rsid w:val="00874348"/>
    <w:rsid w:val="00874B51"/>
    <w:rsid w:val="00874E08"/>
    <w:rsid w:val="00874E0D"/>
    <w:rsid w:val="00875016"/>
    <w:rsid w:val="008754D5"/>
    <w:rsid w:val="008759DA"/>
    <w:rsid w:val="00875C09"/>
    <w:rsid w:val="00875CB5"/>
    <w:rsid w:val="00875EAA"/>
    <w:rsid w:val="00875ED2"/>
    <w:rsid w:val="008763BE"/>
    <w:rsid w:val="00876479"/>
    <w:rsid w:val="00876695"/>
    <w:rsid w:val="0087669F"/>
    <w:rsid w:val="00876766"/>
    <w:rsid w:val="00876930"/>
    <w:rsid w:val="0087696B"/>
    <w:rsid w:val="00876C77"/>
    <w:rsid w:val="0087703B"/>
    <w:rsid w:val="00877144"/>
    <w:rsid w:val="00877163"/>
    <w:rsid w:val="00877297"/>
    <w:rsid w:val="008772D2"/>
    <w:rsid w:val="008777B9"/>
    <w:rsid w:val="00877CC4"/>
    <w:rsid w:val="00877DED"/>
    <w:rsid w:val="00877E00"/>
    <w:rsid w:val="00877E76"/>
    <w:rsid w:val="00880665"/>
    <w:rsid w:val="008806B5"/>
    <w:rsid w:val="0088078A"/>
    <w:rsid w:val="0088094D"/>
    <w:rsid w:val="008809C7"/>
    <w:rsid w:val="00880DD9"/>
    <w:rsid w:val="00880E87"/>
    <w:rsid w:val="00880F07"/>
    <w:rsid w:val="00881117"/>
    <w:rsid w:val="0088122B"/>
    <w:rsid w:val="0088124C"/>
    <w:rsid w:val="00881885"/>
    <w:rsid w:val="008819DA"/>
    <w:rsid w:val="008819E2"/>
    <w:rsid w:val="00881CD8"/>
    <w:rsid w:val="00882219"/>
    <w:rsid w:val="0088222D"/>
    <w:rsid w:val="008825C9"/>
    <w:rsid w:val="00882659"/>
    <w:rsid w:val="00882A8E"/>
    <w:rsid w:val="00882AF1"/>
    <w:rsid w:val="00882E77"/>
    <w:rsid w:val="0088322B"/>
    <w:rsid w:val="0088347F"/>
    <w:rsid w:val="00883ADF"/>
    <w:rsid w:val="00883D2C"/>
    <w:rsid w:val="00883E79"/>
    <w:rsid w:val="00884242"/>
    <w:rsid w:val="00884357"/>
    <w:rsid w:val="00884E5F"/>
    <w:rsid w:val="00885346"/>
    <w:rsid w:val="008854F3"/>
    <w:rsid w:val="00885534"/>
    <w:rsid w:val="00885C94"/>
    <w:rsid w:val="00885CF4"/>
    <w:rsid w:val="00885DE1"/>
    <w:rsid w:val="008863A5"/>
    <w:rsid w:val="008863BA"/>
    <w:rsid w:val="008866BC"/>
    <w:rsid w:val="00886D22"/>
    <w:rsid w:val="0088756D"/>
    <w:rsid w:val="008876FC"/>
    <w:rsid w:val="00887710"/>
    <w:rsid w:val="00887879"/>
    <w:rsid w:val="00887A5F"/>
    <w:rsid w:val="00887A85"/>
    <w:rsid w:val="00887BAF"/>
    <w:rsid w:val="00887D55"/>
    <w:rsid w:val="00887E40"/>
    <w:rsid w:val="0089065F"/>
    <w:rsid w:val="00890848"/>
    <w:rsid w:val="0089088E"/>
    <w:rsid w:val="00890D62"/>
    <w:rsid w:val="00890E96"/>
    <w:rsid w:val="00890F49"/>
    <w:rsid w:val="00891032"/>
    <w:rsid w:val="00891102"/>
    <w:rsid w:val="0089179C"/>
    <w:rsid w:val="00891939"/>
    <w:rsid w:val="00891D87"/>
    <w:rsid w:val="00891DA6"/>
    <w:rsid w:val="00891E69"/>
    <w:rsid w:val="0089280E"/>
    <w:rsid w:val="008929B0"/>
    <w:rsid w:val="00892E03"/>
    <w:rsid w:val="00892F03"/>
    <w:rsid w:val="008933BC"/>
    <w:rsid w:val="00893527"/>
    <w:rsid w:val="0089357F"/>
    <w:rsid w:val="00893998"/>
    <w:rsid w:val="00893CBE"/>
    <w:rsid w:val="00893E65"/>
    <w:rsid w:val="008940EB"/>
    <w:rsid w:val="008944A7"/>
    <w:rsid w:val="00894649"/>
    <w:rsid w:val="00894893"/>
    <w:rsid w:val="00894A6E"/>
    <w:rsid w:val="00894B07"/>
    <w:rsid w:val="00894F1A"/>
    <w:rsid w:val="0089510A"/>
    <w:rsid w:val="0089555F"/>
    <w:rsid w:val="00895BF0"/>
    <w:rsid w:val="00895E46"/>
    <w:rsid w:val="00895F59"/>
    <w:rsid w:val="00895F6F"/>
    <w:rsid w:val="00895FA8"/>
    <w:rsid w:val="00895FB8"/>
    <w:rsid w:val="00896057"/>
    <w:rsid w:val="00896171"/>
    <w:rsid w:val="00896172"/>
    <w:rsid w:val="00896415"/>
    <w:rsid w:val="0089677A"/>
    <w:rsid w:val="008967BD"/>
    <w:rsid w:val="00896876"/>
    <w:rsid w:val="00896978"/>
    <w:rsid w:val="00896B0A"/>
    <w:rsid w:val="00896C13"/>
    <w:rsid w:val="00896C9E"/>
    <w:rsid w:val="00897085"/>
    <w:rsid w:val="0089744D"/>
    <w:rsid w:val="008975D1"/>
    <w:rsid w:val="0089782D"/>
    <w:rsid w:val="00897A49"/>
    <w:rsid w:val="00897AFB"/>
    <w:rsid w:val="00897B67"/>
    <w:rsid w:val="008A0221"/>
    <w:rsid w:val="008A02CF"/>
    <w:rsid w:val="008A0495"/>
    <w:rsid w:val="008A063A"/>
    <w:rsid w:val="008A0730"/>
    <w:rsid w:val="008A08F5"/>
    <w:rsid w:val="008A0997"/>
    <w:rsid w:val="008A0C02"/>
    <w:rsid w:val="008A0D91"/>
    <w:rsid w:val="008A0EDE"/>
    <w:rsid w:val="008A137A"/>
    <w:rsid w:val="008A14F2"/>
    <w:rsid w:val="008A1CF2"/>
    <w:rsid w:val="008A251C"/>
    <w:rsid w:val="008A2553"/>
    <w:rsid w:val="008A2557"/>
    <w:rsid w:val="008A258B"/>
    <w:rsid w:val="008A29F2"/>
    <w:rsid w:val="008A2B16"/>
    <w:rsid w:val="008A2D86"/>
    <w:rsid w:val="008A2E52"/>
    <w:rsid w:val="008A30D0"/>
    <w:rsid w:val="008A3245"/>
    <w:rsid w:val="008A38FE"/>
    <w:rsid w:val="008A3B93"/>
    <w:rsid w:val="008A4213"/>
    <w:rsid w:val="008A4528"/>
    <w:rsid w:val="008A48B8"/>
    <w:rsid w:val="008A4CAD"/>
    <w:rsid w:val="008A517F"/>
    <w:rsid w:val="008A58BA"/>
    <w:rsid w:val="008A5AA0"/>
    <w:rsid w:val="008A5D0B"/>
    <w:rsid w:val="008A5F25"/>
    <w:rsid w:val="008A5FD3"/>
    <w:rsid w:val="008A6065"/>
    <w:rsid w:val="008A63C8"/>
    <w:rsid w:val="008A641B"/>
    <w:rsid w:val="008A6A2D"/>
    <w:rsid w:val="008A6C6C"/>
    <w:rsid w:val="008A6D98"/>
    <w:rsid w:val="008A6DB6"/>
    <w:rsid w:val="008A7319"/>
    <w:rsid w:val="008A7697"/>
    <w:rsid w:val="008A7A96"/>
    <w:rsid w:val="008A7AF2"/>
    <w:rsid w:val="008A7B0A"/>
    <w:rsid w:val="008A7B34"/>
    <w:rsid w:val="008A7D3F"/>
    <w:rsid w:val="008A7FFE"/>
    <w:rsid w:val="008B032A"/>
    <w:rsid w:val="008B0CD1"/>
    <w:rsid w:val="008B1676"/>
    <w:rsid w:val="008B1736"/>
    <w:rsid w:val="008B1871"/>
    <w:rsid w:val="008B1A2A"/>
    <w:rsid w:val="008B1B57"/>
    <w:rsid w:val="008B1C81"/>
    <w:rsid w:val="008B1CC9"/>
    <w:rsid w:val="008B1EF6"/>
    <w:rsid w:val="008B22D1"/>
    <w:rsid w:val="008B23D4"/>
    <w:rsid w:val="008B2502"/>
    <w:rsid w:val="008B276E"/>
    <w:rsid w:val="008B2A1C"/>
    <w:rsid w:val="008B2BF5"/>
    <w:rsid w:val="008B2D60"/>
    <w:rsid w:val="008B31C6"/>
    <w:rsid w:val="008B31F4"/>
    <w:rsid w:val="008B3212"/>
    <w:rsid w:val="008B3643"/>
    <w:rsid w:val="008B390A"/>
    <w:rsid w:val="008B3A79"/>
    <w:rsid w:val="008B3D08"/>
    <w:rsid w:val="008B4584"/>
    <w:rsid w:val="008B4818"/>
    <w:rsid w:val="008B49FC"/>
    <w:rsid w:val="008B4B57"/>
    <w:rsid w:val="008B4EC9"/>
    <w:rsid w:val="008B4EDF"/>
    <w:rsid w:val="008B5589"/>
    <w:rsid w:val="008B5F38"/>
    <w:rsid w:val="008B6126"/>
    <w:rsid w:val="008B65D9"/>
    <w:rsid w:val="008B6ED8"/>
    <w:rsid w:val="008B6EF6"/>
    <w:rsid w:val="008B6FC8"/>
    <w:rsid w:val="008B7081"/>
    <w:rsid w:val="008B749F"/>
    <w:rsid w:val="008B79A6"/>
    <w:rsid w:val="008B79D5"/>
    <w:rsid w:val="008B7B46"/>
    <w:rsid w:val="008B7F03"/>
    <w:rsid w:val="008C01D6"/>
    <w:rsid w:val="008C03CD"/>
    <w:rsid w:val="008C048E"/>
    <w:rsid w:val="008C0727"/>
    <w:rsid w:val="008C0A50"/>
    <w:rsid w:val="008C0D03"/>
    <w:rsid w:val="008C0DD9"/>
    <w:rsid w:val="008C0E9F"/>
    <w:rsid w:val="008C101F"/>
    <w:rsid w:val="008C1208"/>
    <w:rsid w:val="008C1241"/>
    <w:rsid w:val="008C12B8"/>
    <w:rsid w:val="008C1404"/>
    <w:rsid w:val="008C152D"/>
    <w:rsid w:val="008C16A0"/>
    <w:rsid w:val="008C16E9"/>
    <w:rsid w:val="008C188F"/>
    <w:rsid w:val="008C18F6"/>
    <w:rsid w:val="008C1C9E"/>
    <w:rsid w:val="008C1CB3"/>
    <w:rsid w:val="008C2164"/>
    <w:rsid w:val="008C23F8"/>
    <w:rsid w:val="008C2429"/>
    <w:rsid w:val="008C2480"/>
    <w:rsid w:val="008C264D"/>
    <w:rsid w:val="008C2684"/>
    <w:rsid w:val="008C27DA"/>
    <w:rsid w:val="008C2891"/>
    <w:rsid w:val="008C2AC4"/>
    <w:rsid w:val="008C2C05"/>
    <w:rsid w:val="008C2C67"/>
    <w:rsid w:val="008C2D02"/>
    <w:rsid w:val="008C2D84"/>
    <w:rsid w:val="008C3353"/>
    <w:rsid w:val="008C37D2"/>
    <w:rsid w:val="008C38E7"/>
    <w:rsid w:val="008C396C"/>
    <w:rsid w:val="008C3D00"/>
    <w:rsid w:val="008C3E14"/>
    <w:rsid w:val="008C4139"/>
    <w:rsid w:val="008C458B"/>
    <w:rsid w:val="008C4723"/>
    <w:rsid w:val="008C4D46"/>
    <w:rsid w:val="008C4DCC"/>
    <w:rsid w:val="008C4EC1"/>
    <w:rsid w:val="008C5198"/>
    <w:rsid w:val="008C52D3"/>
    <w:rsid w:val="008C52DD"/>
    <w:rsid w:val="008C5467"/>
    <w:rsid w:val="008C58F5"/>
    <w:rsid w:val="008C604E"/>
    <w:rsid w:val="008C66C5"/>
    <w:rsid w:val="008C6B9C"/>
    <w:rsid w:val="008C6DF1"/>
    <w:rsid w:val="008C6E60"/>
    <w:rsid w:val="008C6EAF"/>
    <w:rsid w:val="008C6F5B"/>
    <w:rsid w:val="008C781A"/>
    <w:rsid w:val="008D02FE"/>
    <w:rsid w:val="008D04A2"/>
    <w:rsid w:val="008D052A"/>
    <w:rsid w:val="008D05C2"/>
    <w:rsid w:val="008D066F"/>
    <w:rsid w:val="008D07CF"/>
    <w:rsid w:val="008D0BE9"/>
    <w:rsid w:val="008D0DA3"/>
    <w:rsid w:val="008D0F37"/>
    <w:rsid w:val="008D1256"/>
    <w:rsid w:val="008D1740"/>
    <w:rsid w:val="008D1967"/>
    <w:rsid w:val="008D19E3"/>
    <w:rsid w:val="008D1A54"/>
    <w:rsid w:val="008D1EA0"/>
    <w:rsid w:val="008D2326"/>
    <w:rsid w:val="008D2A5D"/>
    <w:rsid w:val="008D3482"/>
    <w:rsid w:val="008D3530"/>
    <w:rsid w:val="008D388D"/>
    <w:rsid w:val="008D39A6"/>
    <w:rsid w:val="008D39D7"/>
    <w:rsid w:val="008D39E5"/>
    <w:rsid w:val="008D3C4B"/>
    <w:rsid w:val="008D4029"/>
    <w:rsid w:val="008D40C6"/>
    <w:rsid w:val="008D444C"/>
    <w:rsid w:val="008D48F2"/>
    <w:rsid w:val="008D48F7"/>
    <w:rsid w:val="008D4A9F"/>
    <w:rsid w:val="008D4B87"/>
    <w:rsid w:val="008D4BEF"/>
    <w:rsid w:val="008D4CD6"/>
    <w:rsid w:val="008D4D45"/>
    <w:rsid w:val="008D4E56"/>
    <w:rsid w:val="008D5193"/>
    <w:rsid w:val="008D5285"/>
    <w:rsid w:val="008D5295"/>
    <w:rsid w:val="008D5815"/>
    <w:rsid w:val="008D5927"/>
    <w:rsid w:val="008D5D06"/>
    <w:rsid w:val="008D5F17"/>
    <w:rsid w:val="008D608E"/>
    <w:rsid w:val="008D62D3"/>
    <w:rsid w:val="008D64C0"/>
    <w:rsid w:val="008D67DF"/>
    <w:rsid w:val="008D6D91"/>
    <w:rsid w:val="008D6FD8"/>
    <w:rsid w:val="008D7039"/>
    <w:rsid w:val="008D71AF"/>
    <w:rsid w:val="008D7819"/>
    <w:rsid w:val="008D7878"/>
    <w:rsid w:val="008D7AA4"/>
    <w:rsid w:val="008D7CDC"/>
    <w:rsid w:val="008D7D45"/>
    <w:rsid w:val="008D7DB9"/>
    <w:rsid w:val="008D7DD6"/>
    <w:rsid w:val="008E0105"/>
    <w:rsid w:val="008E01FE"/>
    <w:rsid w:val="008E03C3"/>
    <w:rsid w:val="008E05DD"/>
    <w:rsid w:val="008E06C2"/>
    <w:rsid w:val="008E0A57"/>
    <w:rsid w:val="008E0B64"/>
    <w:rsid w:val="008E0F6A"/>
    <w:rsid w:val="008E16E5"/>
    <w:rsid w:val="008E18E2"/>
    <w:rsid w:val="008E1957"/>
    <w:rsid w:val="008E1A99"/>
    <w:rsid w:val="008E1AEA"/>
    <w:rsid w:val="008E1BE5"/>
    <w:rsid w:val="008E1E1F"/>
    <w:rsid w:val="008E1F3C"/>
    <w:rsid w:val="008E2516"/>
    <w:rsid w:val="008E25A5"/>
    <w:rsid w:val="008E25CF"/>
    <w:rsid w:val="008E27F2"/>
    <w:rsid w:val="008E28DF"/>
    <w:rsid w:val="008E2B57"/>
    <w:rsid w:val="008E3039"/>
    <w:rsid w:val="008E30DE"/>
    <w:rsid w:val="008E34DA"/>
    <w:rsid w:val="008E377D"/>
    <w:rsid w:val="008E3C0F"/>
    <w:rsid w:val="008E3CB0"/>
    <w:rsid w:val="008E400B"/>
    <w:rsid w:val="008E43BA"/>
    <w:rsid w:val="008E44EE"/>
    <w:rsid w:val="008E47CB"/>
    <w:rsid w:val="008E4881"/>
    <w:rsid w:val="008E4ABE"/>
    <w:rsid w:val="008E4C4F"/>
    <w:rsid w:val="008E4E56"/>
    <w:rsid w:val="008E51B5"/>
    <w:rsid w:val="008E543C"/>
    <w:rsid w:val="008E57A2"/>
    <w:rsid w:val="008E5AE7"/>
    <w:rsid w:val="008E5BD9"/>
    <w:rsid w:val="008E5CD5"/>
    <w:rsid w:val="008E619F"/>
    <w:rsid w:val="008E6335"/>
    <w:rsid w:val="008E639B"/>
    <w:rsid w:val="008E65BA"/>
    <w:rsid w:val="008E6AB8"/>
    <w:rsid w:val="008E6D36"/>
    <w:rsid w:val="008E6FBD"/>
    <w:rsid w:val="008E7206"/>
    <w:rsid w:val="008E7394"/>
    <w:rsid w:val="008E760B"/>
    <w:rsid w:val="008E7885"/>
    <w:rsid w:val="008E7C15"/>
    <w:rsid w:val="008F006B"/>
    <w:rsid w:val="008F00D7"/>
    <w:rsid w:val="008F02F0"/>
    <w:rsid w:val="008F0338"/>
    <w:rsid w:val="008F0658"/>
    <w:rsid w:val="008F0BAA"/>
    <w:rsid w:val="008F0C9E"/>
    <w:rsid w:val="008F0D29"/>
    <w:rsid w:val="008F10F2"/>
    <w:rsid w:val="008F1A5B"/>
    <w:rsid w:val="008F1FF3"/>
    <w:rsid w:val="008F226B"/>
    <w:rsid w:val="008F2CF0"/>
    <w:rsid w:val="008F2ECF"/>
    <w:rsid w:val="008F3892"/>
    <w:rsid w:val="008F38B7"/>
    <w:rsid w:val="008F3A10"/>
    <w:rsid w:val="008F3BED"/>
    <w:rsid w:val="008F3F61"/>
    <w:rsid w:val="008F3FF0"/>
    <w:rsid w:val="008F40FF"/>
    <w:rsid w:val="008F46F4"/>
    <w:rsid w:val="008F47C9"/>
    <w:rsid w:val="008F4CDD"/>
    <w:rsid w:val="008F52EE"/>
    <w:rsid w:val="008F5465"/>
    <w:rsid w:val="008F5675"/>
    <w:rsid w:val="008F5C8E"/>
    <w:rsid w:val="008F60EB"/>
    <w:rsid w:val="008F641D"/>
    <w:rsid w:val="008F648C"/>
    <w:rsid w:val="008F66C0"/>
    <w:rsid w:val="008F6739"/>
    <w:rsid w:val="008F6988"/>
    <w:rsid w:val="008F6C19"/>
    <w:rsid w:val="008F6C23"/>
    <w:rsid w:val="008F6EB6"/>
    <w:rsid w:val="008F75A8"/>
    <w:rsid w:val="008F78D3"/>
    <w:rsid w:val="008F7BBF"/>
    <w:rsid w:val="008F7BF3"/>
    <w:rsid w:val="008F7C7A"/>
    <w:rsid w:val="008F7E7C"/>
    <w:rsid w:val="0090040A"/>
    <w:rsid w:val="0090068D"/>
    <w:rsid w:val="00900D5A"/>
    <w:rsid w:val="0090137B"/>
    <w:rsid w:val="00901434"/>
    <w:rsid w:val="00901480"/>
    <w:rsid w:val="009016DF"/>
    <w:rsid w:val="00901BDD"/>
    <w:rsid w:val="00901C53"/>
    <w:rsid w:val="00901CBC"/>
    <w:rsid w:val="009023E0"/>
    <w:rsid w:val="009026B4"/>
    <w:rsid w:val="009027B0"/>
    <w:rsid w:val="009027FD"/>
    <w:rsid w:val="009028B3"/>
    <w:rsid w:val="00902C80"/>
    <w:rsid w:val="00902D99"/>
    <w:rsid w:val="00903106"/>
    <w:rsid w:val="0090317A"/>
    <w:rsid w:val="009038BE"/>
    <w:rsid w:val="009039D9"/>
    <w:rsid w:val="00903BCD"/>
    <w:rsid w:val="00903C0B"/>
    <w:rsid w:val="00903D37"/>
    <w:rsid w:val="00903E25"/>
    <w:rsid w:val="009040CA"/>
    <w:rsid w:val="009043DC"/>
    <w:rsid w:val="009044E1"/>
    <w:rsid w:val="00904768"/>
    <w:rsid w:val="00904B23"/>
    <w:rsid w:val="00904C44"/>
    <w:rsid w:val="00904D41"/>
    <w:rsid w:val="00904DAC"/>
    <w:rsid w:val="00904F9D"/>
    <w:rsid w:val="009051FB"/>
    <w:rsid w:val="00905215"/>
    <w:rsid w:val="009056D0"/>
    <w:rsid w:val="009057CD"/>
    <w:rsid w:val="00905B7D"/>
    <w:rsid w:val="00905C18"/>
    <w:rsid w:val="00905E39"/>
    <w:rsid w:val="00905E8A"/>
    <w:rsid w:val="00905EFD"/>
    <w:rsid w:val="00905F87"/>
    <w:rsid w:val="009060EF"/>
    <w:rsid w:val="0090660E"/>
    <w:rsid w:val="00906650"/>
    <w:rsid w:val="00906D54"/>
    <w:rsid w:val="00906EF2"/>
    <w:rsid w:val="0090710F"/>
    <w:rsid w:val="0090718D"/>
    <w:rsid w:val="00907442"/>
    <w:rsid w:val="00907530"/>
    <w:rsid w:val="009075AA"/>
    <w:rsid w:val="0090762C"/>
    <w:rsid w:val="009078AA"/>
    <w:rsid w:val="00907995"/>
    <w:rsid w:val="00907DF1"/>
    <w:rsid w:val="009104D9"/>
    <w:rsid w:val="00910C82"/>
    <w:rsid w:val="00910F15"/>
    <w:rsid w:val="00910FD2"/>
    <w:rsid w:val="009110E6"/>
    <w:rsid w:val="00911161"/>
    <w:rsid w:val="00911479"/>
    <w:rsid w:val="009115D1"/>
    <w:rsid w:val="00911C1B"/>
    <w:rsid w:val="00911CD7"/>
    <w:rsid w:val="00911D78"/>
    <w:rsid w:val="00911F19"/>
    <w:rsid w:val="0091225A"/>
    <w:rsid w:val="00912318"/>
    <w:rsid w:val="009125C7"/>
    <w:rsid w:val="00912987"/>
    <w:rsid w:val="009130FC"/>
    <w:rsid w:val="00913220"/>
    <w:rsid w:val="00913A76"/>
    <w:rsid w:val="00913FC6"/>
    <w:rsid w:val="009140F8"/>
    <w:rsid w:val="00914187"/>
    <w:rsid w:val="00914345"/>
    <w:rsid w:val="0091438A"/>
    <w:rsid w:val="0091456B"/>
    <w:rsid w:val="009149EB"/>
    <w:rsid w:val="00914D8C"/>
    <w:rsid w:val="009157B4"/>
    <w:rsid w:val="00915B27"/>
    <w:rsid w:val="00915C30"/>
    <w:rsid w:val="00915DD9"/>
    <w:rsid w:val="00915E90"/>
    <w:rsid w:val="009160C4"/>
    <w:rsid w:val="0091612E"/>
    <w:rsid w:val="00916242"/>
    <w:rsid w:val="00916265"/>
    <w:rsid w:val="00916448"/>
    <w:rsid w:val="00916479"/>
    <w:rsid w:val="0091661E"/>
    <w:rsid w:val="00916676"/>
    <w:rsid w:val="009169CA"/>
    <w:rsid w:val="00916D5C"/>
    <w:rsid w:val="00916EFE"/>
    <w:rsid w:val="009170D2"/>
    <w:rsid w:val="0091717E"/>
    <w:rsid w:val="009173A9"/>
    <w:rsid w:val="009173DB"/>
    <w:rsid w:val="0091741C"/>
    <w:rsid w:val="00917462"/>
    <w:rsid w:val="00917746"/>
    <w:rsid w:val="00917895"/>
    <w:rsid w:val="00917BB5"/>
    <w:rsid w:val="00917CA0"/>
    <w:rsid w:val="00917E70"/>
    <w:rsid w:val="00917EA9"/>
    <w:rsid w:val="00917F2E"/>
    <w:rsid w:val="00917F33"/>
    <w:rsid w:val="00917F43"/>
    <w:rsid w:val="00920022"/>
    <w:rsid w:val="009200BC"/>
    <w:rsid w:val="0092022F"/>
    <w:rsid w:val="0092044C"/>
    <w:rsid w:val="00920745"/>
    <w:rsid w:val="0092075E"/>
    <w:rsid w:val="009208ED"/>
    <w:rsid w:val="00920D39"/>
    <w:rsid w:val="00921217"/>
    <w:rsid w:val="0092128A"/>
    <w:rsid w:val="00921BEA"/>
    <w:rsid w:val="00921C25"/>
    <w:rsid w:val="00921D90"/>
    <w:rsid w:val="00921DBE"/>
    <w:rsid w:val="00921FC6"/>
    <w:rsid w:val="009225C5"/>
    <w:rsid w:val="00922C30"/>
    <w:rsid w:val="00922D98"/>
    <w:rsid w:val="00922E01"/>
    <w:rsid w:val="00922E66"/>
    <w:rsid w:val="00922F19"/>
    <w:rsid w:val="00923272"/>
    <w:rsid w:val="0092339F"/>
    <w:rsid w:val="0092350B"/>
    <w:rsid w:val="00923558"/>
    <w:rsid w:val="00923736"/>
    <w:rsid w:val="00923766"/>
    <w:rsid w:val="00923AD7"/>
    <w:rsid w:val="00923B71"/>
    <w:rsid w:val="00923D82"/>
    <w:rsid w:val="00923E87"/>
    <w:rsid w:val="00923EA5"/>
    <w:rsid w:val="00923F5D"/>
    <w:rsid w:val="00924446"/>
    <w:rsid w:val="00924541"/>
    <w:rsid w:val="009246BB"/>
    <w:rsid w:val="0092477A"/>
    <w:rsid w:val="00924802"/>
    <w:rsid w:val="009248FC"/>
    <w:rsid w:val="00924987"/>
    <w:rsid w:val="00924B84"/>
    <w:rsid w:val="00924B91"/>
    <w:rsid w:val="009250FC"/>
    <w:rsid w:val="0092536C"/>
    <w:rsid w:val="0092560C"/>
    <w:rsid w:val="0092570F"/>
    <w:rsid w:val="00925756"/>
    <w:rsid w:val="009258B4"/>
    <w:rsid w:val="0092598A"/>
    <w:rsid w:val="00925CBD"/>
    <w:rsid w:val="00925E6E"/>
    <w:rsid w:val="00926003"/>
    <w:rsid w:val="009262BA"/>
    <w:rsid w:val="0092630A"/>
    <w:rsid w:val="009265E0"/>
    <w:rsid w:val="00926602"/>
    <w:rsid w:val="0092673B"/>
    <w:rsid w:val="00926D73"/>
    <w:rsid w:val="00926D9D"/>
    <w:rsid w:val="00926E36"/>
    <w:rsid w:val="009270DF"/>
    <w:rsid w:val="0092725A"/>
    <w:rsid w:val="009273F4"/>
    <w:rsid w:val="00927433"/>
    <w:rsid w:val="00927516"/>
    <w:rsid w:val="00927A26"/>
    <w:rsid w:val="00927A66"/>
    <w:rsid w:val="00927ACB"/>
    <w:rsid w:val="00927B29"/>
    <w:rsid w:val="00927B63"/>
    <w:rsid w:val="00927BF7"/>
    <w:rsid w:val="00927E28"/>
    <w:rsid w:val="00930212"/>
    <w:rsid w:val="009302E6"/>
    <w:rsid w:val="009302FA"/>
    <w:rsid w:val="00930A4B"/>
    <w:rsid w:val="00930A8A"/>
    <w:rsid w:val="00930A98"/>
    <w:rsid w:val="00930BC2"/>
    <w:rsid w:val="00930C25"/>
    <w:rsid w:val="00930F22"/>
    <w:rsid w:val="009312F9"/>
    <w:rsid w:val="00931BEF"/>
    <w:rsid w:val="00932458"/>
    <w:rsid w:val="0093257F"/>
    <w:rsid w:val="0093270E"/>
    <w:rsid w:val="009327C2"/>
    <w:rsid w:val="00932914"/>
    <w:rsid w:val="00932A46"/>
    <w:rsid w:val="00932B94"/>
    <w:rsid w:val="00932E1C"/>
    <w:rsid w:val="009333AD"/>
    <w:rsid w:val="0093363F"/>
    <w:rsid w:val="0093374A"/>
    <w:rsid w:val="00933890"/>
    <w:rsid w:val="009339D5"/>
    <w:rsid w:val="00933A29"/>
    <w:rsid w:val="00933B1D"/>
    <w:rsid w:val="00933BA0"/>
    <w:rsid w:val="00933C06"/>
    <w:rsid w:val="00933C3E"/>
    <w:rsid w:val="00933D56"/>
    <w:rsid w:val="00933DAB"/>
    <w:rsid w:val="0093463F"/>
    <w:rsid w:val="00934864"/>
    <w:rsid w:val="00934D0A"/>
    <w:rsid w:val="00934D56"/>
    <w:rsid w:val="009351D8"/>
    <w:rsid w:val="00935240"/>
    <w:rsid w:val="00935380"/>
    <w:rsid w:val="00935391"/>
    <w:rsid w:val="00935E8B"/>
    <w:rsid w:val="00935ECE"/>
    <w:rsid w:val="00936722"/>
    <w:rsid w:val="0093693E"/>
    <w:rsid w:val="0093698D"/>
    <w:rsid w:val="00936ABA"/>
    <w:rsid w:val="00936C30"/>
    <w:rsid w:val="00937237"/>
    <w:rsid w:val="0093740D"/>
    <w:rsid w:val="009375D9"/>
    <w:rsid w:val="009376D1"/>
    <w:rsid w:val="009376EB"/>
    <w:rsid w:val="00937AF5"/>
    <w:rsid w:val="00937BE3"/>
    <w:rsid w:val="00937C1B"/>
    <w:rsid w:val="00937D5B"/>
    <w:rsid w:val="00940927"/>
    <w:rsid w:val="00940EC0"/>
    <w:rsid w:val="00940EE4"/>
    <w:rsid w:val="00941148"/>
    <w:rsid w:val="00941168"/>
    <w:rsid w:val="009414CA"/>
    <w:rsid w:val="00941A28"/>
    <w:rsid w:val="00941C7D"/>
    <w:rsid w:val="00941CCD"/>
    <w:rsid w:val="00942199"/>
    <w:rsid w:val="00942368"/>
    <w:rsid w:val="00942799"/>
    <w:rsid w:val="009429A1"/>
    <w:rsid w:val="00943162"/>
    <w:rsid w:val="00943570"/>
    <w:rsid w:val="00943AA0"/>
    <w:rsid w:val="009440A2"/>
    <w:rsid w:val="00944424"/>
    <w:rsid w:val="0094451D"/>
    <w:rsid w:val="0094457F"/>
    <w:rsid w:val="009445C9"/>
    <w:rsid w:val="00944676"/>
    <w:rsid w:val="009447AF"/>
    <w:rsid w:val="00944933"/>
    <w:rsid w:val="0094499A"/>
    <w:rsid w:val="00944BE3"/>
    <w:rsid w:val="009452B1"/>
    <w:rsid w:val="009452F5"/>
    <w:rsid w:val="0094532C"/>
    <w:rsid w:val="009456F9"/>
    <w:rsid w:val="00945822"/>
    <w:rsid w:val="00945911"/>
    <w:rsid w:val="00945DFC"/>
    <w:rsid w:val="00945F40"/>
    <w:rsid w:val="00945F77"/>
    <w:rsid w:val="00946090"/>
    <w:rsid w:val="0094616A"/>
    <w:rsid w:val="009461B3"/>
    <w:rsid w:val="00946537"/>
    <w:rsid w:val="009468B5"/>
    <w:rsid w:val="00946C84"/>
    <w:rsid w:val="0094733B"/>
    <w:rsid w:val="009476E8"/>
    <w:rsid w:val="0094777E"/>
    <w:rsid w:val="00947880"/>
    <w:rsid w:val="009478D8"/>
    <w:rsid w:val="00947B53"/>
    <w:rsid w:val="00947C99"/>
    <w:rsid w:val="0095051A"/>
    <w:rsid w:val="009509AC"/>
    <w:rsid w:val="0095104B"/>
    <w:rsid w:val="009511D2"/>
    <w:rsid w:val="00951290"/>
    <w:rsid w:val="00951475"/>
    <w:rsid w:val="009516D9"/>
    <w:rsid w:val="00951DEB"/>
    <w:rsid w:val="009529E9"/>
    <w:rsid w:val="00952CAE"/>
    <w:rsid w:val="00952CBE"/>
    <w:rsid w:val="00952CC6"/>
    <w:rsid w:val="00952D6B"/>
    <w:rsid w:val="0095323E"/>
    <w:rsid w:val="009532EE"/>
    <w:rsid w:val="009533DD"/>
    <w:rsid w:val="0095394E"/>
    <w:rsid w:val="009539FF"/>
    <w:rsid w:val="00953CAA"/>
    <w:rsid w:val="00953D50"/>
    <w:rsid w:val="00953E99"/>
    <w:rsid w:val="00953F6C"/>
    <w:rsid w:val="0095420C"/>
    <w:rsid w:val="009542A0"/>
    <w:rsid w:val="009542F3"/>
    <w:rsid w:val="009544D4"/>
    <w:rsid w:val="009547C9"/>
    <w:rsid w:val="00954E9C"/>
    <w:rsid w:val="0095500F"/>
    <w:rsid w:val="009550E1"/>
    <w:rsid w:val="00955125"/>
    <w:rsid w:val="009552C0"/>
    <w:rsid w:val="00955A1B"/>
    <w:rsid w:val="00955ECE"/>
    <w:rsid w:val="0095610A"/>
    <w:rsid w:val="009562B5"/>
    <w:rsid w:val="00956313"/>
    <w:rsid w:val="009567AD"/>
    <w:rsid w:val="00956890"/>
    <w:rsid w:val="00956B3B"/>
    <w:rsid w:val="009570B9"/>
    <w:rsid w:val="00957268"/>
    <w:rsid w:val="009575DF"/>
    <w:rsid w:val="009603DA"/>
    <w:rsid w:val="009606EC"/>
    <w:rsid w:val="00960902"/>
    <w:rsid w:val="00960908"/>
    <w:rsid w:val="00960F11"/>
    <w:rsid w:val="00960F39"/>
    <w:rsid w:val="00960F7F"/>
    <w:rsid w:val="0096128A"/>
    <w:rsid w:val="0096157A"/>
    <w:rsid w:val="009616AB"/>
    <w:rsid w:val="00961906"/>
    <w:rsid w:val="00961A5E"/>
    <w:rsid w:val="00961B69"/>
    <w:rsid w:val="00961BBA"/>
    <w:rsid w:val="00961C8F"/>
    <w:rsid w:val="00962134"/>
    <w:rsid w:val="00962440"/>
    <w:rsid w:val="00962725"/>
    <w:rsid w:val="00962A43"/>
    <w:rsid w:val="00962D2C"/>
    <w:rsid w:val="00962D66"/>
    <w:rsid w:val="009634A0"/>
    <w:rsid w:val="009635D2"/>
    <w:rsid w:val="00963676"/>
    <w:rsid w:val="00963723"/>
    <w:rsid w:val="009637BF"/>
    <w:rsid w:val="00963956"/>
    <w:rsid w:val="00963959"/>
    <w:rsid w:val="00963A69"/>
    <w:rsid w:val="00963A92"/>
    <w:rsid w:val="00963AAC"/>
    <w:rsid w:val="00963B44"/>
    <w:rsid w:val="00963BAC"/>
    <w:rsid w:val="00964233"/>
    <w:rsid w:val="00964285"/>
    <w:rsid w:val="00964303"/>
    <w:rsid w:val="009646CD"/>
    <w:rsid w:val="00964B13"/>
    <w:rsid w:val="00964C0F"/>
    <w:rsid w:val="00964EF7"/>
    <w:rsid w:val="009651DC"/>
    <w:rsid w:val="0096535D"/>
    <w:rsid w:val="009658E9"/>
    <w:rsid w:val="00965937"/>
    <w:rsid w:val="00965A09"/>
    <w:rsid w:val="00965B3E"/>
    <w:rsid w:val="00965CDE"/>
    <w:rsid w:val="00965E13"/>
    <w:rsid w:val="009662C5"/>
    <w:rsid w:val="009664FD"/>
    <w:rsid w:val="0096659E"/>
    <w:rsid w:val="00966B72"/>
    <w:rsid w:val="00966CDD"/>
    <w:rsid w:val="00966DDC"/>
    <w:rsid w:val="00967395"/>
    <w:rsid w:val="0096739B"/>
    <w:rsid w:val="0096784E"/>
    <w:rsid w:val="00967B68"/>
    <w:rsid w:val="00967E61"/>
    <w:rsid w:val="00967ED4"/>
    <w:rsid w:val="009700AA"/>
    <w:rsid w:val="00970361"/>
    <w:rsid w:val="009703B4"/>
    <w:rsid w:val="009705F5"/>
    <w:rsid w:val="0097081C"/>
    <w:rsid w:val="00970944"/>
    <w:rsid w:val="00970DAB"/>
    <w:rsid w:val="0097112E"/>
    <w:rsid w:val="00971231"/>
    <w:rsid w:val="009712D3"/>
    <w:rsid w:val="00971B14"/>
    <w:rsid w:val="00971C18"/>
    <w:rsid w:val="009720C6"/>
    <w:rsid w:val="009721AE"/>
    <w:rsid w:val="009726F8"/>
    <w:rsid w:val="0097271B"/>
    <w:rsid w:val="0097278C"/>
    <w:rsid w:val="009729D6"/>
    <w:rsid w:val="00972B42"/>
    <w:rsid w:val="00972EFC"/>
    <w:rsid w:val="0097342D"/>
    <w:rsid w:val="00973624"/>
    <w:rsid w:val="0097387D"/>
    <w:rsid w:val="00973A5F"/>
    <w:rsid w:val="00973E91"/>
    <w:rsid w:val="00973F5B"/>
    <w:rsid w:val="00973FB6"/>
    <w:rsid w:val="00974127"/>
    <w:rsid w:val="009742F4"/>
    <w:rsid w:val="009744A0"/>
    <w:rsid w:val="00974A7B"/>
    <w:rsid w:val="00974C9E"/>
    <w:rsid w:val="00974FA0"/>
    <w:rsid w:val="00974FB8"/>
    <w:rsid w:val="009754BC"/>
    <w:rsid w:val="0097557F"/>
    <w:rsid w:val="009759CA"/>
    <w:rsid w:val="00975AE5"/>
    <w:rsid w:val="00975B6C"/>
    <w:rsid w:val="00975B85"/>
    <w:rsid w:val="00975B97"/>
    <w:rsid w:val="00976596"/>
    <w:rsid w:val="009766F9"/>
    <w:rsid w:val="009769F6"/>
    <w:rsid w:val="00976C5D"/>
    <w:rsid w:val="00976D9B"/>
    <w:rsid w:val="00977069"/>
    <w:rsid w:val="00977455"/>
    <w:rsid w:val="0097755D"/>
    <w:rsid w:val="0097770D"/>
    <w:rsid w:val="00977AF3"/>
    <w:rsid w:val="00977CBD"/>
    <w:rsid w:val="009800F4"/>
    <w:rsid w:val="00980623"/>
    <w:rsid w:val="00980780"/>
    <w:rsid w:val="00980E46"/>
    <w:rsid w:val="0098107D"/>
    <w:rsid w:val="00981112"/>
    <w:rsid w:val="009811EF"/>
    <w:rsid w:val="009812AC"/>
    <w:rsid w:val="0098168F"/>
    <w:rsid w:val="0098172E"/>
    <w:rsid w:val="00981761"/>
    <w:rsid w:val="00981D55"/>
    <w:rsid w:val="009821D0"/>
    <w:rsid w:val="009823DB"/>
    <w:rsid w:val="00982B5A"/>
    <w:rsid w:val="009832BA"/>
    <w:rsid w:val="009832E3"/>
    <w:rsid w:val="00983310"/>
    <w:rsid w:val="00983475"/>
    <w:rsid w:val="00983B90"/>
    <w:rsid w:val="00984019"/>
    <w:rsid w:val="00984488"/>
    <w:rsid w:val="00984502"/>
    <w:rsid w:val="0098454E"/>
    <w:rsid w:val="009849C2"/>
    <w:rsid w:val="00984B5E"/>
    <w:rsid w:val="00984E6B"/>
    <w:rsid w:val="009851ED"/>
    <w:rsid w:val="0098525A"/>
    <w:rsid w:val="00985910"/>
    <w:rsid w:val="00985F69"/>
    <w:rsid w:val="00985FEC"/>
    <w:rsid w:val="009862DD"/>
    <w:rsid w:val="00986434"/>
    <w:rsid w:val="0098756C"/>
    <w:rsid w:val="0098779E"/>
    <w:rsid w:val="00987D9D"/>
    <w:rsid w:val="009901BC"/>
    <w:rsid w:val="009901E8"/>
    <w:rsid w:val="009902C4"/>
    <w:rsid w:val="009905B4"/>
    <w:rsid w:val="009908E3"/>
    <w:rsid w:val="00990A50"/>
    <w:rsid w:val="00990BC4"/>
    <w:rsid w:val="009910EE"/>
    <w:rsid w:val="00991633"/>
    <w:rsid w:val="00991E06"/>
    <w:rsid w:val="00992558"/>
    <w:rsid w:val="0099296B"/>
    <w:rsid w:val="00992DF8"/>
    <w:rsid w:val="00992EE9"/>
    <w:rsid w:val="00993233"/>
    <w:rsid w:val="009932C7"/>
    <w:rsid w:val="0099356E"/>
    <w:rsid w:val="00993909"/>
    <w:rsid w:val="00993BCA"/>
    <w:rsid w:val="00993E43"/>
    <w:rsid w:val="00993F07"/>
    <w:rsid w:val="00993F24"/>
    <w:rsid w:val="0099412B"/>
    <w:rsid w:val="00994138"/>
    <w:rsid w:val="0099454F"/>
    <w:rsid w:val="009949F1"/>
    <w:rsid w:val="009949F2"/>
    <w:rsid w:val="00994BBB"/>
    <w:rsid w:val="00994E28"/>
    <w:rsid w:val="00994FC2"/>
    <w:rsid w:val="00995089"/>
    <w:rsid w:val="00995872"/>
    <w:rsid w:val="009958BB"/>
    <w:rsid w:val="009958CA"/>
    <w:rsid w:val="009959EE"/>
    <w:rsid w:val="00995B83"/>
    <w:rsid w:val="00995B9F"/>
    <w:rsid w:val="00995EDA"/>
    <w:rsid w:val="0099626C"/>
    <w:rsid w:val="00996279"/>
    <w:rsid w:val="0099639A"/>
    <w:rsid w:val="009965EF"/>
    <w:rsid w:val="00996816"/>
    <w:rsid w:val="0099697F"/>
    <w:rsid w:val="00996A64"/>
    <w:rsid w:val="00996B2B"/>
    <w:rsid w:val="00996B8A"/>
    <w:rsid w:val="00996C7A"/>
    <w:rsid w:val="00996E35"/>
    <w:rsid w:val="00997193"/>
    <w:rsid w:val="0099742C"/>
    <w:rsid w:val="00997455"/>
    <w:rsid w:val="00997506"/>
    <w:rsid w:val="00997631"/>
    <w:rsid w:val="00997A41"/>
    <w:rsid w:val="00997B3F"/>
    <w:rsid w:val="00997D9B"/>
    <w:rsid w:val="00997E37"/>
    <w:rsid w:val="00997EF4"/>
    <w:rsid w:val="009A0374"/>
    <w:rsid w:val="009A039C"/>
    <w:rsid w:val="009A07A2"/>
    <w:rsid w:val="009A07D0"/>
    <w:rsid w:val="009A0B00"/>
    <w:rsid w:val="009A0F7E"/>
    <w:rsid w:val="009A1274"/>
    <w:rsid w:val="009A13F7"/>
    <w:rsid w:val="009A143B"/>
    <w:rsid w:val="009A17DC"/>
    <w:rsid w:val="009A19D1"/>
    <w:rsid w:val="009A1B0A"/>
    <w:rsid w:val="009A1D15"/>
    <w:rsid w:val="009A1EF7"/>
    <w:rsid w:val="009A1FC0"/>
    <w:rsid w:val="009A21AE"/>
    <w:rsid w:val="009A2638"/>
    <w:rsid w:val="009A2948"/>
    <w:rsid w:val="009A2A92"/>
    <w:rsid w:val="009A2AA8"/>
    <w:rsid w:val="009A2B69"/>
    <w:rsid w:val="009A2DC9"/>
    <w:rsid w:val="009A2E55"/>
    <w:rsid w:val="009A2EA3"/>
    <w:rsid w:val="009A2FB0"/>
    <w:rsid w:val="009A310F"/>
    <w:rsid w:val="009A3525"/>
    <w:rsid w:val="009A3609"/>
    <w:rsid w:val="009A366C"/>
    <w:rsid w:val="009A38DB"/>
    <w:rsid w:val="009A3BA4"/>
    <w:rsid w:val="009A3D9D"/>
    <w:rsid w:val="009A3E48"/>
    <w:rsid w:val="009A400A"/>
    <w:rsid w:val="009A4129"/>
    <w:rsid w:val="009A4425"/>
    <w:rsid w:val="009A463B"/>
    <w:rsid w:val="009A46C8"/>
    <w:rsid w:val="009A47DD"/>
    <w:rsid w:val="009A4903"/>
    <w:rsid w:val="009A4C47"/>
    <w:rsid w:val="009A4EB8"/>
    <w:rsid w:val="009A5098"/>
    <w:rsid w:val="009A55DF"/>
    <w:rsid w:val="009A594B"/>
    <w:rsid w:val="009A5C1D"/>
    <w:rsid w:val="009A5CF6"/>
    <w:rsid w:val="009A5E5C"/>
    <w:rsid w:val="009A6038"/>
    <w:rsid w:val="009A6053"/>
    <w:rsid w:val="009A6357"/>
    <w:rsid w:val="009A64D0"/>
    <w:rsid w:val="009A65F4"/>
    <w:rsid w:val="009A6AD8"/>
    <w:rsid w:val="009A6B08"/>
    <w:rsid w:val="009A6C41"/>
    <w:rsid w:val="009A742D"/>
    <w:rsid w:val="009A7543"/>
    <w:rsid w:val="009A75B5"/>
    <w:rsid w:val="009A7910"/>
    <w:rsid w:val="009A7934"/>
    <w:rsid w:val="009A7AC5"/>
    <w:rsid w:val="009A7BD4"/>
    <w:rsid w:val="009A7E82"/>
    <w:rsid w:val="009A7F85"/>
    <w:rsid w:val="009B0011"/>
    <w:rsid w:val="009B0060"/>
    <w:rsid w:val="009B02D3"/>
    <w:rsid w:val="009B06A4"/>
    <w:rsid w:val="009B09AF"/>
    <w:rsid w:val="009B0AEF"/>
    <w:rsid w:val="009B0B65"/>
    <w:rsid w:val="009B0E72"/>
    <w:rsid w:val="009B12D2"/>
    <w:rsid w:val="009B13B1"/>
    <w:rsid w:val="009B15BC"/>
    <w:rsid w:val="009B1758"/>
    <w:rsid w:val="009B1CF7"/>
    <w:rsid w:val="009B1D5F"/>
    <w:rsid w:val="009B1E37"/>
    <w:rsid w:val="009B235E"/>
    <w:rsid w:val="009B2417"/>
    <w:rsid w:val="009B2503"/>
    <w:rsid w:val="009B2700"/>
    <w:rsid w:val="009B2EA3"/>
    <w:rsid w:val="009B2F15"/>
    <w:rsid w:val="009B2F18"/>
    <w:rsid w:val="009B2F5B"/>
    <w:rsid w:val="009B2F9C"/>
    <w:rsid w:val="009B304F"/>
    <w:rsid w:val="009B31C2"/>
    <w:rsid w:val="009B336C"/>
    <w:rsid w:val="009B34A9"/>
    <w:rsid w:val="009B365E"/>
    <w:rsid w:val="009B3671"/>
    <w:rsid w:val="009B37B0"/>
    <w:rsid w:val="009B3A4B"/>
    <w:rsid w:val="009B410E"/>
    <w:rsid w:val="009B43FD"/>
    <w:rsid w:val="009B45DC"/>
    <w:rsid w:val="009B4A68"/>
    <w:rsid w:val="009B4EDD"/>
    <w:rsid w:val="009B5262"/>
    <w:rsid w:val="009B52E7"/>
    <w:rsid w:val="009B535E"/>
    <w:rsid w:val="009B55E1"/>
    <w:rsid w:val="009B5AFD"/>
    <w:rsid w:val="009B5C04"/>
    <w:rsid w:val="009B5C08"/>
    <w:rsid w:val="009B5C2D"/>
    <w:rsid w:val="009B5D76"/>
    <w:rsid w:val="009B5EF3"/>
    <w:rsid w:val="009B60FF"/>
    <w:rsid w:val="009B61A5"/>
    <w:rsid w:val="009B623D"/>
    <w:rsid w:val="009B639B"/>
    <w:rsid w:val="009B643C"/>
    <w:rsid w:val="009B6825"/>
    <w:rsid w:val="009B6931"/>
    <w:rsid w:val="009B6A6B"/>
    <w:rsid w:val="009B7335"/>
    <w:rsid w:val="009B7623"/>
    <w:rsid w:val="009B7647"/>
    <w:rsid w:val="009B7811"/>
    <w:rsid w:val="009B78AA"/>
    <w:rsid w:val="009B7C89"/>
    <w:rsid w:val="009C0062"/>
    <w:rsid w:val="009C00A3"/>
    <w:rsid w:val="009C027B"/>
    <w:rsid w:val="009C0624"/>
    <w:rsid w:val="009C0726"/>
    <w:rsid w:val="009C0A84"/>
    <w:rsid w:val="009C0DAD"/>
    <w:rsid w:val="009C0FF9"/>
    <w:rsid w:val="009C1082"/>
    <w:rsid w:val="009C1167"/>
    <w:rsid w:val="009C124A"/>
    <w:rsid w:val="009C134B"/>
    <w:rsid w:val="009C1AB2"/>
    <w:rsid w:val="009C2004"/>
    <w:rsid w:val="009C228E"/>
    <w:rsid w:val="009C2374"/>
    <w:rsid w:val="009C250C"/>
    <w:rsid w:val="009C2A75"/>
    <w:rsid w:val="009C2BC2"/>
    <w:rsid w:val="009C2F4D"/>
    <w:rsid w:val="009C32C4"/>
    <w:rsid w:val="009C3556"/>
    <w:rsid w:val="009C38CB"/>
    <w:rsid w:val="009C3B37"/>
    <w:rsid w:val="009C3BC4"/>
    <w:rsid w:val="009C3BCC"/>
    <w:rsid w:val="009C3D3F"/>
    <w:rsid w:val="009C3D9E"/>
    <w:rsid w:val="009C3DB3"/>
    <w:rsid w:val="009C4A17"/>
    <w:rsid w:val="009C4B9A"/>
    <w:rsid w:val="009C5129"/>
    <w:rsid w:val="009C5271"/>
    <w:rsid w:val="009C565A"/>
    <w:rsid w:val="009C56FF"/>
    <w:rsid w:val="009C585D"/>
    <w:rsid w:val="009C598C"/>
    <w:rsid w:val="009C5AC3"/>
    <w:rsid w:val="009C6125"/>
    <w:rsid w:val="009C613B"/>
    <w:rsid w:val="009C65AC"/>
    <w:rsid w:val="009C68FC"/>
    <w:rsid w:val="009C6ADB"/>
    <w:rsid w:val="009C6BB5"/>
    <w:rsid w:val="009C701B"/>
    <w:rsid w:val="009C782E"/>
    <w:rsid w:val="009C795E"/>
    <w:rsid w:val="009C7A6B"/>
    <w:rsid w:val="009D047F"/>
    <w:rsid w:val="009D06C6"/>
    <w:rsid w:val="009D0858"/>
    <w:rsid w:val="009D0B59"/>
    <w:rsid w:val="009D0EE7"/>
    <w:rsid w:val="009D0F4D"/>
    <w:rsid w:val="009D11D1"/>
    <w:rsid w:val="009D170F"/>
    <w:rsid w:val="009D17E7"/>
    <w:rsid w:val="009D17EF"/>
    <w:rsid w:val="009D19BE"/>
    <w:rsid w:val="009D1B11"/>
    <w:rsid w:val="009D1D05"/>
    <w:rsid w:val="009D27F6"/>
    <w:rsid w:val="009D288F"/>
    <w:rsid w:val="009D29C3"/>
    <w:rsid w:val="009D2D77"/>
    <w:rsid w:val="009D322B"/>
    <w:rsid w:val="009D33B2"/>
    <w:rsid w:val="009D3533"/>
    <w:rsid w:val="009D35BB"/>
    <w:rsid w:val="009D3770"/>
    <w:rsid w:val="009D3776"/>
    <w:rsid w:val="009D38B3"/>
    <w:rsid w:val="009D3957"/>
    <w:rsid w:val="009D3B04"/>
    <w:rsid w:val="009D3BF5"/>
    <w:rsid w:val="009D3BF8"/>
    <w:rsid w:val="009D3DC0"/>
    <w:rsid w:val="009D43F9"/>
    <w:rsid w:val="009D447C"/>
    <w:rsid w:val="009D4A2D"/>
    <w:rsid w:val="009D4B25"/>
    <w:rsid w:val="009D4BF7"/>
    <w:rsid w:val="009D527E"/>
    <w:rsid w:val="009D540F"/>
    <w:rsid w:val="009D561B"/>
    <w:rsid w:val="009D5D42"/>
    <w:rsid w:val="009D5FE3"/>
    <w:rsid w:val="009D61AE"/>
    <w:rsid w:val="009D66F4"/>
    <w:rsid w:val="009D6986"/>
    <w:rsid w:val="009D6B25"/>
    <w:rsid w:val="009D6E6F"/>
    <w:rsid w:val="009D759E"/>
    <w:rsid w:val="009D7687"/>
    <w:rsid w:val="009D76DD"/>
    <w:rsid w:val="009D774C"/>
    <w:rsid w:val="009D7A24"/>
    <w:rsid w:val="009D7A8A"/>
    <w:rsid w:val="009D7A99"/>
    <w:rsid w:val="009D7CB6"/>
    <w:rsid w:val="009D7DFC"/>
    <w:rsid w:val="009D7E90"/>
    <w:rsid w:val="009E00F8"/>
    <w:rsid w:val="009E0492"/>
    <w:rsid w:val="009E04F5"/>
    <w:rsid w:val="009E05AB"/>
    <w:rsid w:val="009E0614"/>
    <w:rsid w:val="009E093E"/>
    <w:rsid w:val="009E0B4E"/>
    <w:rsid w:val="009E0D8C"/>
    <w:rsid w:val="009E150A"/>
    <w:rsid w:val="009E1624"/>
    <w:rsid w:val="009E1729"/>
    <w:rsid w:val="009E1732"/>
    <w:rsid w:val="009E17EC"/>
    <w:rsid w:val="009E195A"/>
    <w:rsid w:val="009E221B"/>
    <w:rsid w:val="009E257A"/>
    <w:rsid w:val="009E2861"/>
    <w:rsid w:val="009E2EAA"/>
    <w:rsid w:val="009E3085"/>
    <w:rsid w:val="009E3253"/>
    <w:rsid w:val="009E32B9"/>
    <w:rsid w:val="009E3444"/>
    <w:rsid w:val="009E3769"/>
    <w:rsid w:val="009E37E4"/>
    <w:rsid w:val="009E37FD"/>
    <w:rsid w:val="009E3924"/>
    <w:rsid w:val="009E39B0"/>
    <w:rsid w:val="009E41FE"/>
    <w:rsid w:val="009E4903"/>
    <w:rsid w:val="009E4B23"/>
    <w:rsid w:val="009E54C3"/>
    <w:rsid w:val="009E54F5"/>
    <w:rsid w:val="009E58B2"/>
    <w:rsid w:val="009E5DC3"/>
    <w:rsid w:val="009E5DCD"/>
    <w:rsid w:val="009E6316"/>
    <w:rsid w:val="009E633E"/>
    <w:rsid w:val="009E666E"/>
    <w:rsid w:val="009E6699"/>
    <w:rsid w:val="009E6750"/>
    <w:rsid w:val="009E696D"/>
    <w:rsid w:val="009E6972"/>
    <w:rsid w:val="009E6BDA"/>
    <w:rsid w:val="009E6F97"/>
    <w:rsid w:val="009E71EF"/>
    <w:rsid w:val="009E75D4"/>
    <w:rsid w:val="009E7D22"/>
    <w:rsid w:val="009E7D43"/>
    <w:rsid w:val="009F028A"/>
    <w:rsid w:val="009F04E9"/>
    <w:rsid w:val="009F052C"/>
    <w:rsid w:val="009F06CD"/>
    <w:rsid w:val="009F083D"/>
    <w:rsid w:val="009F0FCD"/>
    <w:rsid w:val="009F110F"/>
    <w:rsid w:val="009F1240"/>
    <w:rsid w:val="009F131F"/>
    <w:rsid w:val="009F1488"/>
    <w:rsid w:val="009F16B5"/>
    <w:rsid w:val="009F19DB"/>
    <w:rsid w:val="009F19E7"/>
    <w:rsid w:val="009F1CB1"/>
    <w:rsid w:val="009F20D4"/>
    <w:rsid w:val="009F23AB"/>
    <w:rsid w:val="009F2593"/>
    <w:rsid w:val="009F27EE"/>
    <w:rsid w:val="009F2932"/>
    <w:rsid w:val="009F2938"/>
    <w:rsid w:val="009F2A1E"/>
    <w:rsid w:val="009F2AA8"/>
    <w:rsid w:val="009F2AB1"/>
    <w:rsid w:val="009F2E0B"/>
    <w:rsid w:val="009F2E18"/>
    <w:rsid w:val="009F33F0"/>
    <w:rsid w:val="009F3495"/>
    <w:rsid w:val="009F3600"/>
    <w:rsid w:val="009F38C3"/>
    <w:rsid w:val="009F3B01"/>
    <w:rsid w:val="009F3BFD"/>
    <w:rsid w:val="009F4164"/>
    <w:rsid w:val="009F420D"/>
    <w:rsid w:val="009F45F7"/>
    <w:rsid w:val="009F4742"/>
    <w:rsid w:val="009F4D19"/>
    <w:rsid w:val="009F4D33"/>
    <w:rsid w:val="009F50A2"/>
    <w:rsid w:val="009F52F2"/>
    <w:rsid w:val="009F532E"/>
    <w:rsid w:val="009F556F"/>
    <w:rsid w:val="009F570F"/>
    <w:rsid w:val="009F5A5B"/>
    <w:rsid w:val="009F635C"/>
    <w:rsid w:val="009F6545"/>
    <w:rsid w:val="009F657D"/>
    <w:rsid w:val="009F661F"/>
    <w:rsid w:val="009F66BB"/>
    <w:rsid w:val="009F6CAE"/>
    <w:rsid w:val="009F6E0B"/>
    <w:rsid w:val="009F717F"/>
    <w:rsid w:val="009F75FB"/>
    <w:rsid w:val="009F7719"/>
    <w:rsid w:val="009F7B82"/>
    <w:rsid w:val="009F7CF7"/>
    <w:rsid w:val="009F7E9C"/>
    <w:rsid w:val="00A00176"/>
    <w:rsid w:val="00A00307"/>
    <w:rsid w:val="00A00310"/>
    <w:rsid w:val="00A00362"/>
    <w:rsid w:val="00A0036F"/>
    <w:rsid w:val="00A0058B"/>
    <w:rsid w:val="00A008DE"/>
    <w:rsid w:val="00A009CB"/>
    <w:rsid w:val="00A009E2"/>
    <w:rsid w:val="00A00B04"/>
    <w:rsid w:val="00A00D8D"/>
    <w:rsid w:val="00A00EF5"/>
    <w:rsid w:val="00A010B8"/>
    <w:rsid w:val="00A0121E"/>
    <w:rsid w:val="00A012EB"/>
    <w:rsid w:val="00A01317"/>
    <w:rsid w:val="00A0253D"/>
    <w:rsid w:val="00A02724"/>
    <w:rsid w:val="00A02787"/>
    <w:rsid w:val="00A02AD1"/>
    <w:rsid w:val="00A02D5B"/>
    <w:rsid w:val="00A02D63"/>
    <w:rsid w:val="00A02FA2"/>
    <w:rsid w:val="00A035B4"/>
    <w:rsid w:val="00A0381F"/>
    <w:rsid w:val="00A038F8"/>
    <w:rsid w:val="00A0397C"/>
    <w:rsid w:val="00A03BD6"/>
    <w:rsid w:val="00A03CDF"/>
    <w:rsid w:val="00A040F2"/>
    <w:rsid w:val="00A041AA"/>
    <w:rsid w:val="00A04646"/>
    <w:rsid w:val="00A04860"/>
    <w:rsid w:val="00A04968"/>
    <w:rsid w:val="00A04AB0"/>
    <w:rsid w:val="00A04B31"/>
    <w:rsid w:val="00A04C56"/>
    <w:rsid w:val="00A05812"/>
    <w:rsid w:val="00A05ADC"/>
    <w:rsid w:val="00A05B2A"/>
    <w:rsid w:val="00A05D0A"/>
    <w:rsid w:val="00A05E30"/>
    <w:rsid w:val="00A06055"/>
    <w:rsid w:val="00A06191"/>
    <w:rsid w:val="00A061DB"/>
    <w:rsid w:val="00A0622E"/>
    <w:rsid w:val="00A06589"/>
    <w:rsid w:val="00A066D6"/>
    <w:rsid w:val="00A06A4B"/>
    <w:rsid w:val="00A06AA0"/>
    <w:rsid w:val="00A06D5E"/>
    <w:rsid w:val="00A06F4A"/>
    <w:rsid w:val="00A070CB"/>
    <w:rsid w:val="00A07585"/>
    <w:rsid w:val="00A07762"/>
    <w:rsid w:val="00A07779"/>
    <w:rsid w:val="00A07D1D"/>
    <w:rsid w:val="00A07DA3"/>
    <w:rsid w:val="00A07E1C"/>
    <w:rsid w:val="00A07E52"/>
    <w:rsid w:val="00A10213"/>
    <w:rsid w:val="00A10217"/>
    <w:rsid w:val="00A1025F"/>
    <w:rsid w:val="00A10367"/>
    <w:rsid w:val="00A105E9"/>
    <w:rsid w:val="00A1098F"/>
    <w:rsid w:val="00A10ABB"/>
    <w:rsid w:val="00A10ACD"/>
    <w:rsid w:val="00A10B79"/>
    <w:rsid w:val="00A10D18"/>
    <w:rsid w:val="00A10FB5"/>
    <w:rsid w:val="00A1156F"/>
    <w:rsid w:val="00A11948"/>
    <w:rsid w:val="00A11B05"/>
    <w:rsid w:val="00A11C87"/>
    <w:rsid w:val="00A1218C"/>
    <w:rsid w:val="00A12562"/>
    <w:rsid w:val="00A1264A"/>
    <w:rsid w:val="00A12B07"/>
    <w:rsid w:val="00A1357E"/>
    <w:rsid w:val="00A13857"/>
    <w:rsid w:val="00A138DC"/>
    <w:rsid w:val="00A139F1"/>
    <w:rsid w:val="00A13C36"/>
    <w:rsid w:val="00A13CBF"/>
    <w:rsid w:val="00A141F2"/>
    <w:rsid w:val="00A143D9"/>
    <w:rsid w:val="00A144C9"/>
    <w:rsid w:val="00A145E3"/>
    <w:rsid w:val="00A14B30"/>
    <w:rsid w:val="00A14D74"/>
    <w:rsid w:val="00A1574E"/>
    <w:rsid w:val="00A15955"/>
    <w:rsid w:val="00A159EA"/>
    <w:rsid w:val="00A15A62"/>
    <w:rsid w:val="00A15BE5"/>
    <w:rsid w:val="00A15D1A"/>
    <w:rsid w:val="00A15D4D"/>
    <w:rsid w:val="00A15D6D"/>
    <w:rsid w:val="00A16173"/>
    <w:rsid w:val="00A16369"/>
    <w:rsid w:val="00A16A51"/>
    <w:rsid w:val="00A16B8E"/>
    <w:rsid w:val="00A16F18"/>
    <w:rsid w:val="00A16F5B"/>
    <w:rsid w:val="00A17055"/>
    <w:rsid w:val="00A17242"/>
    <w:rsid w:val="00A176E9"/>
    <w:rsid w:val="00A17945"/>
    <w:rsid w:val="00A17A15"/>
    <w:rsid w:val="00A17A9E"/>
    <w:rsid w:val="00A17ACA"/>
    <w:rsid w:val="00A17BB0"/>
    <w:rsid w:val="00A17D2C"/>
    <w:rsid w:val="00A201B5"/>
    <w:rsid w:val="00A20456"/>
    <w:rsid w:val="00A2046F"/>
    <w:rsid w:val="00A20870"/>
    <w:rsid w:val="00A209EB"/>
    <w:rsid w:val="00A20D06"/>
    <w:rsid w:val="00A20E3A"/>
    <w:rsid w:val="00A20FE1"/>
    <w:rsid w:val="00A213AE"/>
    <w:rsid w:val="00A216FA"/>
    <w:rsid w:val="00A21791"/>
    <w:rsid w:val="00A21A54"/>
    <w:rsid w:val="00A21C36"/>
    <w:rsid w:val="00A21C95"/>
    <w:rsid w:val="00A21E4F"/>
    <w:rsid w:val="00A22443"/>
    <w:rsid w:val="00A22545"/>
    <w:rsid w:val="00A2262F"/>
    <w:rsid w:val="00A22977"/>
    <w:rsid w:val="00A229A4"/>
    <w:rsid w:val="00A22DD7"/>
    <w:rsid w:val="00A22E69"/>
    <w:rsid w:val="00A231B9"/>
    <w:rsid w:val="00A233BF"/>
    <w:rsid w:val="00A236DC"/>
    <w:rsid w:val="00A23ACF"/>
    <w:rsid w:val="00A23C1D"/>
    <w:rsid w:val="00A240EA"/>
    <w:rsid w:val="00A24232"/>
    <w:rsid w:val="00A245C8"/>
    <w:rsid w:val="00A247C3"/>
    <w:rsid w:val="00A24CA3"/>
    <w:rsid w:val="00A24FBB"/>
    <w:rsid w:val="00A24FE7"/>
    <w:rsid w:val="00A24FF4"/>
    <w:rsid w:val="00A250EF"/>
    <w:rsid w:val="00A2526D"/>
    <w:rsid w:val="00A25413"/>
    <w:rsid w:val="00A254C4"/>
    <w:rsid w:val="00A2564C"/>
    <w:rsid w:val="00A258B8"/>
    <w:rsid w:val="00A259F4"/>
    <w:rsid w:val="00A25A5A"/>
    <w:rsid w:val="00A25AC8"/>
    <w:rsid w:val="00A25AF2"/>
    <w:rsid w:val="00A25FA4"/>
    <w:rsid w:val="00A26243"/>
    <w:rsid w:val="00A2651E"/>
    <w:rsid w:val="00A265D4"/>
    <w:rsid w:val="00A267D4"/>
    <w:rsid w:val="00A26B26"/>
    <w:rsid w:val="00A26FB4"/>
    <w:rsid w:val="00A2709E"/>
    <w:rsid w:val="00A2724F"/>
    <w:rsid w:val="00A275BB"/>
    <w:rsid w:val="00A27837"/>
    <w:rsid w:val="00A27893"/>
    <w:rsid w:val="00A278DA"/>
    <w:rsid w:val="00A27BA6"/>
    <w:rsid w:val="00A27DA7"/>
    <w:rsid w:val="00A27F1C"/>
    <w:rsid w:val="00A30196"/>
    <w:rsid w:val="00A3021A"/>
    <w:rsid w:val="00A302ED"/>
    <w:rsid w:val="00A30667"/>
    <w:rsid w:val="00A30705"/>
    <w:rsid w:val="00A3085E"/>
    <w:rsid w:val="00A30993"/>
    <w:rsid w:val="00A30C22"/>
    <w:rsid w:val="00A30D60"/>
    <w:rsid w:val="00A30DE9"/>
    <w:rsid w:val="00A31304"/>
    <w:rsid w:val="00A31329"/>
    <w:rsid w:val="00A3141D"/>
    <w:rsid w:val="00A314F7"/>
    <w:rsid w:val="00A315D5"/>
    <w:rsid w:val="00A31975"/>
    <w:rsid w:val="00A31B51"/>
    <w:rsid w:val="00A31DA9"/>
    <w:rsid w:val="00A31EC7"/>
    <w:rsid w:val="00A31FFC"/>
    <w:rsid w:val="00A322BE"/>
    <w:rsid w:val="00A3278C"/>
    <w:rsid w:val="00A327EE"/>
    <w:rsid w:val="00A328BD"/>
    <w:rsid w:val="00A32D14"/>
    <w:rsid w:val="00A32D54"/>
    <w:rsid w:val="00A32EF3"/>
    <w:rsid w:val="00A3304A"/>
    <w:rsid w:val="00A33050"/>
    <w:rsid w:val="00A330DB"/>
    <w:rsid w:val="00A331F8"/>
    <w:rsid w:val="00A33209"/>
    <w:rsid w:val="00A33308"/>
    <w:rsid w:val="00A33326"/>
    <w:rsid w:val="00A3398C"/>
    <w:rsid w:val="00A33CC6"/>
    <w:rsid w:val="00A33F3F"/>
    <w:rsid w:val="00A34054"/>
    <w:rsid w:val="00A345B4"/>
    <w:rsid w:val="00A346BF"/>
    <w:rsid w:val="00A346DD"/>
    <w:rsid w:val="00A34895"/>
    <w:rsid w:val="00A349F5"/>
    <w:rsid w:val="00A34C2C"/>
    <w:rsid w:val="00A34D3D"/>
    <w:rsid w:val="00A34D9B"/>
    <w:rsid w:val="00A35118"/>
    <w:rsid w:val="00A35192"/>
    <w:rsid w:val="00A351E8"/>
    <w:rsid w:val="00A352CD"/>
    <w:rsid w:val="00A3593D"/>
    <w:rsid w:val="00A35A8D"/>
    <w:rsid w:val="00A35C29"/>
    <w:rsid w:val="00A35C6F"/>
    <w:rsid w:val="00A3601B"/>
    <w:rsid w:val="00A36189"/>
    <w:rsid w:val="00A364AD"/>
    <w:rsid w:val="00A3659A"/>
    <w:rsid w:val="00A366F5"/>
    <w:rsid w:val="00A36A29"/>
    <w:rsid w:val="00A370AE"/>
    <w:rsid w:val="00A37270"/>
    <w:rsid w:val="00A37424"/>
    <w:rsid w:val="00A374FE"/>
    <w:rsid w:val="00A37780"/>
    <w:rsid w:val="00A37AB1"/>
    <w:rsid w:val="00A37EC8"/>
    <w:rsid w:val="00A40000"/>
    <w:rsid w:val="00A401AF"/>
    <w:rsid w:val="00A402D0"/>
    <w:rsid w:val="00A40375"/>
    <w:rsid w:val="00A404B5"/>
    <w:rsid w:val="00A40605"/>
    <w:rsid w:val="00A4082F"/>
    <w:rsid w:val="00A40860"/>
    <w:rsid w:val="00A408B5"/>
    <w:rsid w:val="00A40923"/>
    <w:rsid w:val="00A40B1C"/>
    <w:rsid w:val="00A40E35"/>
    <w:rsid w:val="00A40FF1"/>
    <w:rsid w:val="00A41195"/>
    <w:rsid w:val="00A41618"/>
    <w:rsid w:val="00A41681"/>
    <w:rsid w:val="00A417AF"/>
    <w:rsid w:val="00A41881"/>
    <w:rsid w:val="00A41C06"/>
    <w:rsid w:val="00A41CBD"/>
    <w:rsid w:val="00A42226"/>
    <w:rsid w:val="00A424A2"/>
    <w:rsid w:val="00A42574"/>
    <w:rsid w:val="00A42942"/>
    <w:rsid w:val="00A42BB5"/>
    <w:rsid w:val="00A42BCE"/>
    <w:rsid w:val="00A42EC2"/>
    <w:rsid w:val="00A42F02"/>
    <w:rsid w:val="00A430FA"/>
    <w:rsid w:val="00A434F1"/>
    <w:rsid w:val="00A43952"/>
    <w:rsid w:val="00A43ABE"/>
    <w:rsid w:val="00A43E60"/>
    <w:rsid w:val="00A44295"/>
    <w:rsid w:val="00A44749"/>
    <w:rsid w:val="00A44A4F"/>
    <w:rsid w:val="00A44D21"/>
    <w:rsid w:val="00A45361"/>
    <w:rsid w:val="00A45395"/>
    <w:rsid w:val="00A454EB"/>
    <w:rsid w:val="00A45677"/>
    <w:rsid w:val="00A45856"/>
    <w:rsid w:val="00A45906"/>
    <w:rsid w:val="00A459D9"/>
    <w:rsid w:val="00A4614B"/>
    <w:rsid w:val="00A46260"/>
    <w:rsid w:val="00A4665E"/>
    <w:rsid w:val="00A468E7"/>
    <w:rsid w:val="00A46BC0"/>
    <w:rsid w:val="00A46D46"/>
    <w:rsid w:val="00A470EF"/>
    <w:rsid w:val="00A47109"/>
    <w:rsid w:val="00A472CD"/>
    <w:rsid w:val="00A4737B"/>
    <w:rsid w:val="00A47DDE"/>
    <w:rsid w:val="00A47F71"/>
    <w:rsid w:val="00A50083"/>
    <w:rsid w:val="00A50097"/>
    <w:rsid w:val="00A5010E"/>
    <w:rsid w:val="00A50121"/>
    <w:rsid w:val="00A5052B"/>
    <w:rsid w:val="00A50594"/>
    <w:rsid w:val="00A5085E"/>
    <w:rsid w:val="00A509D1"/>
    <w:rsid w:val="00A51129"/>
    <w:rsid w:val="00A51220"/>
    <w:rsid w:val="00A5122C"/>
    <w:rsid w:val="00A512BD"/>
    <w:rsid w:val="00A512FA"/>
    <w:rsid w:val="00A51654"/>
    <w:rsid w:val="00A51A54"/>
    <w:rsid w:val="00A51B73"/>
    <w:rsid w:val="00A525B2"/>
    <w:rsid w:val="00A52656"/>
    <w:rsid w:val="00A5272B"/>
    <w:rsid w:val="00A52797"/>
    <w:rsid w:val="00A529DE"/>
    <w:rsid w:val="00A52B9F"/>
    <w:rsid w:val="00A533D0"/>
    <w:rsid w:val="00A534AA"/>
    <w:rsid w:val="00A53B55"/>
    <w:rsid w:val="00A53DA7"/>
    <w:rsid w:val="00A5449D"/>
    <w:rsid w:val="00A5457F"/>
    <w:rsid w:val="00A5482C"/>
    <w:rsid w:val="00A549AB"/>
    <w:rsid w:val="00A54A9A"/>
    <w:rsid w:val="00A54B1D"/>
    <w:rsid w:val="00A54CE6"/>
    <w:rsid w:val="00A54DFC"/>
    <w:rsid w:val="00A54E38"/>
    <w:rsid w:val="00A54F49"/>
    <w:rsid w:val="00A5505D"/>
    <w:rsid w:val="00A55548"/>
    <w:rsid w:val="00A556C8"/>
    <w:rsid w:val="00A55763"/>
    <w:rsid w:val="00A55885"/>
    <w:rsid w:val="00A55932"/>
    <w:rsid w:val="00A55981"/>
    <w:rsid w:val="00A55B88"/>
    <w:rsid w:val="00A55BA1"/>
    <w:rsid w:val="00A55BEC"/>
    <w:rsid w:val="00A55FA0"/>
    <w:rsid w:val="00A56201"/>
    <w:rsid w:val="00A56543"/>
    <w:rsid w:val="00A56B39"/>
    <w:rsid w:val="00A56EAD"/>
    <w:rsid w:val="00A57171"/>
    <w:rsid w:val="00A57275"/>
    <w:rsid w:val="00A5772A"/>
    <w:rsid w:val="00A57912"/>
    <w:rsid w:val="00A6020A"/>
    <w:rsid w:val="00A60301"/>
    <w:rsid w:val="00A60305"/>
    <w:rsid w:val="00A60601"/>
    <w:rsid w:val="00A60831"/>
    <w:rsid w:val="00A60AB4"/>
    <w:rsid w:val="00A60B12"/>
    <w:rsid w:val="00A60B3C"/>
    <w:rsid w:val="00A60C27"/>
    <w:rsid w:val="00A60E38"/>
    <w:rsid w:val="00A6109C"/>
    <w:rsid w:val="00A61238"/>
    <w:rsid w:val="00A613F6"/>
    <w:rsid w:val="00A614C8"/>
    <w:rsid w:val="00A6155A"/>
    <w:rsid w:val="00A61607"/>
    <w:rsid w:val="00A616B4"/>
    <w:rsid w:val="00A617BF"/>
    <w:rsid w:val="00A617C2"/>
    <w:rsid w:val="00A61814"/>
    <w:rsid w:val="00A6186E"/>
    <w:rsid w:val="00A619BB"/>
    <w:rsid w:val="00A61F60"/>
    <w:rsid w:val="00A61FEB"/>
    <w:rsid w:val="00A62177"/>
    <w:rsid w:val="00A621F8"/>
    <w:rsid w:val="00A62370"/>
    <w:rsid w:val="00A6275A"/>
    <w:rsid w:val="00A62E33"/>
    <w:rsid w:val="00A63437"/>
    <w:rsid w:val="00A639A1"/>
    <w:rsid w:val="00A63A23"/>
    <w:rsid w:val="00A63C48"/>
    <w:rsid w:val="00A63EF9"/>
    <w:rsid w:val="00A63F93"/>
    <w:rsid w:val="00A64022"/>
    <w:rsid w:val="00A644B4"/>
    <w:rsid w:val="00A6479C"/>
    <w:rsid w:val="00A6491E"/>
    <w:rsid w:val="00A64A16"/>
    <w:rsid w:val="00A64C9A"/>
    <w:rsid w:val="00A64DC0"/>
    <w:rsid w:val="00A64FBB"/>
    <w:rsid w:val="00A65469"/>
    <w:rsid w:val="00A657B6"/>
    <w:rsid w:val="00A6595E"/>
    <w:rsid w:val="00A65B37"/>
    <w:rsid w:val="00A65C03"/>
    <w:rsid w:val="00A65C25"/>
    <w:rsid w:val="00A65CF3"/>
    <w:rsid w:val="00A65D4E"/>
    <w:rsid w:val="00A660AE"/>
    <w:rsid w:val="00A66291"/>
    <w:rsid w:val="00A66322"/>
    <w:rsid w:val="00A6664D"/>
    <w:rsid w:val="00A66856"/>
    <w:rsid w:val="00A66BC7"/>
    <w:rsid w:val="00A66D5A"/>
    <w:rsid w:val="00A66DCD"/>
    <w:rsid w:val="00A66E05"/>
    <w:rsid w:val="00A6700E"/>
    <w:rsid w:val="00A67117"/>
    <w:rsid w:val="00A6748C"/>
    <w:rsid w:val="00A674F6"/>
    <w:rsid w:val="00A6760F"/>
    <w:rsid w:val="00A67647"/>
    <w:rsid w:val="00A6777D"/>
    <w:rsid w:val="00A678C9"/>
    <w:rsid w:val="00A678DB"/>
    <w:rsid w:val="00A67A21"/>
    <w:rsid w:val="00A67DA9"/>
    <w:rsid w:val="00A702D2"/>
    <w:rsid w:val="00A704C2"/>
    <w:rsid w:val="00A70A24"/>
    <w:rsid w:val="00A70AC7"/>
    <w:rsid w:val="00A70EAA"/>
    <w:rsid w:val="00A70FD4"/>
    <w:rsid w:val="00A710AF"/>
    <w:rsid w:val="00A711A0"/>
    <w:rsid w:val="00A71227"/>
    <w:rsid w:val="00A71271"/>
    <w:rsid w:val="00A71759"/>
    <w:rsid w:val="00A7184C"/>
    <w:rsid w:val="00A71892"/>
    <w:rsid w:val="00A7199E"/>
    <w:rsid w:val="00A71BAA"/>
    <w:rsid w:val="00A71C9E"/>
    <w:rsid w:val="00A71D88"/>
    <w:rsid w:val="00A720F2"/>
    <w:rsid w:val="00A7213B"/>
    <w:rsid w:val="00A7220B"/>
    <w:rsid w:val="00A72315"/>
    <w:rsid w:val="00A72624"/>
    <w:rsid w:val="00A729AF"/>
    <w:rsid w:val="00A72ABC"/>
    <w:rsid w:val="00A72F6E"/>
    <w:rsid w:val="00A7310B"/>
    <w:rsid w:val="00A736BC"/>
    <w:rsid w:val="00A73883"/>
    <w:rsid w:val="00A73EA9"/>
    <w:rsid w:val="00A742D6"/>
    <w:rsid w:val="00A742FE"/>
    <w:rsid w:val="00A7437B"/>
    <w:rsid w:val="00A74629"/>
    <w:rsid w:val="00A74CEF"/>
    <w:rsid w:val="00A7501A"/>
    <w:rsid w:val="00A75036"/>
    <w:rsid w:val="00A7527A"/>
    <w:rsid w:val="00A752DB"/>
    <w:rsid w:val="00A753CC"/>
    <w:rsid w:val="00A75499"/>
    <w:rsid w:val="00A755D3"/>
    <w:rsid w:val="00A75701"/>
    <w:rsid w:val="00A75755"/>
    <w:rsid w:val="00A759B6"/>
    <w:rsid w:val="00A75A26"/>
    <w:rsid w:val="00A75C75"/>
    <w:rsid w:val="00A75DB2"/>
    <w:rsid w:val="00A75DB4"/>
    <w:rsid w:val="00A75E4A"/>
    <w:rsid w:val="00A75ECD"/>
    <w:rsid w:val="00A760F2"/>
    <w:rsid w:val="00A76187"/>
    <w:rsid w:val="00A76292"/>
    <w:rsid w:val="00A7656E"/>
    <w:rsid w:val="00A76647"/>
    <w:rsid w:val="00A766A7"/>
    <w:rsid w:val="00A76BC0"/>
    <w:rsid w:val="00A7715F"/>
    <w:rsid w:val="00A77507"/>
    <w:rsid w:val="00A77689"/>
    <w:rsid w:val="00A77748"/>
    <w:rsid w:val="00A77919"/>
    <w:rsid w:val="00A779CF"/>
    <w:rsid w:val="00A77BA7"/>
    <w:rsid w:val="00A77BFB"/>
    <w:rsid w:val="00A8023A"/>
    <w:rsid w:val="00A802D4"/>
    <w:rsid w:val="00A806EF"/>
    <w:rsid w:val="00A80A43"/>
    <w:rsid w:val="00A80B48"/>
    <w:rsid w:val="00A80E30"/>
    <w:rsid w:val="00A80FC2"/>
    <w:rsid w:val="00A81036"/>
    <w:rsid w:val="00A812FC"/>
    <w:rsid w:val="00A81722"/>
    <w:rsid w:val="00A81744"/>
    <w:rsid w:val="00A81926"/>
    <w:rsid w:val="00A81C21"/>
    <w:rsid w:val="00A81DD0"/>
    <w:rsid w:val="00A81EC1"/>
    <w:rsid w:val="00A81F52"/>
    <w:rsid w:val="00A820D0"/>
    <w:rsid w:val="00A82542"/>
    <w:rsid w:val="00A8259F"/>
    <w:rsid w:val="00A82D97"/>
    <w:rsid w:val="00A82FA7"/>
    <w:rsid w:val="00A83476"/>
    <w:rsid w:val="00A8357B"/>
    <w:rsid w:val="00A8357F"/>
    <w:rsid w:val="00A83664"/>
    <w:rsid w:val="00A837E2"/>
    <w:rsid w:val="00A838BC"/>
    <w:rsid w:val="00A83E7A"/>
    <w:rsid w:val="00A842C8"/>
    <w:rsid w:val="00A8430D"/>
    <w:rsid w:val="00A8438D"/>
    <w:rsid w:val="00A846C6"/>
    <w:rsid w:val="00A84A6C"/>
    <w:rsid w:val="00A84AB6"/>
    <w:rsid w:val="00A84ED7"/>
    <w:rsid w:val="00A84F25"/>
    <w:rsid w:val="00A8504E"/>
    <w:rsid w:val="00A8520B"/>
    <w:rsid w:val="00A853D5"/>
    <w:rsid w:val="00A857AD"/>
    <w:rsid w:val="00A8584A"/>
    <w:rsid w:val="00A858DB"/>
    <w:rsid w:val="00A85F46"/>
    <w:rsid w:val="00A860E4"/>
    <w:rsid w:val="00A86587"/>
    <w:rsid w:val="00A865B2"/>
    <w:rsid w:val="00A8675A"/>
    <w:rsid w:val="00A86C64"/>
    <w:rsid w:val="00A86F55"/>
    <w:rsid w:val="00A877B8"/>
    <w:rsid w:val="00A87CBF"/>
    <w:rsid w:val="00A87D31"/>
    <w:rsid w:val="00A87D3B"/>
    <w:rsid w:val="00A87EAA"/>
    <w:rsid w:val="00A90474"/>
    <w:rsid w:val="00A9059F"/>
    <w:rsid w:val="00A90722"/>
    <w:rsid w:val="00A90733"/>
    <w:rsid w:val="00A907E5"/>
    <w:rsid w:val="00A90BCD"/>
    <w:rsid w:val="00A90E58"/>
    <w:rsid w:val="00A91086"/>
    <w:rsid w:val="00A91294"/>
    <w:rsid w:val="00A9141D"/>
    <w:rsid w:val="00A91671"/>
    <w:rsid w:val="00A91C01"/>
    <w:rsid w:val="00A91CC2"/>
    <w:rsid w:val="00A92016"/>
    <w:rsid w:val="00A92422"/>
    <w:rsid w:val="00A92676"/>
    <w:rsid w:val="00A9269F"/>
    <w:rsid w:val="00A9279D"/>
    <w:rsid w:val="00A92975"/>
    <w:rsid w:val="00A930D7"/>
    <w:rsid w:val="00A93D96"/>
    <w:rsid w:val="00A93E58"/>
    <w:rsid w:val="00A93EBA"/>
    <w:rsid w:val="00A94313"/>
    <w:rsid w:val="00A94486"/>
    <w:rsid w:val="00A944B3"/>
    <w:rsid w:val="00A945DF"/>
    <w:rsid w:val="00A94B84"/>
    <w:rsid w:val="00A94D75"/>
    <w:rsid w:val="00A94F8C"/>
    <w:rsid w:val="00A94FBD"/>
    <w:rsid w:val="00A95194"/>
    <w:rsid w:val="00A9530E"/>
    <w:rsid w:val="00A95749"/>
    <w:rsid w:val="00A95761"/>
    <w:rsid w:val="00A95AA8"/>
    <w:rsid w:val="00A95D98"/>
    <w:rsid w:val="00A95E14"/>
    <w:rsid w:val="00A95FB6"/>
    <w:rsid w:val="00A96146"/>
    <w:rsid w:val="00A96440"/>
    <w:rsid w:val="00A96581"/>
    <w:rsid w:val="00A96703"/>
    <w:rsid w:val="00A96991"/>
    <w:rsid w:val="00A96D2F"/>
    <w:rsid w:val="00A96D95"/>
    <w:rsid w:val="00A97118"/>
    <w:rsid w:val="00A97224"/>
    <w:rsid w:val="00A97233"/>
    <w:rsid w:val="00A975CE"/>
    <w:rsid w:val="00A97849"/>
    <w:rsid w:val="00A978E4"/>
    <w:rsid w:val="00A97909"/>
    <w:rsid w:val="00A97D2B"/>
    <w:rsid w:val="00AA01BD"/>
    <w:rsid w:val="00AA046E"/>
    <w:rsid w:val="00AA0748"/>
    <w:rsid w:val="00AA0862"/>
    <w:rsid w:val="00AA0E84"/>
    <w:rsid w:val="00AA0F55"/>
    <w:rsid w:val="00AA149E"/>
    <w:rsid w:val="00AA16A7"/>
    <w:rsid w:val="00AA22FB"/>
    <w:rsid w:val="00AA2365"/>
    <w:rsid w:val="00AA2378"/>
    <w:rsid w:val="00AA23B4"/>
    <w:rsid w:val="00AA255B"/>
    <w:rsid w:val="00AA26B2"/>
    <w:rsid w:val="00AA293F"/>
    <w:rsid w:val="00AA2FF3"/>
    <w:rsid w:val="00AA32EB"/>
    <w:rsid w:val="00AA3758"/>
    <w:rsid w:val="00AA3998"/>
    <w:rsid w:val="00AA3DF6"/>
    <w:rsid w:val="00AA419C"/>
    <w:rsid w:val="00AA4273"/>
    <w:rsid w:val="00AA470C"/>
    <w:rsid w:val="00AA4A8F"/>
    <w:rsid w:val="00AA4AD2"/>
    <w:rsid w:val="00AA4DFA"/>
    <w:rsid w:val="00AA4F0A"/>
    <w:rsid w:val="00AA4F30"/>
    <w:rsid w:val="00AA4FE7"/>
    <w:rsid w:val="00AA548B"/>
    <w:rsid w:val="00AA5741"/>
    <w:rsid w:val="00AA59EC"/>
    <w:rsid w:val="00AA5A7D"/>
    <w:rsid w:val="00AA606C"/>
    <w:rsid w:val="00AA6682"/>
    <w:rsid w:val="00AA66FF"/>
    <w:rsid w:val="00AA693B"/>
    <w:rsid w:val="00AA69F8"/>
    <w:rsid w:val="00AA6AA4"/>
    <w:rsid w:val="00AA6DF9"/>
    <w:rsid w:val="00AA6FD6"/>
    <w:rsid w:val="00AA7094"/>
    <w:rsid w:val="00AA70DF"/>
    <w:rsid w:val="00AA7590"/>
    <w:rsid w:val="00AA774C"/>
    <w:rsid w:val="00AA78B2"/>
    <w:rsid w:val="00AA7B99"/>
    <w:rsid w:val="00AB005B"/>
    <w:rsid w:val="00AB01E6"/>
    <w:rsid w:val="00AB034E"/>
    <w:rsid w:val="00AB0535"/>
    <w:rsid w:val="00AB0635"/>
    <w:rsid w:val="00AB0758"/>
    <w:rsid w:val="00AB08C6"/>
    <w:rsid w:val="00AB0AA3"/>
    <w:rsid w:val="00AB0D33"/>
    <w:rsid w:val="00AB1200"/>
    <w:rsid w:val="00AB1331"/>
    <w:rsid w:val="00AB18D3"/>
    <w:rsid w:val="00AB1934"/>
    <w:rsid w:val="00AB1985"/>
    <w:rsid w:val="00AB19D9"/>
    <w:rsid w:val="00AB1B78"/>
    <w:rsid w:val="00AB1D3D"/>
    <w:rsid w:val="00AB1F67"/>
    <w:rsid w:val="00AB2258"/>
    <w:rsid w:val="00AB2323"/>
    <w:rsid w:val="00AB2483"/>
    <w:rsid w:val="00AB262B"/>
    <w:rsid w:val="00AB273E"/>
    <w:rsid w:val="00AB28A6"/>
    <w:rsid w:val="00AB2E43"/>
    <w:rsid w:val="00AB311C"/>
    <w:rsid w:val="00AB316A"/>
    <w:rsid w:val="00AB327F"/>
    <w:rsid w:val="00AB3361"/>
    <w:rsid w:val="00AB34D6"/>
    <w:rsid w:val="00AB391B"/>
    <w:rsid w:val="00AB39CC"/>
    <w:rsid w:val="00AB39F1"/>
    <w:rsid w:val="00AB3A78"/>
    <w:rsid w:val="00AB3BD7"/>
    <w:rsid w:val="00AB3CF8"/>
    <w:rsid w:val="00AB3F25"/>
    <w:rsid w:val="00AB3F8C"/>
    <w:rsid w:val="00AB42F1"/>
    <w:rsid w:val="00AB45B6"/>
    <w:rsid w:val="00AB4D33"/>
    <w:rsid w:val="00AB4F87"/>
    <w:rsid w:val="00AB525C"/>
    <w:rsid w:val="00AB5270"/>
    <w:rsid w:val="00AB5459"/>
    <w:rsid w:val="00AB54AC"/>
    <w:rsid w:val="00AB5568"/>
    <w:rsid w:val="00AB55F6"/>
    <w:rsid w:val="00AB5A1B"/>
    <w:rsid w:val="00AB5B54"/>
    <w:rsid w:val="00AB5FEE"/>
    <w:rsid w:val="00AB6300"/>
    <w:rsid w:val="00AB6508"/>
    <w:rsid w:val="00AB678A"/>
    <w:rsid w:val="00AB69FC"/>
    <w:rsid w:val="00AB6F3E"/>
    <w:rsid w:val="00AB6F5C"/>
    <w:rsid w:val="00AB72B9"/>
    <w:rsid w:val="00AB7467"/>
    <w:rsid w:val="00AB7877"/>
    <w:rsid w:val="00AB7F6A"/>
    <w:rsid w:val="00AC008E"/>
    <w:rsid w:val="00AC0231"/>
    <w:rsid w:val="00AC0630"/>
    <w:rsid w:val="00AC077A"/>
    <w:rsid w:val="00AC0B4E"/>
    <w:rsid w:val="00AC0CE8"/>
    <w:rsid w:val="00AC0E6A"/>
    <w:rsid w:val="00AC0EEA"/>
    <w:rsid w:val="00AC0F6C"/>
    <w:rsid w:val="00AC0FE1"/>
    <w:rsid w:val="00AC1091"/>
    <w:rsid w:val="00AC1127"/>
    <w:rsid w:val="00AC142E"/>
    <w:rsid w:val="00AC15BB"/>
    <w:rsid w:val="00AC170F"/>
    <w:rsid w:val="00AC1798"/>
    <w:rsid w:val="00AC17B3"/>
    <w:rsid w:val="00AC1AE0"/>
    <w:rsid w:val="00AC1D79"/>
    <w:rsid w:val="00AC1EF1"/>
    <w:rsid w:val="00AC1EF5"/>
    <w:rsid w:val="00AC1FE6"/>
    <w:rsid w:val="00AC2171"/>
    <w:rsid w:val="00AC2A93"/>
    <w:rsid w:val="00AC35C7"/>
    <w:rsid w:val="00AC39B3"/>
    <w:rsid w:val="00AC3B38"/>
    <w:rsid w:val="00AC3D27"/>
    <w:rsid w:val="00AC408E"/>
    <w:rsid w:val="00AC40CC"/>
    <w:rsid w:val="00AC4446"/>
    <w:rsid w:val="00AC45D8"/>
    <w:rsid w:val="00AC461E"/>
    <w:rsid w:val="00AC46B7"/>
    <w:rsid w:val="00AC481E"/>
    <w:rsid w:val="00AC4AFB"/>
    <w:rsid w:val="00AC4D1D"/>
    <w:rsid w:val="00AC4E21"/>
    <w:rsid w:val="00AC50B5"/>
    <w:rsid w:val="00AC5215"/>
    <w:rsid w:val="00AC5273"/>
    <w:rsid w:val="00AC5408"/>
    <w:rsid w:val="00AC5965"/>
    <w:rsid w:val="00AC59D0"/>
    <w:rsid w:val="00AC626E"/>
    <w:rsid w:val="00AC64CB"/>
    <w:rsid w:val="00AC6723"/>
    <w:rsid w:val="00AC67F5"/>
    <w:rsid w:val="00AC699A"/>
    <w:rsid w:val="00AC6A94"/>
    <w:rsid w:val="00AC6BF0"/>
    <w:rsid w:val="00AC6C00"/>
    <w:rsid w:val="00AC6CAE"/>
    <w:rsid w:val="00AC6D0F"/>
    <w:rsid w:val="00AC7150"/>
    <w:rsid w:val="00AC73A2"/>
    <w:rsid w:val="00AC73D0"/>
    <w:rsid w:val="00AC75D0"/>
    <w:rsid w:val="00AC77DC"/>
    <w:rsid w:val="00AC7AA0"/>
    <w:rsid w:val="00AC7B57"/>
    <w:rsid w:val="00AD0233"/>
    <w:rsid w:val="00AD03BB"/>
    <w:rsid w:val="00AD0584"/>
    <w:rsid w:val="00AD0653"/>
    <w:rsid w:val="00AD0669"/>
    <w:rsid w:val="00AD06D0"/>
    <w:rsid w:val="00AD06EC"/>
    <w:rsid w:val="00AD0C42"/>
    <w:rsid w:val="00AD0FE8"/>
    <w:rsid w:val="00AD1624"/>
    <w:rsid w:val="00AD1770"/>
    <w:rsid w:val="00AD1920"/>
    <w:rsid w:val="00AD1FE0"/>
    <w:rsid w:val="00AD20D3"/>
    <w:rsid w:val="00AD2512"/>
    <w:rsid w:val="00AD2518"/>
    <w:rsid w:val="00AD2666"/>
    <w:rsid w:val="00AD27EE"/>
    <w:rsid w:val="00AD281B"/>
    <w:rsid w:val="00AD2C79"/>
    <w:rsid w:val="00AD2C95"/>
    <w:rsid w:val="00AD2D6B"/>
    <w:rsid w:val="00AD2F89"/>
    <w:rsid w:val="00AD31FE"/>
    <w:rsid w:val="00AD32E0"/>
    <w:rsid w:val="00AD34A4"/>
    <w:rsid w:val="00AD385A"/>
    <w:rsid w:val="00AD3903"/>
    <w:rsid w:val="00AD398E"/>
    <w:rsid w:val="00AD3A36"/>
    <w:rsid w:val="00AD3DD5"/>
    <w:rsid w:val="00AD3EB9"/>
    <w:rsid w:val="00AD3FE3"/>
    <w:rsid w:val="00AD405B"/>
    <w:rsid w:val="00AD4089"/>
    <w:rsid w:val="00AD41E8"/>
    <w:rsid w:val="00AD4B50"/>
    <w:rsid w:val="00AD4B84"/>
    <w:rsid w:val="00AD4E94"/>
    <w:rsid w:val="00AD50A4"/>
    <w:rsid w:val="00AD51EF"/>
    <w:rsid w:val="00AD530C"/>
    <w:rsid w:val="00AD5346"/>
    <w:rsid w:val="00AD53A1"/>
    <w:rsid w:val="00AD53B2"/>
    <w:rsid w:val="00AD54CB"/>
    <w:rsid w:val="00AD5614"/>
    <w:rsid w:val="00AD5787"/>
    <w:rsid w:val="00AD5A9C"/>
    <w:rsid w:val="00AD5B3F"/>
    <w:rsid w:val="00AD5BF6"/>
    <w:rsid w:val="00AD5C6C"/>
    <w:rsid w:val="00AD5D93"/>
    <w:rsid w:val="00AD5EBC"/>
    <w:rsid w:val="00AD5FA4"/>
    <w:rsid w:val="00AD637D"/>
    <w:rsid w:val="00AD651E"/>
    <w:rsid w:val="00AD65B7"/>
    <w:rsid w:val="00AD65D6"/>
    <w:rsid w:val="00AD663D"/>
    <w:rsid w:val="00AD6654"/>
    <w:rsid w:val="00AD6AF8"/>
    <w:rsid w:val="00AD6CE8"/>
    <w:rsid w:val="00AD6EAB"/>
    <w:rsid w:val="00AD6F2B"/>
    <w:rsid w:val="00AD719D"/>
    <w:rsid w:val="00AD7ADB"/>
    <w:rsid w:val="00AD7CA1"/>
    <w:rsid w:val="00AD7DB1"/>
    <w:rsid w:val="00AD7DCA"/>
    <w:rsid w:val="00AD7F98"/>
    <w:rsid w:val="00AE006D"/>
    <w:rsid w:val="00AE0349"/>
    <w:rsid w:val="00AE05FC"/>
    <w:rsid w:val="00AE06D3"/>
    <w:rsid w:val="00AE06DD"/>
    <w:rsid w:val="00AE0772"/>
    <w:rsid w:val="00AE0C3F"/>
    <w:rsid w:val="00AE0C75"/>
    <w:rsid w:val="00AE1131"/>
    <w:rsid w:val="00AE162B"/>
    <w:rsid w:val="00AE1BAC"/>
    <w:rsid w:val="00AE1F61"/>
    <w:rsid w:val="00AE262F"/>
    <w:rsid w:val="00AE2829"/>
    <w:rsid w:val="00AE29CB"/>
    <w:rsid w:val="00AE2A44"/>
    <w:rsid w:val="00AE2B5F"/>
    <w:rsid w:val="00AE2BD0"/>
    <w:rsid w:val="00AE323E"/>
    <w:rsid w:val="00AE35C5"/>
    <w:rsid w:val="00AE3698"/>
    <w:rsid w:val="00AE3A3F"/>
    <w:rsid w:val="00AE3C7F"/>
    <w:rsid w:val="00AE3FC8"/>
    <w:rsid w:val="00AE4058"/>
    <w:rsid w:val="00AE4392"/>
    <w:rsid w:val="00AE441E"/>
    <w:rsid w:val="00AE47F9"/>
    <w:rsid w:val="00AE481E"/>
    <w:rsid w:val="00AE482E"/>
    <w:rsid w:val="00AE4830"/>
    <w:rsid w:val="00AE499C"/>
    <w:rsid w:val="00AE4C5F"/>
    <w:rsid w:val="00AE50C4"/>
    <w:rsid w:val="00AE5272"/>
    <w:rsid w:val="00AE5346"/>
    <w:rsid w:val="00AE54E4"/>
    <w:rsid w:val="00AE5867"/>
    <w:rsid w:val="00AE5AC5"/>
    <w:rsid w:val="00AE5B4B"/>
    <w:rsid w:val="00AE5BFC"/>
    <w:rsid w:val="00AE5DA3"/>
    <w:rsid w:val="00AE6104"/>
    <w:rsid w:val="00AE6192"/>
    <w:rsid w:val="00AE622F"/>
    <w:rsid w:val="00AE647E"/>
    <w:rsid w:val="00AE655C"/>
    <w:rsid w:val="00AE65AE"/>
    <w:rsid w:val="00AE661E"/>
    <w:rsid w:val="00AE67B3"/>
    <w:rsid w:val="00AE67B4"/>
    <w:rsid w:val="00AE6B8B"/>
    <w:rsid w:val="00AE6D23"/>
    <w:rsid w:val="00AE6D2E"/>
    <w:rsid w:val="00AE6F1A"/>
    <w:rsid w:val="00AE6F53"/>
    <w:rsid w:val="00AE72E4"/>
    <w:rsid w:val="00AE72F8"/>
    <w:rsid w:val="00AE7309"/>
    <w:rsid w:val="00AE7578"/>
    <w:rsid w:val="00AE7595"/>
    <w:rsid w:val="00AE7E0F"/>
    <w:rsid w:val="00AE7FCA"/>
    <w:rsid w:val="00AF06FF"/>
    <w:rsid w:val="00AF0C72"/>
    <w:rsid w:val="00AF0CAF"/>
    <w:rsid w:val="00AF0F4F"/>
    <w:rsid w:val="00AF13EE"/>
    <w:rsid w:val="00AF15DE"/>
    <w:rsid w:val="00AF1B4A"/>
    <w:rsid w:val="00AF1B66"/>
    <w:rsid w:val="00AF1EE9"/>
    <w:rsid w:val="00AF1F19"/>
    <w:rsid w:val="00AF2281"/>
    <w:rsid w:val="00AF2370"/>
    <w:rsid w:val="00AF25EB"/>
    <w:rsid w:val="00AF261E"/>
    <w:rsid w:val="00AF2E82"/>
    <w:rsid w:val="00AF2F55"/>
    <w:rsid w:val="00AF2FE2"/>
    <w:rsid w:val="00AF3015"/>
    <w:rsid w:val="00AF3372"/>
    <w:rsid w:val="00AF343C"/>
    <w:rsid w:val="00AF39AF"/>
    <w:rsid w:val="00AF3AAE"/>
    <w:rsid w:val="00AF3AAF"/>
    <w:rsid w:val="00AF3C2C"/>
    <w:rsid w:val="00AF4035"/>
    <w:rsid w:val="00AF40F7"/>
    <w:rsid w:val="00AF4298"/>
    <w:rsid w:val="00AF45CE"/>
    <w:rsid w:val="00AF4961"/>
    <w:rsid w:val="00AF4A4B"/>
    <w:rsid w:val="00AF4D72"/>
    <w:rsid w:val="00AF5159"/>
    <w:rsid w:val="00AF536A"/>
    <w:rsid w:val="00AF5372"/>
    <w:rsid w:val="00AF5632"/>
    <w:rsid w:val="00AF59DB"/>
    <w:rsid w:val="00AF5CC4"/>
    <w:rsid w:val="00AF619C"/>
    <w:rsid w:val="00AF62DA"/>
    <w:rsid w:val="00AF6306"/>
    <w:rsid w:val="00AF651F"/>
    <w:rsid w:val="00AF6531"/>
    <w:rsid w:val="00AF6595"/>
    <w:rsid w:val="00AF6706"/>
    <w:rsid w:val="00AF6BFB"/>
    <w:rsid w:val="00AF6CD9"/>
    <w:rsid w:val="00AF6D61"/>
    <w:rsid w:val="00AF6E19"/>
    <w:rsid w:val="00AF74C3"/>
    <w:rsid w:val="00AF7745"/>
    <w:rsid w:val="00AF7785"/>
    <w:rsid w:val="00AF7898"/>
    <w:rsid w:val="00AF78FF"/>
    <w:rsid w:val="00AF7C85"/>
    <w:rsid w:val="00B003A4"/>
    <w:rsid w:val="00B0046A"/>
    <w:rsid w:val="00B00471"/>
    <w:rsid w:val="00B0097E"/>
    <w:rsid w:val="00B00AF3"/>
    <w:rsid w:val="00B013A8"/>
    <w:rsid w:val="00B01883"/>
    <w:rsid w:val="00B019C4"/>
    <w:rsid w:val="00B02041"/>
    <w:rsid w:val="00B02235"/>
    <w:rsid w:val="00B02419"/>
    <w:rsid w:val="00B024F9"/>
    <w:rsid w:val="00B02505"/>
    <w:rsid w:val="00B02602"/>
    <w:rsid w:val="00B0260A"/>
    <w:rsid w:val="00B028AA"/>
    <w:rsid w:val="00B02BA3"/>
    <w:rsid w:val="00B0320B"/>
    <w:rsid w:val="00B0387F"/>
    <w:rsid w:val="00B03A61"/>
    <w:rsid w:val="00B04231"/>
    <w:rsid w:val="00B0430D"/>
    <w:rsid w:val="00B04548"/>
    <w:rsid w:val="00B0467B"/>
    <w:rsid w:val="00B04785"/>
    <w:rsid w:val="00B04C13"/>
    <w:rsid w:val="00B05102"/>
    <w:rsid w:val="00B05305"/>
    <w:rsid w:val="00B0554D"/>
    <w:rsid w:val="00B05728"/>
    <w:rsid w:val="00B05BD2"/>
    <w:rsid w:val="00B05CFB"/>
    <w:rsid w:val="00B060FD"/>
    <w:rsid w:val="00B061D4"/>
    <w:rsid w:val="00B06609"/>
    <w:rsid w:val="00B06726"/>
    <w:rsid w:val="00B06759"/>
    <w:rsid w:val="00B068DA"/>
    <w:rsid w:val="00B069B0"/>
    <w:rsid w:val="00B06AC1"/>
    <w:rsid w:val="00B073C5"/>
    <w:rsid w:val="00B0745E"/>
    <w:rsid w:val="00B0751D"/>
    <w:rsid w:val="00B0772D"/>
    <w:rsid w:val="00B0787D"/>
    <w:rsid w:val="00B079FA"/>
    <w:rsid w:val="00B07B55"/>
    <w:rsid w:val="00B07B7F"/>
    <w:rsid w:val="00B07D67"/>
    <w:rsid w:val="00B07E1D"/>
    <w:rsid w:val="00B07F40"/>
    <w:rsid w:val="00B07F61"/>
    <w:rsid w:val="00B10146"/>
    <w:rsid w:val="00B1017F"/>
    <w:rsid w:val="00B10212"/>
    <w:rsid w:val="00B1033E"/>
    <w:rsid w:val="00B10375"/>
    <w:rsid w:val="00B10860"/>
    <w:rsid w:val="00B10CCD"/>
    <w:rsid w:val="00B10DA5"/>
    <w:rsid w:val="00B110C0"/>
    <w:rsid w:val="00B111B6"/>
    <w:rsid w:val="00B1137B"/>
    <w:rsid w:val="00B118D6"/>
    <w:rsid w:val="00B118F8"/>
    <w:rsid w:val="00B119EE"/>
    <w:rsid w:val="00B11A0A"/>
    <w:rsid w:val="00B11B58"/>
    <w:rsid w:val="00B11C6C"/>
    <w:rsid w:val="00B11E12"/>
    <w:rsid w:val="00B1266D"/>
    <w:rsid w:val="00B12A63"/>
    <w:rsid w:val="00B12F32"/>
    <w:rsid w:val="00B12F87"/>
    <w:rsid w:val="00B13415"/>
    <w:rsid w:val="00B136B4"/>
    <w:rsid w:val="00B136E8"/>
    <w:rsid w:val="00B1387A"/>
    <w:rsid w:val="00B13AA7"/>
    <w:rsid w:val="00B13BC7"/>
    <w:rsid w:val="00B13DAE"/>
    <w:rsid w:val="00B13E99"/>
    <w:rsid w:val="00B13F43"/>
    <w:rsid w:val="00B143B5"/>
    <w:rsid w:val="00B145B0"/>
    <w:rsid w:val="00B148A9"/>
    <w:rsid w:val="00B14A27"/>
    <w:rsid w:val="00B14E73"/>
    <w:rsid w:val="00B14E91"/>
    <w:rsid w:val="00B14F19"/>
    <w:rsid w:val="00B14FF0"/>
    <w:rsid w:val="00B14FF4"/>
    <w:rsid w:val="00B151B6"/>
    <w:rsid w:val="00B1574B"/>
    <w:rsid w:val="00B1577E"/>
    <w:rsid w:val="00B15B3F"/>
    <w:rsid w:val="00B15C4D"/>
    <w:rsid w:val="00B15D57"/>
    <w:rsid w:val="00B15D90"/>
    <w:rsid w:val="00B15EA1"/>
    <w:rsid w:val="00B166DB"/>
    <w:rsid w:val="00B16F13"/>
    <w:rsid w:val="00B170BC"/>
    <w:rsid w:val="00B1735E"/>
    <w:rsid w:val="00B174C1"/>
    <w:rsid w:val="00B17B33"/>
    <w:rsid w:val="00B17DD8"/>
    <w:rsid w:val="00B20020"/>
    <w:rsid w:val="00B203B2"/>
    <w:rsid w:val="00B207B9"/>
    <w:rsid w:val="00B2092C"/>
    <w:rsid w:val="00B209C5"/>
    <w:rsid w:val="00B20A9D"/>
    <w:rsid w:val="00B20CCD"/>
    <w:rsid w:val="00B20CFA"/>
    <w:rsid w:val="00B21242"/>
    <w:rsid w:val="00B21309"/>
    <w:rsid w:val="00B2136F"/>
    <w:rsid w:val="00B2177C"/>
    <w:rsid w:val="00B2186D"/>
    <w:rsid w:val="00B21BF2"/>
    <w:rsid w:val="00B21FCF"/>
    <w:rsid w:val="00B22753"/>
    <w:rsid w:val="00B2285C"/>
    <w:rsid w:val="00B22B9A"/>
    <w:rsid w:val="00B22D32"/>
    <w:rsid w:val="00B22F53"/>
    <w:rsid w:val="00B235D9"/>
    <w:rsid w:val="00B23934"/>
    <w:rsid w:val="00B23F78"/>
    <w:rsid w:val="00B244D8"/>
    <w:rsid w:val="00B248E7"/>
    <w:rsid w:val="00B24924"/>
    <w:rsid w:val="00B24966"/>
    <w:rsid w:val="00B24DE7"/>
    <w:rsid w:val="00B2521B"/>
    <w:rsid w:val="00B25225"/>
    <w:rsid w:val="00B25927"/>
    <w:rsid w:val="00B25CCF"/>
    <w:rsid w:val="00B25D1B"/>
    <w:rsid w:val="00B2641B"/>
    <w:rsid w:val="00B2661F"/>
    <w:rsid w:val="00B26A5E"/>
    <w:rsid w:val="00B26B68"/>
    <w:rsid w:val="00B26F0E"/>
    <w:rsid w:val="00B27A05"/>
    <w:rsid w:val="00B27C0C"/>
    <w:rsid w:val="00B27CEB"/>
    <w:rsid w:val="00B27D06"/>
    <w:rsid w:val="00B27E48"/>
    <w:rsid w:val="00B30020"/>
    <w:rsid w:val="00B300A1"/>
    <w:rsid w:val="00B301AE"/>
    <w:rsid w:val="00B302CF"/>
    <w:rsid w:val="00B3031A"/>
    <w:rsid w:val="00B30761"/>
    <w:rsid w:val="00B3076A"/>
    <w:rsid w:val="00B30A4C"/>
    <w:rsid w:val="00B30E18"/>
    <w:rsid w:val="00B31248"/>
    <w:rsid w:val="00B3167A"/>
    <w:rsid w:val="00B318DB"/>
    <w:rsid w:val="00B319D0"/>
    <w:rsid w:val="00B31A7C"/>
    <w:rsid w:val="00B31F47"/>
    <w:rsid w:val="00B327CE"/>
    <w:rsid w:val="00B3289D"/>
    <w:rsid w:val="00B32952"/>
    <w:rsid w:val="00B32AF9"/>
    <w:rsid w:val="00B330F0"/>
    <w:rsid w:val="00B332FC"/>
    <w:rsid w:val="00B33378"/>
    <w:rsid w:val="00B33560"/>
    <w:rsid w:val="00B335BF"/>
    <w:rsid w:val="00B336AE"/>
    <w:rsid w:val="00B336D6"/>
    <w:rsid w:val="00B337DE"/>
    <w:rsid w:val="00B337F4"/>
    <w:rsid w:val="00B33919"/>
    <w:rsid w:val="00B33934"/>
    <w:rsid w:val="00B33CB3"/>
    <w:rsid w:val="00B33CB7"/>
    <w:rsid w:val="00B33E6F"/>
    <w:rsid w:val="00B33E70"/>
    <w:rsid w:val="00B3400A"/>
    <w:rsid w:val="00B340B5"/>
    <w:rsid w:val="00B34691"/>
    <w:rsid w:val="00B34DE6"/>
    <w:rsid w:val="00B34F08"/>
    <w:rsid w:val="00B34F23"/>
    <w:rsid w:val="00B35045"/>
    <w:rsid w:val="00B35100"/>
    <w:rsid w:val="00B35282"/>
    <w:rsid w:val="00B35548"/>
    <w:rsid w:val="00B35686"/>
    <w:rsid w:val="00B35691"/>
    <w:rsid w:val="00B36103"/>
    <w:rsid w:val="00B362E0"/>
    <w:rsid w:val="00B3672B"/>
    <w:rsid w:val="00B3711C"/>
    <w:rsid w:val="00B371AA"/>
    <w:rsid w:val="00B3724B"/>
    <w:rsid w:val="00B372C8"/>
    <w:rsid w:val="00B37378"/>
    <w:rsid w:val="00B37430"/>
    <w:rsid w:val="00B376AB"/>
    <w:rsid w:val="00B3775B"/>
    <w:rsid w:val="00B37767"/>
    <w:rsid w:val="00B37A45"/>
    <w:rsid w:val="00B37B11"/>
    <w:rsid w:val="00B37B7C"/>
    <w:rsid w:val="00B40077"/>
    <w:rsid w:val="00B40199"/>
    <w:rsid w:val="00B4027F"/>
    <w:rsid w:val="00B40365"/>
    <w:rsid w:val="00B409E9"/>
    <w:rsid w:val="00B40CBC"/>
    <w:rsid w:val="00B40D2B"/>
    <w:rsid w:val="00B40D81"/>
    <w:rsid w:val="00B412C1"/>
    <w:rsid w:val="00B4147A"/>
    <w:rsid w:val="00B41489"/>
    <w:rsid w:val="00B415CD"/>
    <w:rsid w:val="00B4172E"/>
    <w:rsid w:val="00B41A72"/>
    <w:rsid w:val="00B41A86"/>
    <w:rsid w:val="00B41E9E"/>
    <w:rsid w:val="00B41F84"/>
    <w:rsid w:val="00B41F96"/>
    <w:rsid w:val="00B421EA"/>
    <w:rsid w:val="00B42387"/>
    <w:rsid w:val="00B424AC"/>
    <w:rsid w:val="00B42AA6"/>
    <w:rsid w:val="00B42AD2"/>
    <w:rsid w:val="00B42B19"/>
    <w:rsid w:val="00B42D6A"/>
    <w:rsid w:val="00B42FFF"/>
    <w:rsid w:val="00B430EC"/>
    <w:rsid w:val="00B434E1"/>
    <w:rsid w:val="00B43988"/>
    <w:rsid w:val="00B43BB3"/>
    <w:rsid w:val="00B440A8"/>
    <w:rsid w:val="00B441D8"/>
    <w:rsid w:val="00B44529"/>
    <w:rsid w:val="00B4493E"/>
    <w:rsid w:val="00B449B1"/>
    <w:rsid w:val="00B44D46"/>
    <w:rsid w:val="00B44F44"/>
    <w:rsid w:val="00B4569A"/>
    <w:rsid w:val="00B45720"/>
    <w:rsid w:val="00B45952"/>
    <w:rsid w:val="00B45A54"/>
    <w:rsid w:val="00B45CB8"/>
    <w:rsid w:val="00B45ED0"/>
    <w:rsid w:val="00B461E6"/>
    <w:rsid w:val="00B4679D"/>
    <w:rsid w:val="00B46BF9"/>
    <w:rsid w:val="00B46BFD"/>
    <w:rsid w:val="00B47245"/>
    <w:rsid w:val="00B47578"/>
    <w:rsid w:val="00B47AF5"/>
    <w:rsid w:val="00B47B60"/>
    <w:rsid w:val="00B47CF5"/>
    <w:rsid w:val="00B50010"/>
    <w:rsid w:val="00B500A5"/>
    <w:rsid w:val="00B5052F"/>
    <w:rsid w:val="00B508C1"/>
    <w:rsid w:val="00B50B4C"/>
    <w:rsid w:val="00B50D0E"/>
    <w:rsid w:val="00B50E56"/>
    <w:rsid w:val="00B50EE8"/>
    <w:rsid w:val="00B51029"/>
    <w:rsid w:val="00B511F0"/>
    <w:rsid w:val="00B51663"/>
    <w:rsid w:val="00B51C5F"/>
    <w:rsid w:val="00B51C95"/>
    <w:rsid w:val="00B51FFF"/>
    <w:rsid w:val="00B5245E"/>
    <w:rsid w:val="00B5262C"/>
    <w:rsid w:val="00B52920"/>
    <w:rsid w:val="00B52AAB"/>
    <w:rsid w:val="00B52F2F"/>
    <w:rsid w:val="00B530DF"/>
    <w:rsid w:val="00B53227"/>
    <w:rsid w:val="00B53387"/>
    <w:rsid w:val="00B535BD"/>
    <w:rsid w:val="00B538CB"/>
    <w:rsid w:val="00B53CBE"/>
    <w:rsid w:val="00B53DB8"/>
    <w:rsid w:val="00B54250"/>
    <w:rsid w:val="00B54417"/>
    <w:rsid w:val="00B54422"/>
    <w:rsid w:val="00B547EE"/>
    <w:rsid w:val="00B54C13"/>
    <w:rsid w:val="00B54DDA"/>
    <w:rsid w:val="00B54E3F"/>
    <w:rsid w:val="00B54EBD"/>
    <w:rsid w:val="00B54EC9"/>
    <w:rsid w:val="00B5528F"/>
    <w:rsid w:val="00B553B4"/>
    <w:rsid w:val="00B55541"/>
    <w:rsid w:val="00B556D6"/>
    <w:rsid w:val="00B5601C"/>
    <w:rsid w:val="00B56160"/>
    <w:rsid w:val="00B5646F"/>
    <w:rsid w:val="00B566D3"/>
    <w:rsid w:val="00B568F6"/>
    <w:rsid w:val="00B56D70"/>
    <w:rsid w:val="00B56F7B"/>
    <w:rsid w:val="00B572F8"/>
    <w:rsid w:val="00B573FE"/>
    <w:rsid w:val="00B57594"/>
    <w:rsid w:val="00B57886"/>
    <w:rsid w:val="00B57E7E"/>
    <w:rsid w:val="00B57F9E"/>
    <w:rsid w:val="00B6001C"/>
    <w:rsid w:val="00B60160"/>
    <w:rsid w:val="00B602FC"/>
    <w:rsid w:val="00B606E2"/>
    <w:rsid w:val="00B60BA1"/>
    <w:rsid w:val="00B60DF0"/>
    <w:rsid w:val="00B60FCC"/>
    <w:rsid w:val="00B61049"/>
    <w:rsid w:val="00B61278"/>
    <w:rsid w:val="00B61487"/>
    <w:rsid w:val="00B615CC"/>
    <w:rsid w:val="00B61A9F"/>
    <w:rsid w:val="00B61CDE"/>
    <w:rsid w:val="00B61DD5"/>
    <w:rsid w:val="00B61DFB"/>
    <w:rsid w:val="00B61EFC"/>
    <w:rsid w:val="00B62001"/>
    <w:rsid w:val="00B6204D"/>
    <w:rsid w:val="00B62781"/>
    <w:rsid w:val="00B62810"/>
    <w:rsid w:val="00B629BE"/>
    <w:rsid w:val="00B62AA0"/>
    <w:rsid w:val="00B62AB4"/>
    <w:rsid w:val="00B62ABA"/>
    <w:rsid w:val="00B62F6A"/>
    <w:rsid w:val="00B6313C"/>
    <w:rsid w:val="00B63146"/>
    <w:rsid w:val="00B6339B"/>
    <w:rsid w:val="00B633F9"/>
    <w:rsid w:val="00B636BA"/>
    <w:rsid w:val="00B637D5"/>
    <w:rsid w:val="00B6381C"/>
    <w:rsid w:val="00B63C5B"/>
    <w:rsid w:val="00B63D52"/>
    <w:rsid w:val="00B63E08"/>
    <w:rsid w:val="00B63F35"/>
    <w:rsid w:val="00B6432E"/>
    <w:rsid w:val="00B6462C"/>
    <w:rsid w:val="00B64634"/>
    <w:rsid w:val="00B646E9"/>
    <w:rsid w:val="00B64898"/>
    <w:rsid w:val="00B64ACA"/>
    <w:rsid w:val="00B64C06"/>
    <w:rsid w:val="00B64CC3"/>
    <w:rsid w:val="00B64CE9"/>
    <w:rsid w:val="00B64DC8"/>
    <w:rsid w:val="00B64F22"/>
    <w:rsid w:val="00B653BA"/>
    <w:rsid w:val="00B65C8E"/>
    <w:rsid w:val="00B65F28"/>
    <w:rsid w:val="00B6611B"/>
    <w:rsid w:val="00B662D9"/>
    <w:rsid w:val="00B6647E"/>
    <w:rsid w:val="00B66632"/>
    <w:rsid w:val="00B66724"/>
    <w:rsid w:val="00B66867"/>
    <w:rsid w:val="00B66C3D"/>
    <w:rsid w:val="00B66FF5"/>
    <w:rsid w:val="00B671D8"/>
    <w:rsid w:val="00B67477"/>
    <w:rsid w:val="00B676E3"/>
    <w:rsid w:val="00B676F1"/>
    <w:rsid w:val="00B67811"/>
    <w:rsid w:val="00B678BC"/>
    <w:rsid w:val="00B70144"/>
    <w:rsid w:val="00B702B6"/>
    <w:rsid w:val="00B706AD"/>
    <w:rsid w:val="00B707C5"/>
    <w:rsid w:val="00B707C7"/>
    <w:rsid w:val="00B709C0"/>
    <w:rsid w:val="00B70AF5"/>
    <w:rsid w:val="00B71234"/>
    <w:rsid w:val="00B7123E"/>
    <w:rsid w:val="00B71425"/>
    <w:rsid w:val="00B71437"/>
    <w:rsid w:val="00B71458"/>
    <w:rsid w:val="00B71505"/>
    <w:rsid w:val="00B71541"/>
    <w:rsid w:val="00B71D4C"/>
    <w:rsid w:val="00B71FA3"/>
    <w:rsid w:val="00B7232A"/>
    <w:rsid w:val="00B72443"/>
    <w:rsid w:val="00B72479"/>
    <w:rsid w:val="00B7254A"/>
    <w:rsid w:val="00B725A1"/>
    <w:rsid w:val="00B7289C"/>
    <w:rsid w:val="00B72E5C"/>
    <w:rsid w:val="00B72FE4"/>
    <w:rsid w:val="00B73003"/>
    <w:rsid w:val="00B73031"/>
    <w:rsid w:val="00B73113"/>
    <w:rsid w:val="00B731B2"/>
    <w:rsid w:val="00B7332A"/>
    <w:rsid w:val="00B735F0"/>
    <w:rsid w:val="00B737BE"/>
    <w:rsid w:val="00B739D8"/>
    <w:rsid w:val="00B73B07"/>
    <w:rsid w:val="00B73FC0"/>
    <w:rsid w:val="00B73FFB"/>
    <w:rsid w:val="00B7422D"/>
    <w:rsid w:val="00B74385"/>
    <w:rsid w:val="00B743ED"/>
    <w:rsid w:val="00B7443F"/>
    <w:rsid w:val="00B7455A"/>
    <w:rsid w:val="00B74823"/>
    <w:rsid w:val="00B74A2E"/>
    <w:rsid w:val="00B74D36"/>
    <w:rsid w:val="00B74F5A"/>
    <w:rsid w:val="00B751D2"/>
    <w:rsid w:val="00B752C6"/>
    <w:rsid w:val="00B75497"/>
    <w:rsid w:val="00B755E1"/>
    <w:rsid w:val="00B75831"/>
    <w:rsid w:val="00B758B2"/>
    <w:rsid w:val="00B758D6"/>
    <w:rsid w:val="00B75975"/>
    <w:rsid w:val="00B75A7F"/>
    <w:rsid w:val="00B75CBB"/>
    <w:rsid w:val="00B75ECB"/>
    <w:rsid w:val="00B75F10"/>
    <w:rsid w:val="00B761B6"/>
    <w:rsid w:val="00B7634F"/>
    <w:rsid w:val="00B76510"/>
    <w:rsid w:val="00B76613"/>
    <w:rsid w:val="00B76894"/>
    <w:rsid w:val="00B76C0E"/>
    <w:rsid w:val="00B76EB0"/>
    <w:rsid w:val="00B76EF4"/>
    <w:rsid w:val="00B77154"/>
    <w:rsid w:val="00B771BC"/>
    <w:rsid w:val="00B771F1"/>
    <w:rsid w:val="00B771F6"/>
    <w:rsid w:val="00B77698"/>
    <w:rsid w:val="00B77707"/>
    <w:rsid w:val="00B778FC"/>
    <w:rsid w:val="00B77982"/>
    <w:rsid w:val="00B77AAD"/>
    <w:rsid w:val="00B77E42"/>
    <w:rsid w:val="00B77FD0"/>
    <w:rsid w:val="00B80067"/>
    <w:rsid w:val="00B80423"/>
    <w:rsid w:val="00B80E7B"/>
    <w:rsid w:val="00B81138"/>
    <w:rsid w:val="00B816FA"/>
    <w:rsid w:val="00B817CD"/>
    <w:rsid w:val="00B81836"/>
    <w:rsid w:val="00B8196A"/>
    <w:rsid w:val="00B81B31"/>
    <w:rsid w:val="00B81C01"/>
    <w:rsid w:val="00B81C15"/>
    <w:rsid w:val="00B81FB5"/>
    <w:rsid w:val="00B82357"/>
    <w:rsid w:val="00B82408"/>
    <w:rsid w:val="00B82941"/>
    <w:rsid w:val="00B82B40"/>
    <w:rsid w:val="00B82CA0"/>
    <w:rsid w:val="00B82F2B"/>
    <w:rsid w:val="00B83989"/>
    <w:rsid w:val="00B83E89"/>
    <w:rsid w:val="00B83EF2"/>
    <w:rsid w:val="00B83F71"/>
    <w:rsid w:val="00B84031"/>
    <w:rsid w:val="00B8431F"/>
    <w:rsid w:val="00B84488"/>
    <w:rsid w:val="00B84B3D"/>
    <w:rsid w:val="00B84DD0"/>
    <w:rsid w:val="00B84F4B"/>
    <w:rsid w:val="00B84FA6"/>
    <w:rsid w:val="00B8507F"/>
    <w:rsid w:val="00B855E9"/>
    <w:rsid w:val="00B85805"/>
    <w:rsid w:val="00B85A71"/>
    <w:rsid w:val="00B85C43"/>
    <w:rsid w:val="00B85FDD"/>
    <w:rsid w:val="00B85FF2"/>
    <w:rsid w:val="00B864CA"/>
    <w:rsid w:val="00B86874"/>
    <w:rsid w:val="00B86A37"/>
    <w:rsid w:val="00B86C16"/>
    <w:rsid w:val="00B86CEC"/>
    <w:rsid w:val="00B86EC0"/>
    <w:rsid w:val="00B872AC"/>
    <w:rsid w:val="00B872C8"/>
    <w:rsid w:val="00B872DB"/>
    <w:rsid w:val="00B872F0"/>
    <w:rsid w:val="00B87324"/>
    <w:rsid w:val="00B87460"/>
    <w:rsid w:val="00B8752C"/>
    <w:rsid w:val="00B8777E"/>
    <w:rsid w:val="00B8781A"/>
    <w:rsid w:val="00B87A1B"/>
    <w:rsid w:val="00B87B20"/>
    <w:rsid w:val="00B87DA8"/>
    <w:rsid w:val="00B87E1E"/>
    <w:rsid w:val="00B901E5"/>
    <w:rsid w:val="00B903AC"/>
    <w:rsid w:val="00B903B0"/>
    <w:rsid w:val="00B9061C"/>
    <w:rsid w:val="00B90A54"/>
    <w:rsid w:val="00B90E69"/>
    <w:rsid w:val="00B90F5B"/>
    <w:rsid w:val="00B91073"/>
    <w:rsid w:val="00B9117F"/>
    <w:rsid w:val="00B91488"/>
    <w:rsid w:val="00B91557"/>
    <w:rsid w:val="00B91784"/>
    <w:rsid w:val="00B91BE6"/>
    <w:rsid w:val="00B91C39"/>
    <w:rsid w:val="00B91E05"/>
    <w:rsid w:val="00B92059"/>
    <w:rsid w:val="00B9212A"/>
    <w:rsid w:val="00B923AE"/>
    <w:rsid w:val="00B92605"/>
    <w:rsid w:val="00B9261D"/>
    <w:rsid w:val="00B92893"/>
    <w:rsid w:val="00B92A39"/>
    <w:rsid w:val="00B92DCC"/>
    <w:rsid w:val="00B93006"/>
    <w:rsid w:val="00B93120"/>
    <w:rsid w:val="00B93158"/>
    <w:rsid w:val="00B93490"/>
    <w:rsid w:val="00B93530"/>
    <w:rsid w:val="00B93849"/>
    <w:rsid w:val="00B938C1"/>
    <w:rsid w:val="00B93E97"/>
    <w:rsid w:val="00B9403A"/>
    <w:rsid w:val="00B9407D"/>
    <w:rsid w:val="00B941BC"/>
    <w:rsid w:val="00B942CB"/>
    <w:rsid w:val="00B94D59"/>
    <w:rsid w:val="00B95147"/>
    <w:rsid w:val="00B95508"/>
    <w:rsid w:val="00B956C9"/>
    <w:rsid w:val="00B95E6F"/>
    <w:rsid w:val="00B96367"/>
    <w:rsid w:val="00B9645E"/>
    <w:rsid w:val="00B9651C"/>
    <w:rsid w:val="00B96B6A"/>
    <w:rsid w:val="00B96CA4"/>
    <w:rsid w:val="00B97A07"/>
    <w:rsid w:val="00B97AFC"/>
    <w:rsid w:val="00BA0037"/>
    <w:rsid w:val="00BA0553"/>
    <w:rsid w:val="00BA0636"/>
    <w:rsid w:val="00BA0684"/>
    <w:rsid w:val="00BA06E6"/>
    <w:rsid w:val="00BA073C"/>
    <w:rsid w:val="00BA0790"/>
    <w:rsid w:val="00BA0891"/>
    <w:rsid w:val="00BA0B8F"/>
    <w:rsid w:val="00BA0D45"/>
    <w:rsid w:val="00BA0DCA"/>
    <w:rsid w:val="00BA12B5"/>
    <w:rsid w:val="00BA1578"/>
    <w:rsid w:val="00BA1672"/>
    <w:rsid w:val="00BA17D6"/>
    <w:rsid w:val="00BA19DE"/>
    <w:rsid w:val="00BA1D0F"/>
    <w:rsid w:val="00BA1DE3"/>
    <w:rsid w:val="00BA1EB1"/>
    <w:rsid w:val="00BA202D"/>
    <w:rsid w:val="00BA2091"/>
    <w:rsid w:val="00BA24AA"/>
    <w:rsid w:val="00BA2834"/>
    <w:rsid w:val="00BA29ED"/>
    <w:rsid w:val="00BA2A07"/>
    <w:rsid w:val="00BA2AEE"/>
    <w:rsid w:val="00BA2F78"/>
    <w:rsid w:val="00BA2FEC"/>
    <w:rsid w:val="00BA3333"/>
    <w:rsid w:val="00BA33B8"/>
    <w:rsid w:val="00BA34B0"/>
    <w:rsid w:val="00BA3674"/>
    <w:rsid w:val="00BA3731"/>
    <w:rsid w:val="00BA379C"/>
    <w:rsid w:val="00BA3801"/>
    <w:rsid w:val="00BA39BD"/>
    <w:rsid w:val="00BA3BC4"/>
    <w:rsid w:val="00BA3CAC"/>
    <w:rsid w:val="00BA3CBA"/>
    <w:rsid w:val="00BA3E94"/>
    <w:rsid w:val="00BA3F0C"/>
    <w:rsid w:val="00BA417C"/>
    <w:rsid w:val="00BA43CB"/>
    <w:rsid w:val="00BA4459"/>
    <w:rsid w:val="00BA45A8"/>
    <w:rsid w:val="00BA48BE"/>
    <w:rsid w:val="00BA48F4"/>
    <w:rsid w:val="00BA49FF"/>
    <w:rsid w:val="00BA4A80"/>
    <w:rsid w:val="00BA4D57"/>
    <w:rsid w:val="00BA4D72"/>
    <w:rsid w:val="00BA4FC5"/>
    <w:rsid w:val="00BA50B4"/>
    <w:rsid w:val="00BA526F"/>
    <w:rsid w:val="00BA54D2"/>
    <w:rsid w:val="00BA554C"/>
    <w:rsid w:val="00BA5C69"/>
    <w:rsid w:val="00BA5CC4"/>
    <w:rsid w:val="00BA5F12"/>
    <w:rsid w:val="00BA5F27"/>
    <w:rsid w:val="00BA6410"/>
    <w:rsid w:val="00BA649D"/>
    <w:rsid w:val="00BA659F"/>
    <w:rsid w:val="00BA6607"/>
    <w:rsid w:val="00BA6750"/>
    <w:rsid w:val="00BA6AEA"/>
    <w:rsid w:val="00BA6B86"/>
    <w:rsid w:val="00BA6DA9"/>
    <w:rsid w:val="00BA6F02"/>
    <w:rsid w:val="00BA73BC"/>
    <w:rsid w:val="00BA744D"/>
    <w:rsid w:val="00BA789E"/>
    <w:rsid w:val="00BA794B"/>
    <w:rsid w:val="00BA7D2A"/>
    <w:rsid w:val="00BA7F8C"/>
    <w:rsid w:val="00BB0288"/>
    <w:rsid w:val="00BB0407"/>
    <w:rsid w:val="00BB0546"/>
    <w:rsid w:val="00BB0730"/>
    <w:rsid w:val="00BB0848"/>
    <w:rsid w:val="00BB08D5"/>
    <w:rsid w:val="00BB0ADC"/>
    <w:rsid w:val="00BB0CD1"/>
    <w:rsid w:val="00BB0DF9"/>
    <w:rsid w:val="00BB0EA6"/>
    <w:rsid w:val="00BB13D6"/>
    <w:rsid w:val="00BB143B"/>
    <w:rsid w:val="00BB190C"/>
    <w:rsid w:val="00BB1B73"/>
    <w:rsid w:val="00BB1BE0"/>
    <w:rsid w:val="00BB1C7C"/>
    <w:rsid w:val="00BB1CA6"/>
    <w:rsid w:val="00BB205A"/>
    <w:rsid w:val="00BB221B"/>
    <w:rsid w:val="00BB2376"/>
    <w:rsid w:val="00BB291F"/>
    <w:rsid w:val="00BB2957"/>
    <w:rsid w:val="00BB2C0C"/>
    <w:rsid w:val="00BB3076"/>
    <w:rsid w:val="00BB331C"/>
    <w:rsid w:val="00BB3990"/>
    <w:rsid w:val="00BB3A54"/>
    <w:rsid w:val="00BB3A6F"/>
    <w:rsid w:val="00BB3C05"/>
    <w:rsid w:val="00BB3E73"/>
    <w:rsid w:val="00BB3F28"/>
    <w:rsid w:val="00BB3F4E"/>
    <w:rsid w:val="00BB40C5"/>
    <w:rsid w:val="00BB40E8"/>
    <w:rsid w:val="00BB4392"/>
    <w:rsid w:val="00BB4546"/>
    <w:rsid w:val="00BB46BC"/>
    <w:rsid w:val="00BB4B47"/>
    <w:rsid w:val="00BB4BEA"/>
    <w:rsid w:val="00BB5001"/>
    <w:rsid w:val="00BB53C8"/>
    <w:rsid w:val="00BB569D"/>
    <w:rsid w:val="00BB57D7"/>
    <w:rsid w:val="00BB5970"/>
    <w:rsid w:val="00BB5F22"/>
    <w:rsid w:val="00BB6035"/>
    <w:rsid w:val="00BB6060"/>
    <w:rsid w:val="00BB6554"/>
    <w:rsid w:val="00BB65B8"/>
    <w:rsid w:val="00BB6663"/>
    <w:rsid w:val="00BB686E"/>
    <w:rsid w:val="00BB6C09"/>
    <w:rsid w:val="00BB6CA6"/>
    <w:rsid w:val="00BB6F29"/>
    <w:rsid w:val="00BB71FF"/>
    <w:rsid w:val="00BB7430"/>
    <w:rsid w:val="00BB752E"/>
    <w:rsid w:val="00BB758E"/>
    <w:rsid w:val="00BB7661"/>
    <w:rsid w:val="00BB7743"/>
    <w:rsid w:val="00BB77C4"/>
    <w:rsid w:val="00BB790E"/>
    <w:rsid w:val="00BC00C1"/>
    <w:rsid w:val="00BC021D"/>
    <w:rsid w:val="00BC065D"/>
    <w:rsid w:val="00BC0A11"/>
    <w:rsid w:val="00BC0DE9"/>
    <w:rsid w:val="00BC0FF8"/>
    <w:rsid w:val="00BC1291"/>
    <w:rsid w:val="00BC149C"/>
    <w:rsid w:val="00BC185C"/>
    <w:rsid w:val="00BC1B8F"/>
    <w:rsid w:val="00BC1BF2"/>
    <w:rsid w:val="00BC1D5E"/>
    <w:rsid w:val="00BC1F14"/>
    <w:rsid w:val="00BC21BB"/>
    <w:rsid w:val="00BC2613"/>
    <w:rsid w:val="00BC28B7"/>
    <w:rsid w:val="00BC2C61"/>
    <w:rsid w:val="00BC2C8F"/>
    <w:rsid w:val="00BC2E5A"/>
    <w:rsid w:val="00BC36E4"/>
    <w:rsid w:val="00BC37CC"/>
    <w:rsid w:val="00BC3985"/>
    <w:rsid w:val="00BC43A7"/>
    <w:rsid w:val="00BC43B5"/>
    <w:rsid w:val="00BC45D9"/>
    <w:rsid w:val="00BC47AF"/>
    <w:rsid w:val="00BC48F4"/>
    <w:rsid w:val="00BC492D"/>
    <w:rsid w:val="00BC4D73"/>
    <w:rsid w:val="00BC4D94"/>
    <w:rsid w:val="00BC5312"/>
    <w:rsid w:val="00BC5588"/>
    <w:rsid w:val="00BC57E8"/>
    <w:rsid w:val="00BC5941"/>
    <w:rsid w:val="00BC6279"/>
    <w:rsid w:val="00BC631C"/>
    <w:rsid w:val="00BC6673"/>
    <w:rsid w:val="00BC6A82"/>
    <w:rsid w:val="00BC6D2A"/>
    <w:rsid w:val="00BC7044"/>
    <w:rsid w:val="00BC7144"/>
    <w:rsid w:val="00BC71DD"/>
    <w:rsid w:val="00BC72B7"/>
    <w:rsid w:val="00BC754C"/>
    <w:rsid w:val="00BC760A"/>
    <w:rsid w:val="00BC7735"/>
    <w:rsid w:val="00BC7954"/>
    <w:rsid w:val="00BC7D07"/>
    <w:rsid w:val="00BC7D91"/>
    <w:rsid w:val="00BC7FA6"/>
    <w:rsid w:val="00BD00DC"/>
    <w:rsid w:val="00BD028B"/>
    <w:rsid w:val="00BD03D8"/>
    <w:rsid w:val="00BD0732"/>
    <w:rsid w:val="00BD0D60"/>
    <w:rsid w:val="00BD0EF0"/>
    <w:rsid w:val="00BD11CF"/>
    <w:rsid w:val="00BD1442"/>
    <w:rsid w:val="00BD1AAC"/>
    <w:rsid w:val="00BD1C06"/>
    <w:rsid w:val="00BD1C68"/>
    <w:rsid w:val="00BD1EA8"/>
    <w:rsid w:val="00BD2735"/>
    <w:rsid w:val="00BD2840"/>
    <w:rsid w:val="00BD285B"/>
    <w:rsid w:val="00BD2C7C"/>
    <w:rsid w:val="00BD2D11"/>
    <w:rsid w:val="00BD2D9B"/>
    <w:rsid w:val="00BD2FCB"/>
    <w:rsid w:val="00BD35BC"/>
    <w:rsid w:val="00BD3628"/>
    <w:rsid w:val="00BD39D5"/>
    <w:rsid w:val="00BD3A93"/>
    <w:rsid w:val="00BD41A0"/>
    <w:rsid w:val="00BD4314"/>
    <w:rsid w:val="00BD448F"/>
    <w:rsid w:val="00BD4497"/>
    <w:rsid w:val="00BD45D9"/>
    <w:rsid w:val="00BD4661"/>
    <w:rsid w:val="00BD48F9"/>
    <w:rsid w:val="00BD4CB4"/>
    <w:rsid w:val="00BD5314"/>
    <w:rsid w:val="00BD5943"/>
    <w:rsid w:val="00BD5966"/>
    <w:rsid w:val="00BD5A13"/>
    <w:rsid w:val="00BD5C94"/>
    <w:rsid w:val="00BD5D2C"/>
    <w:rsid w:val="00BD6202"/>
    <w:rsid w:val="00BD6227"/>
    <w:rsid w:val="00BD623C"/>
    <w:rsid w:val="00BD62B2"/>
    <w:rsid w:val="00BD64A7"/>
    <w:rsid w:val="00BD6E02"/>
    <w:rsid w:val="00BD71B1"/>
    <w:rsid w:val="00BD73EC"/>
    <w:rsid w:val="00BD7488"/>
    <w:rsid w:val="00BD74C4"/>
    <w:rsid w:val="00BD74FF"/>
    <w:rsid w:val="00BD763D"/>
    <w:rsid w:val="00BD7676"/>
    <w:rsid w:val="00BD7A94"/>
    <w:rsid w:val="00BD7E4B"/>
    <w:rsid w:val="00BE0342"/>
    <w:rsid w:val="00BE06CA"/>
    <w:rsid w:val="00BE07DB"/>
    <w:rsid w:val="00BE0A49"/>
    <w:rsid w:val="00BE0BDD"/>
    <w:rsid w:val="00BE1150"/>
    <w:rsid w:val="00BE1732"/>
    <w:rsid w:val="00BE196A"/>
    <w:rsid w:val="00BE218A"/>
    <w:rsid w:val="00BE21A8"/>
    <w:rsid w:val="00BE2A8F"/>
    <w:rsid w:val="00BE2CA3"/>
    <w:rsid w:val="00BE2DA4"/>
    <w:rsid w:val="00BE2FD6"/>
    <w:rsid w:val="00BE3104"/>
    <w:rsid w:val="00BE3336"/>
    <w:rsid w:val="00BE3455"/>
    <w:rsid w:val="00BE3529"/>
    <w:rsid w:val="00BE35D6"/>
    <w:rsid w:val="00BE37C3"/>
    <w:rsid w:val="00BE38E9"/>
    <w:rsid w:val="00BE390D"/>
    <w:rsid w:val="00BE3940"/>
    <w:rsid w:val="00BE3B5C"/>
    <w:rsid w:val="00BE3CB8"/>
    <w:rsid w:val="00BE4392"/>
    <w:rsid w:val="00BE44D8"/>
    <w:rsid w:val="00BE4664"/>
    <w:rsid w:val="00BE485F"/>
    <w:rsid w:val="00BE4A7C"/>
    <w:rsid w:val="00BE507C"/>
    <w:rsid w:val="00BE5204"/>
    <w:rsid w:val="00BE523C"/>
    <w:rsid w:val="00BE5251"/>
    <w:rsid w:val="00BE55E0"/>
    <w:rsid w:val="00BE59D3"/>
    <w:rsid w:val="00BE5AC6"/>
    <w:rsid w:val="00BE5C4D"/>
    <w:rsid w:val="00BE60A9"/>
    <w:rsid w:val="00BE6429"/>
    <w:rsid w:val="00BE6612"/>
    <w:rsid w:val="00BE6643"/>
    <w:rsid w:val="00BE6792"/>
    <w:rsid w:val="00BE692F"/>
    <w:rsid w:val="00BE6CC2"/>
    <w:rsid w:val="00BE6F33"/>
    <w:rsid w:val="00BE70C0"/>
    <w:rsid w:val="00BE71ED"/>
    <w:rsid w:val="00BE752D"/>
    <w:rsid w:val="00BE761D"/>
    <w:rsid w:val="00BE7D57"/>
    <w:rsid w:val="00BF0451"/>
    <w:rsid w:val="00BF0461"/>
    <w:rsid w:val="00BF0814"/>
    <w:rsid w:val="00BF0865"/>
    <w:rsid w:val="00BF0D2B"/>
    <w:rsid w:val="00BF0E7B"/>
    <w:rsid w:val="00BF0FD0"/>
    <w:rsid w:val="00BF114B"/>
    <w:rsid w:val="00BF1177"/>
    <w:rsid w:val="00BF1193"/>
    <w:rsid w:val="00BF125E"/>
    <w:rsid w:val="00BF1492"/>
    <w:rsid w:val="00BF16CE"/>
    <w:rsid w:val="00BF199C"/>
    <w:rsid w:val="00BF1A28"/>
    <w:rsid w:val="00BF1AB8"/>
    <w:rsid w:val="00BF21DA"/>
    <w:rsid w:val="00BF22A5"/>
    <w:rsid w:val="00BF23E8"/>
    <w:rsid w:val="00BF2B3D"/>
    <w:rsid w:val="00BF2C47"/>
    <w:rsid w:val="00BF2CC9"/>
    <w:rsid w:val="00BF2DE0"/>
    <w:rsid w:val="00BF2E30"/>
    <w:rsid w:val="00BF35BD"/>
    <w:rsid w:val="00BF36A2"/>
    <w:rsid w:val="00BF3987"/>
    <w:rsid w:val="00BF3A3A"/>
    <w:rsid w:val="00BF3B14"/>
    <w:rsid w:val="00BF3C42"/>
    <w:rsid w:val="00BF3C82"/>
    <w:rsid w:val="00BF3CEC"/>
    <w:rsid w:val="00BF3E65"/>
    <w:rsid w:val="00BF3ECF"/>
    <w:rsid w:val="00BF3EE9"/>
    <w:rsid w:val="00BF4076"/>
    <w:rsid w:val="00BF4121"/>
    <w:rsid w:val="00BF41CB"/>
    <w:rsid w:val="00BF4290"/>
    <w:rsid w:val="00BF42FB"/>
    <w:rsid w:val="00BF4653"/>
    <w:rsid w:val="00BF4710"/>
    <w:rsid w:val="00BF4869"/>
    <w:rsid w:val="00BF487F"/>
    <w:rsid w:val="00BF48D9"/>
    <w:rsid w:val="00BF4E00"/>
    <w:rsid w:val="00BF4F30"/>
    <w:rsid w:val="00BF505A"/>
    <w:rsid w:val="00BF505B"/>
    <w:rsid w:val="00BF510C"/>
    <w:rsid w:val="00BF5658"/>
    <w:rsid w:val="00BF573B"/>
    <w:rsid w:val="00BF57D6"/>
    <w:rsid w:val="00BF58F9"/>
    <w:rsid w:val="00BF5E69"/>
    <w:rsid w:val="00BF613A"/>
    <w:rsid w:val="00BF6249"/>
    <w:rsid w:val="00BF63C2"/>
    <w:rsid w:val="00BF6411"/>
    <w:rsid w:val="00BF6509"/>
    <w:rsid w:val="00BF67FF"/>
    <w:rsid w:val="00BF717C"/>
    <w:rsid w:val="00BF739C"/>
    <w:rsid w:val="00BF73F3"/>
    <w:rsid w:val="00BF76F4"/>
    <w:rsid w:val="00BF7817"/>
    <w:rsid w:val="00BF79C1"/>
    <w:rsid w:val="00BF79C9"/>
    <w:rsid w:val="00BF7BE2"/>
    <w:rsid w:val="00C0018F"/>
    <w:rsid w:val="00C00359"/>
    <w:rsid w:val="00C0051E"/>
    <w:rsid w:val="00C008F4"/>
    <w:rsid w:val="00C00A6A"/>
    <w:rsid w:val="00C00F27"/>
    <w:rsid w:val="00C011E2"/>
    <w:rsid w:val="00C0142C"/>
    <w:rsid w:val="00C016A7"/>
    <w:rsid w:val="00C016B2"/>
    <w:rsid w:val="00C016B6"/>
    <w:rsid w:val="00C01803"/>
    <w:rsid w:val="00C01882"/>
    <w:rsid w:val="00C019FD"/>
    <w:rsid w:val="00C01A64"/>
    <w:rsid w:val="00C01CFA"/>
    <w:rsid w:val="00C01E52"/>
    <w:rsid w:val="00C020B4"/>
    <w:rsid w:val="00C022DF"/>
    <w:rsid w:val="00C024C4"/>
    <w:rsid w:val="00C02902"/>
    <w:rsid w:val="00C02F5A"/>
    <w:rsid w:val="00C03038"/>
    <w:rsid w:val="00C0337B"/>
    <w:rsid w:val="00C03736"/>
    <w:rsid w:val="00C03B43"/>
    <w:rsid w:val="00C03BAF"/>
    <w:rsid w:val="00C043F3"/>
    <w:rsid w:val="00C04433"/>
    <w:rsid w:val="00C0471F"/>
    <w:rsid w:val="00C047BA"/>
    <w:rsid w:val="00C04963"/>
    <w:rsid w:val="00C04AA0"/>
    <w:rsid w:val="00C04BF5"/>
    <w:rsid w:val="00C04C32"/>
    <w:rsid w:val="00C04DE2"/>
    <w:rsid w:val="00C050E5"/>
    <w:rsid w:val="00C05153"/>
    <w:rsid w:val="00C05302"/>
    <w:rsid w:val="00C054ED"/>
    <w:rsid w:val="00C05536"/>
    <w:rsid w:val="00C057A6"/>
    <w:rsid w:val="00C05864"/>
    <w:rsid w:val="00C05A2B"/>
    <w:rsid w:val="00C05B6E"/>
    <w:rsid w:val="00C05BAE"/>
    <w:rsid w:val="00C05DD8"/>
    <w:rsid w:val="00C05DE5"/>
    <w:rsid w:val="00C05ECE"/>
    <w:rsid w:val="00C06131"/>
    <w:rsid w:val="00C061F0"/>
    <w:rsid w:val="00C06358"/>
    <w:rsid w:val="00C0636B"/>
    <w:rsid w:val="00C06407"/>
    <w:rsid w:val="00C06545"/>
    <w:rsid w:val="00C066B4"/>
    <w:rsid w:val="00C06AFD"/>
    <w:rsid w:val="00C06B1D"/>
    <w:rsid w:val="00C06CF4"/>
    <w:rsid w:val="00C06D13"/>
    <w:rsid w:val="00C06E4C"/>
    <w:rsid w:val="00C07006"/>
    <w:rsid w:val="00C0768A"/>
    <w:rsid w:val="00C077C8"/>
    <w:rsid w:val="00C07BED"/>
    <w:rsid w:val="00C07BFF"/>
    <w:rsid w:val="00C07C65"/>
    <w:rsid w:val="00C07FA6"/>
    <w:rsid w:val="00C1002B"/>
    <w:rsid w:val="00C100DC"/>
    <w:rsid w:val="00C101F3"/>
    <w:rsid w:val="00C1030E"/>
    <w:rsid w:val="00C1033E"/>
    <w:rsid w:val="00C1035F"/>
    <w:rsid w:val="00C10529"/>
    <w:rsid w:val="00C10779"/>
    <w:rsid w:val="00C10FC5"/>
    <w:rsid w:val="00C1106B"/>
    <w:rsid w:val="00C11113"/>
    <w:rsid w:val="00C111C5"/>
    <w:rsid w:val="00C11357"/>
    <w:rsid w:val="00C11664"/>
    <w:rsid w:val="00C1168E"/>
    <w:rsid w:val="00C118C9"/>
    <w:rsid w:val="00C119F5"/>
    <w:rsid w:val="00C11CC9"/>
    <w:rsid w:val="00C121DF"/>
    <w:rsid w:val="00C122BC"/>
    <w:rsid w:val="00C123D5"/>
    <w:rsid w:val="00C1268B"/>
    <w:rsid w:val="00C12DE8"/>
    <w:rsid w:val="00C12F09"/>
    <w:rsid w:val="00C131F0"/>
    <w:rsid w:val="00C13408"/>
    <w:rsid w:val="00C13741"/>
    <w:rsid w:val="00C13936"/>
    <w:rsid w:val="00C13967"/>
    <w:rsid w:val="00C1424E"/>
    <w:rsid w:val="00C15087"/>
    <w:rsid w:val="00C1513F"/>
    <w:rsid w:val="00C1524C"/>
    <w:rsid w:val="00C1551B"/>
    <w:rsid w:val="00C15BE8"/>
    <w:rsid w:val="00C15CA2"/>
    <w:rsid w:val="00C15DD5"/>
    <w:rsid w:val="00C15EF4"/>
    <w:rsid w:val="00C15F0B"/>
    <w:rsid w:val="00C15FE8"/>
    <w:rsid w:val="00C16390"/>
    <w:rsid w:val="00C16767"/>
    <w:rsid w:val="00C16C3A"/>
    <w:rsid w:val="00C16CF7"/>
    <w:rsid w:val="00C16D48"/>
    <w:rsid w:val="00C170C1"/>
    <w:rsid w:val="00C174B2"/>
    <w:rsid w:val="00C1753F"/>
    <w:rsid w:val="00C17934"/>
    <w:rsid w:val="00C17F8F"/>
    <w:rsid w:val="00C200F5"/>
    <w:rsid w:val="00C20141"/>
    <w:rsid w:val="00C201C3"/>
    <w:rsid w:val="00C2063D"/>
    <w:rsid w:val="00C20902"/>
    <w:rsid w:val="00C20C22"/>
    <w:rsid w:val="00C210C1"/>
    <w:rsid w:val="00C211A3"/>
    <w:rsid w:val="00C212DD"/>
    <w:rsid w:val="00C21302"/>
    <w:rsid w:val="00C21312"/>
    <w:rsid w:val="00C21426"/>
    <w:rsid w:val="00C21510"/>
    <w:rsid w:val="00C21731"/>
    <w:rsid w:val="00C2177D"/>
    <w:rsid w:val="00C219EF"/>
    <w:rsid w:val="00C21A1D"/>
    <w:rsid w:val="00C21C7B"/>
    <w:rsid w:val="00C21D81"/>
    <w:rsid w:val="00C22166"/>
    <w:rsid w:val="00C2234A"/>
    <w:rsid w:val="00C225DC"/>
    <w:rsid w:val="00C2267C"/>
    <w:rsid w:val="00C226C5"/>
    <w:rsid w:val="00C22BBE"/>
    <w:rsid w:val="00C22D96"/>
    <w:rsid w:val="00C22E96"/>
    <w:rsid w:val="00C231B6"/>
    <w:rsid w:val="00C236FE"/>
    <w:rsid w:val="00C23B11"/>
    <w:rsid w:val="00C23E35"/>
    <w:rsid w:val="00C23E5F"/>
    <w:rsid w:val="00C242C4"/>
    <w:rsid w:val="00C243D1"/>
    <w:rsid w:val="00C24569"/>
    <w:rsid w:val="00C2457F"/>
    <w:rsid w:val="00C248A7"/>
    <w:rsid w:val="00C248D1"/>
    <w:rsid w:val="00C249F1"/>
    <w:rsid w:val="00C24DB6"/>
    <w:rsid w:val="00C25174"/>
    <w:rsid w:val="00C25342"/>
    <w:rsid w:val="00C253BC"/>
    <w:rsid w:val="00C253E0"/>
    <w:rsid w:val="00C25454"/>
    <w:rsid w:val="00C256A8"/>
    <w:rsid w:val="00C25780"/>
    <w:rsid w:val="00C2597D"/>
    <w:rsid w:val="00C259A7"/>
    <w:rsid w:val="00C25BDA"/>
    <w:rsid w:val="00C25FE3"/>
    <w:rsid w:val="00C266C6"/>
    <w:rsid w:val="00C2695E"/>
    <w:rsid w:val="00C26B90"/>
    <w:rsid w:val="00C26EA5"/>
    <w:rsid w:val="00C26F0B"/>
    <w:rsid w:val="00C27046"/>
    <w:rsid w:val="00C270C6"/>
    <w:rsid w:val="00C271C2"/>
    <w:rsid w:val="00C271F0"/>
    <w:rsid w:val="00C2752A"/>
    <w:rsid w:val="00C2781B"/>
    <w:rsid w:val="00C27855"/>
    <w:rsid w:val="00C279DE"/>
    <w:rsid w:val="00C279F4"/>
    <w:rsid w:val="00C27AD1"/>
    <w:rsid w:val="00C27FC9"/>
    <w:rsid w:val="00C3030D"/>
    <w:rsid w:val="00C303AE"/>
    <w:rsid w:val="00C303D4"/>
    <w:rsid w:val="00C30405"/>
    <w:rsid w:val="00C304B8"/>
    <w:rsid w:val="00C30503"/>
    <w:rsid w:val="00C3061F"/>
    <w:rsid w:val="00C3089E"/>
    <w:rsid w:val="00C309C2"/>
    <w:rsid w:val="00C30A0C"/>
    <w:rsid w:val="00C30ABA"/>
    <w:rsid w:val="00C30BA6"/>
    <w:rsid w:val="00C30FAD"/>
    <w:rsid w:val="00C31261"/>
    <w:rsid w:val="00C31741"/>
    <w:rsid w:val="00C317A0"/>
    <w:rsid w:val="00C31BC1"/>
    <w:rsid w:val="00C31C1A"/>
    <w:rsid w:val="00C3231D"/>
    <w:rsid w:val="00C324E5"/>
    <w:rsid w:val="00C32BF5"/>
    <w:rsid w:val="00C32C04"/>
    <w:rsid w:val="00C32C4C"/>
    <w:rsid w:val="00C32D59"/>
    <w:rsid w:val="00C32FFE"/>
    <w:rsid w:val="00C330D2"/>
    <w:rsid w:val="00C33120"/>
    <w:rsid w:val="00C33638"/>
    <w:rsid w:val="00C33929"/>
    <w:rsid w:val="00C33A89"/>
    <w:rsid w:val="00C33DD5"/>
    <w:rsid w:val="00C33E13"/>
    <w:rsid w:val="00C342B6"/>
    <w:rsid w:val="00C343C1"/>
    <w:rsid w:val="00C343C4"/>
    <w:rsid w:val="00C3455B"/>
    <w:rsid w:val="00C3469D"/>
    <w:rsid w:val="00C346FD"/>
    <w:rsid w:val="00C34AF7"/>
    <w:rsid w:val="00C34C9E"/>
    <w:rsid w:val="00C35462"/>
    <w:rsid w:val="00C35661"/>
    <w:rsid w:val="00C357A7"/>
    <w:rsid w:val="00C35868"/>
    <w:rsid w:val="00C35B48"/>
    <w:rsid w:val="00C35E2B"/>
    <w:rsid w:val="00C36158"/>
    <w:rsid w:val="00C36255"/>
    <w:rsid w:val="00C3648E"/>
    <w:rsid w:val="00C36684"/>
    <w:rsid w:val="00C3685D"/>
    <w:rsid w:val="00C36AC9"/>
    <w:rsid w:val="00C37105"/>
    <w:rsid w:val="00C37288"/>
    <w:rsid w:val="00C3757A"/>
    <w:rsid w:val="00C375BB"/>
    <w:rsid w:val="00C376E7"/>
    <w:rsid w:val="00C379D5"/>
    <w:rsid w:val="00C37C23"/>
    <w:rsid w:val="00C37DEF"/>
    <w:rsid w:val="00C37F94"/>
    <w:rsid w:val="00C400B8"/>
    <w:rsid w:val="00C402A5"/>
    <w:rsid w:val="00C402E4"/>
    <w:rsid w:val="00C40955"/>
    <w:rsid w:val="00C40A5A"/>
    <w:rsid w:val="00C40AE5"/>
    <w:rsid w:val="00C415CC"/>
    <w:rsid w:val="00C41A55"/>
    <w:rsid w:val="00C41ADE"/>
    <w:rsid w:val="00C41B2D"/>
    <w:rsid w:val="00C41C65"/>
    <w:rsid w:val="00C41D48"/>
    <w:rsid w:val="00C41EDF"/>
    <w:rsid w:val="00C4210B"/>
    <w:rsid w:val="00C42655"/>
    <w:rsid w:val="00C42A3B"/>
    <w:rsid w:val="00C42AA6"/>
    <w:rsid w:val="00C42D3E"/>
    <w:rsid w:val="00C42DB1"/>
    <w:rsid w:val="00C4301F"/>
    <w:rsid w:val="00C430C3"/>
    <w:rsid w:val="00C43153"/>
    <w:rsid w:val="00C43162"/>
    <w:rsid w:val="00C4330E"/>
    <w:rsid w:val="00C43502"/>
    <w:rsid w:val="00C43837"/>
    <w:rsid w:val="00C4397A"/>
    <w:rsid w:val="00C43BCE"/>
    <w:rsid w:val="00C43DD8"/>
    <w:rsid w:val="00C442BA"/>
    <w:rsid w:val="00C45013"/>
    <w:rsid w:val="00C4532C"/>
    <w:rsid w:val="00C45371"/>
    <w:rsid w:val="00C45700"/>
    <w:rsid w:val="00C45C21"/>
    <w:rsid w:val="00C45EB4"/>
    <w:rsid w:val="00C461E6"/>
    <w:rsid w:val="00C462DA"/>
    <w:rsid w:val="00C465D0"/>
    <w:rsid w:val="00C46A06"/>
    <w:rsid w:val="00C46C55"/>
    <w:rsid w:val="00C46DEB"/>
    <w:rsid w:val="00C46EE5"/>
    <w:rsid w:val="00C47342"/>
    <w:rsid w:val="00C4764D"/>
    <w:rsid w:val="00C476E3"/>
    <w:rsid w:val="00C47A7F"/>
    <w:rsid w:val="00C47ED0"/>
    <w:rsid w:val="00C5016A"/>
    <w:rsid w:val="00C5019C"/>
    <w:rsid w:val="00C502C9"/>
    <w:rsid w:val="00C5072D"/>
    <w:rsid w:val="00C509DC"/>
    <w:rsid w:val="00C513FE"/>
    <w:rsid w:val="00C5180A"/>
    <w:rsid w:val="00C51923"/>
    <w:rsid w:val="00C51990"/>
    <w:rsid w:val="00C519F2"/>
    <w:rsid w:val="00C5202E"/>
    <w:rsid w:val="00C52461"/>
    <w:rsid w:val="00C524BD"/>
    <w:rsid w:val="00C52584"/>
    <w:rsid w:val="00C528FD"/>
    <w:rsid w:val="00C52A12"/>
    <w:rsid w:val="00C52BD6"/>
    <w:rsid w:val="00C52BEF"/>
    <w:rsid w:val="00C53077"/>
    <w:rsid w:val="00C534D5"/>
    <w:rsid w:val="00C537F4"/>
    <w:rsid w:val="00C5381D"/>
    <w:rsid w:val="00C53903"/>
    <w:rsid w:val="00C53962"/>
    <w:rsid w:val="00C53C30"/>
    <w:rsid w:val="00C53C4A"/>
    <w:rsid w:val="00C54290"/>
    <w:rsid w:val="00C547EE"/>
    <w:rsid w:val="00C54902"/>
    <w:rsid w:val="00C55264"/>
    <w:rsid w:val="00C552BD"/>
    <w:rsid w:val="00C55333"/>
    <w:rsid w:val="00C5550A"/>
    <w:rsid w:val="00C555A8"/>
    <w:rsid w:val="00C55960"/>
    <w:rsid w:val="00C55AE1"/>
    <w:rsid w:val="00C55B7A"/>
    <w:rsid w:val="00C55C3E"/>
    <w:rsid w:val="00C55E19"/>
    <w:rsid w:val="00C56040"/>
    <w:rsid w:val="00C56449"/>
    <w:rsid w:val="00C564AF"/>
    <w:rsid w:val="00C56649"/>
    <w:rsid w:val="00C568A0"/>
    <w:rsid w:val="00C56CB3"/>
    <w:rsid w:val="00C570FF"/>
    <w:rsid w:val="00C57176"/>
    <w:rsid w:val="00C57535"/>
    <w:rsid w:val="00C576C5"/>
    <w:rsid w:val="00C57723"/>
    <w:rsid w:val="00C57A7C"/>
    <w:rsid w:val="00C57BE6"/>
    <w:rsid w:val="00C60640"/>
    <w:rsid w:val="00C60800"/>
    <w:rsid w:val="00C60C14"/>
    <w:rsid w:val="00C60F88"/>
    <w:rsid w:val="00C61185"/>
    <w:rsid w:val="00C61330"/>
    <w:rsid w:val="00C61A07"/>
    <w:rsid w:val="00C61F94"/>
    <w:rsid w:val="00C62323"/>
    <w:rsid w:val="00C62425"/>
    <w:rsid w:val="00C624CB"/>
    <w:rsid w:val="00C62849"/>
    <w:rsid w:val="00C629E4"/>
    <w:rsid w:val="00C62EF0"/>
    <w:rsid w:val="00C63040"/>
    <w:rsid w:val="00C6317D"/>
    <w:rsid w:val="00C631DF"/>
    <w:rsid w:val="00C632CE"/>
    <w:rsid w:val="00C6332F"/>
    <w:rsid w:val="00C633BA"/>
    <w:rsid w:val="00C63948"/>
    <w:rsid w:val="00C63EAA"/>
    <w:rsid w:val="00C6405D"/>
    <w:rsid w:val="00C64392"/>
    <w:rsid w:val="00C643E9"/>
    <w:rsid w:val="00C644EB"/>
    <w:rsid w:val="00C6459A"/>
    <w:rsid w:val="00C646D7"/>
    <w:rsid w:val="00C64773"/>
    <w:rsid w:val="00C6483D"/>
    <w:rsid w:val="00C64C1C"/>
    <w:rsid w:val="00C64C7E"/>
    <w:rsid w:val="00C64E6E"/>
    <w:rsid w:val="00C65059"/>
    <w:rsid w:val="00C6509F"/>
    <w:rsid w:val="00C6547C"/>
    <w:rsid w:val="00C654A0"/>
    <w:rsid w:val="00C65644"/>
    <w:rsid w:val="00C658A9"/>
    <w:rsid w:val="00C659C5"/>
    <w:rsid w:val="00C65AC5"/>
    <w:rsid w:val="00C65EC7"/>
    <w:rsid w:val="00C66138"/>
    <w:rsid w:val="00C66193"/>
    <w:rsid w:val="00C664F0"/>
    <w:rsid w:val="00C6668B"/>
    <w:rsid w:val="00C667D1"/>
    <w:rsid w:val="00C66F4D"/>
    <w:rsid w:val="00C67379"/>
    <w:rsid w:val="00C67B5E"/>
    <w:rsid w:val="00C67BD9"/>
    <w:rsid w:val="00C67F87"/>
    <w:rsid w:val="00C702E9"/>
    <w:rsid w:val="00C70377"/>
    <w:rsid w:val="00C70393"/>
    <w:rsid w:val="00C70653"/>
    <w:rsid w:val="00C70C20"/>
    <w:rsid w:val="00C71177"/>
    <w:rsid w:val="00C71640"/>
    <w:rsid w:val="00C7195F"/>
    <w:rsid w:val="00C71BA0"/>
    <w:rsid w:val="00C71C17"/>
    <w:rsid w:val="00C71D3A"/>
    <w:rsid w:val="00C72035"/>
    <w:rsid w:val="00C72082"/>
    <w:rsid w:val="00C7210D"/>
    <w:rsid w:val="00C721D6"/>
    <w:rsid w:val="00C72260"/>
    <w:rsid w:val="00C72608"/>
    <w:rsid w:val="00C72E58"/>
    <w:rsid w:val="00C72F01"/>
    <w:rsid w:val="00C72FAA"/>
    <w:rsid w:val="00C7300F"/>
    <w:rsid w:val="00C73105"/>
    <w:rsid w:val="00C7310D"/>
    <w:rsid w:val="00C736C6"/>
    <w:rsid w:val="00C73803"/>
    <w:rsid w:val="00C73CCA"/>
    <w:rsid w:val="00C74020"/>
    <w:rsid w:val="00C742B7"/>
    <w:rsid w:val="00C7439F"/>
    <w:rsid w:val="00C74455"/>
    <w:rsid w:val="00C74A38"/>
    <w:rsid w:val="00C74AA1"/>
    <w:rsid w:val="00C74C7D"/>
    <w:rsid w:val="00C74D05"/>
    <w:rsid w:val="00C74D21"/>
    <w:rsid w:val="00C74D38"/>
    <w:rsid w:val="00C75138"/>
    <w:rsid w:val="00C7517E"/>
    <w:rsid w:val="00C752E0"/>
    <w:rsid w:val="00C7549F"/>
    <w:rsid w:val="00C75842"/>
    <w:rsid w:val="00C758BC"/>
    <w:rsid w:val="00C758EB"/>
    <w:rsid w:val="00C75CE7"/>
    <w:rsid w:val="00C75E00"/>
    <w:rsid w:val="00C75E07"/>
    <w:rsid w:val="00C760D2"/>
    <w:rsid w:val="00C76311"/>
    <w:rsid w:val="00C7647F"/>
    <w:rsid w:val="00C764E9"/>
    <w:rsid w:val="00C7670E"/>
    <w:rsid w:val="00C76A33"/>
    <w:rsid w:val="00C76CA8"/>
    <w:rsid w:val="00C76D0C"/>
    <w:rsid w:val="00C76DBE"/>
    <w:rsid w:val="00C76F8C"/>
    <w:rsid w:val="00C77343"/>
    <w:rsid w:val="00C77393"/>
    <w:rsid w:val="00C774B5"/>
    <w:rsid w:val="00C774C8"/>
    <w:rsid w:val="00C774E2"/>
    <w:rsid w:val="00C77786"/>
    <w:rsid w:val="00C7792D"/>
    <w:rsid w:val="00C77A55"/>
    <w:rsid w:val="00C77ABC"/>
    <w:rsid w:val="00C77B48"/>
    <w:rsid w:val="00C77DF9"/>
    <w:rsid w:val="00C80161"/>
    <w:rsid w:val="00C8022A"/>
    <w:rsid w:val="00C80597"/>
    <w:rsid w:val="00C8081C"/>
    <w:rsid w:val="00C80FE5"/>
    <w:rsid w:val="00C81031"/>
    <w:rsid w:val="00C81399"/>
    <w:rsid w:val="00C815A3"/>
    <w:rsid w:val="00C816EA"/>
    <w:rsid w:val="00C81801"/>
    <w:rsid w:val="00C81C83"/>
    <w:rsid w:val="00C81D74"/>
    <w:rsid w:val="00C81F20"/>
    <w:rsid w:val="00C82042"/>
    <w:rsid w:val="00C820A3"/>
    <w:rsid w:val="00C823AE"/>
    <w:rsid w:val="00C82433"/>
    <w:rsid w:val="00C82844"/>
    <w:rsid w:val="00C8296D"/>
    <w:rsid w:val="00C82A64"/>
    <w:rsid w:val="00C82C49"/>
    <w:rsid w:val="00C83140"/>
    <w:rsid w:val="00C8349E"/>
    <w:rsid w:val="00C8362D"/>
    <w:rsid w:val="00C83A69"/>
    <w:rsid w:val="00C83C1E"/>
    <w:rsid w:val="00C83C32"/>
    <w:rsid w:val="00C83DC1"/>
    <w:rsid w:val="00C84005"/>
    <w:rsid w:val="00C841A7"/>
    <w:rsid w:val="00C84212"/>
    <w:rsid w:val="00C84AD1"/>
    <w:rsid w:val="00C84CE4"/>
    <w:rsid w:val="00C84D28"/>
    <w:rsid w:val="00C84D32"/>
    <w:rsid w:val="00C84E8F"/>
    <w:rsid w:val="00C84EEE"/>
    <w:rsid w:val="00C8521C"/>
    <w:rsid w:val="00C85313"/>
    <w:rsid w:val="00C854BE"/>
    <w:rsid w:val="00C8554C"/>
    <w:rsid w:val="00C85CE5"/>
    <w:rsid w:val="00C85D3E"/>
    <w:rsid w:val="00C85D8D"/>
    <w:rsid w:val="00C85DB7"/>
    <w:rsid w:val="00C85E25"/>
    <w:rsid w:val="00C86145"/>
    <w:rsid w:val="00C861C5"/>
    <w:rsid w:val="00C8622C"/>
    <w:rsid w:val="00C86644"/>
    <w:rsid w:val="00C866A1"/>
    <w:rsid w:val="00C86B7A"/>
    <w:rsid w:val="00C86C21"/>
    <w:rsid w:val="00C86C57"/>
    <w:rsid w:val="00C86C62"/>
    <w:rsid w:val="00C86C79"/>
    <w:rsid w:val="00C86D32"/>
    <w:rsid w:val="00C86E19"/>
    <w:rsid w:val="00C8713A"/>
    <w:rsid w:val="00C87153"/>
    <w:rsid w:val="00C87211"/>
    <w:rsid w:val="00C873C3"/>
    <w:rsid w:val="00C87467"/>
    <w:rsid w:val="00C8759A"/>
    <w:rsid w:val="00C87611"/>
    <w:rsid w:val="00C876FB"/>
    <w:rsid w:val="00C87A66"/>
    <w:rsid w:val="00C87DCF"/>
    <w:rsid w:val="00C9008F"/>
    <w:rsid w:val="00C9017B"/>
    <w:rsid w:val="00C90285"/>
    <w:rsid w:val="00C902B2"/>
    <w:rsid w:val="00C90302"/>
    <w:rsid w:val="00C90378"/>
    <w:rsid w:val="00C90941"/>
    <w:rsid w:val="00C90FF5"/>
    <w:rsid w:val="00C910DE"/>
    <w:rsid w:val="00C91899"/>
    <w:rsid w:val="00C9190E"/>
    <w:rsid w:val="00C91A98"/>
    <w:rsid w:val="00C91B19"/>
    <w:rsid w:val="00C91B4D"/>
    <w:rsid w:val="00C91D36"/>
    <w:rsid w:val="00C92248"/>
    <w:rsid w:val="00C92270"/>
    <w:rsid w:val="00C92A53"/>
    <w:rsid w:val="00C92B53"/>
    <w:rsid w:val="00C92C70"/>
    <w:rsid w:val="00C92C98"/>
    <w:rsid w:val="00C92D4B"/>
    <w:rsid w:val="00C92EA1"/>
    <w:rsid w:val="00C92FC5"/>
    <w:rsid w:val="00C93083"/>
    <w:rsid w:val="00C93282"/>
    <w:rsid w:val="00C932CA"/>
    <w:rsid w:val="00C93440"/>
    <w:rsid w:val="00C93795"/>
    <w:rsid w:val="00C939A7"/>
    <w:rsid w:val="00C93ABB"/>
    <w:rsid w:val="00C93B69"/>
    <w:rsid w:val="00C93C58"/>
    <w:rsid w:val="00C93CCE"/>
    <w:rsid w:val="00C93CF2"/>
    <w:rsid w:val="00C93D6F"/>
    <w:rsid w:val="00C9407B"/>
    <w:rsid w:val="00C94450"/>
    <w:rsid w:val="00C94451"/>
    <w:rsid w:val="00C94B09"/>
    <w:rsid w:val="00C952E6"/>
    <w:rsid w:val="00C954E5"/>
    <w:rsid w:val="00C95539"/>
    <w:rsid w:val="00C958BA"/>
    <w:rsid w:val="00C95FB5"/>
    <w:rsid w:val="00C95FBC"/>
    <w:rsid w:val="00C96014"/>
    <w:rsid w:val="00C966E3"/>
    <w:rsid w:val="00C9687C"/>
    <w:rsid w:val="00C969F7"/>
    <w:rsid w:val="00C96F56"/>
    <w:rsid w:val="00C973FA"/>
    <w:rsid w:val="00C97497"/>
    <w:rsid w:val="00C97590"/>
    <w:rsid w:val="00C9779B"/>
    <w:rsid w:val="00C97CC8"/>
    <w:rsid w:val="00CA0436"/>
    <w:rsid w:val="00CA0A7F"/>
    <w:rsid w:val="00CA0A85"/>
    <w:rsid w:val="00CA0AF7"/>
    <w:rsid w:val="00CA0B17"/>
    <w:rsid w:val="00CA0C3C"/>
    <w:rsid w:val="00CA0CBC"/>
    <w:rsid w:val="00CA0E14"/>
    <w:rsid w:val="00CA101C"/>
    <w:rsid w:val="00CA15DD"/>
    <w:rsid w:val="00CA1639"/>
    <w:rsid w:val="00CA17F4"/>
    <w:rsid w:val="00CA17FB"/>
    <w:rsid w:val="00CA18C5"/>
    <w:rsid w:val="00CA1941"/>
    <w:rsid w:val="00CA217F"/>
    <w:rsid w:val="00CA2483"/>
    <w:rsid w:val="00CA2737"/>
    <w:rsid w:val="00CA29BF"/>
    <w:rsid w:val="00CA2A98"/>
    <w:rsid w:val="00CA2E2D"/>
    <w:rsid w:val="00CA2E91"/>
    <w:rsid w:val="00CA2EC6"/>
    <w:rsid w:val="00CA309F"/>
    <w:rsid w:val="00CA33F2"/>
    <w:rsid w:val="00CA35F1"/>
    <w:rsid w:val="00CA3640"/>
    <w:rsid w:val="00CA3791"/>
    <w:rsid w:val="00CA3BB5"/>
    <w:rsid w:val="00CA3FCC"/>
    <w:rsid w:val="00CA4018"/>
    <w:rsid w:val="00CA4487"/>
    <w:rsid w:val="00CA44D9"/>
    <w:rsid w:val="00CA4649"/>
    <w:rsid w:val="00CA469E"/>
    <w:rsid w:val="00CA4787"/>
    <w:rsid w:val="00CA4917"/>
    <w:rsid w:val="00CA4A88"/>
    <w:rsid w:val="00CA4B94"/>
    <w:rsid w:val="00CA4D0A"/>
    <w:rsid w:val="00CA4DB5"/>
    <w:rsid w:val="00CA5126"/>
    <w:rsid w:val="00CA5B55"/>
    <w:rsid w:val="00CA5E6D"/>
    <w:rsid w:val="00CA5FC3"/>
    <w:rsid w:val="00CA605C"/>
    <w:rsid w:val="00CA641D"/>
    <w:rsid w:val="00CA65B5"/>
    <w:rsid w:val="00CA69CC"/>
    <w:rsid w:val="00CA6AC1"/>
    <w:rsid w:val="00CA6B2B"/>
    <w:rsid w:val="00CA6E6D"/>
    <w:rsid w:val="00CA700A"/>
    <w:rsid w:val="00CA7794"/>
    <w:rsid w:val="00CA7BC0"/>
    <w:rsid w:val="00CA7C54"/>
    <w:rsid w:val="00CB0069"/>
    <w:rsid w:val="00CB01D7"/>
    <w:rsid w:val="00CB01F4"/>
    <w:rsid w:val="00CB03F9"/>
    <w:rsid w:val="00CB0994"/>
    <w:rsid w:val="00CB0ACB"/>
    <w:rsid w:val="00CB0B18"/>
    <w:rsid w:val="00CB0E13"/>
    <w:rsid w:val="00CB0E86"/>
    <w:rsid w:val="00CB0F61"/>
    <w:rsid w:val="00CB1406"/>
    <w:rsid w:val="00CB14EA"/>
    <w:rsid w:val="00CB19FF"/>
    <w:rsid w:val="00CB1C1A"/>
    <w:rsid w:val="00CB1CAD"/>
    <w:rsid w:val="00CB1D8E"/>
    <w:rsid w:val="00CB1E5B"/>
    <w:rsid w:val="00CB1ED7"/>
    <w:rsid w:val="00CB208A"/>
    <w:rsid w:val="00CB23C4"/>
    <w:rsid w:val="00CB24E4"/>
    <w:rsid w:val="00CB2534"/>
    <w:rsid w:val="00CB294F"/>
    <w:rsid w:val="00CB299A"/>
    <w:rsid w:val="00CB29DA"/>
    <w:rsid w:val="00CB2A6E"/>
    <w:rsid w:val="00CB2AE5"/>
    <w:rsid w:val="00CB2E6A"/>
    <w:rsid w:val="00CB2EBB"/>
    <w:rsid w:val="00CB3237"/>
    <w:rsid w:val="00CB3299"/>
    <w:rsid w:val="00CB3691"/>
    <w:rsid w:val="00CB372E"/>
    <w:rsid w:val="00CB3A2D"/>
    <w:rsid w:val="00CB3BBA"/>
    <w:rsid w:val="00CB43E7"/>
    <w:rsid w:val="00CB4449"/>
    <w:rsid w:val="00CB45D1"/>
    <w:rsid w:val="00CB45D3"/>
    <w:rsid w:val="00CB47F0"/>
    <w:rsid w:val="00CB4831"/>
    <w:rsid w:val="00CB48DC"/>
    <w:rsid w:val="00CB4D2A"/>
    <w:rsid w:val="00CB5127"/>
    <w:rsid w:val="00CB549C"/>
    <w:rsid w:val="00CB5739"/>
    <w:rsid w:val="00CB5961"/>
    <w:rsid w:val="00CB5BA5"/>
    <w:rsid w:val="00CB5D0D"/>
    <w:rsid w:val="00CB5F0B"/>
    <w:rsid w:val="00CB6354"/>
    <w:rsid w:val="00CB6484"/>
    <w:rsid w:val="00CB64C1"/>
    <w:rsid w:val="00CB65AA"/>
    <w:rsid w:val="00CB65CB"/>
    <w:rsid w:val="00CB66DE"/>
    <w:rsid w:val="00CB6829"/>
    <w:rsid w:val="00CB699C"/>
    <w:rsid w:val="00CB6A28"/>
    <w:rsid w:val="00CB7018"/>
    <w:rsid w:val="00CB7067"/>
    <w:rsid w:val="00CB73EE"/>
    <w:rsid w:val="00CB7614"/>
    <w:rsid w:val="00CB78C3"/>
    <w:rsid w:val="00CB7943"/>
    <w:rsid w:val="00CB794B"/>
    <w:rsid w:val="00CB7C96"/>
    <w:rsid w:val="00CB7DD5"/>
    <w:rsid w:val="00CB7E6D"/>
    <w:rsid w:val="00CC0316"/>
    <w:rsid w:val="00CC053C"/>
    <w:rsid w:val="00CC06F5"/>
    <w:rsid w:val="00CC1109"/>
    <w:rsid w:val="00CC13AB"/>
    <w:rsid w:val="00CC13CB"/>
    <w:rsid w:val="00CC142D"/>
    <w:rsid w:val="00CC14ED"/>
    <w:rsid w:val="00CC1547"/>
    <w:rsid w:val="00CC16A7"/>
    <w:rsid w:val="00CC16EA"/>
    <w:rsid w:val="00CC210C"/>
    <w:rsid w:val="00CC22EB"/>
    <w:rsid w:val="00CC2B83"/>
    <w:rsid w:val="00CC2C2B"/>
    <w:rsid w:val="00CC2F9C"/>
    <w:rsid w:val="00CC31C6"/>
    <w:rsid w:val="00CC34D1"/>
    <w:rsid w:val="00CC3537"/>
    <w:rsid w:val="00CC3A95"/>
    <w:rsid w:val="00CC3A9D"/>
    <w:rsid w:val="00CC3AD8"/>
    <w:rsid w:val="00CC3BDE"/>
    <w:rsid w:val="00CC3C31"/>
    <w:rsid w:val="00CC41C3"/>
    <w:rsid w:val="00CC422B"/>
    <w:rsid w:val="00CC4598"/>
    <w:rsid w:val="00CC45B5"/>
    <w:rsid w:val="00CC45EB"/>
    <w:rsid w:val="00CC47C1"/>
    <w:rsid w:val="00CC4865"/>
    <w:rsid w:val="00CC4886"/>
    <w:rsid w:val="00CC4980"/>
    <w:rsid w:val="00CC4C33"/>
    <w:rsid w:val="00CC4C76"/>
    <w:rsid w:val="00CC5096"/>
    <w:rsid w:val="00CC5115"/>
    <w:rsid w:val="00CC51CB"/>
    <w:rsid w:val="00CC5625"/>
    <w:rsid w:val="00CC57A6"/>
    <w:rsid w:val="00CC5953"/>
    <w:rsid w:val="00CC5C22"/>
    <w:rsid w:val="00CC5FF9"/>
    <w:rsid w:val="00CC6266"/>
    <w:rsid w:val="00CC6807"/>
    <w:rsid w:val="00CC68D7"/>
    <w:rsid w:val="00CC68E9"/>
    <w:rsid w:val="00CC6AD2"/>
    <w:rsid w:val="00CC705F"/>
    <w:rsid w:val="00CC715C"/>
    <w:rsid w:val="00CC71EE"/>
    <w:rsid w:val="00CC77C1"/>
    <w:rsid w:val="00CC7A72"/>
    <w:rsid w:val="00CC7CE9"/>
    <w:rsid w:val="00CC7DE1"/>
    <w:rsid w:val="00CC7FE6"/>
    <w:rsid w:val="00CD0121"/>
    <w:rsid w:val="00CD01C8"/>
    <w:rsid w:val="00CD03D5"/>
    <w:rsid w:val="00CD08A7"/>
    <w:rsid w:val="00CD0FEF"/>
    <w:rsid w:val="00CD10A4"/>
    <w:rsid w:val="00CD126A"/>
    <w:rsid w:val="00CD1330"/>
    <w:rsid w:val="00CD134C"/>
    <w:rsid w:val="00CD15A1"/>
    <w:rsid w:val="00CD188F"/>
    <w:rsid w:val="00CD197E"/>
    <w:rsid w:val="00CD1B1D"/>
    <w:rsid w:val="00CD1EB2"/>
    <w:rsid w:val="00CD2300"/>
    <w:rsid w:val="00CD2360"/>
    <w:rsid w:val="00CD2561"/>
    <w:rsid w:val="00CD2585"/>
    <w:rsid w:val="00CD2688"/>
    <w:rsid w:val="00CD2D91"/>
    <w:rsid w:val="00CD2FCC"/>
    <w:rsid w:val="00CD2FEB"/>
    <w:rsid w:val="00CD337B"/>
    <w:rsid w:val="00CD34E0"/>
    <w:rsid w:val="00CD352A"/>
    <w:rsid w:val="00CD366A"/>
    <w:rsid w:val="00CD3693"/>
    <w:rsid w:val="00CD369C"/>
    <w:rsid w:val="00CD3A46"/>
    <w:rsid w:val="00CD3EA2"/>
    <w:rsid w:val="00CD3EF1"/>
    <w:rsid w:val="00CD409A"/>
    <w:rsid w:val="00CD422D"/>
    <w:rsid w:val="00CD4246"/>
    <w:rsid w:val="00CD42B6"/>
    <w:rsid w:val="00CD44A1"/>
    <w:rsid w:val="00CD44BD"/>
    <w:rsid w:val="00CD463E"/>
    <w:rsid w:val="00CD4809"/>
    <w:rsid w:val="00CD49D2"/>
    <w:rsid w:val="00CD4A7C"/>
    <w:rsid w:val="00CD4CC5"/>
    <w:rsid w:val="00CD5277"/>
    <w:rsid w:val="00CD5560"/>
    <w:rsid w:val="00CD58CF"/>
    <w:rsid w:val="00CD5B30"/>
    <w:rsid w:val="00CD5C61"/>
    <w:rsid w:val="00CD5DC4"/>
    <w:rsid w:val="00CD5E16"/>
    <w:rsid w:val="00CD6205"/>
    <w:rsid w:val="00CD642C"/>
    <w:rsid w:val="00CD6F3F"/>
    <w:rsid w:val="00CD73E6"/>
    <w:rsid w:val="00CD75F7"/>
    <w:rsid w:val="00CD77EB"/>
    <w:rsid w:val="00CD7822"/>
    <w:rsid w:val="00CD7898"/>
    <w:rsid w:val="00CD7903"/>
    <w:rsid w:val="00CD7A7C"/>
    <w:rsid w:val="00CD7B06"/>
    <w:rsid w:val="00CD7D27"/>
    <w:rsid w:val="00CD7E2F"/>
    <w:rsid w:val="00CE0151"/>
    <w:rsid w:val="00CE0211"/>
    <w:rsid w:val="00CE04DB"/>
    <w:rsid w:val="00CE0D92"/>
    <w:rsid w:val="00CE129D"/>
    <w:rsid w:val="00CE13BF"/>
    <w:rsid w:val="00CE151E"/>
    <w:rsid w:val="00CE17D7"/>
    <w:rsid w:val="00CE17F0"/>
    <w:rsid w:val="00CE1A1E"/>
    <w:rsid w:val="00CE2129"/>
    <w:rsid w:val="00CE215E"/>
    <w:rsid w:val="00CE2329"/>
    <w:rsid w:val="00CE2641"/>
    <w:rsid w:val="00CE26CD"/>
    <w:rsid w:val="00CE2C2C"/>
    <w:rsid w:val="00CE302D"/>
    <w:rsid w:val="00CE32F1"/>
    <w:rsid w:val="00CE33F2"/>
    <w:rsid w:val="00CE343C"/>
    <w:rsid w:val="00CE34C8"/>
    <w:rsid w:val="00CE3AE1"/>
    <w:rsid w:val="00CE3B3D"/>
    <w:rsid w:val="00CE3BC8"/>
    <w:rsid w:val="00CE3ED9"/>
    <w:rsid w:val="00CE405E"/>
    <w:rsid w:val="00CE4276"/>
    <w:rsid w:val="00CE45AA"/>
    <w:rsid w:val="00CE48AF"/>
    <w:rsid w:val="00CE4BAA"/>
    <w:rsid w:val="00CE51E8"/>
    <w:rsid w:val="00CE5346"/>
    <w:rsid w:val="00CE5418"/>
    <w:rsid w:val="00CE5465"/>
    <w:rsid w:val="00CE63E3"/>
    <w:rsid w:val="00CE6A19"/>
    <w:rsid w:val="00CE6DCD"/>
    <w:rsid w:val="00CE700B"/>
    <w:rsid w:val="00CE7213"/>
    <w:rsid w:val="00CE74B0"/>
    <w:rsid w:val="00CE79BF"/>
    <w:rsid w:val="00CE7CD8"/>
    <w:rsid w:val="00CE7E82"/>
    <w:rsid w:val="00CF009B"/>
    <w:rsid w:val="00CF02C7"/>
    <w:rsid w:val="00CF0783"/>
    <w:rsid w:val="00CF0817"/>
    <w:rsid w:val="00CF0C5C"/>
    <w:rsid w:val="00CF0DAB"/>
    <w:rsid w:val="00CF14E6"/>
    <w:rsid w:val="00CF180E"/>
    <w:rsid w:val="00CF18B1"/>
    <w:rsid w:val="00CF1C9B"/>
    <w:rsid w:val="00CF1FE8"/>
    <w:rsid w:val="00CF2535"/>
    <w:rsid w:val="00CF2545"/>
    <w:rsid w:val="00CF2C44"/>
    <w:rsid w:val="00CF322E"/>
    <w:rsid w:val="00CF32C1"/>
    <w:rsid w:val="00CF34DC"/>
    <w:rsid w:val="00CF358F"/>
    <w:rsid w:val="00CF36B1"/>
    <w:rsid w:val="00CF36B9"/>
    <w:rsid w:val="00CF3A94"/>
    <w:rsid w:val="00CF3AB6"/>
    <w:rsid w:val="00CF3CD5"/>
    <w:rsid w:val="00CF3E43"/>
    <w:rsid w:val="00CF3F14"/>
    <w:rsid w:val="00CF4309"/>
    <w:rsid w:val="00CF45AC"/>
    <w:rsid w:val="00CF45CA"/>
    <w:rsid w:val="00CF45EB"/>
    <w:rsid w:val="00CF4733"/>
    <w:rsid w:val="00CF4764"/>
    <w:rsid w:val="00CF4845"/>
    <w:rsid w:val="00CF49A8"/>
    <w:rsid w:val="00CF4B22"/>
    <w:rsid w:val="00CF4DF3"/>
    <w:rsid w:val="00CF5045"/>
    <w:rsid w:val="00CF5305"/>
    <w:rsid w:val="00CF5371"/>
    <w:rsid w:val="00CF55A5"/>
    <w:rsid w:val="00CF5A6C"/>
    <w:rsid w:val="00CF5F77"/>
    <w:rsid w:val="00CF638C"/>
    <w:rsid w:val="00CF65CC"/>
    <w:rsid w:val="00CF6969"/>
    <w:rsid w:val="00CF69D4"/>
    <w:rsid w:val="00CF6B2D"/>
    <w:rsid w:val="00CF6BB0"/>
    <w:rsid w:val="00CF6CE1"/>
    <w:rsid w:val="00CF6D3F"/>
    <w:rsid w:val="00CF6E5B"/>
    <w:rsid w:val="00CF7317"/>
    <w:rsid w:val="00CF7438"/>
    <w:rsid w:val="00CF7532"/>
    <w:rsid w:val="00CF7948"/>
    <w:rsid w:val="00CF79F3"/>
    <w:rsid w:val="00CF7C14"/>
    <w:rsid w:val="00CF7C33"/>
    <w:rsid w:val="00CF7D4E"/>
    <w:rsid w:val="00CF7F4E"/>
    <w:rsid w:val="00D00019"/>
    <w:rsid w:val="00D00093"/>
    <w:rsid w:val="00D000D6"/>
    <w:rsid w:val="00D0082D"/>
    <w:rsid w:val="00D0091E"/>
    <w:rsid w:val="00D00AFE"/>
    <w:rsid w:val="00D00C92"/>
    <w:rsid w:val="00D0120E"/>
    <w:rsid w:val="00D01A8B"/>
    <w:rsid w:val="00D01A96"/>
    <w:rsid w:val="00D02422"/>
    <w:rsid w:val="00D0245E"/>
    <w:rsid w:val="00D0285D"/>
    <w:rsid w:val="00D029C2"/>
    <w:rsid w:val="00D02B04"/>
    <w:rsid w:val="00D02B33"/>
    <w:rsid w:val="00D02EB3"/>
    <w:rsid w:val="00D02F19"/>
    <w:rsid w:val="00D030D9"/>
    <w:rsid w:val="00D030EA"/>
    <w:rsid w:val="00D031E8"/>
    <w:rsid w:val="00D03395"/>
    <w:rsid w:val="00D03A23"/>
    <w:rsid w:val="00D03A58"/>
    <w:rsid w:val="00D03B30"/>
    <w:rsid w:val="00D03D4D"/>
    <w:rsid w:val="00D03EE8"/>
    <w:rsid w:val="00D04224"/>
    <w:rsid w:val="00D04A4C"/>
    <w:rsid w:val="00D04AD0"/>
    <w:rsid w:val="00D04FA4"/>
    <w:rsid w:val="00D052D8"/>
    <w:rsid w:val="00D053F8"/>
    <w:rsid w:val="00D054A5"/>
    <w:rsid w:val="00D05544"/>
    <w:rsid w:val="00D05F5F"/>
    <w:rsid w:val="00D05FB4"/>
    <w:rsid w:val="00D06060"/>
    <w:rsid w:val="00D062AA"/>
    <w:rsid w:val="00D064B7"/>
    <w:rsid w:val="00D06A74"/>
    <w:rsid w:val="00D06AEE"/>
    <w:rsid w:val="00D06C14"/>
    <w:rsid w:val="00D07130"/>
    <w:rsid w:val="00D07740"/>
    <w:rsid w:val="00D07762"/>
    <w:rsid w:val="00D077A7"/>
    <w:rsid w:val="00D07888"/>
    <w:rsid w:val="00D07C83"/>
    <w:rsid w:val="00D07E73"/>
    <w:rsid w:val="00D10182"/>
    <w:rsid w:val="00D10326"/>
    <w:rsid w:val="00D10343"/>
    <w:rsid w:val="00D10495"/>
    <w:rsid w:val="00D1051E"/>
    <w:rsid w:val="00D105A2"/>
    <w:rsid w:val="00D105D5"/>
    <w:rsid w:val="00D10832"/>
    <w:rsid w:val="00D109FF"/>
    <w:rsid w:val="00D10B82"/>
    <w:rsid w:val="00D10C6B"/>
    <w:rsid w:val="00D10CCE"/>
    <w:rsid w:val="00D10DB0"/>
    <w:rsid w:val="00D10E38"/>
    <w:rsid w:val="00D10F63"/>
    <w:rsid w:val="00D1102F"/>
    <w:rsid w:val="00D1108A"/>
    <w:rsid w:val="00D111CA"/>
    <w:rsid w:val="00D112AC"/>
    <w:rsid w:val="00D113AA"/>
    <w:rsid w:val="00D11931"/>
    <w:rsid w:val="00D119CC"/>
    <w:rsid w:val="00D11FA7"/>
    <w:rsid w:val="00D12102"/>
    <w:rsid w:val="00D1216F"/>
    <w:rsid w:val="00D12222"/>
    <w:rsid w:val="00D122F9"/>
    <w:rsid w:val="00D1233D"/>
    <w:rsid w:val="00D12944"/>
    <w:rsid w:val="00D12DD1"/>
    <w:rsid w:val="00D12EAE"/>
    <w:rsid w:val="00D13005"/>
    <w:rsid w:val="00D132D6"/>
    <w:rsid w:val="00D13538"/>
    <w:rsid w:val="00D13B7C"/>
    <w:rsid w:val="00D13BB8"/>
    <w:rsid w:val="00D13C3E"/>
    <w:rsid w:val="00D13C85"/>
    <w:rsid w:val="00D13D72"/>
    <w:rsid w:val="00D13ED8"/>
    <w:rsid w:val="00D13FC1"/>
    <w:rsid w:val="00D140A2"/>
    <w:rsid w:val="00D141E9"/>
    <w:rsid w:val="00D1491C"/>
    <w:rsid w:val="00D14A7F"/>
    <w:rsid w:val="00D14AB1"/>
    <w:rsid w:val="00D14B22"/>
    <w:rsid w:val="00D14B5F"/>
    <w:rsid w:val="00D14CAC"/>
    <w:rsid w:val="00D14D65"/>
    <w:rsid w:val="00D15542"/>
    <w:rsid w:val="00D15894"/>
    <w:rsid w:val="00D15A39"/>
    <w:rsid w:val="00D15D3D"/>
    <w:rsid w:val="00D162A0"/>
    <w:rsid w:val="00D162B2"/>
    <w:rsid w:val="00D1636B"/>
    <w:rsid w:val="00D1638F"/>
    <w:rsid w:val="00D16444"/>
    <w:rsid w:val="00D1676A"/>
    <w:rsid w:val="00D16837"/>
    <w:rsid w:val="00D16922"/>
    <w:rsid w:val="00D169D6"/>
    <w:rsid w:val="00D16D5D"/>
    <w:rsid w:val="00D16F4F"/>
    <w:rsid w:val="00D17233"/>
    <w:rsid w:val="00D1755D"/>
    <w:rsid w:val="00D1786E"/>
    <w:rsid w:val="00D17AF3"/>
    <w:rsid w:val="00D200B8"/>
    <w:rsid w:val="00D201F0"/>
    <w:rsid w:val="00D2028D"/>
    <w:rsid w:val="00D209A0"/>
    <w:rsid w:val="00D209AE"/>
    <w:rsid w:val="00D20C52"/>
    <w:rsid w:val="00D20DB8"/>
    <w:rsid w:val="00D20FFA"/>
    <w:rsid w:val="00D212A9"/>
    <w:rsid w:val="00D212FD"/>
    <w:rsid w:val="00D21894"/>
    <w:rsid w:val="00D21962"/>
    <w:rsid w:val="00D21ABC"/>
    <w:rsid w:val="00D21AC0"/>
    <w:rsid w:val="00D21C83"/>
    <w:rsid w:val="00D21D0C"/>
    <w:rsid w:val="00D22058"/>
    <w:rsid w:val="00D220E4"/>
    <w:rsid w:val="00D223E9"/>
    <w:rsid w:val="00D22425"/>
    <w:rsid w:val="00D229AE"/>
    <w:rsid w:val="00D22DCF"/>
    <w:rsid w:val="00D23427"/>
    <w:rsid w:val="00D23468"/>
    <w:rsid w:val="00D23599"/>
    <w:rsid w:val="00D23E3C"/>
    <w:rsid w:val="00D240CC"/>
    <w:rsid w:val="00D242B0"/>
    <w:rsid w:val="00D24515"/>
    <w:rsid w:val="00D25846"/>
    <w:rsid w:val="00D258F7"/>
    <w:rsid w:val="00D25AA6"/>
    <w:rsid w:val="00D26287"/>
    <w:rsid w:val="00D263AB"/>
    <w:rsid w:val="00D263EE"/>
    <w:rsid w:val="00D26476"/>
    <w:rsid w:val="00D26535"/>
    <w:rsid w:val="00D265B7"/>
    <w:rsid w:val="00D26883"/>
    <w:rsid w:val="00D268DB"/>
    <w:rsid w:val="00D26B97"/>
    <w:rsid w:val="00D27091"/>
    <w:rsid w:val="00D271E2"/>
    <w:rsid w:val="00D271F8"/>
    <w:rsid w:val="00D27495"/>
    <w:rsid w:val="00D27638"/>
    <w:rsid w:val="00D27674"/>
    <w:rsid w:val="00D277B6"/>
    <w:rsid w:val="00D2782B"/>
    <w:rsid w:val="00D278BC"/>
    <w:rsid w:val="00D27AA3"/>
    <w:rsid w:val="00D30118"/>
    <w:rsid w:val="00D305AB"/>
    <w:rsid w:val="00D30847"/>
    <w:rsid w:val="00D30A37"/>
    <w:rsid w:val="00D313FE"/>
    <w:rsid w:val="00D31866"/>
    <w:rsid w:val="00D31B23"/>
    <w:rsid w:val="00D31D47"/>
    <w:rsid w:val="00D31D7F"/>
    <w:rsid w:val="00D31DDA"/>
    <w:rsid w:val="00D31E48"/>
    <w:rsid w:val="00D31EAB"/>
    <w:rsid w:val="00D3207A"/>
    <w:rsid w:val="00D323F2"/>
    <w:rsid w:val="00D32758"/>
    <w:rsid w:val="00D327CC"/>
    <w:rsid w:val="00D32808"/>
    <w:rsid w:val="00D32CC6"/>
    <w:rsid w:val="00D32D48"/>
    <w:rsid w:val="00D32F71"/>
    <w:rsid w:val="00D33060"/>
    <w:rsid w:val="00D33181"/>
    <w:rsid w:val="00D33205"/>
    <w:rsid w:val="00D33324"/>
    <w:rsid w:val="00D3349D"/>
    <w:rsid w:val="00D33661"/>
    <w:rsid w:val="00D3374F"/>
    <w:rsid w:val="00D34136"/>
    <w:rsid w:val="00D34285"/>
    <w:rsid w:val="00D34395"/>
    <w:rsid w:val="00D34427"/>
    <w:rsid w:val="00D34576"/>
    <w:rsid w:val="00D34606"/>
    <w:rsid w:val="00D34798"/>
    <w:rsid w:val="00D348E7"/>
    <w:rsid w:val="00D348E9"/>
    <w:rsid w:val="00D34B45"/>
    <w:rsid w:val="00D34B5F"/>
    <w:rsid w:val="00D34B87"/>
    <w:rsid w:val="00D34E8E"/>
    <w:rsid w:val="00D353DC"/>
    <w:rsid w:val="00D356A5"/>
    <w:rsid w:val="00D35726"/>
    <w:rsid w:val="00D3575E"/>
    <w:rsid w:val="00D35BF4"/>
    <w:rsid w:val="00D35C0F"/>
    <w:rsid w:val="00D35CC8"/>
    <w:rsid w:val="00D36460"/>
    <w:rsid w:val="00D36579"/>
    <w:rsid w:val="00D3673C"/>
    <w:rsid w:val="00D37219"/>
    <w:rsid w:val="00D372F2"/>
    <w:rsid w:val="00D37496"/>
    <w:rsid w:val="00D37513"/>
    <w:rsid w:val="00D376A0"/>
    <w:rsid w:val="00D37832"/>
    <w:rsid w:val="00D3796F"/>
    <w:rsid w:val="00D37976"/>
    <w:rsid w:val="00D37977"/>
    <w:rsid w:val="00D37B8B"/>
    <w:rsid w:val="00D37DBA"/>
    <w:rsid w:val="00D37F06"/>
    <w:rsid w:val="00D400B2"/>
    <w:rsid w:val="00D400CE"/>
    <w:rsid w:val="00D40262"/>
    <w:rsid w:val="00D40AB6"/>
    <w:rsid w:val="00D40AFE"/>
    <w:rsid w:val="00D40B72"/>
    <w:rsid w:val="00D40C18"/>
    <w:rsid w:val="00D40D10"/>
    <w:rsid w:val="00D40D8D"/>
    <w:rsid w:val="00D40F20"/>
    <w:rsid w:val="00D40FD8"/>
    <w:rsid w:val="00D40FE9"/>
    <w:rsid w:val="00D41698"/>
    <w:rsid w:val="00D41802"/>
    <w:rsid w:val="00D41816"/>
    <w:rsid w:val="00D419A6"/>
    <w:rsid w:val="00D41A2C"/>
    <w:rsid w:val="00D41B4A"/>
    <w:rsid w:val="00D41CAC"/>
    <w:rsid w:val="00D41CAD"/>
    <w:rsid w:val="00D41D0F"/>
    <w:rsid w:val="00D41DDB"/>
    <w:rsid w:val="00D41FD1"/>
    <w:rsid w:val="00D41FE8"/>
    <w:rsid w:val="00D4236E"/>
    <w:rsid w:val="00D42419"/>
    <w:rsid w:val="00D427B1"/>
    <w:rsid w:val="00D42952"/>
    <w:rsid w:val="00D4297E"/>
    <w:rsid w:val="00D42E9D"/>
    <w:rsid w:val="00D42EC5"/>
    <w:rsid w:val="00D42F0A"/>
    <w:rsid w:val="00D43187"/>
    <w:rsid w:val="00D43376"/>
    <w:rsid w:val="00D4338B"/>
    <w:rsid w:val="00D4354F"/>
    <w:rsid w:val="00D436A1"/>
    <w:rsid w:val="00D437B0"/>
    <w:rsid w:val="00D4380C"/>
    <w:rsid w:val="00D4386A"/>
    <w:rsid w:val="00D439FC"/>
    <w:rsid w:val="00D43A0F"/>
    <w:rsid w:val="00D43B71"/>
    <w:rsid w:val="00D43BAA"/>
    <w:rsid w:val="00D44192"/>
    <w:rsid w:val="00D441FA"/>
    <w:rsid w:val="00D44215"/>
    <w:rsid w:val="00D445CE"/>
    <w:rsid w:val="00D44649"/>
    <w:rsid w:val="00D44B6B"/>
    <w:rsid w:val="00D44B73"/>
    <w:rsid w:val="00D44EF8"/>
    <w:rsid w:val="00D4554E"/>
    <w:rsid w:val="00D4572D"/>
    <w:rsid w:val="00D45832"/>
    <w:rsid w:val="00D45BB8"/>
    <w:rsid w:val="00D45C7F"/>
    <w:rsid w:val="00D45FB1"/>
    <w:rsid w:val="00D4610B"/>
    <w:rsid w:val="00D461F3"/>
    <w:rsid w:val="00D46405"/>
    <w:rsid w:val="00D468A5"/>
    <w:rsid w:val="00D468C3"/>
    <w:rsid w:val="00D46AE3"/>
    <w:rsid w:val="00D4709A"/>
    <w:rsid w:val="00D47AD9"/>
    <w:rsid w:val="00D47B09"/>
    <w:rsid w:val="00D5005F"/>
    <w:rsid w:val="00D5014A"/>
    <w:rsid w:val="00D5061E"/>
    <w:rsid w:val="00D50701"/>
    <w:rsid w:val="00D50BC7"/>
    <w:rsid w:val="00D50F02"/>
    <w:rsid w:val="00D50F73"/>
    <w:rsid w:val="00D51129"/>
    <w:rsid w:val="00D51251"/>
    <w:rsid w:val="00D51374"/>
    <w:rsid w:val="00D5147D"/>
    <w:rsid w:val="00D5151B"/>
    <w:rsid w:val="00D51689"/>
    <w:rsid w:val="00D517FD"/>
    <w:rsid w:val="00D51D5F"/>
    <w:rsid w:val="00D52306"/>
    <w:rsid w:val="00D52536"/>
    <w:rsid w:val="00D5256B"/>
    <w:rsid w:val="00D5258E"/>
    <w:rsid w:val="00D525BE"/>
    <w:rsid w:val="00D525D8"/>
    <w:rsid w:val="00D527F6"/>
    <w:rsid w:val="00D52B74"/>
    <w:rsid w:val="00D53895"/>
    <w:rsid w:val="00D53F03"/>
    <w:rsid w:val="00D5411E"/>
    <w:rsid w:val="00D544F1"/>
    <w:rsid w:val="00D54FF4"/>
    <w:rsid w:val="00D5510F"/>
    <w:rsid w:val="00D55F3F"/>
    <w:rsid w:val="00D561A1"/>
    <w:rsid w:val="00D563FF"/>
    <w:rsid w:val="00D56494"/>
    <w:rsid w:val="00D56DBE"/>
    <w:rsid w:val="00D56F0C"/>
    <w:rsid w:val="00D56FDA"/>
    <w:rsid w:val="00D5702B"/>
    <w:rsid w:val="00D571E8"/>
    <w:rsid w:val="00D57290"/>
    <w:rsid w:val="00D5755D"/>
    <w:rsid w:val="00D57621"/>
    <w:rsid w:val="00D5784B"/>
    <w:rsid w:val="00D57881"/>
    <w:rsid w:val="00D57A2E"/>
    <w:rsid w:val="00D57B41"/>
    <w:rsid w:val="00D57BD5"/>
    <w:rsid w:val="00D57CAC"/>
    <w:rsid w:val="00D57DD0"/>
    <w:rsid w:val="00D57E02"/>
    <w:rsid w:val="00D6031F"/>
    <w:rsid w:val="00D60493"/>
    <w:rsid w:val="00D605B5"/>
    <w:rsid w:val="00D606E2"/>
    <w:rsid w:val="00D6072C"/>
    <w:rsid w:val="00D60763"/>
    <w:rsid w:val="00D6095A"/>
    <w:rsid w:val="00D60A23"/>
    <w:rsid w:val="00D60E53"/>
    <w:rsid w:val="00D60F5B"/>
    <w:rsid w:val="00D6109B"/>
    <w:rsid w:val="00D610CB"/>
    <w:rsid w:val="00D61612"/>
    <w:rsid w:val="00D616EA"/>
    <w:rsid w:val="00D617F1"/>
    <w:rsid w:val="00D61EE6"/>
    <w:rsid w:val="00D6217B"/>
    <w:rsid w:val="00D62277"/>
    <w:rsid w:val="00D62488"/>
    <w:rsid w:val="00D625F1"/>
    <w:rsid w:val="00D62C83"/>
    <w:rsid w:val="00D62DAF"/>
    <w:rsid w:val="00D633C2"/>
    <w:rsid w:val="00D633F1"/>
    <w:rsid w:val="00D63509"/>
    <w:rsid w:val="00D635D3"/>
    <w:rsid w:val="00D6377E"/>
    <w:rsid w:val="00D63D60"/>
    <w:rsid w:val="00D64306"/>
    <w:rsid w:val="00D64322"/>
    <w:rsid w:val="00D6465C"/>
    <w:rsid w:val="00D64BCD"/>
    <w:rsid w:val="00D64C05"/>
    <w:rsid w:val="00D6501E"/>
    <w:rsid w:val="00D651FA"/>
    <w:rsid w:val="00D65596"/>
    <w:rsid w:val="00D655C0"/>
    <w:rsid w:val="00D6578C"/>
    <w:rsid w:val="00D65BC8"/>
    <w:rsid w:val="00D65C0E"/>
    <w:rsid w:val="00D65C2A"/>
    <w:rsid w:val="00D65D6C"/>
    <w:rsid w:val="00D65DEB"/>
    <w:rsid w:val="00D660F4"/>
    <w:rsid w:val="00D66731"/>
    <w:rsid w:val="00D6675C"/>
    <w:rsid w:val="00D66C50"/>
    <w:rsid w:val="00D66F8E"/>
    <w:rsid w:val="00D672C8"/>
    <w:rsid w:val="00D67CA8"/>
    <w:rsid w:val="00D67DD0"/>
    <w:rsid w:val="00D67EF9"/>
    <w:rsid w:val="00D7029A"/>
    <w:rsid w:val="00D7081B"/>
    <w:rsid w:val="00D70AED"/>
    <w:rsid w:val="00D70CDE"/>
    <w:rsid w:val="00D70FA8"/>
    <w:rsid w:val="00D71172"/>
    <w:rsid w:val="00D71229"/>
    <w:rsid w:val="00D71307"/>
    <w:rsid w:val="00D7130A"/>
    <w:rsid w:val="00D71489"/>
    <w:rsid w:val="00D716E7"/>
    <w:rsid w:val="00D71A38"/>
    <w:rsid w:val="00D71ABB"/>
    <w:rsid w:val="00D71C85"/>
    <w:rsid w:val="00D720B3"/>
    <w:rsid w:val="00D72206"/>
    <w:rsid w:val="00D722AE"/>
    <w:rsid w:val="00D72552"/>
    <w:rsid w:val="00D726E4"/>
    <w:rsid w:val="00D72725"/>
    <w:rsid w:val="00D7284F"/>
    <w:rsid w:val="00D728BC"/>
    <w:rsid w:val="00D72F18"/>
    <w:rsid w:val="00D73243"/>
    <w:rsid w:val="00D7382D"/>
    <w:rsid w:val="00D73A04"/>
    <w:rsid w:val="00D7423A"/>
    <w:rsid w:val="00D742C1"/>
    <w:rsid w:val="00D744CA"/>
    <w:rsid w:val="00D744E8"/>
    <w:rsid w:val="00D74893"/>
    <w:rsid w:val="00D75385"/>
    <w:rsid w:val="00D75963"/>
    <w:rsid w:val="00D761B9"/>
    <w:rsid w:val="00D76434"/>
    <w:rsid w:val="00D76514"/>
    <w:rsid w:val="00D76770"/>
    <w:rsid w:val="00D767E6"/>
    <w:rsid w:val="00D76A2C"/>
    <w:rsid w:val="00D76BE9"/>
    <w:rsid w:val="00D76FB9"/>
    <w:rsid w:val="00D770AE"/>
    <w:rsid w:val="00D77438"/>
    <w:rsid w:val="00D77509"/>
    <w:rsid w:val="00D77951"/>
    <w:rsid w:val="00D77B6E"/>
    <w:rsid w:val="00D80042"/>
    <w:rsid w:val="00D800E9"/>
    <w:rsid w:val="00D801AD"/>
    <w:rsid w:val="00D80336"/>
    <w:rsid w:val="00D8036F"/>
    <w:rsid w:val="00D8044E"/>
    <w:rsid w:val="00D8060D"/>
    <w:rsid w:val="00D8084B"/>
    <w:rsid w:val="00D80B0E"/>
    <w:rsid w:val="00D80BFF"/>
    <w:rsid w:val="00D80F60"/>
    <w:rsid w:val="00D81451"/>
    <w:rsid w:val="00D81782"/>
    <w:rsid w:val="00D81DFB"/>
    <w:rsid w:val="00D81FDA"/>
    <w:rsid w:val="00D82301"/>
    <w:rsid w:val="00D82AA8"/>
    <w:rsid w:val="00D83251"/>
    <w:rsid w:val="00D83269"/>
    <w:rsid w:val="00D83A49"/>
    <w:rsid w:val="00D83A9A"/>
    <w:rsid w:val="00D83ECA"/>
    <w:rsid w:val="00D84225"/>
    <w:rsid w:val="00D848C2"/>
    <w:rsid w:val="00D84AC1"/>
    <w:rsid w:val="00D84AD3"/>
    <w:rsid w:val="00D84BC9"/>
    <w:rsid w:val="00D84D12"/>
    <w:rsid w:val="00D84DCE"/>
    <w:rsid w:val="00D84E90"/>
    <w:rsid w:val="00D84FA4"/>
    <w:rsid w:val="00D85117"/>
    <w:rsid w:val="00D85351"/>
    <w:rsid w:val="00D8585C"/>
    <w:rsid w:val="00D859D3"/>
    <w:rsid w:val="00D85E32"/>
    <w:rsid w:val="00D860CF"/>
    <w:rsid w:val="00D8616F"/>
    <w:rsid w:val="00D86581"/>
    <w:rsid w:val="00D86619"/>
    <w:rsid w:val="00D86886"/>
    <w:rsid w:val="00D868E7"/>
    <w:rsid w:val="00D869DA"/>
    <w:rsid w:val="00D86AB1"/>
    <w:rsid w:val="00D86D6B"/>
    <w:rsid w:val="00D86DD1"/>
    <w:rsid w:val="00D86F38"/>
    <w:rsid w:val="00D87102"/>
    <w:rsid w:val="00D8729D"/>
    <w:rsid w:val="00D87348"/>
    <w:rsid w:val="00D87463"/>
    <w:rsid w:val="00D877FA"/>
    <w:rsid w:val="00D8799C"/>
    <w:rsid w:val="00D87A5B"/>
    <w:rsid w:val="00D87A91"/>
    <w:rsid w:val="00D87AE6"/>
    <w:rsid w:val="00D87EB2"/>
    <w:rsid w:val="00D90498"/>
    <w:rsid w:val="00D9080A"/>
    <w:rsid w:val="00D908A3"/>
    <w:rsid w:val="00D90A2C"/>
    <w:rsid w:val="00D910D4"/>
    <w:rsid w:val="00D91625"/>
    <w:rsid w:val="00D91629"/>
    <w:rsid w:val="00D91740"/>
    <w:rsid w:val="00D91893"/>
    <w:rsid w:val="00D91AEA"/>
    <w:rsid w:val="00D921C4"/>
    <w:rsid w:val="00D921D4"/>
    <w:rsid w:val="00D923ED"/>
    <w:rsid w:val="00D9245B"/>
    <w:rsid w:val="00D924FC"/>
    <w:rsid w:val="00D92884"/>
    <w:rsid w:val="00D929DA"/>
    <w:rsid w:val="00D92B42"/>
    <w:rsid w:val="00D9339B"/>
    <w:rsid w:val="00D93418"/>
    <w:rsid w:val="00D936A9"/>
    <w:rsid w:val="00D93878"/>
    <w:rsid w:val="00D93930"/>
    <w:rsid w:val="00D93958"/>
    <w:rsid w:val="00D939C2"/>
    <w:rsid w:val="00D93B13"/>
    <w:rsid w:val="00D93C52"/>
    <w:rsid w:val="00D93F34"/>
    <w:rsid w:val="00D94B90"/>
    <w:rsid w:val="00D94C37"/>
    <w:rsid w:val="00D94C4F"/>
    <w:rsid w:val="00D955BE"/>
    <w:rsid w:val="00D95729"/>
    <w:rsid w:val="00D959B1"/>
    <w:rsid w:val="00D95E0A"/>
    <w:rsid w:val="00D960F1"/>
    <w:rsid w:val="00D96341"/>
    <w:rsid w:val="00D96427"/>
    <w:rsid w:val="00D965E4"/>
    <w:rsid w:val="00D965ED"/>
    <w:rsid w:val="00D969A6"/>
    <w:rsid w:val="00D96A55"/>
    <w:rsid w:val="00D96B37"/>
    <w:rsid w:val="00D96DFB"/>
    <w:rsid w:val="00D971CC"/>
    <w:rsid w:val="00D972CC"/>
    <w:rsid w:val="00D972D7"/>
    <w:rsid w:val="00D97466"/>
    <w:rsid w:val="00D976A1"/>
    <w:rsid w:val="00D977F7"/>
    <w:rsid w:val="00D97909"/>
    <w:rsid w:val="00D97E91"/>
    <w:rsid w:val="00D97ED7"/>
    <w:rsid w:val="00D97F25"/>
    <w:rsid w:val="00DA07F4"/>
    <w:rsid w:val="00DA08EA"/>
    <w:rsid w:val="00DA0FCC"/>
    <w:rsid w:val="00DA1164"/>
    <w:rsid w:val="00DA15BA"/>
    <w:rsid w:val="00DA1610"/>
    <w:rsid w:val="00DA1AB5"/>
    <w:rsid w:val="00DA1BFF"/>
    <w:rsid w:val="00DA2275"/>
    <w:rsid w:val="00DA23D2"/>
    <w:rsid w:val="00DA2885"/>
    <w:rsid w:val="00DA2B27"/>
    <w:rsid w:val="00DA2BDF"/>
    <w:rsid w:val="00DA2C65"/>
    <w:rsid w:val="00DA2DE2"/>
    <w:rsid w:val="00DA2E22"/>
    <w:rsid w:val="00DA2F82"/>
    <w:rsid w:val="00DA326D"/>
    <w:rsid w:val="00DA38B2"/>
    <w:rsid w:val="00DA3ECD"/>
    <w:rsid w:val="00DA3F6F"/>
    <w:rsid w:val="00DA3FF7"/>
    <w:rsid w:val="00DA4034"/>
    <w:rsid w:val="00DA4216"/>
    <w:rsid w:val="00DA45AD"/>
    <w:rsid w:val="00DA4625"/>
    <w:rsid w:val="00DA4823"/>
    <w:rsid w:val="00DA4A04"/>
    <w:rsid w:val="00DA5061"/>
    <w:rsid w:val="00DA5858"/>
    <w:rsid w:val="00DA5C6B"/>
    <w:rsid w:val="00DA5DF5"/>
    <w:rsid w:val="00DA6082"/>
    <w:rsid w:val="00DA61BD"/>
    <w:rsid w:val="00DA6513"/>
    <w:rsid w:val="00DA6614"/>
    <w:rsid w:val="00DA6FA3"/>
    <w:rsid w:val="00DA70B5"/>
    <w:rsid w:val="00DA79DF"/>
    <w:rsid w:val="00DA7C38"/>
    <w:rsid w:val="00DB009A"/>
    <w:rsid w:val="00DB0617"/>
    <w:rsid w:val="00DB062F"/>
    <w:rsid w:val="00DB0738"/>
    <w:rsid w:val="00DB0FE5"/>
    <w:rsid w:val="00DB106D"/>
    <w:rsid w:val="00DB10FD"/>
    <w:rsid w:val="00DB1171"/>
    <w:rsid w:val="00DB1579"/>
    <w:rsid w:val="00DB158B"/>
    <w:rsid w:val="00DB1622"/>
    <w:rsid w:val="00DB1AA5"/>
    <w:rsid w:val="00DB1DFF"/>
    <w:rsid w:val="00DB2085"/>
    <w:rsid w:val="00DB21C1"/>
    <w:rsid w:val="00DB227E"/>
    <w:rsid w:val="00DB2659"/>
    <w:rsid w:val="00DB2C39"/>
    <w:rsid w:val="00DB2D73"/>
    <w:rsid w:val="00DB2E03"/>
    <w:rsid w:val="00DB3189"/>
    <w:rsid w:val="00DB31BF"/>
    <w:rsid w:val="00DB3933"/>
    <w:rsid w:val="00DB3D50"/>
    <w:rsid w:val="00DB3F17"/>
    <w:rsid w:val="00DB4189"/>
    <w:rsid w:val="00DB4226"/>
    <w:rsid w:val="00DB45A5"/>
    <w:rsid w:val="00DB480F"/>
    <w:rsid w:val="00DB4A53"/>
    <w:rsid w:val="00DB4BC9"/>
    <w:rsid w:val="00DB53BB"/>
    <w:rsid w:val="00DB55D5"/>
    <w:rsid w:val="00DB5B1E"/>
    <w:rsid w:val="00DB5CAC"/>
    <w:rsid w:val="00DB5FB9"/>
    <w:rsid w:val="00DB6190"/>
    <w:rsid w:val="00DB6271"/>
    <w:rsid w:val="00DB63AE"/>
    <w:rsid w:val="00DB6770"/>
    <w:rsid w:val="00DB679C"/>
    <w:rsid w:val="00DB68CD"/>
    <w:rsid w:val="00DB6FB4"/>
    <w:rsid w:val="00DB70F3"/>
    <w:rsid w:val="00DB7545"/>
    <w:rsid w:val="00DB7624"/>
    <w:rsid w:val="00DB7647"/>
    <w:rsid w:val="00DB7850"/>
    <w:rsid w:val="00DB7D0D"/>
    <w:rsid w:val="00DB7D7D"/>
    <w:rsid w:val="00DC009B"/>
    <w:rsid w:val="00DC0260"/>
    <w:rsid w:val="00DC031E"/>
    <w:rsid w:val="00DC05D8"/>
    <w:rsid w:val="00DC07FC"/>
    <w:rsid w:val="00DC09B3"/>
    <w:rsid w:val="00DC0DA7"/>
    <w:rsid w:val="00DC0FAD"/>
    <w:rsid w:val="00DC10B9"/>
    <w:rsid w:val="00DC126B"/>
    <w:rsid w:val="00DC153F"/>
    <w:rsid w:val="00DC156A"/>
    <w:rsid w:val="00DC17AA"/>
    <w:rsid w:val="00DC18DF"/>
    <w:rsid w:val="00DC1CB5"/>
    <w:rsid w:val="00DC1CEE"/>
    <w:rsid w:val="00DC1D3A"/>
    <w:rsid w:val="00DC1E1F"/>
    <w:rsid w:val="00DC1F4D"/>
    <w:rsid w:val="00DC246E"/>
    <w:rsid w:val="00DC25BE"/>
    <w:rsid w:val="00DC261C"/>
    <w:rsid w:val="00DC2E00"/>
    <w:rsid w:val="00DC2E62"/>
    <w:rsid w:val="00DC2F98"/>
    <w:rsid w:val="00DC3206"/>
    <w:rsid w:val="00DC32FA"/>
    <w:rsid w:val="00DC3393"/>
    <w:rsid w:val="00DC35E4"/>
    <w:rsid w:val="00DC364C"/>
    <w:rsid w:val="00DC36C5"/>
    <w:rsid w:val="00DC384C"/>
    <w:rsid w:val="00DC3976"/>
    <w:rsid w:val="00DC3C27"/>
    <w:rsid w:val="00DC3EE4"/>
    <w:rsid w:val="00DC3FFC"/>
    <w:rsid w:val="00DC4243"/>
    <w:rsid w:val="00DC43F1"/>
    <w:rsid w:val="00DC4594"/>
    <w:rsid w:val="00DC46F3"/>
    <w:rsid w:val="00DC47E4"/>
    <w:rsid w:val="00DC4A13"/>
    <w:rsid w:val="00DC4BEF"/>
    <w:rsid w:val="00DC5027"/>
    <w:rsid w:val="00DC5406"/>
    <w:rsid w:val="00DC555B"/>
    <w:rsid w:val="00DC556E"/>
    <w:rsid w:val="00DC56FD"/>
    <w:rsid w:val="00DC589B"/>
    <w:rsid w:val="00DC58A5"/>
    <w:rsid w:val="00DC5AAE"/>
    <w:rsid w:val="00DC5FB4"/>
    <w:rsid w:val="00DC5FEA"/>
    <w:rsid w:val="00DC5FEB"/>
    <w:rsid w:val="00DC608D"/>
    <w:rsid w:val="00DC6253"/>
    <w:rsid w:val="00DC62AF"/>
    <w:rsid w:val="00DC6345"/>
    <w:rsid w:val="00DC64ED"/>
    <w:rsid w:val="00DC68E3"/>
    <w:rsid w:val="00DC6A04"/>
    <w:rsid w:val="00DC6B3B"/>
    <w:rsid w:val="00DC6B59"/>
    <w:rsid w:val="00DC6CA6"/>
    <w:rsid w:val="00DC6D8E"/>
    <w:rsid w:val="00DC6FA4"/>
    <w:rsid w:val="00DC707C"/>
    <w:rsid w:val="00DC72CF"/>
    <w:rsid w:val="00DC7613"/>
    <w:rsid w:val="00DC76C4"/>
    <w:rsid w:val="00DC76F6"/>
    <w:rsid w:val="00DD0064"/>
    <w:rsid w:val="00DD023F"/>
    <w:rsid w:val="00DD041D"/>
    <w:rsid w:val="00DD048D"/>
    <w:rsid w:val="00DD0730"/>
    <w:rsid w:val="00DD0882"/>
    <w:rsid w:val="00DD0C6D"/>
    <w:rsid w:val="00DD0CB0"/>
    <w:rsid w:val="00DD0EA5"/>
    <w:rsid w:val="00DD115D"/>
    <w:rsid w:val="00DD1577"/>
    <w:rsid w:val="00DD1CD9"/>
    <w:rsid w:val="00DD211B"/>
    <w:rsid w:val="00DD226E"/>
    <w:rsid w:val="00DD22E1"/>
    <w:rsid w:val="00DD246C"/>
    <w:rsid w:val="00DD250B"/>
    <w:rsid w:val="00DD253C"/>
    <w:rsid w:val="00DD2765"/>
    <w:rsid w:val="00DD2ADB"/>
    <w:rsid w:val="00DD2AFF"/>
    <w:rsid w:val="00DD3623"/>
    <w:rsid w:val="00DD38F8"/>
    <w:rsid w:val="00DD403D"/>
    <w:rsid w:val="00DD4361"/>
    <w:rsid w:val="00DD44A0"/>
    <w:rsid w:val="00DD4654"/>
    <w:rsid w:val="00DD4998"/>
    <w:rsid w:val="00DD4CE9"/>
    <w:rsid w:val="00DD4D27"/>
    <w:rsid w:val="00DD4DC7"/>
    <w:rsid w:val="00DD52AA"/>
    <w:rsid w:val="00DD53F6"/>
    <w:rsid w:val="00DD55C3"/>
    <w:rsid w:val="00DD5828"/>
    <w:rsid w:val="00DD59FF"/>
    <w:rsid w:val="00DD5ADE"/>
    <w:rsid w:val="00DD61CA"/>
    <w:rsid w:val="00DD622F"/>
    <w:rsid w:val="00DD63EC"/>
    <w:rsid w:val="00DD6578"/>
    <w:rsid w:val="00DD6866"/>
    <w:rsid w:val="00DD6DFB"/>
    <w:rsid w:val="00DD6E09"/>
    <w:rsid w:val="00DD6F81"/>
    <w:rsid w:val="00DD75D5"/>
    <w:rsid w:val="00DD795A"/>
    <w:rsid w:val="00DD7A15"/>
    <w:rsid w:val="00DD7FD1"/>
    <w:rsid w:val="00DE0039"/>
    <w:rsid w:val="00DE0213"/>
    <w:rsid w:val="00DE0322"/>
    <w:rsid w:val="00DE0358"/>
    <w:rsid w:val="00DE04D1"/>
    <w:rsid w:val="00DE0807"/>
    <w:rsid w:val="00DE0990"/>
    <w:rsid w:val="00DE0C8B"/>
    <w:rsid w:val="00DE1004"/>
    <w:rsid w:val="00DE100B"/>
    <w:rsid w:val="00DE10B3"/>
    <w:rsid w:val="00DE1249"/>
    <w:rsid w:val="00DE126C"/>
    <w:rsid w:val="00DE1482"/>
    <w:rsid w:val="00DE1555"/>
    <w:rsid w:val="00DE15B3"/>
    <w:rsid w:val="00DE17C1"/>
    <w:rsid w:val="00DE1970"/>
    <w:rsid w:val="00DE1AE9"/>
    <w:rsid w:val="00DE1E9C"/>
    <w:rsid w:val="00DE22B3"/>
    <w:rsid w:val="00DE22C9"/>
    <w:rsid w:val="00DE23B3"/>
    <w:rsid w:val="00DE2407"/>
    <w:rsid w:val="00DE3171"/>
    <w:rsid w:val="00DE3687"/>
    <w:rsid w:val="00DE3E2A"/>
    <w:rsid w:val="00DE3E7C"/>
    <w:rsid w:val="00DE3F5A"/>
    <w:rsid w:val="00DE3F96"/>
    <w:rsid w:val="00DE41A8"/>
    <w:rsid w:val="00DE421D"/>
    <w:rsid w:val="00DE432B"/>
    <w:rsid w:val="00DE43ED"/>
    <w:rsid w:val="00DE4693"/>
    <w:rsid w:val="00DE487A"/>
    <w:rsid w:val="00DE48C3"/>
    <w:rsid w:val="00DE4AFD"/>
    <w:rsid w:val="00DE4B1F"/>
    <w:rsid w:val="00DE4C81"/>
    <w:rsid w:val="00DE5050"/>
    <w:rsid w:val="00DE5081"/>
    <w:rsid w:val="00DE553C"/>
    <w:rsid w:val="00DE55F2"/>
    <w:rsid w:val="00DE5638"/>
    <w:rsid w:val="00DE5CD0"/>
    <w:rsid w:val="00DE5F64"/>
    <w:rsid w:val="00DE61BE"/>
    <w:rsid w:val="00DE62CF"/>
    <w:rsid w:val="00DE642A"/>
    <w:rsid w:val="00DE65AF"/>
    <w:rsid w:val="00DE6BBD"/>
    <w:rsid w:val="00DE6CEC"/>
    <w:rsid w:val="00DE73E0"/>
    <w:rsid w:val="00DE7421"/>
    <w:rsid w:val="00DE75D4"/>
    <w:rsid w:val="00DE76E6"/>
    <w:rsid w:val="00DE7725"/>
    <w:rsid w:val="00DE7AAF"/>
    <w:rsid w:val="00DE7BA4"/>
    <w:rsid w:val="00DF03EB"/>
    <w:rsid w:val="00DF0725"/>
    <w:rsid w:val="00DF0911"/>
    <w:rsid w:val="00DF0A0D"/>
    <w:rsid w:val="00DF0A6B"/>
    <w:rsid w:val="00DF0B53"/>
    <w:rsid w:val="00DF0DDB"/>
    <w:rsid w:val="00DF1495"/>
    <w:rsid w:val="00DF1687"/>
    <w:rsid w:val="00DF183C"/>
    <w:rsid w:val="00DF186F"/>
    <w:rsid w:val="00DF1F99"/>
    <w:rsid w:val="00DF1F9B"/>
    <w:rsid w:val="00DF20D1"/>
    <w:rsid w:val="00DF2611"/>
    <w:rsid w:val="00DF263B"/>
    <w:rsid w:val="00DF2687"/>
    <w:rsid w:val="00DF2800"/>
    <w:rsid w:val="00DF28EE"/>
    <w:rsid w:val="00DF2907"/>
    <w:rsid w:val="00DF2A76"/>
    <w:rsid w:val="00DF3510"/>
    <w:rsid w:val="00DF3871"/>
    <w:rsid w:val="00DF3D1B"/>
    <w:rsid w:val="00DF409B"/>
    <w:rsid w:val="00DF4347"/>
    <w:rsid w:val="00DF4640"/>
    <w:rsid w:val="00DF4769"/>
    <w:rsid w:val="00DF4C30"/>
    <w:rsid w:val="00DF4D58"/>
    <w:rsid w:val="00DF5B64"/>
    <w:rsid w:val="00DF5C37"/>
    <w:rsid w:val="00DF5FDA"/>
    <w:rsid w:val="00DF632B"/>
    <w:rsid w:val="00DF64E5"/>
    <w:rsid w:val="00DF664B"/>
    <w:rsid w:val="00DF6A50"/>
    <w:rsid w:val="00DF6B69"/>
    <w:rsid w:val="00DF6C43"/>
    <w:rsid w:val="00DF6C63"/>
    <w:rsid w:val="00DF6C76"/>
    <w:rsid w:val="00DF6EE6"/>
    <w:rsid w:val="00DF705A"/>
    <w:rsid w:val="00DF7559"/>
    <w:rsid w:val="00DF7651"/>
    <w:rsid w:val="00DF7C4E"/>
    <w:rsid w:val="00DF7D5C"/>
    <w:rsid w:val="00DF7E0D"/>
    <w:rsid w:val="00E004FC"/>
    <w:rsid w:val="00E00632"/>
    <w:rsid w:val="00E00662"/>
    <w:rsid w:val="00E00984"/>
    <w:rsid w:val="00E00B57"/>
    <w:rsid w:val="00E00CDC"/>
    <w:rsid w:val="00E00CFA"/>
    <w:rsid w:val="00E00E37"/>
    <w:rsid w:val="00E01053"/>
    <w:rsid w:val="00E01259"/>
    <w:rsid w:val="00E0148F"/>
    <w:rsid w:val="00E01534"/>
    <w:rsid w:val="00E0177C"/>
    <w:rsid w:val="00E01813"/>
    <w:rsid w:val="00E01B45"/>
    <w:rsid w:val="00E01B65"/>
    <w:rsid w:val="00E01B87"/>
    <w:rsid w:val="00E01BEF"/>
    <w:rsid w:val="00E01C4E"/>
    <w:rsid w:val="00E01DA5"/>
    <w:rsid w:val="00E01E3F"/>
    <w:rsid w:val="00E01F64"/>
    <w:rsid w:val="00E02016"/>
    <w:rsid w:val="00E02043"/>
    <w:rsid w:val="00E023ED"/>
    <w:rsid w:val="00E02654"/>
    <w:rsid w:val="00E0277B"/>
    <w:rsid w:val="00E02C51"/>
    <w:rsid w:val="00E030D0"/>
    <w:rsid w:val="00E0345D"/>
    <w:rsid w:val="00E03E15"/>
    <w:rsid w:val="00E03ED5"/>
    <w:rsid w:val="00E04011"/>
    <w:rsid w:val="00E04256"/>
    <w:rsid w:val="00E045E1"/>
    <w:rsid w:val="00E046CF"/>
    <w:rsid w:val="00E046F5"/>
    <w:rsid w:val="00E0482E"/>
    <w:rsid w:val="00E04946"/>
    <w:rsid w:val="00E04FCB"/>
    <w:rsid w:val="00E0512C"/>
    <w:rsid w:val="00E05138"/>
    <w:rsid w:val="00E053A4"/>
    <w:rsid w:val="00E053D7"/>
    <w:rsid w:val="00E05460"/>
    <w:rsid w:val="00E054C1"/>
    <w:rsid w:val="00E057A2"/>
    <w:rsid w:val="00E05956"/>
    <w:rsid w:val="00E05D0B"/>
    <w:rsid w:val="00E05D9A"/>
    <w:rsid w:val="00E05DC1"/>
    <w:rsid w:val="00E0611C"/>
    <w:rsid w:val="00E06390"/>
    <w:rsid w:val="00E067CC"/>
    <w:rsid w:val="00E06D36"/>
    <w:rsid w:val="00E06D51"/>
    <w:rsid w:val="00E06F45"/>
    <w:rsid w:val="00E06F9B"/>
    <w:rsid w:val="00E0700F"/>
    <w:rsid w:val="00E0707D"/>
    <w:rsid w:val="00E07344"/>
    <w:rsid w:val="00E075A6"/>
    <w:rsid w:val="00E075C4"/>
    <w:rsid w:val="00E0766A"/>
    <w:rsid w:val="00E07DD4"/>
    <w:rsid w:val="00E07F80"/>
    <w:rsid w:val="00E1003B"/>
    <w:rsid w:val="00E1006D"/>
    <w:rsid w:val="00E100C7"/>
    <w:rsid w:val="00E1031F"/>
    <w:rsid w:val="00E10A97"/>
    <w:rsid w:val="00E10E4C"/>
    <w:rsid w:val="00E11085"/>
    <w:rsid w:val="00E113A2"/>
    <w:rsid w:val="00E115C6"/>
    <w:rsid w:val="00E11895"/>
    <w:rsid w:val="00E11F92"/>
    <w:rsid w:val="00E1201E"/>
    <w:rsid w:val="00E1279B"/>
    <w:rsid w:val="00E12925"/>
    <w:rsid w:val="00E12B3D"/>
    <w:rsid w:val="00E12CDC"/>
    <w:rsid w:val="00E12EE2"/>
    <w:rsid w:val="00E12F15"/>
    <w:rsid w:val="00E138BF"/>
    <w:rsid w:val="00E1394D"/>
    <w:rsid w:val="00E13A3A"/>
    <w:rsid w:val="00E13B56"/>
    <w:rsid w:val="00E13B98"/>
    <w:rsid w:val="00E1400C"/>
    <w:rsid w:val="00E140B3"/>
    <w:rsid w:val="00E1416B"/>
    <w:rsid w:val="00E14481"/>
    <w:rsid w:val="00E14793"/>
    <w:rsid w:val="00E1479A"/>
    <w:rsid w:val="00E1480E"/>
    <w:rsid w:val="00E1499A"/>
    <w:rsid w:val="00E14B45"/>
    <w:rsid w:val="00E15129"/>
    <w:rsid w:val="00E151B7"/>
    <w:rsid w:val="00E151C0"/>
    <w:rsid w:val="00E15497"/>
    <w:rsid w:val="00E15543"/>
    <w:rsid w:val="00E1556D"/>
    <w:rsid w:val="00E15769"/>
    <w:rsid w:val="00E15779"/>
    <w:rsid w:val="00E159B3"/>
    <w:rsid w:val="00E15A0E"/>
    <w:rsid w:val="00E15AA8"/>
    <w:rsid w:val="00E15D70"/>
    <w:rsid w:val="00E15E3F"/>
    <w:rsid w:val="00E16225"/>
    <w:rsid w:val="00E16354"/>
    <w:rsid w:val="00E163AC"/>
    <w:rsid w:val="00E163D6"/>
    <w:rsid w:val="00E1682D"/>
    <w:rsid w:val="00E16CA4"/>
    <w:rsid w:val="00E16D5A"/>
    <w:rsid w:val="00E16DA9"/>
    <w:rsid w:val="00E16E61"/>
    <w:rsid w:val="00E16FBE"/>
    <w:rsid w:val="00E16FD5"/>
    <w:rsid w:val="00E170B4"/>
    <w:rsid w:val="00E172BC"/>
    <w:rsid w:val="00E1789B"/>
    <w:rsid w:val="00E17B01"/>
    <w:rsid w:val="00E201A5"/>
    <w:rsid w:val="00E20358"/>
    <w:rsid w:val="00E204B7"/>
    <w:rsid w:val="00E20512"/>
    <w:rsid w:val="00E206A8"/>
    <w:rsid w:val="00E20D26"/>
    <w:rsid w:val="00E20D84"/>
    <w:rsid w:val="00E20DC0"/>
    <w:rsid w:val="00E2142F"/>
    <w:rsid w:val="00E2157F"/>
    <w:rsid w:val="00E217A0"/>
    <w:rsid w:val="00E21874"/>
    <w:rsid w:val="00E21958"/>
    <w:rsid w:val="00E21A27"/>
    <w:rsid w:val="00E21AB6"/>
    <w:rsid w:val="00E21F3F"/>
    <w:rsid w:val="00E221E3"/>
    <w:rsid w:val="00E22B28"/>
    <w:rsid w:val="00E23146"/>
    <w:rsid w:val="00E23D72"/>
    <w:rsid w:val="00E23DE7"/>
    <w:rsid w:val="00E2405E"/>
    <w:rsid w:val="00E242CF"/>
    <w:rsid w:val="00E243E9"/>
    <w:rsid w:val="00E24648"/>
    <w:rsid w:val="00E246C9"/>
    <w:rsid w:val="00E2475B"/>
    <w:rsid w:val="00E2486C"/>
    <w:rsid w:val="00E24B59"/>
    <w:rsid w:val="00E24BAA"/>
    <w:rsid w:val="00E24D95"/>
    <w:rsid w:val="00E24E74"/>
    <w:rsid w:val="00E24E84"/>
    <w:rsid w:val="00E24E85"/>
    <w:rsid w:val="00E24EB1"/>
    <w:rsid w:val="00E24FE8"/>
    <w:rsid w:val="00E253AB"/>
    <w:rsid w:val="00E25565"/>
    <w:rsid w:val="00E257A4"/>
    <w:rsid w:val="00E259DB"/>
    <w:rsid w:val="00E25C34"/>
    <w:rsid w:val="00E25C3D"/>
    <w:rsid w:val="00E25E9C"/>
    <w:rsid w:val="00E25FDD"/>
    <w:rsid w:val="00E261AB"/>
    <w:rsid w:val="00E26259"/>
    <w:rsid w:val="00E26370"/>
    <w:rsid w:val="00E268E3"/>
    <w:rsid w:val="00E2693A"/>
    <w:rsid w:val="00E26A1C"/>
    <w:rsid w:val="00E26B68"/>
    <w:rsid w:val="00E26CA5"/>
    <w:rsid w:val="00E26E66"/>
    <w:rsid w:val="00E26E67"/>
    <w:rsid w:val="00E26EC2"/>
    <w:rsid w:val="00E27167"/>
    <w:rsid w:val="00E276EC"/>
    <w:rsid w:val="00E2770F"/>
    <w:rsid w:val="00E27825"/>
    <w:rsid w:val="00E27A52"/>
    <w:rsid w:val="00E27B20"/>
    <w:rsid w:val="00E27CB6"/>
    <w:rsid w:val="00E27EDB"/>
    <w:rsid w:val="00E302F6"/>
    <w:rsid w:val="00E302FD"/>
    <w:rsid w:val="00E3034F"/>
    <w:rsid w:val="00E3035A"/>
    <w:rsid w:val="00E304B1"/>
    <w:rsid w:val="00E308BB"/>
    <w:rsid w:val="00E308EF"/>
    <w:rsid w:val="00E30C6F"/>
    <w:rsid w:val="00E30C91"/>
    <w:rsid w:val="00E30D9A"/>
    <w:rsid w:val="00E30DD8"/>
    <w:rsid w:val="00E3102F"/>
    <w:rsid w:val="00E311FE"/>
    <w:rsid w:val="00E3134F"/>
    <w:rsid w:val="00E316A8"/>
    <w:rsid w:val="00E317C2"/>
    <w:rsid w:val="00E31838"/>
    <w:rsid w:val="00E3191A"/>
    <w:rsid w:val="00E31939"/>
    <w:rsid w:val="00E31E1B"/>
    <w:rsid w:val="00E31F4B"/>
    <w:rsid w:val="00E32160"/>
    <w:rsid w:val="00E322D2"/>
    <w:rsid w:val="00E324C7"/>
    <w:rsid w:val="00E3297D"/>
    <w:rsid w:val="00E32C27"/>
    <w:rsid w:val="00E32C9E"/>
    <w:rsid w:val="00E32E74"/>
    <w:rsid w:val="00E32EE2"/>
    <w:rsid w:val="00E330C2"/>
    <w:rsid w:val="00E3332E"/>
    <w:rsid w:val="00E333AC"/>
    <w:rsid w:val="00E33605"/>
    <w:rsid w:val="00E3362C"/>
    <w:rsid w:val="00E3382E"/>
    <w:rsid w:val="00E33901"/>
    <w:rsid w:val="00E33A48"/>
    <w:rsid w:val="00E33B55"/>
    <w:rsid w:val="00E33BD9"/>
    <w:rsid w:val="00E33EAD"/>
    <w:rsid w:val="00E33F08"/>
    <w:rsid w:val="00E33F34"/>
    <w:rsid w:val="00E34094"/>
    <w:rsid w:val="00E34357"/>
    <w:rsid w:val="00E346C0"/>
    <w:rsid w:val="00E34927"/>
    <w:rsid w:val="00E34B25"/>
    <w:rsid w:val="00E34B37"/>
    <w:rsid w:val="00E34BED"/>
    <w:rsid w:val="00E34ECC"/>
    <w:rsid w:val="00E34F46"/>
    <w:rsid w:val="00E35166"/>
    <w:rsid w:val="00E35B55"/>
    <w:rsid w:val="00E35E2A"/>
    <w:rsid w:val="00E3630B"/>
    <w:rsid w:val="00E36463"/>
    <w:rsid w:val="00E364BD"/>
    <w:rsid w:val="00E3672E"/>
    <w:rsid w:val="00E367AE"/>
    <w:rsid w:val="00E369C4"/>
    <w:rsid w:val="00E36D67"/>
    <w:rsid w:val="00E36DF1"/>
    <w:rsid w:val="00E36E2A"/>
    <w:rsid w:val="00E36EBD"/>
    <w:rsid w:val="00E3733F"/>
    <w:rsid w:val="00E37420"/>
    <w:rsid w:val="00E37624"/>
    <w:rsid w:val="00E37867"/>
    <w:rsid w:val="00E3792A"/>
    <w:rsid w:val="00E379F2"/>
    <w:rsid w:val="00E37BBB"/>
    <w:rsid w:val="00E40A8D"/>
    <w:rsid w:val="00E40EB4"/>
    <w:rsid w:val="00E41295"/>
    <w:rsid w:val="00E412B6"/>
    <w:rsid w:val="00E41433"/>
    <w:rsid w:val="00E414D3"/>
    <w:rsid w:val="00E418E2"/>
    <w:rsid w:val="00E41EC7"/>
    <w:rsid w:val="00E42303"/>
    <w:rsid w:val="00E42C32"/>
    <w:rsid w:val="00E42EA9"/>
    <w:rsid w:val="00E42FC8"/>
    <w:rsid w:val="00E43106"/>
    <w:rsid w:val="00E434AD"/>
    <w:rsid w:val="00E434DB"/>
    <w:rsid w:val="00E435F3"/>
    <w:rsid w:val="00E437E8"/>
    <w:rsid w:val="00E43C9A"/>
    <w:rsid w:val="00E43E89"/>
    <w:rsid w:val="00E43F5F"/>
    <w:rsid w:val="00E44241"/>
    <w:rsid w:val="00E44351"/>
    <w:rsid w:val="00E44493"/>
    <w:rsid w:val="00E445A5"/>
    <w:rsid w:val="00E44694"/>
    <w:rsid w:val="00E4495E"/>
    <w:rsid w:val="00E449D5"/>
    <w:rsid w:val="00E44C4F"/>
    <w:rsid w:val="00E44D32"/>
    <w:rsid w:val="00E44DF7"/>
    <w:rsid w:val="00E44E29"/>
    <w:rsid w:val="00E44E42"/>
    <w:rsid w:val="00E44E52"/>
    <w:rsid w:val="00E44FEB"/>
    <w:rsid w:val="00E452DF"/>
    <w:rsid w:val="00E453C9"/>
    <w:rsid w:val="00E454B5"/>
    <w:rsid w:val="00E45825"/>
    <w:rsid w:val="00E45866"/>
    <w:rsid w:val="00E459E4"/>
    <w:rsid w:val="00E4611D"/>
    <w:rsid w:val="00E466A0"/>
    <w:rsid w:val="00E4675D"/>
    <w:rsid w:val="00E46E3A"/>
    <w:rsid w:val="00E470A0"/>
    <w:rsid w:val="00E473C1"/>
    <w:rsid w:val="00E4790A"/>
    <w:rsid w:val="00E47F04"/>
    <w:rsid w:val="00E5046C"/>
    <w:rsid w:val="00E504BC"/>
    <w:rsid w:val="00E5081F"/>
    <w:rsid w:val="00E50C73"/>
    <w:rsid w:val="00E51072"/>
    <w:rsid w:val="00E512FF"/>
    <w:rsid w:val="00E51352"/>
    <w:rsid w:val="00E5135F"/>
    <w:rsid w:val="00E51520"/>
    <w:rsid w:val="00E51830"/>
    <w:rsid w:val="00E518E3"/>
    <w:rsid w:val="00E51B73"/>
    <w:rsid w:val="00E51EEA"/>
    <w:rsid w:val="00E51F92"/>
    <w:rsid w:val="00E521FB"/>
    <w:rsid w:val="00E526D1"/>
    <w:rsid w:val="00E5289F"/>
    <w:rsid w:val="00E5297C"/>
    <w:rsid w:val="00E52B16"/>
    <w:rsid w:val="00E52BFA"/>
    <w:rsid w:val="00E52C34"/>
    <w:rsid w:val="00E531A4"/>
    <w:rsid w:val="00E532CF"/>
    <w:rsid w:val="00E53315"/>
    <w:rsid w:val="00E53665"/>
    <w:rsid w:val="00E536DC"/>
    <w:rsid w:val="00E53855"/>
    <w:rsid w:val="00E5411B"/>
    <w:rsid w:val="00E542D8"/>
    <w:rsid w:val="00E54566"/>
    <w:rsid w:val="00E546AC"/>
    <w:rsid w:val="00E54787"/>
    <w:rsid w:val="00E54D39"/>
    <w:rsid w:val="00E54E32"/>
    <w:rsid w:val="00E551AD"/>
    <w:rsid w:val="00E5520B"/>
    <w:rsid w:val="00E55493"/>
    <w:rsid w:val="00E554EB"/>
    <w:rsid w:val="00E55580"/>
    <w:rsid w:val="00E555CD"/>
    <w:rsid w:val="00E55C64"/>
    <w:rsid w:val="00E55E39"/>
    <w:rsid w:val="00E55FF2"/>
    <w:rsid w:val="00E56097"/>
    <w:rsid w:val="00E562DF"/>
    <w:rsid w:val="00E56477"/>
    <w:rsid w:val="00E56727"/>
    <w:rsid w:val="00E567DB"/>
    <w:rsid w:val="00E56C7A"/>
    <w:rsid w:val="00E56F32"/>
    <w:rsid w:val="00E571B9"/>
    <w:rsid w:val="00E574AB"/>
    <w:rsid w:val="00E579B1"/>
    <w:rsid w:val="00E57A3C"/>
    <w:rsid w:val="00E57D29"/>
    <w:rsid w:val="00E60382"/>
    <w:rsid w:val="00E60679"/>
    <w:rsid w:val="00E609FB"/>
    <w:rsid w:val="00E60D4E"/>
    <w:rsid w:val="00E61049"/>
    <w:rsid w:val="00E61086"/>
    <w:rsid w:val="00E61309"/>
    <w:rsid w:val="00E6132F"/>
    <w:rsid w:val="00E6162D"/>
    <w:rsid w:val="00E61896"/>
    <w:rsid w:val="00E61B0A"/>
    <w:rsid w:val="00E61B3E"/>
    <w:rsid w:val="00E61D58"/>
    <w:rsid w:val="00E6213B"/>
    <w:rsid w:val="00E621F0"/>
    <w:rsid w:val="00E622FE"/>
    <w:rsid w:val="00E628CD"/>
    <w:rsid w:val="00E62A70"/>
    <w:rsid w:val="00E62B07"/>
    <w:rsid w:val="00E62CBD"/>
    <w:rsid w:val="00E63136"/>
    <w:rsid w:val="00E63532"/>
    <w:rsid w:val="00E63566"/>
    <w:rsid w:val="00E63A52"/>
    <w:rsid w:val="00E63B0C"/>
    <w:rsid w:val="00E63B2E"/>
    <w:rsid w:val="00E63BB8"/>
    <w:rsid w:val="00E63DB7"/>
    <w:rsid w:val="00E63DEA"/>
    <w:rsid w:val="00E63E34"/>
    <w:rsid w:val="00E640AE"/>
    <w:rsid w:val="00E64110"/>
    <w:rsid w:val="00E6411F"/>
    <w:rsid w:val="00E64662"/>
    <w:rsid w:val="00E6471D"/>
    <w:rsid w:val="00E64AB7"/>
    <w:rsid w:val="00E64BCA"/>
    <w:rsid w:val="00E64FA9"/>
    <w:rsid w:val="00E6513D"/>
    <w:rsid w:val="00E65437"/>
    <w:rsid w:val="00E65497"/>
    <w:rsid w:val="00E656BA"/>
    <w:rsid w:val="00E6579B"/>
    <w:rsid w:val="00E65B78"/>
    <w:rsid w:val="00E65C65"/>
    <w:rsid w:val="00E66059"/>
    <w:rsid w:val="00E66086"/>
    <w:rsid w:val="00E66242"/>
    <w:rsid w:val="00E66438"/>
    <w:rsid w:val="00E66701"/>
    <w:rsid w:val="00E6679D"/>
    <w:rsid w:val="00E66BBB"/>
    <w:rsid w:val="00E66D56"/>
    <w:rsid w:val="00E672B6"/>
    <w:rsid w:val="00E67402"/>
    <w:rsid w:val="00E674D5"/>
    <w:rsid w:val="00E67534"/>
    <w:rsid w:val="00E675B0"/>
    <w:rsid w:val="00E67B5D"/>
    <w:rsid w:val="00E705C7"/>
    <w:rsid w:val="00E7060E"/>
    <w:rsid w:val="00E70C24"/>
    <w:rsid w:val="00E70C3A"/>
    <w:rsid w:val="00E70FAD"/>
    <w:rsid w:val="00E711E6"/>
    <w:rsid w:val="00E712FF"/>
    <w:rsid w:val="00E7147D"/>
    <w:rsid w:val="00E718BD"/>
    <w:rsid w:val="00E71A52"/>
    <w:rsid w:val="00E71AFB"/>
    <w:rsid w:val="00E71D8E"/>
    <w:rsid w:val="00E72043"/>
    <w:rsid w:val="00E72276"/>
    <w:rsid w:val="00E722D1"/>
    <w:rsid w:val="00E723C9"/>
    <w:rsid w:val="00E72433"/>
    <w:rsid w:val="00E7253A"/>
    <w:rsid w:val="00E728BD"/>
    <w:rsid w:val="00E729B8"/>
    <w:rsid w:val="00E72BBA"/>
    <w:rsid w:val="00E72DE2"/>
    <w:rsid w:val="00E73075"/>
    <w:rsid w:val="00E73079"/>
    <w:rsid w:val="00E730FC"/>
    <w:rsid w:val="00E73376"/>
    <w:rsid w:val="00E734F9"/>
    <w:rsid w:val="00E735E6"/>
    <w:rsid w:val="00E73864"/>
    <w:rsid w:val="00E739C6"/>
    <w:rsid w:val="00E739E4"/>
    <w:rsid w:val="00E73A5C"/>
    <w:rsid w:val="00E73EC1"/>
    <w:rsid w:val="00E73FBB"/>
    <w:rsid w:val="00E741ED"/>
    <w:rsid w:val="00E74246"/>
    <w:rsid w:val="00E7428B"/>
    <w:rsid w:val="00E743A8"/>
    <w:rsid w:val="00E7459B"/>
    <w:rsid w:val="00E74B73"/>
    <w:rsid w:val="00E74B7A"/>
    <w:rsid w:val="00E74BE9"/>
    <w:rsid w:val="00E74FE8"/>
    <w:rsid w:val="00E75307"/>
    <w:rsid w:val="00E75368"/>
    <w:rsid w:val="00E753EC"/>
    <w:rsid w:val="00E7561B"/>
    <w:rsid w:val="00E758D4"/>
    <w:rsid w:val="00E75C11"/>
    <w:rsid w:val="00E75CF1"/>
    <w:rsid w:val="00E760F7"/>
    <w:rsid w:val="00E763ED"/>
    <w:rsid w:val="00E765F6"/>
    <w:rsid w:val="00E766E5"/>
    <w:rsid w:val="00E76B5C"/>
    <w:rsid w:val="00E76B9C"/>
    <w:rsid w:val="00E76C9C"/>
    <w:rsid w:val="00E7715D"/>
    <w:rsid w:val="00E77198"/>
    <w:rsid w:val="00E7735C"/>
    <w:rsid w:val="00E77363"/>
    <w:rsid w:val="00E77371"/>
    <w:rsid w:val="00E77397"/>
    <w:rsid w:val="00E776A3"/>
    <w:rsid w:val="00E777BF"/>
    <w:rsid w:val="00E77B0C"/>
    <w:rsid w:val="00E77BAB"/>
    <w:rsid w:val="00E77F14"/>
    <w:rsid w:val="00E80013"/>
    <w:rsid w:val="00E80032"/>
    <w:rsid w:val="00E809B9"/>
    <w:rsid w:val="00E80B62"/>
    <w:rsid w:val="00E80DCC"/>
    <w:rsid w:val="00E80F0F"/>
    <w:rsid w:val="00E80F5F"/>
    <w:rsid w:val="00E810D0"/>
    <w:rsid w:val="00E81179"/>
    <w:rsid w:val="00E811A0"/>
    <w:rsid w:val="00E81B42"/>
    <w:rsid w:val="00E81BE0"/>
    <w:rsid w:val="00E81D69"/>
    <w:rsid w:val="00E81D7E"/>
    <w:rsid w:val="00E81DCD"/>
    <w:rsid w:val="00E81EDA"/>
    <w:rsid w:val="00E8225A"/>
    <w:rsid w:val="00E826A7"/>
    <w:rsid w:val="00E82BD4"/>
    <w:rsid w:val="00E82C7A"/>
    <w:rsid w:val="00E82C80"/>
    <w:rsid w:val="00E82D35"/>
    <w:rsid w:val="00E82DC0"/>
    <w:rsid w:val="00E82E06"/>
    <w:rsid w:val="00E82F1A"/>
    <w:rsid w:val="00E8317B"/>
    <w:rsid w:val="00E83362"/>
    <w:rsid w:val="00E8359B"/>
    <w:rsid w:val="00E8362E"/>
    <w:rsid w:val="00E84061"/>
    <w:rsid w:val="00E84577"/>
    <w:rsid w:val="00E84CE3"/>
    <w:rsid w:val="00E84D6F"/>
    <w:rsid w:val="00E84D9E"/>
    <w:rsid w:val="00E84EFC"/>
    <w:rsid w:val="00E85024"/>
    <w:rsid w:val="00E85182"/>
    <w:rsid w:val="00E856FB"/>
    <w:rsid w:val="00E858B1"/>
    <w:rsid w:val="00E858E1"/>
    <w:rsid w:val="00E85903"/>
    <w:rsid w:val="00E85A9C"/>
    <w:rsid w:val="00E85ABB"/>
    <w:rsid w:val="00E85B50"/>
    <w:rsid w:val="00E85D30"/>
    <w:rsid w:val="00E85F20"/>
    <w:rsid w:val="00E86164"/>
    <w:rsid w:val="00E86378"/>
    <w:rsid w:val="00E864FB"/>
    <w:rsid w:val="00E86592"/>
    <w:rsid w:val="00E869C7"/>
    <w:rsid w:val="00E86C55"/>
    <w:rsid w:val="00E876E8"/>
    <w:rsid w:val="00E87AB0"/>
    <w:rsid w:val="00E902B2"/>
    <w:rsid w:val="00E902D7"/>
    <w:rsid w:val="00E9057F"/>
    <w:rsid w:val="00E90599"/>
    <w:rsid w:val="00E9079F"/>
    <w:rsid w:val="00E90850"/>
    <w:rsid w:val="00E90A26"/>
    <w:rsid w:val="00E90AAD"/>
    <w:rsid w:val="00E90E2B"/>
    <w:rsid w:val="00E90E8D"/>
    <w:rsid w:val="00E90F43"/>
    <w:rsid w:val="00E91059"/>
    <w:rsid w:val="00E9151E"/>
    <w:rsid w:val="00E91588"/>
    <w:rsid w:val="00E918C0"/>
    <w:rsid w:val="00E92603"/>
    <w:rsid w:val="00E926B7"/>
    <w:rsid w:val="00E926E1"/>
    <w:rsid w:val="00E9270D"/>
    <w:rsid w:val="00E92B83"/>
    <w:rsid w:val="00E93151"/>
    <w:rsid w:val="00E93421"/>
    <w:rsid w:val="00E93597"/>
    <w:rsid w:val="00E93896"/>
    <w:rsid w:val="00E943EA"/>
    <w:rsid w:val="00E946AC"/>
    <w:rsid w:val="00E9485A"/>
    <w:rsid w:val="00E94C94"/>
    <w:rsid w:val="00E94CC6"/>
    <w:rsid w:val="00E9531B"/>
    <w:rsid w:val="00E9536E"/>
    <w:rsid w:val="00E953A3"/>
    <w:rsid w:val="00E953AA"/>
    <w:rsid w:val="00E95473"/>
    <w:rsid w:val="00E95AC3"/>
    <w:rsid w:val="00E95BEB"/>
    <w:rsid w:val="00E95C71"/>
    <w:rsid w:val="00E95D9C"/>
    <w:rsid w:val="00E95FA6"/>
    <w:rsid w:val="00E961FC"/>
    <w:rsid w:val="00E96233"/>
    <w:rsid w:val="00E964F0"/>
    <w:rsid w:val="00E966E1"/>
    <w:rsid w:val="00E96793"/>
    <w:rsid w:val="00E967EC"/>
    <w:rsid w:val="00E96AD7"/>
    <w:rsid w:val="00E96D5C"/>
    <w:rsid w:val="00E970A6"/>
    <w:rsid w:val="00E97170"/>
    <w:rsid w:val="00E972A8"/>
    <w:rsid w:val="00E97307"/>
    <w:rsid w:val="00E977A5"/>
    <w:rsid w:val="00E9789B"/>
    <w:rsid w:val="00E979C3"/>
    <w:rsid w:val="00E97B55"/>
    <w:rsid w:val="00E97E19"/>
    <w:rsid w:val="00E97FA8"/>
    <w:rsid w:val="00EA0140"/>
    <w:rsid w:val="00EA017D"/>
    <w:rsid w:val="00EA0266"/>
    <w:rsid w:val="00EA05A8"/>
    <w:rsid w:val="00EA0856"/>
    <w:rsid w:val="00EA0DB0"/>
    <w:rsid w:val="00EA0EB8"/>
    <w:rsid w:val="00EA12B6"/>
    <w:rsid w:val="00EA1708"/>
    <w:rsid w:val="00EA1AFB"/>
    <w:rsid w:val="00EA1C35"/>
    <w:rsid w:val="00EA1CEF"/>
    <w:rsid w:val="00EA1E2A"/>
    <w:rsid w:val="00EA1FFD"/>
    <w:rsid w:val="00EA24B7"/>
    <w:rsid w:val="00EA254A"/>
    <w:rsid w:val="00EA268C"/>
    <w:rsid w:val="00EA28D8"/>
    <w:rsid w:val="00EA2A55"/>
    <w:rsid w:val="00EA2C88"/>
    <w:rsid w:val="00EA2D80"/>
    <w:rsid w:val="00EA2FA3"/>
    <w:rsid w:val="00EA2FEE"/>
    <w:rsid w:val="00EA32CA"/>
    <w:rsid w:val="00EA357B"/>
    <w:rsid w:val="00EA3CBD"/>
    <w:rsid w:val="00EA3D2C"/>
    <w:rsid w:val="00EA3DF8"/>
    <w:rsid w:val="00EA4071"/>
    <w:rsid w:val="00EA4156"/>
    <w:rsid w:val="00EA41F2"/>
    <w:rsid w:val="00EA42E8"/>
    <w:rsid w:val="00EA4346"/>
    <w:rsid w:val="00EA4355"/>
    <w:rsid w:val="00EA4357"/>
    <w:rsid w:val="00EA4537"/>
    <w:rsid w:val="00EA45E8"/>
    <w:rsid w:val="00EA4660"/>
    <w:rsid w:val="00EA466E"/>
    <w:rsid w:val="00EA4F10"/>
    <w:rsid w:val="00EA5196"/>
    <w:rsid w:val="00EA52F6"/>
    <w:rsid w:val="00EA52FF"/>
    <w:rsid w:val="00EA535F"/>
    <w:rsid w:val="00EA55E6"/>
    <w:rsid w:val="00EA5815"/>
    <w:rsid w:val="00EA5C3B"/>
    <w:rsid w:val="00EA5DB0"/>
    <w:rsid w:val="00EA5FB0"/>
    <w:rsid w:val="00EA61B5"/>
    <w:rsid w:val="00EA6267"/>
    <w:rsid w:val="00EA62B4"/>
    <w:rsid w:val="00EA62D8"/>
    <w:rsid w:val="00EA63F6"/>
    <w:rsid w:val="00EA67AE"/>
    <w:rsid w:val="00EA67CA"/>
    <w:rsid w:val="00EA6986"/>
    <w:rsid w:val="00EA6B3C"/>
    <w:rsid w:val="00EA6DED"/>
    <w:rsid w:val="00EA6FA5"/>
    <w:rsid w:val="00EA71F4"/>
    <w:rsid w:val="00EA72C8"/>
    <w:rsid w:val="00EA749D"/>
    <w:rsid w:val="00EA75F2"/>
    <w:rsid w:val="00EA778A"/>
    <w:rsid w:val="00EA77CA"/>
    <w:rsid w:val="00EA7A46"/>
    <w:rsid w:val="00EA7AD3"/>
    <w:rsid w:val="00EA7F3B"/>
    <w:rsid w:val="00EA7FED"/>
    <w:rsid w:val="00EB01CE"/>
    <w:rsid w:val="00EB032C"/>
    <w:rsid w:val="00EB0401"/>
    <w:rsid w:val="00EB0483"/>
    <w:rsid w:val="00EB064A"/>
    <w:rsid w:val="00EB0653"/>
    <w:rsid w:val="00EB067F"/>
    <w:rsid w:val="00EB0984"/>
    <w:rsid w:val="00EB0A57"/>
    <w:rsid w:val="00EB0CA3"/>
    <w:rsid w:val="00EB0D1B"/>
    <w:rsid w:val="00EB0DFB"/>
    <w:rsid w:val="00EB130E"/>
    <w:rsid w:val="00EB13BF"/>
    <w:rsid w:val="00EB150E"/>
    <w:rsid w:val="00EB1707"/>
    <w:rsid w:val="00EB171F"/>
    <w:rsid w:val="00EB1A2E"/>
    <w:rsid w:val="00EB1DB2"/>
    <w:rsid w:val="00EB1FFE"/>
    <w:rsid w:val="00EB266D"/>
    <w:rsid w:val="00EB267D"/>
    <w:rsid w:val="00EB2898"/>
    <w:rsid w:val="00EB2E18"/>
    <w:rsid w:val="00EB321A"/>
    <w:rsid w:val="00EB34D4"/>
    <w:rsid w:val="00EB3787"/>
    <w:rsid w:val="00EB3907"/>
    <w:rsid w:val="00EB3B26"/>
    <w:rsid w:val="00EB4069"/>
    <w:rsid w:val="00EB4318"/>
    <w:rsid w:val="00EB4A9A"/>
    <w:rsid w:val="00EB4C0D"/>
    <w:rsid w:val="00EB4C4D"/>
    <w:rsid w:val="00EB4E7A"/>
    <w:rsid w:val="00EB500E"/>
    <w:rsid w:val="00EB5241"/>
    <w:rsid w:val="00EB5329"/>
    <w:rsid w:val="00EB54A9"/>
    <w:rsid w:val="00EB55E0"/>
    <w:rsid w:val="00EB57DE"/>
    <w:rsid w:val="00EB5984"/>
    <w:rsid w:val="00EB5D1E"/>
    <w:rsid w:val="00EB5EEA"/>
    <w:rsid w:val="00EB5FD0"/>
    <w:rsid w:val="00EB6267"/>
    <w:rsid w:val="00EB6622"/>
    <w:rsid w:val="00EB6791"/>
    <w:rsid w:val="00EB68C3"/>
    <w:rsid w:val="00EB6CCD"/>
    <w:rsid w:val="00EB6DF9"/>
    <w:rsid w:val="00EB7850"/>
    <w:rsid w:val="00EB7C33"/>
    <w:rsid w:val="00EB7C3E"/>
    <w:rsid w:val="00EB7CDD"/>
    <w:rsid w:val="00EB7F00"/>
    <w:rsid w:val="00EC01B2"/>
    <w:rsid w:val="00EC0B22"/>
    <w:rsid w:val="00EC0F83"/>
    <w:rsid w:val="00EC1001"/>
    <w:rsid w:val="00EC110B"/>
    <w:rsid w:val="00EC11B5"/>
    <w:rsid w:val="00EC12BC"/>
    <w:rsid w:val="00EC12DB"/>
    <w:rsid w:val="00EC138D"/>
    <w:rsid w:val="00EC1800"/>
    <w:rsid w:val="00EC1A35"/>
    <w:rsid w:val="00EC1E57"/>
    <w:rsid w:val="00EC2007"/>
    <w:rsid w:val="00EC2205"/>
    <w:rsid w:val="00EC22EA"/>
    <w:rsid w:val="00EC262B"/>
    <w:rsid w:val="00EC26F9"/>
    <w:rsid w:val="00EC28C3"/>
    <w:rsid w:val="00EC28D6"/>
    <w:rsid w:val="00EC3607"/>
    <w:rsid w:val="00EC3BB8"/>
    <w:rsid w:val="00EC42C2"/>
    <w:rsid w:val="00EC4507"/>
    <w:rsid w:val="00EC5310"/>
    <w:rsid w:val="00EC539C"/>
    <w:rsid w:val="00EC5408"/>
    <w:rsid w:val="00EC544F"/>
    <w:rsid w:val="00EC54BA"/>
    <w:rsid w:val="00EC55AC"/>
    <w:rsid w:val="00EC56B1"/>
    <w:rsid w:val="00EC5EE0"/>
    <w:rsid w:val="00EC75E4"/>
    <w:rsid w:val="00EC7752"/>
    <w:rsid w:val="00EC7977"/>
    <w:rsid w:val="00EC7AA0"/>
    <w:rsid w:val="00EC7D58"/>
    <w:rsid w:val="00EC7D71"/>
    <w:rsid w:val="00EC7DDB"/>
    <w:rsid w:val="00EC7E02"/>
    <w:rsid w:val="00EC7EB4"/>
    <w:rsid w:val="00EC7F1A"/>
    <w:rsid w:val="00EC7F81"/>
    <w:rsid w:val="00ED0009"/>
    <w:rsid w:val="00ED003F"/>
    <w:rsid w:val="00ED0271"/>
    <w:rsid w:val="00ED0352"/>
    <w:rsid w:val="00ED0688"/>
    <w:rsid w:val="00ED07C7"/>
    <w:rsid w:val="00ED085F"/>
    <w:rsid w:val="00ED0D1E"/>
    <w:rsid w:val="00ED0DF4"/>
    <w:rsid w:val="00ED11FF"/>
    <w:rsid w:val="00ED157A"/>
    <w:rsid w:val="00ED15CA"/>
    <w:rsid w:val="00ED1B6F"/>
    <w:rsid w:val="00ED1CD4"/>
    <w:rsid w:val="00ED1D18"/>
    <w:rsid w:val="00ED1E17"/>
    <w:rsid w:val="00ED1E78"/>
    <w:rsid w:val="00ED2124"/>
    <w:rsid w:val="00ED212C"/>
    <w:rsid w:val="00ED217B"/>
    <w:rsid w:val="00ED220B"/>
    <w:rsid w:val="00ED24C9"/>
    <w:rsid w:val="00ED285F"/>
    <w:rsid w:val="00ED2B1C"/>
    <w:rsid w:val="00ED2E0E"/>
    <w:rsid w:val="00ED2F33"/>
    <w:rsid w:val="00ED3045"/>
    <w:rsid w:val="00ED312A"/>
    <w:rsid w:val="00ED32D4"/>
    <w:rsid w:val="00ED347F"/>
    <w:rsid w:val="00ED36BE"/>
    <w:rsid w:val="00ED3776"/>
    <w:rsid w:val="00ED3845"/>
    <w:rsid w:val="00ED3DF9"/>
    <w:rsid w:val="00ED42B9"/>
    <w:rsid w:val="00ED4747"/>
    <w:rsid w:val="00ED4A09"/>
    <w:rsid w:val="00ED5510"/>
    <w:rsid w:val="00ED5612"/>
    <w:rsid w:val="00ED5698"/>
    <w:rsid w:val="00ED56B4"/>
    <w:rsid w:val="00ED57F4"/>
    <w:rsid w:val="00ED5A5F"/>
    <w:rsid w:val="00ED5AE3"/>
    <w:rsid w:val="00ED5C18"/>
    <w:rsid w:val="00ED5F5A"/>
    <w:rsid w:val="00ED6112"/>
    <w:rsid w:val="00ED61D2"/>
    <w:rsid w:val="00ED6475"/>
    <w:rsid w:val="00ED647A"/>
    <w:rsid w:val="00ED64B0"/>
    <w:rsid w:val="00ED6559"/>
    <w:rsid w:val="00ED6622"/>
    <w:rsid w:val="00ED691B"/>
    <w:rsid w:val="00ED6951"/>
    <w:rsid w:val="00ED6C8E"/>
    <w:rsid w:val="00ED6F6B"/>
    <w:rsid w:val="00ED75B5"/>
    <w:rsid w:val="00ED75CC"/>
    <w:rsid w:val="00ED7829"/>
    <w:rsid w:val="00ED7995"/>
    <w:rsid w:val="00ED7A90"/>
    <w:rsid w:val="00ED7B31"/>
    <w:rsid w:val="00ED7C2F"/>
    <w:rsid w:val="00ED7D54"/>
    <w:rsid w:val="00EE0246"/>
    <w:rsid w:val="00EE0423"/>
    <w:rsid w:val="00EE05F0"/>
    <w:rsid w:val="00EE0A50"/>
    <w:rsid w:val="00EE0AEA"/>
    <w:rsid w:val="00EE0B71"/>
    <w:rsid w:val="00EE0BC6"/>
    <w:rsid w:val="00EE11BA"/>
    <w:rsid w:val="00EE144A"/>
    <w:rsid w:val="00EE152B"/>
    <w:rsid w:val="00EE1762"/>
    <w:rsid w:val="00EE1773"/>
    <w:rsid w:val="00EE17A1"/>
    <w:rsid w:val="00EE198B"/>
    <w:rsid w:val="00EE1B43"/>
    <w:rsid w:val="00EE1BC8"/>
    <w:rsid w:val="00EE1D2E"/>
    <w:rsid w:val="00EE1F53"/>
    <w:rsid w:val="00EE2077"/>
    <w:rsid w:val="00EE2365"/>
    <w:rsid w:val="00EE24B3"/>
    <w:rsid w:val="00EE26FC"/>
    <w:rsid w:val="00EE270B"/>
    <w:rsid w:val="00EE295C"/>
    <w:rsid w:val="00EE2B88"/>
    <w:rsid w:val="00EE2C06"/>
    <w:rsid w:val="00EE2CC7"/>
    <w:rsid w:val="00EE2CE4"/>
    <w:rsid w:val="00EE2D88"/>
    <w:rsid w:val="00EE2DCA"/>
    <w:rsid w:val="00EE2EA9"/>
    <w:rsid w:val="00EE30AB"/>
    <w:rsid w:val="00EE33E0"/>
    <w:rsid w:val="00EE3426"/>
    <w:rsid w:val="00EE3500"/>
    <w:rsid w:val="00EE37C9"/>
    <w:rsid w:val="00EE3A04"/>
    <w:rsid w:val="00EE3A64"/>
    <w:rsid w:val="00EE3DFE"/>
    <w:rsid w:val="00EE4208"/>
    <w:rsid w:val="00EE4214"/>
    <w:rsid w:val="00EE4335"/>
    <w:rsid w:val="00EE4B63"/>
    <w:rsid w:val="00EE4BA0"/>
    <w:rsid w:val="00EE4DDC"/>
    <w:rsid w:val="00EE4E7C"/>
    <w:rsid w:val="00EE508E"/>
    <w:rsid w:val="00EE51D1"/>
    <w:rsid w:val="00EE560E"/>
    <w:rsid w:val="00EE5809"/>
    <w:rsid w:val="00EE5863"/>
    <w:rsid w:val="00EE5F88"/>
    <w:rsid w:val="00EE677F"/>
    <w:rsid w:val="00EE67D6"/>
    <w:rsid w:val="00EE6CEC"/>
    <w:rsid w:val="00EE6CF1"/>
    <w:rsid w:val="00EE6EA5"/>
    <w:rsid w:val="00EE70D4"/>
    <w:rsid w:val="00EE71D9"/>
    <w:rsid w:val="00EE788A"/>
    <w:rsid w:val="00EE79ED"/>
    <w:rsid w:val="00EE7CDE"/>
    <w:rsid w:val="00EE7E7E"/>
    <w:rsid w:val="00EE7F5D"/>
    <w:rsid w:val="00EF054D"/>
    <w:rsid w:val="00EF0CC4"/>
    <w:rsid w:val="00EF0F46"/>
    <w:rsid w:val="00EF1136"/>
    <w:rsid w:val="00EF1196"/>
    <w:rsid w:val="00EF1471"/>
    <w:rsid w:val="00EF1A55"/>
    <w:rsid w:val="00EF1DCA"/>
    <w:rsid w:val="00EF1EF4"/>
    <w:rsid w:val="00EF1F09"/>
    <w:rsid w:val="00EF1F82"/>
    <w:rsid w:val="00EF1F85"/>
    <w:rsid w:val="00EF21AB"/>
    <w:rsid w:val="00EF22B0"/>
    <w:rsid w:val="00EF2406"/>
    <w:rsid w:val="00EF2977"/>
    <w:rsid w:val="00EF2AEE"/>
    <w:rsid w:val="00EF31E0"/>
    <w:rsid w:val="00EF3323"/>
    <w:rsid w:val="00EF339C"/>
    <w:rsid w:val="00EF33B7"/>
    <w:rsid w:val="00EF3AB3"/>
    <w:rsid w:val="00EF46C1"/>
    <w:rsid w:val="00EF46CD"/>
    <w:rsid w:val="00EF47BB"/>
    <w:rsid w:val="00EF4B9F"/>
    <w:rsid w:val="00EF4BF9"/>
    <w:rsid w:val="00EF4C61"/>
    <w:rsid w:val="00EF4CDA"/>
    <w:rsid w:val="00EF4D7F"/>
    <w:rsid w:val="00EF4DF3"/>
    <w:rsid w:val="00EF4F2E"/>
    <w:rsid w:val="00EF50D0"/>
    <w:rsid w:val="00EF512F"/>
    <w:rsid w:val="00EF51CE"/>
    <w:rsid w:val="00EF5347"/>
    <w:rsid w:val="00EF583B"/>
    <w:rsid w:val="00EF5858"/>
    <w:rsid w:val="00EF5970"/>
    <w:rsid w:val="00EF5A6F"/>
    <w:rsid w:val="00EF5AB4"/>
    <w:rsid w:val="00EF5B4E"/>
    <w:rsid w:val="00EF5BA3"/>
    <w:rsid w:val="00EF5CF4"/>
    <w:rsid w:val="00EF5D2C"/>
    <w:rsid w:val="00EF5D83"/>
    <w:rsid w:val="00EF62FF"/>
    <w:rsid w:val="00EF66E1"/>
    <w:rsid w:val="00EF6931"/>
    <w:rsid w:val="00EF6ABA"/>
    <w:rsid w:val="00EF6B01"/>
    <w:rsid w:val="00EF6F2B"/>
    <w:rsid w:val="00EF6FFC"/>
    <w:rsid w:val="00EF70BB"/>
    <w:rsid w:val="00EF714B"/>
    <w:rsid w:val="00EF716A"/>
    <w:rsid w:val="00EF73F9"/>
    <w:rsid w:val="00EF74AF"/>
    <w:rsid w:val="00EF7835"/>
    <w:rsid w:val="00EF7C0F"/>
    <w:rsid w:val="00EF7C39"/>
    <w:rsid w:val="00EF7E48"/>
    <w:rsid w:val="00EF7E67"/>
    <w:rsid w:val="00EF7EC5"/>
    <w:rsid w:val="00EF7FD2"/>
    <w:rsid w:val="00EF7FE5"/>
    <w:rsid w:val="00F00034"/>
    <w:rsid w:val="00F0027D"/>
    <w:rsid w:val="00F003F5"/>
    <w:rsid w:val="00F004E1"/>
    <w:rsid w:val="00F0061E"/>
    <w:rsid w:val="00F0062F"/>
    <w:rsid w:val="00F008F9"/>
    <w:rsid w:val="00F00AAE"/>
    <w:rsid w:val="00F00B55"/>
    <w:rsid w:val="00F00DCE"/>
    <w:rsid w:val="00F00DF5"/>
    <w:rsid w:val="00F00E1C"/>
    <w:rsid w:val="00F0130C"/>
    <w:rsid w:val="00F01497"/>
    <w:rsid w:val="00F01A9A"/>
    <w:rsid w:val="00F01DB2"/>
    <w:rsid w:val="00F020E5"/>
    <w:rsid w:val="00F02262"/>
    <w:rsid w:val="00F0253F"/>
    <w:rsid w:val="00F026D2"/>
    <w:rsid w:val="00F02766"/>
    <w:rsid w:val="00F02E74"/>
    <w:rsid w:val="00F02F19"/>
    <w:rsid w:val="00F031A8"/>
    <w:rsid w:val="00F0334C"/>
    <w:rsid w:val="00F033EC"/>
    <w:rsid w:val="00F03460"/>
    <w:rsid w:val="00F03985"/>
    <w:rsid w:val="00F039FF"/>
    <w:rsid w:val="00F03C46"/>
    <w:rsid w:val="00F03C91"/>
    <w:rsid w:val="00F03D87"/>
    <w:rsid w:val="00F03EFE"/>
    <w:rsid w:val="00F04182"/>
    <w:rsid w:val="00F0423C"/>
    <w:rsid w:val="00F04784"/>
    <w:rsid w:val="00F0479D"/>
    <w:rsid w:val="00F04954"/>
    <w:rsid w:val="00F04AFB"/>
    <w:rsid w:val="00F04E19"/>
    <w:rsid w:val="00F05044"/>
    <w:rsid w:val="00F051D2"/>
    <w:rsid w:val="00F0536F"/>
    <w:rsid w:val="00F056BF"/>
    <w:rsid w:val="00F05815"/>
    <w:rsid w:val="00F05976"/>
    <w:rsid w:val="00F05A57"/>
    <w:rsid w:val="00F05C5C"/>
    <w:rsid w:val="00F06167"/>
    <w:rsid w:val="00F0625E"/>
    <w:rsid w:val="00F06350"/>
    <w:rsid w:val="00F064E2"/>
    <w:rsid w:val="00F06702"/>
    <w:rsid w:val="00F0672C"/>
    <w:rsid w:val="00F067F9"/>
    <w:rsid w:val="00F06C8D"/>
    <w:rsid w:val="00F06DB3"/>
    <w:rsid w:val="00F06E55"/>
    <w:rsid w:val="00F06FF8"/>
    <w:rsid w:val="00F06FFE"/>
    <w:rsid w:val="00F07209"/>
    <w:rsid w:val="00F07559"/>
    <w:rsid w:val="00F0762F"/>
    <w:rsid w:val="00F076E1"/>
    <w:rsid w:val="00F0785D"/>
    <w:rsid w:val="00F079A4"/>
    <w:rsid w:val="00F07AD3"/>
    <w:rsid w:val="00F07D37"/>
    <w:rsid w:val="00F07FE1"/>
    <w:rsid w:val="00F10244"/>
    <w:rsid w:val="00F102A2"/>
    <w:rsid w:val="00F103CE"/>
    <w:rsid w:val="00F105FC"/>
    <w:rsid w:val="00F106AE"/>
    <w:rsid w:val="00F10867"/>
    <w:rsid w:val="00F10B15"/>
    <w:rsid w:val="00F10DB5"/>
    <w:rsid w:val="00F11048"/>
    <w:rsid w:val="00F1114F"/>
    <w:rsid w:val="00F113F3"/>
    <w:rsid w:val="00F1140C"/>
    <w:rsid w:val="00F114C2"/>
    <w:rsid w:val="00F11537"/>
    <w:rsid w:val="00F119B0"/>
    <w:rsid w:val="00F11A63"/>
    <w:rsid w:val="00F11BAE"/>
    <w:rsid w:val="00F11D9A"/>
    <w:rsid w:val="00F120C4"/>
    <w:rsid w:val="00F123B3"/>
    <w:rsid w:val="00F1261F"/>
    <w:rsid w:val="00F12747"/>
    <w:rsid w:val="00F12A6A"/>
    <w:rsid w:val="00F12C41"/>
    <w:rsid w:val="00F130CC"/>
    <w:rsid w:val="00F13508"/>
    <w:rsid w:val="00F13741"/>
    <w:rsid w:val="00F13764"/>
    <w:rsid w:val="00F13852"/>
    <w:rsid w:val="00F13F95"/>
    <w:rsid w:val="00F13FAE"/>
    <w:rsid w:val="00F14214"/>
    <w:rsid w:val="00F14376"/>
    <w:rsid w:val="00F144CA"/>
    <w:rsid w:val="00F14660"/>
    <w:rsid w:val="00F14900"/>
    <w:rsid w:val="00F14A2F"/>
    <w:rsid w:val="00F153BE"/>
    <w:rsid w:val="00F153DC"/>
    <w:rsid w:val="00F15406"/>
    <w:rsid w:val="00F15481"/>
    <w:rsid w:val="00F15496"/>
    <w:rsid w:val="00F15579"/>
    <w:rsid w:val="00F15679"/>
    <w:rsid w:val="00F157DC"/>
    <w:rsid w:val="00F159E2"/>
    <w:rsid w:val="00F162A5"/>
    <w:rsid w:val="00F164A3"/>
    <w:rsid w:val="00F165D8"/>
    <w:rsid w:val="00F16675"/>
    <w:rsid w:val="00F16AC4"/>
    <w:rsid w:val="00F16E5B"/>
    <w:rsid w:val="00F176BE"/>
    <w:rsid w:val="00F17939"/>
    <w:rsid w:val="00F1799E"/>
    <w:rsid w:val="00F17A44"/>
    <w:rsid w:val="00F17C8B"/>
    <w:rsid w:val="00F17E51"/>
    <w:rsid w:val="00F17E65"/>
    <w:rsid w:val="00F17E7C"/>
    <w:rsid w:val="00F17EA7"/>
    <w:rsid w:val="00F17F89"/>
    <w:rsid w:val="00F200A0"/>
    <w:rsid w:val="00F20350"/>
    <w:rsid w:val="00F20378"/>
    <w:rsid w:val="00F2044E"/>
    <w:rsid w:val="00F207F6"/>
    <w:rsid w:val="00F208A8"/>
    <w:rsid w:val="00F20B46"/>
    <w:rsid w:val="00F20B59"/>
    <w:rsid w:val="00F20C5C"/>
    <w:rsid w:val="00F20CB0"/>
    <w:rsid w:val="00F20D93"/>
    <w:rsid w:val="00F20E5C"/>
    <w:rsid w:val="00F20F27"/>
    <w:rsid w:val="00F211B9"/>
    <w:rsid w:val="00F213F8"/>
    <w:rsid w:val="00F216AA"/>
    <w:rsid w:val="00F21896"/>
    <w:rsid w:val="00F21C74"/>
    <w:rsid w:val="00F221AD"/>
    <w:rsid w:val="00F2221C"/>
    <w:rsid w:val="00F22702"/>
    <w:rsid w:val="00F22B04"/>
    <w:rsid w:val="00F22B65"/>
    <w:rsid w:val="00F231C6"/>
    <w:rsid w:val="00F23681"/>
    <w:rsid w:val="00F23BB1"/>
    <w:rsid w:val="00F23D78"/>
    <w:rsid w:val="00F23E7E"/>
    <w:rsid w:val="00F24193"/>
    <w:rsid w:val="00F245DC"/>
    <w:rsid w:val="00F24614"/>
    <w:rsid w:val="00F2489C"/>
    <w:rsid w:val="00F24AC0"/>
    <w:rsid w:val="00F24EBE"/>
    <w:rsid w:val="00F2526A"/>
    <w:rsid w:val="00F2539E"/>
    <w:rsid w:val="00F2574B"/>
    <w:rsid w:val="00F25953"/>
    <w:rsid w:val="00F259F6"/>
    <w:rsid w:val="00F25A59"/>
    <w:rsid w:val="00F25CA8"/>
    <w:rsid w:val="00F25DA5"/>
    <w:rsid w:val="00F25DEC"/>
    <w:rsid w:val="00F25E3F"/>
    <w:rsid w:val="00F25E55"/>
    <w:rsid w:val="00F2612D"/>
    <w:rsid w:val="00F2684A"/>
    <w:rsid w:val="00F2684D"/>
    <w:rsid w:val="00F26A84"/>
    <w:rsid w:val="00F26AC0"/>
    <w:rsid w:val="00F26BFE"/>
    <w:rsid w:val="00F26C91"/>
    <w:rsid w:val="00F26E05"/>
    <w:rsid w:val="00F26F7B"/>
    <w:rsid w:val="00F2713B"/>
    <w:rsid w:val="00F27791"/>
    <w:rsid w:val="00F278A7"/>
    <w:rsid w:val="00F27BAC"/>
    <w:rsid w:val="00F27EC7"/>
    <w:rsid w:val="00F30163"/>
    <w:rsid w:val="00F301ED"/>
    <w:rsid w:val="00F307DB"/>
    <w:rsid w:val="00F30BDE"/>
    <w:rsid w:val="00F30C2A"/>
    <w:rsid w:val="00F30CAC"/>
    <w:rsid w:val="00F30CD6"/>
    <w:rsid w:val="00F31354"/>
    <w:rsid w:val="00F31454"/>
    <w:rsid w:val="00F31596"/>
    <w:rsid w:val="00F31CF7"/>
    <w:rsid w:val="00F3256F"/>
    <w:rsid w:val="00F328F6"/>
    <w:rsid w:val="00F32EA2"/>
    <w:rsid w:val="00F32F45"/>
    <w:rsid w:val="00F33009"/>
    <w:rsid w:val="00F3323D"/>
    <w:rsid w:val="00F332BA"/>
    <w:rsid w:val="00F335DF"/>
    <w:rsid w:val="00F3370B"/>
    <w:rsid w:val="00F33769"/>
    <w:rsid w:val="00F33A2C"/>
    <w:rsid w:val="00F33D7F"/>
    <w:rsid w:val="00F33DD8"/>
    <w:rsid w:val="00F33E29"/>
    <w:rsid w:val="00F34380"/>
    <w:rsid w:val="00F345DD"/>
    <w:rsid w:val="00F346BA"/>
    <w:rsid w:val="00F346D1"/>
    <w:rsid w:val="00F3496F"/>
    <w:rsid w:val="00F349CA"/>
    <w:rsid w:val="00F34A3E"/>
    <w:rsid w:val="00F34CCA"/>
    <w:rsid w:val="00F34D12"/>
    <w:rsid w:val="00F34D1D"/>
    <w:rsid w:val="00F35597"/>
    <w:rsid w:val="00F35617"/>
    <w:rsid w:val="00F35865"/>
    <w:rsid w:val="00F35A51"/>
    <w:rsid w:val="00F35A7C"/>
    <w:rsid w:val="00F35B19"/>
    <w:rsid w:val="00F35DA9"/>
    <w:rsid w:val="00F36383"/>
    <w:rsid w:val="00F36385"/>
    <w:rsid w:val="00F36A3B"/>
    <w:rsid w:val="00F36C7B"/>
    <w:rsid w:val="00F36F74"/>
    <w:rsid w:val="00F36FEA"/>
    <w:rsid w:val="00F37153"/>
    <w:rsid w:val="00F37324"/>
    <w:rsid w:val="00F37A58"/>
    <w:rsid w:val="00F37BA8"/>
    <w:rsid w:val="00F37D07"/>
    <w:rsid w:val="00F37E0A"/>
    <w:rsid w:val="00F40187"/>
    <w:rsid w:val="00F4020B"/>
    <w:rsid w:val="00F4029C"/>
    <w:rsid w:val="00F40459"/>
    <w:rsid w:val="00F404FC"/>
    <w:rsid w:val="00F40522"/>
    <w:rsid w:val="00F40568"/>
    <w:rsid w:val="00F40655"/>
    <w:rsid w:val="00F40772"/>
    <w:rsid w:val="00F40E4F"/>
    <w:rsid w:val="00F41013"/>
    <w:rsid w:val="00F4150F"/>
    <w:rsid w:val="00F4159F"/>
    <w:rsid w:val="00F4197D"/>
    <w:rsid w:val="00F41A37"/>
    <w:rsid w:val="00F41CD1"/>
    <w:rsid w:val="00F41D76"/>
    <w:rsid w:val="00F41F2D"/>
    <w:rsid w:val="00F41FC2"/>
    <w:rsid w:val="00F42092"/>
    <w:rsid w:val="00F42163"/>
    <w:rsid w:val="00F42562"/>
    <w:rsid w:val="00F425DE"/>
    <w:rsid w:val="00F42E48"/>
    <w:rsid w:val="00F42E73"/>
    <w:rsid w:val="00F43153"/>
    <w:rsid w:val="00F4318C"/>
    <w:rsid w:val="00F431FD"/>
    <w:rsid w:val="00F4337B"/>
    <w:rsid w:val="00F43845"/>
    <w:rsid w:val="00F43997"/>
    <w:rsid w:val="00F43A45"/>
    <w:rsid w:val="00F43A84"/>
    <w:rsid w:val="00F43DD5"/>
    <w:rsid w:val="00F4430A"/>
    <w:rsid w:val="00F446A8"/>
    <w:rsid w:val="00F4470D"/>
    <w:rsid w:val="00F44AB3"/>
    <w:rsid w:val="00F44AF6"/>
    <w:rsid w:val="00F44DCA"/>
    <w:rsid w:val="00F44F00"/>
    <w:rsid w:val="00F454AF"/>
    <w:rsid w:val="00F454B8"/>
    <w:rsid w:val="00F4573C"/>
    <w:rsid w:val="00F45B13"/>
    <w:rsid w:val="00F45CCC"/>
    <w:rsid w:val="00F45EBD"/>
    <w:rsid w:val="00F45EE4"/>
    <w:rsid w:val="00F460BA"/>
    <w:rsid w:val="00F462D1"/>
    <w:rsid w:val="00F4637E"/>
    <w:rsid w:val="00F468E5"/>
    <w:rsid w:val="00F47087"/>
    <w:rsid w:val="00F470C4"/>
    <w:rsid w:val="00F47175"/>
    <w:rsid w:val="00F47639"/>
    <w:rsid w:val="00F477DB"/>
    <w:rsid w:val="00F4780C"/>
    <w:rsid w:val="00F47B9B"/>
    <w:rsid w:val="00F47D97"/>
    <w:rsid w:val="00F47DCC"/>
    <w:rsid w:val="00F47E27"/>
    <w:rsid w:val="00F500A0"/>
    <w:rsid w:val="00F502AF"/>
    <w:rsid w:val="00F503E7"/>
    <w:rsid w:val="00F5052F"/>
    <w:rsid w:val="00F50F4F"/>
    <w:rsid w:val="00F5129D"/>
    <w:rsid w:val="00F51397"/>
    <w:rsid w:val="00F51793"/>
    <w:rsid w:val="00F51928"/>
    <w:rsid w:val="00F519A1"/>
    <w:rsid w:val="00F51B6B"/>
    <w:rsid w:val="00F51FA0"/>
    <w:rsid w:val="00F52802"/>
    <w:rsid w:val="00F528EC"/>
    <w:rsid w:val="00F52C2D"/>
    <w:rsid w:val="00F52DFC"/>
    <w:rsid w:val="00F52EA5"/>
    <w:rsid w:val="00F52F0A"/>
    <w:rsid w:val="00F52FE4"/>
    <w:rsid w:val="00F53092"/>
    <w:rsid w:val="00F530D3"/>
    <w:rsid w:val="00F532F2"/>
    <w:rsid w:val="00F53523"/>
    <w:rsid w:val="00F53611"/>
    <w:rsid w:val="00F53648"/>
    <w:rsid w:val="00F537D7"/>
    <w:rsid w:val="00F53DE0"/>
    <w:rsid w:val="00F53EB9"/>
    <w:rsid w:val="00F53F5E"/>
    <w:rsid w:val="00F53FF0"/>
    <w:rsid w:val="00F54045"/>
    <w:rsid w:val="00F5441C"/>
    <w:rsid w:val="00F547D1"/>
    <w:rsid w:val="00F548E7"/>
    <w:rsid w:val="00F5492E"/>
    <w:rsid w:val="00F54BF7"/>
    <w:rsid w:val="00F54CFB"/>
    <w:rsid w:val="00F54D31"/>
    <w:rsid w:val="00F55186"/>
    <w:rsid w:val="00F55473"/>
    <w:rsid w:val="00F557F9"/>
    <w:rsid w:val="00F55E73"/>
    <w:rsid w:val="00F55FB8"/>
    <w:rsid w:val="00F56300"/>
    <w:rsid w:val="00F563E8"/>
    <w:rsid w:val="00F567C8"/>
    <w:rsid w:val="00F56AA0"/>
    <w:rsid w:val="00F570A2"/>
    <w:rsid w:val="00F57264"/>
    <w:rsid w:val="00F574DF"/>
    <w:rsid w:val="00F57E41"/>
    <w:rsid w:val="00F609D3"/>
    <w:rsid w:val="00F60E0F"/>
    <w:rsid w:val="00F60EA8"/>
    <w:rsid w:val="00F611CE"/>
    <w:rsid w:val="00F612BB"/>
    <w:rsid w:val="00F61ABD"/>
    <w:rsid w:val="00F61DA0"/>
    <w:rsid w:val="00F61DF6"/>
    <w:rsid w:val="00F622F2"/>
    <w:rsid w:val="00F629B3"/>
    <w:rsid w:val="00F62A4C"/>
    <w:rsid w:val="00F62A55"/>
    <w:rsid w:val="00F62FBC"/>
    <w:rsid w:val="00F630C7"/>
    <w:rsid w:val="00F6338E"/>
    <w:rsid w:val="00F63726"/>
    <w:rsid w:val="00F639CF"/>
    <w:rsid w:val="00F63BF2"/>
    <w:rsid w:val="00F63D2E"/>
    <w:rsid w:val="00F64310"/>
    <w:rsid w:val="00F644BC"/>
    <w:rsid w:val="00F6480E"/>
    <w:rsid w:val="00F64A5E"/>
    <w:rsid w:val="00F64A6C"/>
    <w:rsid w:val="00F64D0F"/>
    <w:rsid w:val="00F64FA7"/>
    <w:rsid w:val="00F6532B"/>
    <w:rsid w:val="00F65443"/>
    <w:rsid w:val="00F6572B"/>
    <w:rsid w:val="00F65744"/>
    <w:rsid w:val="00F6589A"/>
    <w:rsid w:val="00F65C08"/>
    <w:rsid w:val="00F65D18"/>
    <w:rsid w:val="00F65E63"/>
    <w:rsid w:val="00F66273"/>
    <w:rsid w:val="00F664AA"/>
    <w:rsid w:val="00F66601"/>
    <w:rsid w:val="00F66625"/>
    <w:rsid w:val="00F66674"/>
    <w:rsid w:val="00F6672D"/>
    <w:rsid w:val="00F66BDF"/>
    <w:rsid w:val="00F66EA9"/>
    <w:rsid w:val="00F670DC"/>
    <w:rsid w:val="00F676E6"/>
    <w:rsid w:val="00F67848"/>
    <w:rsid w:val="00F67999"/>
    <w:rsid w:val="00F67D66"/>
    <w:rsid w:val="00F67F38"/>
    <w:rsid w:val="00F70170"/>
    <w:rsid w:val="00F701A0"/>
    <w:rsid w:val="00F70352"/>
    <w:rsid w:val="00F7036A"/>
    <w:rsid w:val="00F704F0"/>
    <w:rsid w:val="00F70716"/>
    <w:rsid w:val="00F70A03"/>
    <w:rsid w:val="00F70A21"/>
    <w:rsid w:val="00F70C77"/>
    <w:rsid w:val="00F70D2B"/>
    <w:rsid w:val="00F70F04"/>
    <w:rsid w:val="00F714B6"/>
    <w:rsid w:val="00F715D8"/>
    <w:rsid w:val="00F717B3"/>
    <w:rsid w:val="00F71A2F"/>
    <w:rsid w:val="00F71BBD"/>
    <w:rsid w:val="00F71DF6"/>
    <w:rsid w:val="00F722CC"/>
    <w:rsid w:val="00F72415"/>
    <w:rsid w:val="00F727B8"/>
    <w:rsid w:val="00F7290D"/>
    <w:rsid w:val="00F7291A"/>
    <w:rsid w:val="00F7298D"/>
    <w:rsid w:val="00F72B1F"/>
    <w:rsid w:val="00F730C1"/>
    <w:rsid w:val="00F731CF"/>
    <w:rsid w:val="00F73259"/>
    <w:rsid w:val="00F73369"/>
    <w:rsid w:val="00F7360A"/>
    <w:rsid w:val="00F737B5"/>
    <w:rsid w:val="00F73A1C"/>
    <w:rsid w:val="00F73CCB"/>
    <w:rsid w:val="00F7425C"/>
    <w:rsid w:val="00F743E8"/>
    <w:rsid w:val="00F744AB"/>
    <w:rsid w:val="00F74A0A"/>
    <w:rsid w:val="00F74F3A"/>
    <w:rsid w:val="00F74F52"/>
    <w:rsid w:val="00F74FA2"/>
    <w:rsid w:val="00F75176"/>
    <w:rsid w:val="00F75372"/>
    <w:rsid w:val="00F75722"/>
    <w:rsid w:val="00F7587D"/>
    <w:rsid w:val="00F75D59"/>
    <w:rsid w:val="00F75F9E"/>
    <w:rsid w:val="00F75FD2"/>
    <w:rsid w:val="00F76456"/>
    <w:rsid w:val="00F7683A"/>
    <w:rsid w:val="00F76ECA"/>
    <w:rsid w:val="00F7720C"/>
    <w:rsid w:val="00F77276"/>
    <w:rsid w:val="00F773E1"/>
    <w:rsid w:val="00F77433"/>
    <w:rsid w:val="00F77563"/>
    <w:rsid w:val="00F77705"/>
    <w:rsid w:val="00F7780E"/>
    <w:rsid w:val="00F77A3E"/>
    <w:rsid w:val="00F80242"/>
    <w:rsid w:val="00F805C0"/>
    <w:rsid w:val="00F805CC"/>
    <w:rsid w:val="00F8069C"/>
    <w:rsid w:val="00F80739"/>
    <w:rsid w:val="00F808B9"/>
    <w:rsid w:val="00F80933"/>
    <w:rsid w:val="00F80B53"/>
    <w:rsid w:val="00F80E39"/>
    <w:rsid w:val="00F80F1C"/>
    <w:rsid w:val="00F8123A"/>
    <w:rsid w:val="00F81517"/>
    <w:rsid w:val="00F815AC"/>
    <w:rsid w:val="00F81853"/>
    <w:rsid w:val="00F8188E"/>
    <w:rsid w:val="00F8192D"/>
    <w:rsid w:val="00F81BAE"/>
    <w:rsid w:val="00F81D24"/>
    <w:rsid w:val="00F8252C"/>
    <w:rsid w:val="00F8277F"/>
    <w:rsid w:val="00F828DC"/>
    <w:rsid w:val="00F82E60"/>
    <w:rsid w:val="00F83215"/>
    <w:rsid w:val="00F832D9"/>
    <w:rsid w:val="00F836F5"/>
    <w:rsid w:val="00F839F9"/>
    <w:rsid w:val="00F83A01"/>
    <w:rsid w:val="00F83BA0"/>
    <w:rsid w:val="00F83CBE"/>
    <w:rsid w:val="00F840BF"/>
    <w:rsid w:val="00F841AA"/>
    <w:rsid w:val="00F8438A"/>
    <w:rsid w:val="00F849F6"/>
    <w:rsid w:val="00F84B13"/>
    <w:rsid w:val="00F84C56"/>
    <w:rsid w:val="00F84D09"/>
    <w:rsid w:val="00F84E0A"/>
    <w:rsid w:val="00F850FE"/>
    <w:rsid w:val="00F85A5C"/>
    <w:rsid w:val="00F85B57"/>
    <w:rsid w:val="00F85D8B"/>
    <w:rsid w:val="00F85E1F"/>
    <w:rsid w:val="00F861F9"/>
    <w:rsid w:val="00F864E8"/>
    <w:rsid w:val="00F86C32"/>
    <w:rsid w:val="00F86EA9"/>
    <w:rsid w:val="00F86F37"/>
    <w:rsid w:val="00F86FB8"/>
    <w:rsid w:val="00F87483"/>
    <w:rsid w:val="00F877E0"/>
    <w:rsid w:val="00F87B92"/>
    <w:rsid w:val="00F90535"/>
    <w:rsid w:val="00F905AC"/>
    <w:rsid w:val="00F908EA"/>
    <w:rsid w:val="00F90B88"/>
    <w:rsid w:val="00F90EA9"/>
    <w:rsid w:val="00F9108B"/>
    <w:rsid w:val="00F91143"/>
    <w:rsid w:val="00F91220"/>
    <w:rsid w:val="00F913FD"/>
    <w:rsid w:val="00F9141B"/>
    <w:rsid w:val="00F91460"/>
    <w:rsid w:val="00F916AA"/>
    <w:rsid w:val="00F91980"/>
    <w:rsid w:val="00F91F42"/>
    <w:rsid w:val="00F920B5"/>
    <w:rsid w:val="00F920CD"/>
    <w:rsid w:val="00F92429"/>
    <w:rsid w:val="00F92A5A"/>
    <w:rsid w:val="00F92BDF"/>
    <w:rsid w:val="00F930FC"/>
    <w:rsid w:val="00F932B1"/>
    <w:rsid w:val="00F93395"/>
    <w:rsid w:val="00F937D7"/>
    <w:rsid w:val="00F9392D"/>
    <w:rsid w:val="00F9408C"/>
    <w:rsid w:val="00F94511"/>
    <w:rsid w:val="00F94519"/>
    <w:rsid w:val="00F94597"/>
    <w:rsid w:val="00F94622"/>
    <w:rsid w:val="00F9474A"/>
    <w:rsid w:val="00F949EC"/>
    <w:rsid w:val="00F94A21"/>
    <w:rsid w:val="00F954C8"/>
    <w:rsid w:val="00F9553B"/>
    <w:rsid w:val="00F956EA"/>
    <w:rsid w:val="00F95727"/>
    <w:rsid w:val="00F957BA"/>
    <w:rsid w:val="00F95A00"/>
    <w:rsid w:val="00F95E77"/>
    <w:rsid w:val="00F96372"/>
    <w:rsid w:val="00F963F1"/>
    <w:rsid w:val="00F96420"/>
    <w:rsid w:val="00F965B9"/>
    <w:rsid w:val="00F96AE4"/>
    <w:rsid w:val="00F97119"/>
    <w:rsid w:val="00F97397"/>
    <w:rsid w:val="00F97794"/>
    <w:rsid w:val="00F97CFF"/>
    <w:rsid w:val="00F97DD3"/>
    <w:rsid w:val="00FA07E4"/>
    <w:rsid w:val="00FA0838"/>
    <w:rsid w:val="00FA0A76"/>
    <w:rsid w:val="00FA0B74"/>
    <w:rsid w:val="00FA1021"/>
    <w:rsid w:val="00FA11FB"/>
    <w:rsid w:val="00FA124D"/>
    <w:rsid w:val="00FA12AB"/>
    <w:rsid w:val="00FA15AE"/>
    <w:rsid w:val="00FA15E7"/>
    <w:rsid w:val="00FA1691"/>
    <w:rsid w:val="00FA1993"/>
    <w:rsid w:val="00FA1A1C"/>
    <w:rsid w:val="00FA1A77"/>
    <w:rsid w:val="00FA2225"/>
    <w:rsid w:val="00FA22A5"/>
    <w:rsid w:val="00FA2388"/>
    <w:rsid w:val="00FA247D"/>
    <w:rsid w:val="00FA256C"/>
    <w:rsid w:val="00FA2A81"/>
    <w:rsid w:val="00FA2F33"/>
    <w:rsid w:val="00FA317E"/>
    <w:rsid w:val="00FA343D"/>
    <w:rsid w:val="00FA3634"/>
    <w:rsid w:val="00FA378C"/>
    <w:rsid w:val="00FA3892"/>
    <w:rsid w:val="00FA3C06"/>
    <w:rsid w:val="00FA3EFD"/>
    <w:rsid w:val="00FA3F97"/>
    <w:rsid w:val="00FA4012"/>
    <w:rsid w:val="00FA40D5"/>
    <w:rsid w:val="00FA4249"/>
    <w:rsid w:val="00FA437D"/>
    <w:rsid w:val="00FA454B"/>
    <w:rsid w:val="00FA4A2C"/>
    <w:rsid w:val="00FA4A69"/>
    <w:rsid w:val="00FA4CB7"/>
    <w:rsid w:val="00FA4D17"/>
    <w:rsid w:val="00FA4F2B"/>
    <w:rsid w:val="00FA4F44"/>
    <w:rsid w:val="00FA51E1"/>
    <w:rsid w:val="00FA5237"/>
    <w:rsid w:val="00FA5472"/>
    <w:rsid w:val="00FA5799"/>
    <w:rsid w:val="00FA57EE"/>
    <w:rsid w:val="00FA582D"/>
    <w:rsid w:val="00FA5A8E"/>
    <w:rsid w:val="00FA5B2E"/>
    <w:rsid w:val="00FA5D81"/>
    <w:rsid w:val="00FA65D2"/>
    <w:rsid w:val="00FA6EF3"/>
    <w:rsid w:val="00FA707B"/>
    <w:rsid w:val="00FA7099"/>
    <w:rsid w:val="00FA745C"/>
    <w:rsid w:val="00FA74BE"/>
    <w:rsid w:val="00FA7573"/>
    <w:rsid w:val="00FA7664"/>
    <w:rsid w:val="00FA7738"/>
    <w:rsid w:val="00FA7779"/>
    <w:rsid w:val="00FA7916"/>
    <w:rsid w:val="00FA7A1E"/>
    <w:rsid w:val="00FA7CDE"/>
    <w:rsid w:val="00FB01AE"/>
    <w:rsid w:val="00FB02FA"/>
    <w:rsid w:val="00FB0322"/>
    <w:rsid w:val="00FB03C0"/>
    <w:rsid w:val="00FB03DB"/>
    <w:rsid w:val="00FB076A"/>
    <w:rsid w:val="00FB0D22"/>
    <w:rsid w:val="00FB1455"/>
    <w:rsid w:val="00FB18B0"/>
    <w:rsid w:val="00FB1975"/>
    <w:rsid w:val="00FB19BB"/>
    <w:rsid w:val="00FB1C53"/>
    <w:rsid w:val="00FB1CF8"/>
    <w:rsid w:val="00FB1EAF"/>
    <w:rsid w:val="00FB2238"/>
    <w:rsid w:val="00FB226C"/>
    <w:rsid w:val="00FB22F1"/>
    <w:rsid w:val="00FB25F7"/>
    <w:rsid w:val="00FB2BC1"/>
    <w:rsid w:val="00FB2DF1"/>
    <w:rsid w:val="00FB2E1E"/>
    <w:rsid w:val="00FB3272"/>
    <w:rsid w:val="00FB3782"/>
    <w:rsid w:val="00FB42F4"/>
    <w:rsid w:val="00FB4B76"/>
    <w:rsid w:val="00FB4D6B"/>
    <w:rsid w:val="00FB4E0E"/>
    <w:rsid w:val="00FB539E"/>
    <w:rsid w:val="00FB566B"/>
    <w:rsid w:val="00FB571C"/>
    <w:rsid w:val="00FB5774"/>
    <w:rsid w:val="00FB5867"/>
    <w:rsid w:val="00FB5A2A"/>
    <w:rsid w:val="00FB5CF1"/>
    <w:rsid w:val="00FB5D40"/>
    <w:rsid w:val="00FB6734"/>
    <w:rsid w:val="00FB6A0A"/>
    <w:rsid w:val="00FB6DF9"/>
    <w:rsid w:val="00FB7131"/>
    <w:rsid w:val="00FB7239"/>
    <w:rsid w:val="00FB7467"/>
    <w:rsid w:val="00FB785B"/>
    <w:rsid w:val="00FB792A"/>
    <w:rsid w:val="00FB7AF9"/>
    <w:rsid w:val="00FB7AFC"/>
    <w:rsid w:val="00FB7B1B"/>
    <w:rsid w:val="00FB7BD0"/>
    <w:rsid w:val="00FB7CFB"/>
    <w:rsid w:val="00FC0137"/>
    <w:rsid w:val="00FC02EE"/>
    <w:rsid w:val="00FC03B6"/>
    <w:rsid w:val="00FC058E"/>
    <w:rsid w:val="00FC069D"/>
    <w:rsid w:val="00FC08F5"/>
    <w:rsid w:val="00FC0C5E"/>
    <w:rsid w:val="00FC0F15"/>
    <w:rsid w:val="00FC142F"/>
    <w:rsid w:val="00FC1437"/>
    <w:rsid w:val="00FC1704"/>
    <w:rsid w:val="00FC1E4C"/>
    <w:rsid w:val="00FC1EC3"/>
    <w:rsid w:val="00FC21B5"/>
    <w:rsid w:val="00FC233A"/>
    <w:rsid w:val="00FC25AB"/>
    <w:rsid w:val="00FC2AED"/>
    <w:rsid w:val="00FC2B38"/>
    <w:rsid w:val="00FC2CBF"/>
    <w:rsid w:val="00FC313B"/>
    <w:rsid w:val="00FC3226"/>
    <w:rsid w:val="00FC34B1"/>
    <w:rsid w:val="00FC3505"/>
    <w:rsid w:val="00FC39AD"/>
    <w:rsid w:val="00FC3DC5"/>
    <w:rsid w:val="00FC4293"/>
    <w:rsid w:val="00FC44B6"/>
    <w:rsid w:val="00FC47E2"/>
    <w:rsid w:val="00FC495F"/>
    <w:rsid w:val="00FC4A66"/>
    <w:rsid w:val="00FC4BBF"/>
    <w:rsid w:val="00FC4BFA"/>
    <w:rsid w:val="00FC4C2E"/>
    <w:rsid w:val="00FC4D1E"/>
    <w:rsid w:val="00FC4F51"/>
    <w:rsid w:val="00FC4FD5"/>
    <w:rsid w:val="00FC51A0"/>
    <w:rsid w:val="00FC526E"/>
    <w:rsid w:val="00FC5601"/>
    <w:rsid w:val="00FC5637"/>
    <w:rsid w:val="00FC5716"/>
    <w:rsid w:val="00FC57D5"/>
    <w:rsid w:val="00FC5995"/>
    <w:rsid w:val="00FC6154"/>
    <w:rsid w:val="00FC655B"/>
    <w:rsid w:val="00FC6605"/>
    <w:rsid w:val="00FC6A3B"/>
    <w:rsid w:val="00FC6B65"/>
    <w:rsid w:val="00FC6CB8"/>
    <w:rsid w:val="00FC6E21"/>
    <w:rsid w:val="00FC725E"/>
    <w:rsid w:val="00FC7BB9"/>
    <w:rsid w:val="00FC7C59"/>
    <w:rsid w:val="00FD0081"/>
    <w:rsid w:val="00FD00ED"/>
    <w:rsid w:val="00FD0268"/>
    <w:rsid w:val="00FD09A6"/>
    <w:rsid w:val="00FD0B27"/>
    <w:rsid w:val="00FD0C87"/>
    <w:rsid w:val="00FD0D30"/>
    <w:rsid w:val="00FD0D3F"/>
    <w:rsid w:val="00FD11F2"/>
    <w:rsid w:val="00FD1390"/>
    <w:rsid w:val="00FD14A0"/>
    <w:rsid w:val="00FD1709"/>
    <w:rsid w:val="00FD17E7"/>
    <w:rsid w:val="00FD194F"/>
    <w:rsid w:val="00FD1F1B"/>
    <w:rsid w:val="00FD21F4"/>
    <w:rsid w:val="00FD2287"/>
    <w:rsid w:val="00FD22C4"/>
    <w:rsid w:val="00FD25AE"/>
    <w:rsid w:val="00FD2751"/>
    <w:rsid w:val="00FD28E5"/>
    <w:rsid w:val="00FD2943"/>
    <w:rsid w:val="00FD2A31"/>
    <w:rsid w:val="00FD2D3D"/>
    <w:rsid w:val="00FD30EA"/>
    <w:rsid w:val="00FD3820"/>
    <w:rsid w:val="00FD388B"/>
    <w:rsid w:val="00FD4020"/>
    <w:rsid w:val="00FD42EC"/>
    <w:rsid w:val="00FD499B"/>
    <w:rsid w:val="00FD4CB3"/>
    <w:rsid w:val="00FD4FC4"/>
    <w:rsid w:val="00FD5417"/>
    <w:rsid w:val="00FD5496"/>
    <w:rsid w:val="00FD5509"/>
    <w:rsid w:val="00FD5556"/>
    <w:rsid w:val="00FD5579"/>
    <w:rsid w:val="00FD57E0"/>
    <w:rsid w:val="00FD5836"/>
    <w:rsid w:val="00FD5932"/>
    <w:rsid w:val="00FD5AC5"/>
    <w:rsid w:val="00FD5B1F"/>
    <w:rsid w:val="00FD604A"/>
    <w:rsid w:val="00FD6119"/>
    <w:rsid w:val="00FD663F"/>
    <w:rsid w:val="00FD6BFB"/>
    <w:rsid w:val="00FD7238"/>
    <w:rsid w:val="00FD74EF"/>
    <w:rsid w:val="00FD77AF"/>
    <w:rsid w:val="00FD7A0C"/>
    <w:rsid w:val="00FD7A11"/>
    <w:rsid w:val="00FD7D11"/>
    <w:rsid w:val="00FE0689"/>
    <w:rsid w:val="00FE09DA"/>
    <w:rsid w:val="00FE0B7C"/>
    <w:rsid w:val="00FE0BBD"/>
    <w:rsid w:val="00FE0C36"/>
    <w:rsid w:val="00FE0D89"/>
    <w:rsid w:val="00FE0E95"/>
    <w:rsid w:val="00FE0EE0"/>
    <w:rsid w:val="00FE0F1F"/>
    <w:rsid w:val="00FE1225"/>
    <w:rsid w:val="00FE134B"/>
    <w:rsid w:val="00FE14B3"/>
    <w:rsid w:val="00FE1621"/>
    <w:rsid w:val="00FE1731"/>
    <w:rsid w:val="00FE186A"/>
    <w:rsid w:val="00FE18FE"/>
    <w:rsid w:val="00FE1AF1"/>
    <w:rsid w:val="00FE1BB9"/>
    <w:rsid w:val="00FE1C72"/>
    <w:rsid w:val="00FE1D32"/>
    <w:rsid w:val="00FE295E"/>
    <w:rsid w:val="00FE2A21"/>
    <w:rsid w:val="00FE2DA4"/>
    <w:rsid w:val="00FE2FE5"/>
    <w:rsid w:val="00FE30D9"/>
    <w:rsid w:val="00FE33E7"/>
    <w:rsid w:val="00FE384B"/>
    <w:rsid w:val="00FE39BE"/>
    <w:rsid w:val="00FE3FDF"/>
    <w:rsid w:val="00FE4757"/>
    <w:rsid w:val="00FE4D0F"/>
    <w:rsid w:val="00FE5242"/>
    <w:rsid w:val="00FE5269"/>
    <w:rsid w:val="00FE581D"/>
    <w:rsid w:val="00FE5B31"/>
    <w:rsid w:val="00FE5CB4"/>
    <w:rsid w:val="00FE5E18"/>
    <w:rsid w:val="00FE5E70"/>
    <w:rsid w:val="00FE676D"/>
    <w:rsid w:val="00FE6E68"/>
    <w:rsid w:val="00FE7046"/>
    <w:rsid w:val="00FE71C5"/>
    <w:rsid w:val="00FE7332"/>
    <w:rsid w:val="00FE747E"/>
    <w:rsid w:val="00FE7890"/>
    <w:rsid w:val="00FE7B86"/>
    <w:rsid w:val="00FE7C48"/>
    <w:rsid w:val="00FE7E41"/>
    <w:rsid w:val="00FE7EC8"/>
    <w:rsid w:val="00FF0131"/>
    <w:rsid w:val="00FF0672"/>
    <w:rsid w:val="00FF0F56"/>
    <w:rsid w:val="00FF0F75"/>
    <w:rsid w:val="00FF11BE"/>
    <w:rsid w:val="00FF14BA"/>
    <w:rsid w:val="00FF155F"/>
    <w:rsid w:val="00FF1720"/>
    <w:rsid w:val="00FF1E79"/>
    <w:rsid w:val="00FF1EBC"/>
    <w:rsid w:val="00FF1FBC"/>
    <w:rsid w:val="00FF2004"/>
    <w:rsid w:val="00FF204A"/>
    <w:rsid w:val="00FF25B9"/>
    <w:rsid w:val="00FF2A1E"/>
    <w:rsid w:val="00FF2C05"/>
    <w:rsid w:val="00FF2C2D"/>
    <w:rsid w:val="00FF2EA7"/>
    <w:rsid w:val="00FF2F60"/>
    <w:rsid w:val="00FF342B"/>
    <w:rsid w:val="00FF38AD"/>
    <w:rsid w:val="00FF38FD"/>
    <w:rsid w:val="00FF3CC6"/>
    <w:rsid w:val="00FF3FE0"/>
    <w:rsid w:val="00FF41A5"/>
    <w:rsid w:val="00FF42E9"/>
    <w:rsid w:val="00FF4343"/>
    <w:rsid w:val="00FF4416"/>
    <w:rsid w:val="00FF4A53"/>
    <w:rsid w:val="00FF4A58"/>
    <w:rsid w:val="00FF4B33"/>
    <w:rsid w:val="00FF4D45"/>
    <w:rsid w:val="00FF4DDA"/>
    <w:rsid w:val="00FF5107"/>
    <w:rsid w:val="00FF5293"/>
    <w:rsid w:val="00FF54B6"/>
    <w:rsid w:val="00FF56B5"/>
    <w:rsid w:val="00FF5A83"/>
    <w:rsid w:val="00FF5FB1"/>
    <w:rsid w:val="00FF5FF7"/>
    <w:rsid w:val="00FF605D"/>
    <w:rsid w:val="00FF740D"/>
    <w:rsid w:val="00FF7A1F"/>
    <w:rsid w:val="00FF7A90"/>
    <w:rsid w:val="00FF7A9A"/>
    <w:rsid w:val="00FF7C95"/>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AA5065"/>
  <w15:chartTrackingRefBased/>
  <w15:docId w15:val="{18D7806F-1246-4F1D-B37D-639FEC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center"/>
      <w:outlineLvl w:val="0"/>
    </w:pPr>
    <w:rPr>
      <w:sz w:val="24"/>
      <w:szCs w:val="24"/>
    </w:rPr>
  </w:style>
  <w:style w:type="paragraph" w:styleId="Heading2">
    <w:name w:val="heading 2"/>
    <w:basedOn w:val="Normal"/>
    <w:next w:val="Normal"/>
    <w:qFormat/>
    <w:rsid w:val="00FE7EC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4409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qFormat/>
    <w:rsid w:val="004B2B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szCs w:val="22"/>
    </w:rPr>
  </w:style>
  <w:style w:type="paragraph" w:styleId="BodyText">
    <w:name w:val="Body Text"/>
    <w:basedOn w:val="Normal"/>
    <w:link w:val="BodyTextChar"/>
    <w:pPr>
      <w:jc w:val="both"/>
    </w:pPr>
    <w:rPr>
      <w:sz w:val="24"/>
      <w:szCs w:val="24"/>
      <w:lang w:val="x-none" w:eastAsia="x-none"/>
    </w:rPr>
  </w:style>
  <w:style w:type="paragraph" w:styleId="BalloonText">
    <w:name w:val="Balloon Text"/>
    <w:basedOn w:val="Normal"/>
    <w:semiHidden/>
    <w:rsid w:val="00B92059"/>
    <w:rPr>
      <w:rFonts w:ascii="Tahoma" w:hAnsi="Tahoma" w:cs="Tahoma"/>
      <w:sz w:val="16"/>
      <w:szCs w:val="16"/>
    </w:rPr>
  </w:style>
  <w:style w:type="paragraph" w:styleId="Header">
    <w:name w:val="header"/>
    <w:basedOn w:val="Normal"/>
    <w:rsid w:val="005D0848"/>
    <w:pPr>
      <w:tabs>
        <w:tab w:val="center" w:pos="4320"/>
        <w:tab w:val="right" w:pos="8640"/>
      </w:tabs>
    </w:pPr>
    <w:rPr>
      <w:rFonts w:ascii="Tahoma" w:hAnsi="Tahoma" w:cs="Tahoma"/>
      <w:sz w:val="24"/>
      <w:szCs w:val="24"/>
    </w:rPr>
  </w:style>
  <w:style w:type="paragraph" w:styleId="Footer">
    <w:name w:val="footer"/>
    <w:basedOn w:val="Normal"/>
    <w:rsid w:val="00964303"/>
    <w:pPr>
      <w:tabs>
        <w:tab w:val="center" w:pos="4320"/>
        <w:tab w:val="right" w:pos="8640"/>
      </w:tabs>
    </w:pPr>
  </w:style>
  <w:style w:type="character" w:styleId="PageNumber">
    <w:name w:val="page number"/>
    <w:basedOn w:val="DefaultParagraphFont"/>
    <w:rsid w:val="00964303"/>
  </w:style>
  <w:style w:type="paragraph" w:styleId="Subtitle">
    <w:name w:val="Subtitle"/>
    <w:basedOn w:val="Normal"/>
    <w:qFormat/>
    <w:rsid w:val="002F7726"/>
    <w:pPr>
      <w:jc w:val="center"/>
    </w:pPr>
    <w:rPr>
      <w:b/>
      <w:sz w:val="24"/>
    </w:rPr>
  </w:style>
  <w:style w:type="paragraph" w:styleId="DocumentMap">
    <w:name w:val="Document Map"/>
    <w:basedOn w:val="Normal"/>
    <w:semiHidden/>
    <w:rsid w:val="00BA073C"/>
    <w:pPr>
      <w:shd w:val="clear" w:color="auto" w:fill="000080"/>
    </w:pPr>
    <w:rPr>
      <w:rFonts w:ascii="Tahoma" w:hAnsi="Tahoma" w:cs="Tahoma"/>
    </w:rPr>
  </w:style>
  <w:style w:type="character" w:customStyle="1" w:styleId="BodyTextChar">
    <w:name w:val="Body Text Char"/>
    <w:link w:val="BodyText"/>
    <w:rsid w:val="009E3444"/>
    <w:rPr>
      <w:sz w:val="24"/>
      <w:szCs w:val="24"/>
    </w:rPr>
  </w:style>
  <w:style w:type="paragraph" w:customStyle="1" w:styleId="Standard1">
    <w:name w:val="Standard1"/>
    <w:rsid w:val="00272901"/>
    <w:pPr>
      <w:spacing w:before="60" w:after="60"/>
    </w:pPr>
    <w:rPr>
      <w:noProof/>
    </w:rPr>
  </w:style>
  <w:style w:type="paragraph" w:styleId="ListParagraph">
    <w:name w:val="List Paragraph"/>
    <w:basedOn w:val="Normal"/>
    <w:uiPriority w:val="34"/>
    <w:qFormat/>
    <w:rsid w:val="00272901"/>
    <w:pPr>
      <w:ind w:left="720"/>
    </w:pPr>
    <w:rPr>
      <w:rFonts w:ascii="Calibri" w:eastAsia="Calibri" w:hAnsi="Calibri"/>
      <w:sz w:val="22"/>
      <w:szCs w:val="22"/>
    </w:rPr>
  </w:style>
  <w:style w:type="character" w:styleId="Emphasis">
    <w:name w:val="Emphasis"/>
    <w:qFormat/>
    <w:rsid w:val="001A55D4"/>
    <w:rPr>
      <w:i/>
      <w:iCs/>
    </w:rPr>
  </w:style>
  <w:style w:type="character" w:styleId="Strong">
    <w:name w:val="Strong"/>
    <w:uiPriority w:val="22"/>
    <w:qFormat/>
    <w:rsid w:val="00963BAC"/>
    <w:rPr>
      <w:b/>
      <w:bCs/>
    </w:rPr>
  </w:style>
  <w:style w:type="paragraph" w:styleId="NoSpacing">
    <w:name w:val="No Spacing"/>
    <w:uiPriority w:val="1"/>
    <w:qFormat/>
    <w:rsid w:val="009E3085"/>
    <w:rPr>
      <w:rFonts w:ascii="Arial" w:eastAsia="Calibri" w:hAnsi="Arial" w:cs="Arial"/>
      <w:sz w:val="24"/>
      <w:szCs w:val="22"/>
    </w:rPr>
  </w:style>
  <w:style w:type="paragraph" w:styleId="ListBullet">
    <w:name w:val="List Bullet"/>
    <w:basedOn w:val="Normal"/>
    <w:rsid w:val="00262DCD"/>
    <w:pPr>
      <w:numPr>
        <w:numId w:val="21"/>
      </w:numPr>
      <w:contextualSpacing/>
    </w:pPr>
  </w:style>
  <w:style w:type="paragraph" w:customStyle="1" w:styleId="gntarbulli">
    <w:name w:val="gnt_ar_b_ul_li"/>
    <w:basedOn w:val="Normal"/>
    <w:rsid w:val="005F10B4"/>
    <w:pPr>
      <w:spacing w:line="256" w:lineRule="auto"/>
    </w:pPr>
    <w:rPr>
      <w:color w:val="000000"/>
      <w:kern w:val="28"/>
      <w:sz w:val="24"/>
      <w:szCs w:val="24"/>
    </w:rPr>
  </w:style>
  <w:style w:type="paragraph" w:customStyle="1" w:styleId="gntarbolli">
    <w:name w:val="gnt_ar_b_ol_li"/>
    <w:basedOn w:val="Normal"/>
    <w:rsid w:val="005F10B4"/>
    <w:pPr>
      <w:spacing w:line="256" w:lineRule="auto"/>
    </w:pPr>
    <w:rPr>
      <w:color w:val="000000"/>
      <w:kern w:val="28"/>
      <w:sz w:val="24"/>
      <w:szCs w:val="24"/>
    </w:rPr>
  </w:style>
  <w:style w:type="character" w:styleId="Hyperlink">
    <w:name w:val="Hyperlink"/>
    <w:rsid w:val="00BC7735"/>
    <w:rPr>
      <w:color w:val="0563C1"/>
      <w:u w:val="single"/>
    </w:rPr>
  </w:style>
  <w:style w:type="character" w:styleId="UnresolvedMention">
    <w:name w:val="Unresolved Mention"/>
    <w:uiPriority w:val="99"/>
    <w:semiHidden/>
    <w:unhideWhenUsed/>
    <w:rsid w:val="00BC7735"/>
    <w:rPr>
      <w:color w:val="605E5C"/>
      <w:shd w:val="clear" w:color="auto" w:fill="E1DFDD"/>
    </w:rPr>
  </w:style>
  <w:style w:type="paragraph" w:customStyle="1" w:styleId="v1msonormal">
    <w:name w:val="v1msonormal"/>
    <w:basedOn w:val="Normal"/>
    <w:rsid w:val="00922E01"/>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44409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43300671">
      <w:bodyDiv w:val="1"/>
      <w:marLeft w:val="0"/>
      <w:marRight w:val="0"/>
      <w:marTop w:val="0"/>
      <w:marBottom w:val="0"/>
      <w:divBdr>
        <w:top w:val="none" w:sz="0" w:space="0" w:color="auto"/>
        <w:left w:val="none" w:sz="0" w:space="0" w:color="auto"/>
        <w:bottom w:val="none" w:sz="0" w:space="0" w:color="auto"/>
        <w:right w:val="none" w:sz="0" w:space="0" w:color="auto"/>
      </w:divBdr>
    </w:div>
    <w:div w:id="332955412">
      <w:bodyDiv w:val="1"/>
      <w:marLeft w:val="0"/>
      <w:marRight w:val="0"/>
      <w:marTop w:val="0"/>
      <w:marBottom w:val="0"/>
      <w:divBdr>
        <w:top w:val="none" w:sz="0" w:space="0" w:color="auto"/>
        <w:left w:val="none" w:sz="0" w:space="0" w:color="auto"/>
        <w:bottom w:val="none" w:sz="0" w:space="0" w:color="auto"/>
        <w:right w:val="none" w:sz="0" w:space="0" w:color="auto"/>
      </w:divBdr>
    </w:div>
    <w:div w:id="471867483">
      <w:bodyDiv w:val="1"/>
      <w:marLeft w:val="0"/>
      <w:marRight w:val="0"/>
      <w:marTop w:val="0"/>
      <w:marBottom w:val="0"/>
      <w:divBdr>
        <w:top w:val="none" w:sz="0" w:space="0" w:color="auto"/>
        <w:left w:val="none" w:sz="0" w:space="0" w:color="auto"/>
        <w:bottom w:val="none" w:sz="0" w:space="0" w:color="auto"/>
        <w:right w:val="none" w:sz="0" w:space="0" w:color="auto"/>
      </w:divBdr>
    </w:div>
    <w:div w:id="509566263">
      <w:bodyDiv w:val="1"/>
      <w:marLeft w:val="0"/>
      <w:marRight w:val="0"/>
      <w:marTop w:val="0"/>
      <w:marBottom w:val="0"/>
      <w:divBdr>
        <w:top w:val="none" w:sz="0" w:space="0" w:color="auto"/>
        <w:left w:val="none" w:sz="0" w:space="0" w:color="auto"/>
        <w:bottom w:val="none" w:sz="0" w:space="0" w:color="auto"/>
        <w:right w:val="none" w:sz="0" w:space="0" w:color="auto"/>
      </w:divBdr>
      <w:divsChild>
        <w:div w:id="3478019">
          <w:marLeft w:val="0"/>
          <w:marRight w:val="0"/>
          <w:marTop w:val="0"/>
          <w:marBottom w:val="0"/>
          <w:divBdr>
            <w:top w:val="none" w:sz="0" w:space="0" w:color="auto"/>
            <w:left w:val="none" w:sz="0" w:space="0" w:color="auto"/>
            <w:bottom w:val="none" w:sz="0" w:space="0" w:color="auto"/>
            <w:right w:val="none" w:sz="0" w:space="0" w:color="auto"/>
          </w:divBdr>
        </w:div>
        <w:div w:id="225989753">
          <w:marLeft w:val="0"/>
          <w:marRight w:val="0"/>
          <w:marTop w:val="0"/>
          <w:marBottom w:val="0"/>
          <w:divBdr>
            <w:top w:val="none" w:sz="0" w:space="0" w:color="auto"/>
            <w:left w:val="none" w:sz="0" w:space="0" w:color="auto"/>
            <w:bottom w:val="none" w:sz="0" w:space="0" w:color="auto"/>
            <w:right w:val="none" w:sz="0" w:space="0" w:color="auto"/>
          </w:divBdr>
        </w:div>
        <w:div w:id="235483145">
          <w:marLeft w:val="0"/>
          <w:marRight w:val="0"/>
          <w:marTop w:val="0"/>
          <w:marBottom w:val="0"/>
          <w:divBdr>
            <w:top w:val="none" w:sz="0" w:space="0" w:color="auto"/>
            <w:left w:val="none" w:sz="0" w:space="0" w:color="auto"/>
            <w:bottom w:val="none" w:sz="0" w:space="0" w:color="auto"/>
            <w:right w:val="none" w:sz="0" w:space="0" w:color="auto"/>
          </w:divBdr>
        </w:div>
        <w:div w:id="276957624">
          <w:marLeft w:val="0"/>
          <w:marRight w:val="0"/>
          <w:marTop w:val="0"/>
          <w:marBottom w:val="0"/>
          <w:divBdr>
            <w:top w:val="none" w:sz="0" w:space="0" w:color="auto"/>
            <w:left w:val="none" w:sz="0" w:space="0" w:color="auto"/>
            <w:bottom w:val="none" w:sz="0" w:space="0" w:color="auto"/>
            <w:right w:val="none" w:sz="0" w:space="0" w:color="auto"/>
          </w:divBdr>
        </w:div>
        <w:div w:id="291836061">
          <w:marLeft w:val="0"/>
          <w:marRight w:val="0"/>
          <w:marTop w:val="0"/>
          <w:marBottom w:val="0"/>
          <w:divBdr>
            <w:top w:val="none" w:sz="0" w:space="0" w:color="auto"/>
            <w:left w:val="none" w:sz="0" w:space="0" w:color="auto"/>
            <w:bottom w:val="none" w:sz="0" w:space="0" w:color="auto"/>
            <w:right w:val="none" w:sz="0" w:space="0" w:color="auto"/>
          </w:divBdr>
        </w:div>
        <w:div w:id="363675353">
          <w:marLeft w:val="0"/>
          <w:marRight w:val="0"/>
          <w:marTop w:val="0"/>
          <w:marBottom w:val="0"/>
          <w:divBdr>
            <w:top w:val="none" w:sz="0" w:space="0" w:color="auto"/>
            <w:left w:val="none" w:sz="0" w:space="0" w:color="auto"/>
            <w:bottom w:val="none" w:sz="0" w:space="0" w:color="auto"/>
            <w:right w:val="none" w:sz="0" w:space="0" w:color="auto"/>
          </w:divBdr>
        </w:div>
        <w:div w:id="569075945">
          <w:marLeft w:val="0"/>
          <w:marRight w:val="0"/>
          <w:marTop w:val="0"/>
          <w:marBottom w:val="0"/>
          <w:divBdr>
            <w:top w:val="none" w:sz="0" w:space="0" w:color="auto"/>
            <w:left w:val="none" w:sz="0" w:space="0" w:color="auto"/>
            <w:bottom w:val="none" w:sz="0" w:space="0" w:color="auto"/>
            <w:right w:val="none" w:sz="0" w:space="0" w:color="auto"/>
          </w:divBdr>
        </w:div>
        <w:div w:id="586184851">
          <w:marLeft w:val="0"/>
          <w:marRight w:val="0"/>
          <w:marTop w:val="0"/>
          <w:marBottom w:val="0"/>
          <w:divBdr>
            <w:top w:val="none" w:sz="0" w:space="0" w:color="auto"/>
            <w:left w:val="none" w:sz="0" w:space="0" w:color="auto"/>
            <w:bottom w:val="none" w:sz="0" w:space="0" w:color="auto"/>
            <w:right w:val="none" w:sz="0" w:space="0" w:color="auto"/>
          </w:divBdr>
        </w:div>
        <w:div w:id="656685426">
          <w:marLeft w:val="0"/>
          <w:marRight w:val="0"/>
          <w:marTop w:val="0"/>
          <w:marBottom w:val="0"/>
          <w:divBdr>
            <w:top w:val="none" w:sz="0" w:space="0" w:color="auto"/>
            <w:left w:val="none" w:sz="0" w:space="0" w:color="auto"/>
            <w:bottom w:val="none" w:sz="0" w:space="0" w:color="auto"/>
            <w:right w:val="none" w:sz="0" w:space="0" w:color="auto"/>
          </w:divBdr>
        </w:div>
        <w:div w:id="676616412">
          <w:marLeft w:val="0"/>
          <w:marRight w:val="0"/>
          <w:marTop w:val="0"/>
          <w:marBottom w:val="0"/>
          <w:divBdr>
            <w:top w:val="none" w:sz="0" w:space="0" w:color="auto"/>
            <w:left w:val="none" w:sz="0" w:space="0" w:color="auto"/>
            <w:bottom w:val="none" w:sz="0" w:space="0" w:color="auto"/>
            <w:right w:val="none" w:sz="0" w:space="0" w:color="auto"/>
          </w:divBdr>
        </w:div>
        <w:div w:id="725836104">
          <w:marLeft w:val="0"/>
          <w:marRight w:val="0"/>
          <w:marTop w:val="0"/>
          <w:marBottom w:val="0"/>
          <w:divBdr>
            <w:top w:val="none" w:sz="0" w:space="0" w:color="auto"/>
            <w:left w:val="none" w:sz="0" w:space="0" w:color="auto"/>
            <w:bottom w:val="none" w:sz="0" w:space="0" w:color="auto"/>
            <w:right w:val="none" w:sz="0" w:space="0" w:color="auto"/>
          </w:divBdr>
        </w:div>
        <w:div w:id="743986893">
          <w:marLeft w:val="0"/>
          <w:marRight w:val="0"/>
          <w:marTop w:val="0"/>
          <w:marBottom w:val="0"/>
          <w:divBdr>
            <w:top w:val="none" w:sz="0" w:space="0" w:color="auto"/>
            <w:left w:val="none" w:sz="0" w:space="0" w:color="auto"/>
            <w:bottom w:val="none" w:sz="0" w:space="0" w:color="auto"/>
            <w:right w:val="none" w:sz="0" w:space="0" w:color="auto"/>
          </w:divBdr>
        </w:div>
        <w:div w:id="948857866">
          <w:marLeft w:val="0"/>
          <w:marRight w:val="0"/>
          <w:marTop w:val="0"/>
          <w:marBottom w:val="0"/>
          <w:divBdr>
            <w:top w:val="none" w:sz="0" w:space="0" w:color="auto"/>
            <w:left w:val="none" w:sz="0" w:space="0" w:color="auto"/>
            <w:bottom w:val="none" w:sz="0" w:space="0" w:color="auto"/>
            <w:right w:val="none" w:sz="0" w:space="0" w:color="auto"/>
          </w:divBdr>
        </w:div>
        <w:div w:id="970788310">
          <w:marLeft w:val="0"/>
          <w:marRight w:val="0"/>
          <w:marTop w:val="0"/>
          <w:marBottom w:val="0"/>
          <w:divBdr>
            <w:top w:val="none" w:sz="0" w:space="0" w:color="auto"/>
            <w:left w:val="none" w:sz="0" w:space="0" w:color="auto"/>
            <w:bottom w:val="none" w:sz="0" w:space="0" w:color="auto"/>
            <w:right w:val="none" w:sz="0" w:space="0" w:color="auto"/>
          </w:divBdr>
        </w:div>
        <w:div w:id="1340086351">
          <w:marLeft w:val="0"/>
          <w:marRight w:val="0"/>
          <w:marTop w:val="0"/>
          <w:marBottom w:val="0"/>
          <w:divBdr>
            <w:top w:val="none" w:sz="0" w:space="0" w:color="auto"/>
            <w:left w:val="none" w:sz="0" w:space="0" w:color="auto"/>
            <w:bottom w:val="none" w:sz="0" w:space="0" w:color="auto"/>
            <w:right w:val="none" w:sz="0" w:space="0" w:color="auto"/>
          </w:divBdr>
        </w:div>
        <w:div w:id="1356735494">
          <w:marLeft w:val="0"/>
          <w:marRight w:val="0"/>
          <w:marTop w:val="0"/>
          <w:marBottom w:val="0"/>
          <w:divBdr>
            <w:top w:val="none" w:sz="0" w:space="0" w:color="auto"/>
            <w:left w:val="none" w:sz="0" w:space="0" w:color="auto"/>
            <w:bottom w:val="none" w:sz="0" w:space="0" w:color="auto"/>
            <w:right w:val="none" w:sz="0" w:space="0" w:color="auto"/>
          </w:divBdr>
        </w:div>
        <w:div w:id="1506049356">
          <w:marLeft w:val="0"/>
          <w:marRight w:val="0"/>
          <w:marTop w:val="0"/>
          <w:marBottom w:val="0"/>
          <w:divBdr>
            <w:top w:val="none" w:sz="0" w:space="0" w:color="auto"/>
            <w:left w:val="none" w:sz="0" w:space="0" w:color="auto"/>
            <w:bottom w:val="none" w:sz="0" w:space="0" w:color="auto"/>
            <w:right w:val="none" w:sz="0" w:space="0" w:color="auto"/>
          </w:divBdr>
        </w:div>
        <w:div w:id="1579168425">
          <w:marLeft w:val="0"/>
          <w:marRight w:val="0"/>
          <w:marTop w:val="0"/>
          <w:marBottom w:val="0"/>
          <w:divBdr>
            <w:top w:val="none" w:sz="0" w:space="0" w:color="auto"/>
            <w:left w:val="none" w:sz="0" w:space="0" w:color="auto"/>
            <w:bottom w:val="none" w:sz="0" w:space="0" w:color="auto"/>
            <w:right w:val="none" w:sz="0" w:space="0" w:color="auto"/>
          </w:divBdr>
        </w:div>
        <w:div w:id="1592735757">
          <w:marLeft w:val="0"/>
          <w:marRight w:val="0"/>
          <w:marTop w:val="0"/>
          <w:marBottom w:val="0"/>
          <w:divBdr>
            <w:top w:val="none" w:sz="0" w:space="0" w:color="auto"/>
            <w:left w:val="none" w:sz="0" w:space="0" w:color="auto"/>
            <w:bottom w:val="none" w:sz="0" w:space="0" w:color="auto"/>
            <w:right w:val="none" w:sz="0" w:space="0" w:color="auto"/>
          </w:divBdr>
        </w:div>
        <w:div w:id="1594633290">
          <w:marLeft w:val="0"/>
          <w:marRight w:val="0"/>
          <w:marTop w:val="0"/>
          <w:marBottom w:val="0"/>
          <w:divBdr>
            <w:top w:val="none" w:sz="0" w:space="0" w:color="auto"/>
            <w:left w:val="none" w:sz="0" w:space="0" w:color="auto"/>
            <w:bottom w:val="none" w:sz="0" w:space="0" w:color="auto"/>
            <w:right w:val="none" w:sz="0" w:space="0" w:color="auto"/>
          </w:divBdr>
        </w:div>
        <w:div w:id="1622566185">
          <w:marLeft w:val="0"/>
          <w:marRight w:val="0"/>
          <w:marTop w:val="0"/>
          <w:marBottom w:val="0"/>
          <w:divBdr>
            <w:top w:val="none" w:sz="0" w:space="0" w:color="auto"/>
            <w:left w:val="none" w:sz="0" w:space="0" w:color="auto"/>
            <w:bottom w:val="none" w:sz="0" w:space="0" w:color="auto"/>
            <w:right w:val="none" w:sz="0" w:space="0" w:color="auto"/>
          </w:divBdr>
        </w:div>
        <w:div w:id="1717706018">
          <w:marLeft w:val="0"/>
          <w:marRight w:val="0"/>
          <w:marTop w:val="0"/>
          <w:marBottom w:val="0"/>
          <w:divBdr>
            <w:top w:val="none" w:sz="0" w:space="0" w:color="auto"/>
            <w:left w:val="none" w:sz="0" w:space="0" w:color="auto"/>
            <w:bottom w:val="none" w:sz="0" w:space="0" w:color="auto"/>
            <w:right w:val="none" w:sz="0" w:space="0" w:color="auto"/>
          </w:divBdr>
        </w:div>
        <w:div w:id="1797524281">
          <w:marLeft w:val="0"/>
          <w:marRight w:val="0"/>
          <w:marTop w:val="0"/>
          <w:marBottom w:val="0"/>
          <w:divBdr>
            <w:top w:val="none" w:sz="0" w:space="0" w:color="auto"/>
            <w:left w:val="none" w:sz="0" w:space="0" w:color="auto"/>
            <w:bottom w:val="none" w:sz="0" w:space="0" w:color="auto"/>
            <w:right w:val="none" w:sz="0" w:space="0" w:color="auto"/>
          </w:divBdr>
        </w:div>
        <w:div w:id="1849979489">
          <w:marLeft w:val="0"/>
          <w:marRight w:val="0"/>
          <w:marTop w:val="0"/>
          <w:marBottom w:val="0"/>
          <w:divBdr>
            <w:top w:val="none" w:sz="0" w:space="0" w:color="auto"/>
            <w:left w:val="none" w:sz="0" w:space="0" w:color="auto"/>
            <w:bottom w:val="none" w:sz="0" w:space="0" w:color="auto"/>
            <w:right w:val="none" w:sz="0" w:space="0" w:color="auto"/>
          </w:divBdr>
        </w:div>
        <w:div w:id="1959221828">
          <w:marLeft w:val="0"/>
          <w:marRight w:val="0"/>
          <w:marTop w:val="0"/>
          <w:marBottom w:val="0"/>
          <w:divBdr>
            <w:top w:val="none" w:sz="0" w:space="0" w:color="auto"/>
            <w:left w:val="none" w:sz="0" w:space="0" w:color="auto"/>
            <w:bottom w:val="none" w:sz="0" w:space="0" w:color="auto"/>
            <w:right w:val="none" w:sz="0" w:space="0" w:color="auto"/>
          </w:divBdr>
        </w:div>
        <w:div w:id="1984505277">
          <w:marLeft w:val="0"/>
          <w:marRight w:val="0"/>
          <w:marTop w:val="0"/>
          <w:marBottom w:val="0"/>
          <w:divBdr>
            <w:top w:val="none" w:sz="0" w:space="0" w:color="auto"/>
            <w:left w:val="none" w:sz="0" w:space="0" w:color="auto"/>
            <w:bottom w:val="none" w:sz="0" w:space="0" w:color="auto"/>
            <w:right w:val="none" w:sz="0" w:space="0" w:color="auto"/>
          </w:divBdr>
        </w:div>
        <w:div w:id="2120179548">
          <w:marLeft w:val="0"/>
          <w:marRight w:val="0"/>
          <w:marTop w:val="0"/>
          <w:marBottom w:val="0"/>
          <w:divBdr>
            <w:top w:val="none" w:sz="0" w:space="0" w:color="auto"/>
            <w:left w:val="none" w:sz="0" w:space="0" w:color="auto"/>
            <w:bottom w:val="none" w:sz="0" w:space="0" w:color="auto"/>
            <w:right w:val="none" w:sz="0" w:space="0" w:color="auto"/>
          </w:divBdr>
        </w:div>
      </w:divsChild>
    </w:div>
    <w:div w:id="684406858">
      <w:bodyDiv w:val="1"/>
      <w:marLeft w:val="0"/>
      <w:marRight w:val="0"/>
      <w:marTop w:val="0"/>
      <w:marBottom w:val="0"/>
      <w:divBdr>
        <w:top w:val="none" w:sz="0" w:space="0" w:color="auto"/>
        <w:left w:val="none" w:sz="0" w:space="0" w:color="auto"/>
        <w:bottom w:val="none" w:sz="0" w:space="0" w:color="auto"/>
        <w:right w:val="none" w:sz="0" w:space="0" w:color="auto"/>
      </w:divBdr>
    </w:div>
    <w:div w:id="743069249">
      <w:bodyDiv w:val="1"/>
      <w:marLeft w:val="0"/>
      <w:marRight w:val="0"/>
      <w:marTop w:val="0"/>
      <w:marBottom w:val="0"/>
      <w:divBdr>
        <w:top w:val="none" w:sz="0" w:space="0" w:color="auto"/>
        <w:left w:val="none" w:sz="0" w:space="0" w:color="auto"/>
        <w:bottom w:val="none" w:sz="0" w:space="0" w:color="auto"/>
        <w:right w:val="none" w:sz="0" w:space="0" w:color="auto"/>
      </w:divBdr>
    </w:div>
    <w:div w:id="871529754">
      <w:bodyDiv w:val="1"/>
      <w:marLeft w:val="0"/>
      <w:marRight w:val="0"/>
      <w:marTop w:val="0"/>
      <w:marBottom w:val="0"/>
      <w:divBdr>
        <w:top w:val="none" w:sz="0" w:space="0" w:color="auto"/>
        <w:left w:val="none" w:sz="0" w:space="0" w:color="auto"/>
        <w:bottom w:val="none" w:sz="0" w:space="0" w:color="auto"/>
        <w:right w:val="none" w:sz="0" w:space="0" w:color="auto"/>
      </w:divBdr>
    </w:div>
    <w:div w:id="996155701">
      <w:bodyDiv w:val="1"/>
      <w:marLeft w:val="0"/>
      <w:marRight w:val="0"/>
      <w:marTop w:val="0"/>
      <w:marBottom w:val="0"/>
      <w:divBdr>
        <w:top w:val="none" w:sz="0" w:space="0" w:color="auto"/>
        <w:left w:val="none" w:sz="0" w:space="0" w:color="auto"/>
        <w:bottom w:val="none" w:sz="0" w:space="0" w:color="auto"/>
        <w:right w:val="none" w:sz="0" w:space="0" w:color="auto"/>
      </w:divBdr>
    </w:div>
    <w:div w:id="1043603936">
      <w:bodyDiv w:val="1"/>
      <w:marLeft w:val="0"/>
      <w:marRight w:val="0"/>
      <w:marTop w:val="0"/>
      <w:marBottom w:val="0"/>
      <w:divBdr>
        <w:top w:val="none" w:sz="0" w:space="0" w:color="auto"/>
        <w:left w:val="none" w:sz="0" w:space="0" w:color="auto"/>
        <w:bottom w:val="none" w:sz="0" w:space="0" w:color="auto"/>
        <w:right w:val="none" w:sz="0" w:space="0" w:color="auto"/>
      </w:divBdr>
    </w:div>
    <w:div w:id="1425490612">
      <w:bodyDiv w:val="1"/>
      <w:marLeft w:val="0"/>
      <w:marRight w:val="0"/>
      <w:marTop w:val="0"/>
      <w:marBottom w:val="0"/>
      <w:divBdr>
        <w:top w:val="none" w:sz="0" w:space="0" w:color="auto"/>
        <w:left w:val="none" w:sz="0" w:space="0" w:color="auto"/>
        <w:bottom w:val="none" w:sz="0" w:space="0" w:color="auto"/>
        <w:right w:val="none" w:sz="0" w:space="0" w:color="auto"/>
      </w:divBdr>
    </w:div>
    <w:div w:id="1505050025">
      <w:bodyDiv w:val="1"/>
      <w:marLeft w:val="0"/>
      <w:marRight w:val="0"/>
      <w:marTop w:val="0"/>
      <w:marBottom w:val="0"/>
      <w:divBdr>
        <w:top w:val="none" w:sz="0" w:space="0" w:color="auto"/>
        <w:left w:val="none" w:sz="0" w:space="0" w:color="auto"/>
        <w:bottom w:val="none" w:sz="0" w:space="0" w:color="auto"/>
        <w:right w:val="none" w:sz="0" w:space="0" w:color="auto"/>
      </w:divBdr>
    </w:div>
    <w:div w:id="1536695042">
      <w:bodyDiv w:val="1"/>
      <w:marLeft w:val="0"/>
      <w:marRight w:val="0"/>
      <w:marTop w:val="0"/>
      <w:marBottom w:val="0"/>
      <w:divBdr>
        <w:top w:val="none" w:sz="0" w:space="0" w:color="auto"/>
        <w:left w:val="none" w:sz="0" w:space="0" w:color="auto"/>
        <w:bottom w:val="none" w:sz="0" w:space="0" w:color="auto"/>
        <w:right w:val="none" w:sz="0" w:space="0" w:color="auto"/>
      </w:divBdr>
    </w:div>
    <w:div w:id="1666786161">
      <w:bodyDiv w:val="1"/>
      <w:marLeft w:val="0"/>
      <w:marRight w:val="0"/>
      <w:marTop w:val="0"/>
      <w:marBottom w:val="0"/>
      <w:divBdr>
        <w:top w:val="none" w:sz="0" w:space="0" w:color="auto"/>
        <w:left w:val="none" w:sz="0" w:space="0" w:color="auto"/>
        <w:bottom w:val="none" w:sz="0" w:space="0" w:color="auto"/>
        <w:right w:val="none" w:sz="0" w:space="0" w:color="auto"/>
      </w:divBdr>
    </w:div>
    <w:div w:id="1679962273">
      <w:bodyDiv w:val="1"/>
      <w:marLeft w:val="0"/>
      <w:marRight w:val="0"/>
      <w:marTop w:val="0"/>
      <w:marBottom w:val="0"/>
      <w:divBdr>
        <w:top w:val="none" w:sz="0" w:space="0" w:color="auto"/>
        <w:left w:val="none" w:sz="0" w:space="0" w:color="auto"/>
        <w:bottom w:val="none" w:sz="0" w:space="0" w:color="auto"/>
        <w:right w:val="none" w:sz="0" w:space="0" w:color="auto"/>
      </w:divBdr>
    </w:div>
    <w:div w:id="1778787521">
      <w:bodyDiv w:val="1"/>
      <w:marLeft w:val="0"/>
      <w:marRight w:val="0"/>
      <w:marTop w:val="0"/>
      <w:marBottom w:val="0"/>
      <w:divBdr>
        <w:top w:val="none" w:sz="0" w:space="0" w:color="auto"/>
        <w:left w:val="none" w:sz="0" w:space="0" w:color="auto"/>
        <w:bottom w:val="none" w:sz="0" w:space="0" w:color="auto"/>
        <w:right w:val="none" w:sz="0" w:space="0" w:color="auto"/>
      </w:divBdr>
    </w:div>
    <w:div w:id="1876233100">
      <w:bodyDiv w:val="1"/>
      <w:marLeft w:val="0"/>
      <w:marRight w:val="0"/>
      <w:marTop w:val="0"/>
      <w:marBottom w:val="0"/>
      <w:divBdr>
        <w:top w:val="none" w:sz="0" w:space="0" w:color="auto"/>
        <w:left w:val="none" w:sz="0" w:space="0" w:color="auto"/>
        <w:bottom w:val="none" w:sz="0" w:space="0" w:color="auto"/>
        <w:right w:val="none" w:sz="0" w:space="0" w:color="auto"/>
      </w:divBdr>
    </w:div>
    <w:div w:id="1879199566">
      <w:bodyDiv w:val="1"/>
      <w:marLeft w:val="0"/>
      <w:marRight w:val="0"/>
      <w:marTop w:val="0"/>
      <w:marBottom w:val="0"/>
      <w:divBdr>
        <w:top w:val="none" w:sz="0" w:space="0" w:color="auto"/>
        <w:left w:val="none" w:sz="0" w:space="0" w:color="auto"/>
        <w:bottom w:val="none" w:sz="0" w:space="0" w:color="auto"/>
        <w:right w:val="none" w:sz="0" w:space="0" w:color="auto"/>
      </w:divBdr>
    </w:div>
    <w:div w:id="2005543917">
      <w:bodyDiv w:val="1"/>
      <w:marLeft w:val="0"/>
      <w:marRight w:val="0"/>
      <w:marTop w:val="0"/>
      <w:marBottom w:val="0"/>
      <w:divBdr>
        <w:top w:val="none" w:sz="0" w:space="0" w:color="auto"/>
        <w:left w:val="none" w:sz="0" w:space="0" w:color="auto"/>
        <w:bottom w:val="none" w:sz="0" w:space="0" w:color="auto"/>
        <w:right w:val="none" w:sz="0" w:space="0" w:color="auto"/>
      </w:divBdr>
    </w:div>
    <w:div w:id="2126850507">
      <w:bodyDiv w:val="1"/>
      <w:marLeft w:val="0"/>
      <w:marRight w:val="0"/>
      <w:marTop w:val="0"/>
      <w:marBottom w:val="0"/>
      <w:divBdr>
        <w:top w:val="none" w:sz="0" w:space="0" w:color="auto"/>
        <w:left w:val="none" w:sz="0" w:space="0" w:color="auto"/>
        <w:bottom w:val="none" w:sz="0" w:space="0" w:color="auto"/>
        <w:right w:val="none" w:sz="0" w:space="0" w:color="auto"/>
      </w:divBdr>
    </w:div>
    <w:div w:id="213859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Local%20Settings\Temporary%20Internet%20Files\Content.IE5\CJYZ4HUJ\10-11-10%20%20Board%20Mtg%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A61A-E6B6-4BC3-A662-0A3DC1DA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10-11-10  Board Mtg[1]</Template>
  <TotalTime>327</TotalTime>
  <Pages>3</Pages>
  <Words>1564</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MINUTES OF THE REGULAR VILLAGE OF BIRON BOARD MEETING, AUGUST 12, 1999</vt:lpstr>
    </vt:vector>
  </TitlesOfParts>
  <Company>Toshiba</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VILLAGE OF BIRON BOARD MEETING, AUGUST 12, 1999</dc:title>
  <dc:subject/>
  <dc:creator>Dan</dc:creator>
  <cp:keywords/>
  <cp:lastModifiedBy>Samantha Daugherty</cp:lastModifiedBy>
  <cp:revision>7</cp:revision>
  <cp:lastPrinted>2025-09-23T16:59:00Z</cp:lastPrinted>
  <dcterms:created xsi:type="dcterms:W3CDTF">2025-09-09T12:23:00Z</dcterms:created>
  <dcterms:modified xsi:type="dcterms:W3CDTF">2025-10-06T13:49:00Z</dcterms:modified>
</cp:coreProperties>
</file>