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C6F74" w14:textId="589F9DF6" w:rsidR="00AE162B" w:rsidRPr="008E7206" w:rsidRDefault="00701F5F" w:rsidP="00840B6E">
      <w:pPr>
        <w:pStyle w:val="Title"/>
        <w:jc w:val="right"/>
        <w:outlineLvl w:val="0"/>
        <w:rPr>
          <w:rFonts w:ascii="Calibri" w:hAnsi="Calibri" w:cs="Arial"/>
          <w:bCs w:val="0"/>
          <w:sz w:val="18"/>
          <w:szCs w:val="18"/>
          <w:u w:val="single"/>
        </w:rPr>
      </w:pPr>
      <w:r>
        <w:rPr>
          <w:rFonts w:ascii="Calibri" w:hAnsi="Calibri" w:cs="Arial"/>
          <w:bCs w:val="0"/>
          <w:sz w:val="18"/>
          <w:szCs w:val="18"/>
          <w:u w:val="single"/>
        </w:rPr>
        <w:t xml:space="preserve">                                                                                                                                                                                                                                                                                                                                                                                                                                                                                                                                                                                                                                                                                                                                                                                                                                                                                                                      </w:t>
      </w:r>
      <w:r w:rsidR="00486B00" w:rsidRPr="008E7206">
        <w:rPr>
          <w:rFonts w:ascii="Calibri" w:hAnsi="Calibri" w:cs="Arial"/>
          <w:bCs w:val="0"/>
          <w:sz w:val="18"/>
          <w:szCs w:val="18"/>
          <w:u w:val="single"/>
        </w:rPr>
        <w:t>MI</w:t>
      </w:r>
      <w:r w:rsidR="00FC1437" w:rsidRPr="008E7206">
        <w:rPr>
          <w:rFonts w:ascii="Calibri" w:hAnsi="Calibri" w:cs="Arial"/>
          <w:bCs w:val="0"/>
          <w:sz w:val="18"/>
          <w:szCs w:val="18"/>
          <w:u w:val="single"/>
        </w:rPr>
        <w:t>NUTES</w:t>
      </w:r>
      <w:r w:rsidR="007B1198" w:rsidRPr="008E7206">
        <w:rPr>
          <w:rFonts w:ascii="Calibri" w:hAnsi="Calibri" w:cs="Arial"/>
          <w:bCs w:val="0"/>
          <w:sz w:val="18"/>
          <w:szCs w:val="18"/>
          <w:u w:val="single"/>
        </w:rPr>
        <w:t xml:space="preserve"> </w:t>
      </w:r>
      <w:r w:rsidR="00EF3323" w:rsidRPr="008E7206">
        <w:rPr>
          <w:rFonts w:ascii="Calibri" w:hAnsi="Calibri" w:cs="Arial"/>
          <w:bCs w:val="0"/>
          <w:sz w:val="18"/>
          <w:szCs w:val="18"/>
          <w:u w:val="single"/>
        </w:rPr>
        <w:t>SUBJECT TO VILLAGE BOARD APPROVAL</w:t>
      </w:r>
    </w:p>
    <w:p w14:paraId="3D1C5BE1" w14:textId="77777777" w:rsidR="00233AA3" w:rsidRPr="008E7206" w:rsidRDefault="00233AA3" w:rsidP="00373289">
      <w:pPr>
        <w:pStyle w:val="BodyText"/>
        <w:jc w:val="left"/>
        <w:rPr>
          <w:sz w:val="22"/>
          <w:szCs w:val="22"/>
          <w:lang w:val="en-US"/>
        </w:rPr>
      </w:pPr>
    </w:p>
    <w:p w14:paraId="03FD9D0F" w14:textId="7E654719" w:rsidR="00233AA3" w:rsidRPr="00E06390" w:rsidRDefault="00233AA3" w:rsidP="008A517F">
      <w:pPr>
        <w:pStyle w:val="BodyText"/>
        <w:jc w:val="center"/>
        <w:rPr>
          <w:rFonts w:ascii="Arial" w:hAnsi="Arial" w:cs="Arial"/>
          <w:lang w:val="en-US"/>
        </w:rPr>
      </w:pPr>
      <w:r w:rsidRPr="00E06390">
        <w:rPr>
          <w:rFonts w:ascii="Arial" w:hAnsi="Arial" w:cs="Arial"/>
          <w:b/>
          <w:lang w:val="en-US"/>
        </w:rPr>
        <w:t>VILLAGE OF BIRON REGULAR BOARD MEETING</w:t>
      </w:r>
      <w:r w:rsidRPr="00E06390">
        <w:rPr>
          <w:rFonts w:ascii="Arial" w:hAnsi="Arial" w:cs="Arial"/>
          <w:b/>
          <w:lang w:val="en-US"/>
        </w:rPr>
        <w:br/>
        <w:t xml:space="preserve">MINUTES </w:t>
      </w:r>
      <w:r w:rsidR="006E122B" w:rsidRPr="00E06390">
        <w:rPr>
          <w:rFonts w:ascii="Arial" w:hAnsi="Arial" w:cs="Arial"/>
          <w:b/>
          <w:lang w:val="en-US"/>
        </w:rPr>
        <w:t>–</w:t>
      </w:r>
      <w:r w:rsidR="00955ECE">
        <w:rPr>
          <w:rFonts w:ascii="Arial" w:hAnsi="Arial" w:cs="Arial"/>
          <w:b/>
          <w:lang w:val="en-US"/>
        </w:rPr>
        <w:t xml:space="preserve"> </w:t>
      </w:r>
      <w:r w:rsidR="00BE60A9">
        <w:rPr>
          <w:rFonts w:ascii="Arial" w:hAnsi="Arial" w:cs="Arial"/>
          <w:b/>
          <w:lang w:val="en-US"/>
        </w:rPr>
        <w:t>J</w:t>
      </w:r>
      <w:r w:rsidR="00524469">
        <w:rPr>
          <w:rFonts w:ascii="Arial" w:hAnsi="Arial" w:cs="Arial"/>
          <w:b/>
          <w:lang w:val="en-US"/>
        </w:rPr>
        <w:t>uly 14</w:t>
      </w:r>
      <w:r w:rsidR="00524469" w:rsidRPr="00524469">
        <w:rPr>
          <w:rFonts w:ascii="Arial" w:hAnsi="Arial" w:cs="Arial"/>
          <w:b/>
          <w:vertAlign w:val="superscript"/>
          <w:lang w:val="en-US"/>
        </w:rPr>
        <w:t>th</w:t>
      </w:r>
      <w:r w:rsidR="00524469">
        <w:rPr>
          <w:rFonts w:ascii="Arial" w:hAnsi="Arial" w:cs="Arial"/>
          <w:b/>
          <w:lang w:val="en-US"/>
        </w:rPr>
        <w:t>, 2025</w:t>
      </w:r>
    </w:p>
    <w:p w14:paraId="337F0584" w14:textId="77777777" w:rsidR="00233AA3" w:rsidRPr="00E06390" w:rsidRDefault="00233AA3" w:rsidP="00373289">
      <w:pPr>
        <w:pStyle w:val="BodyText"/>
        <w:jc w:val="left"/>
        <w:rPr>
          <w:rFonts w:ascii="Arial" w:hAnsi="Arial" w:cs="Arial"/>
          <w:lang w:val="en-US"/>
        </w:rPr>
      </w:pPr>
    </w:p>
    <w:p w14:paraId="2B037438" w14:textId="7171FB29" w:rsidR="00B33934" w:rsidRPr="00E06390" w:rsidRDefault="00E95BEB" w:rsidP="00373289">
      <w:pPr>
        <w:pStyle w:val="BodyText"/>
        <w:jc w:val="left"/>
        <w:rPr>
          <w:rFonts w:ascii="Arial" w:hAnsi="Arial" w:cs="Arial"/>
          <w:lang w:val="en-US"/>
        </w:rPr>
      </w:pPr>
      <w:r w:rsidRPr="00E06390">
        <w:rPr>
          <w:rFonts w:ascii="Arial" w:hAnsi="Arial" w:cs="Arial"/>
        </w:rPr>
        <w:t>The</w:t>
      </w:r>
      <w:r w:rsidR="00955ECE">
        <w:rPr>
          <w:rFonts w:ascii="Arial" w:hAnsi="Arial" w:cs="Arial"/>
          <w:lang w:val="en-US"/>
        </w:rPr>
        <w:t xml:space="preserve"> </w:t>
      </w:r>
      <w:r w:rsidR="00524469">
        <w:rPr>
          <w:rFonts w:ascii="Arial" w:hAnsi="Arial" w:cs="Arial"/>
          <w:lang w:val="en-US"/>
        </w:rPr>
        <w:t>July 14</w:t>
      </w:r>
      <w:r w:rsidR="00524469" w:rsidRPr="00524469">
        <w:rPr>
          <w:rFonts w:ascii="Arial" w:hAnsi="Arial" w:cs="Arial"/>
          <w:vertAlign w:val="superscript"/>
          <w:lang w:val="en-US"/>
        </w:rPr>
        <w:t>th</w:t>
      </w:r>
      <w:r w:rsidR="00524469">
        <w:rPr>
          <w:rFonts w:ascii="Arial" w:hAnsi="Arial" w:cs="Arial"/>
          <w:lang w:val="en-US"/>
        </w:rPr>
        <w:t xml:space="preserve">, </w:t>
      </w:r>
      <w:r w:rsidR="00955ECE">
        <w:rPr>
          <w:rFonts w:ascii="Arial" w:hAnsi="Arial" w:cs="Arial"/>
          <w:lang w:val="en-US"/>
        </w:rPr>
        <w:t>2025</w:t>
      </w:r>
      <w:r w:rsidR="0066715C">
        <w:rPr>
          <w:rFonts w:ascii="Arial" w:hAnsi="Arial" w:cs="Arial"/>
          <w:lang w:val="en-US"/>
        </w:rPr>
        <w:t xml:space="preserve"> </w:t>
      </w:r>
      <w:r w:rsidR="00627ED0" w:rsidRPr="00E06390">
        <w:rPr>
          <w:rFonts w:ascii="Arial" w:hAnsi="Arial" w:cs="Arial"/>
        </w:rPr>
        <w:t xml:space="preserve">Regular </w:t>
      </w:r>
      <w:r w:rsidR="00EF5D2C" w:rsidRPr="00E06390">
        <w:rPr>
          <w:rFonts w:ascii="Arial" w:hAnsi="Arial" w:cs="Arial"/>
          <w:lang w:val="en-US"/>
        </w:rPr>
        <w:t xml:space="preserve">Village </w:t>
      </w:r>
      <w:r w:rsidR="00627ED0" w:rsidRPr="00E06390">
        <w:rPr>
          <w:rFonts w:ascii="Arial" w:hAnsi="Arial" w:cs="Arial"/>
        </w:rPr>
        <w:t>Board meeting was called to order</w:t>
      </w:r>
      <w:r w:rsidR="00C53962" w:rsidRPr="00E06390">
        <w:rPr>
          <w:rFonts w:ascii="Arial" w:hAnsi="Arial" w:cs="Arial"/>
          <w:lang w:val="en-US"/>
        </w:rPr>
        <w:t xml:space="preserve"> at </w:t>
      </w:r>
      <w:r w:rsidR="00955ECE">
        <w:rPr>
          <w:rFonts w:ascii="Arial" w:hAnsi="Arial" w:cs="Arial"/>
          <w:lang w:val="en-US"/>
        </w:rPr>
        <w:t>6:</w:t>
      </w:r>
      <w:r w:rsidR="00524469">
        <w:rPr>
          <w:rFonts w:ascii="Arial" w:hAnsi="Arial" w:cs="Arial"/>
          <w:lang w:val="en-US"/>
        </w:rPr>
        <w:t>45</w:t>
      </w:r>
      <w:r w:rsidR="00955ECE">
        <w:rPr>
          <w:rFonts w:ascii="Arial" w:hAnsi="Arial" w:cs="Arial"/>
          <w:lang w:val="en-US"/>
        </w:rPr>
        <w:t>pm</w:t>
      </w:r>
      <w:r w:rsidR="00627ED0" w:rsidRPr="00E06390">
        <w:rPr>
          <w:rFonts w:ascii="Arial" w:hAnsi="Arial" w:cs="Arial"/>
        </w:rPr>
        <w:t xml:space="preserve"> by President Jon Evenson</w:t>
      </w:r>
      <w:r w:rsidR="00524469">
        <w:rPr>
          <w:rFonts w:ascii="Arial" w:hAnsi="Arial" w:cs="Arial"/>
        </w:rPr>
        <w:t xml:space="preserve"> </w:t>
      </w:r>
      <w:r w:rsidR="00627ED0" w:rsidRPr="00E06390">
        <w:rPr>
          <w:rFonts w:ascii="Arial" w:hAnsi="Arial" w:cs="Arial"/>
        </w:rPr>
        <w:t>at the Biron Municipal Center</w:t>
      </w:r>
      <w:r w:rsidR="004B752F" w:rsidRPr="00E06390">
        <w:rPr>
          <w:rFonts w:ascii="Arial" w:hAnsi="Arial" w:cs="Arial"/>
          <w:lang w:val="en-US"/>
        </w:rPr>
        <w:t>.</w:t>
      </w:r>
      <w:r w:rsidR="00A16B8E" w:rsidRPr="00E06390">
        <w:rPr>
          <w:rFonts w:ascii="Arial" w:hAnsi="Arial" w:cs="Arial"/>
          <w:lang w:val="en-US"/>
        </w:rPr>
        <w:t xml:space="preserve">  The </w:t>
      </w:r>
      <w:r w:rsidR="00627ED0" w:rsidRPr="00E06390">
        <w:rPr>
          <w:rFonts w:ascii="Arial" w:hAnsi="Arial" w:cs="Arial"/>
        </w:rPr>
        <w:t xml:space="preserve">meeting was properly posted according to </w:t>
      </w:r>
      <w:r w:rsidR="00132124" w:rsidRPr="00E06390">
        <w:rPr>
          <w:rFonts w:ascii="Arial" w:hAnsi="Arial" w:cs="Arial"/>
        </w:rPr>
        <w:t>the Wisconsin</w:t>
      </w:r>
      <w:r w:rsidR="00627ED0" w:rsidRPr="00E06390">
        <w:rPr>
          <w:rFonts w:ascii="Arial" w:hAnsi="Arial" w:cs="Arial"/>
        </w:rPr>
        <w:t xml:space="preserve"> State Statutes.</w:t>
      </w:r>
    </w:p>
    <w:p w14:paraId="3E8E44F6" w14:textId="77777777" w:rsidR="00CD134C" w:rsidRPr="00E06390" w:rsidRDefault="00CD134C" w:rsidP="00373289">
      <w:pPr>
        <w:pStyle w:val="BodyText"/>
        <w:jc w:val="left"/>
        <w:rPr>
          <w:rFonts w:ascii="Arial" w:hAnsi="Arial" w:cs="Arial"/>
          <w:lang w:val="en-US"/>
        </w:rPr>
      </w:pPr>
    </w:p>
    <w:p w14:paraId="72F8692E" w14:textId="57F18B99" w:rsidR="00921217" w:rsidRPr="00C94451" w:rsidRDefault="009D527E" w:rsidP="00373289">
      <w:pPr>
        <w:pStyle w:val="BodyText"/>
        <w:jc w:val="left"/>
        <w:rPr>
          <w:rFonts w:ascii="Arial" w:hAnsi="Arial" w:cs="Arial"/>
          <w:bCs/>
          <w:lang w:val="en-US"/>
        </w:rPr>
      </w:pPr>
      <w:r w:rsidRPr="00E06390">
        <w:rPr>
          <w:rFonts w:ascii="Arial" w:hAnsi="Arial" w:cs="Arial"/>
          <w:b/>
          <w:u w:val="single"/>
        </w:rPr>
        <w:t>PRESENT:</w:t>
      </w:r>
      <w:r w:rsidR="00FD2751" w:rsidRPr="00E06390">
        <w:rPr>
          <w:rFonts w:ascii="Arial" w:hAnsi="Arial" w:cs="Arial"/>
          <w:b/>
          <w:lang w:val="en-US"/>
        </w:rPr>
        <w:t xml:space="preserve">  </w:t>
      </w:r>
      <w:r w:rsidR="00C94451">
        <w:rPr>
          <w:rFonts w:ascii="Arial" w:hAnsi="Arial" w:cs="Arial"/>
          <w:bCs/>
          <w:lang w:val="en-US"/>
        </w:rPr>
        <w:t>Jon Evenson, Mark Honkomp, Mike Guillemot, Jamie Biegel, Patty Gapen, Dan Muleski, Tammy Stewar</w:t>
      </w:r>
      <w:r w:rsidR="00BE60A9">
        <w:rPr>
          <w:rFonts w:ascii="Arial" w:hAnsi="Arial" w:cs="Arial"/>
          <w:bCs/>
          <w:lang w:val="en-US"/>
        </w:rPr>
        <w:t xml:space="preserve">d.  </w:t>
      </w:r>
      <w:r w:rsidR="00D21894">
        <w:rPr>
          <w:rFonts w:ascii="Arial" w:hAnsi="Arial" w:cs="Arial"/>
          <w:bCs/>
          <w:lang w:val="en-US"/>
        </w:rPr>
        <w:t xml:space="preserve">Also </w:t>
      </w:r>
      <w:r w:rsidR="00BE60A9">
        <w:rPr>
          <w:rFonts w:ascii="Arial" w:hAnsi="Arial" w:cs="Arial"/>
          <w:bCs/>
          <w:lang w:val="en-US"/>
        </w:rPr>
        <w:t>present DPW Kayla Lumaye, Clerk Samantha Daugherty, Fire Chief Shawn Dillingham</w:t>
      </w:r>
      <w:r w:rsidR="00524469">
        <w:rPr>
          <w:rFonts w:ascii="Arial" w:hAnsi="Arial" w:cs="Arial"/>
          <w:bCs/>
          <w:lang w:val="en-US"/>
        </w:rPr>
        <w:t>.</w:t>
      </w:r>
      <w:r w:rsidR="00220948">
        <w:rPr>
          <w:rFonts w:ascii="Arial" w:hAnsi="Arial" w:cs="Arial"/>
          <w:bCs/>
          <w:lang w:val="en-US"/>
        </w:rPr>
        <w:t xml:space="preserve"> </w:t>
      </w:r>
    </w:p>
    <w:p w14:paraId="3EE8056B" w14:textId="6FF5F964" w:rsidR="002B536F" w:rsidRPr="00E06390" w:rsidRDefault="002B536F" w:rsidP="00373289">
      <w:pPr>
        <w:pStyle w:val="BodyText"/>
        <w:jc w:val="left"/>
        <w:rPr>
          <w:rFonts w:ascii="Arial" w:hAnsi="Arial" w:cs="Arial"/>
          <w:lang w:val="en-US"/>
        </w:rPr>
      </w:pPr>
    </w:p>
    <w:p w14:paraId="77D34EFD" w14:textId="6F57152F" w:rsidR="000D2529" w:rsidRPr="00E06390" w:rsidRDefault="000B665C" w:rsidP="000D2529">
      <w:pPr>
        <w:pStyle w:val="BodyText"/>
        <w:jc w:val="left"/>
        <w:rPr>
          <w:rFonts w:ascii="Arial" w:hAnsi="Arial" w:cs="Arial"/>
          <w:lang w:val="en-US"/>
        </w:rPr>
      </w:pPr>
      <w:r w:rsidRPr="00E06390">
        <w:rPr>
          <w:rFonts w:ascii="Arial" w:hAnsi="Arial" w:cs="Arial"/>
          <w:b/>
          <w:u w:val="single"/>
          <w:lang w:val="en-US"/>
        </w:rPr>
        <w:t>MINUTES:</w:t>
      </w:r>
      <w:r w:rsidRPr="00E06390">
        <w:rPr>
          <w:rFonts w:ascii="Arial" w:hAnsi="Arial" w:cs="Arial"/>
          <w:lang w:val="en-US"/>
        </w:rPr>
        <w:t xml:space="preserve"> </w:t>
      </w:r>
      <w:r w:rsidR="008D02FE" w:rsidRPr="00E06390">
        <w:rPr>
          <w:rFonts w:ascii="Arial" w:hAnsi="Arial" w:cs="Arial"/>
          <w:lang w:val="en-US"/>
        </w:rPr>
        <w:t xml:space="preserve">Motion </w:t>
      </w:r>
      <w:r w:rsidR="00524469">
        <w:rPr>
          <w:rFonts w:ascii="Arial" w:hAnsi="Arial" w:cs="Arial"/>
          <w:lang w:val="en-US"/>
        </w:rPr>
        <w:t>Biegel</w:t>
      </w:r>
      <w:r w:rsidR="0066715C">
        <w:rPr>
          <w:rFonts w:ascii="Arial" w:hAnsi="Arial" w:cs="Arial"/>
          <w:lang w:val="en-US"/>
        </w:rPr>
        <w:t>, S</w:t>
      </w:r>
      <w:r w:rsidR="008D02FE" w:rsidRPr="00E06390">
        <w:rPr>
          <w:rFonts w:ascii="Arial" w:hAnsi="Arial" w:cs="Arial"/>
          <w:lang w:val="en-US"/>
        </w:rPr>
        <w:t>econd</w:t>
      </w:r>
      <w:r w:rsidR="00EF46C1">
        <w:rPr>
          <w:rFonts w:ascii="Arial" w:hAnsi="Arial" w:cs="Arial"/>
          <w:lang w:val="en-US"/>
        </w:rPr>
        <w:t xml:space="preserve"> </w:t>
      </w:r>
      <w:r w:rsidR="00524469">
        <w:rPr>
          <w:rFonts w:ascii="Arial" w:hAnsi="Arial" w:cs="Arial"/>
          <w:lang w:val="en-US"/>
        </w:rPr>
        <w:t>Gapen</w:t>
      </w:r>
      <w:r w:rsidR="00BA0037">
        <w:rPr>
          <w:rFonts w:ascii="Arial" w:hAnsi="Arial" w:cs="Arial"/>
          <w:lang w:val="en-US"/>
        </w:rPr>
        <w:t xml:space="preserve"> </w:t>
      </w:r>
      <w:r w:rsidR="005D1F60" w:rsidRPr="00E06390">
        <w:rPr>
          <w:rFonts w:ascii="Arial" w:hAnsi="Arial" w:cs="Arial"/>
          <w:lang w:val="en-US"/>
        </w:rPr>
        <w:t xml:space="preserve">to approve minutes of </w:t>
      </w:r>
      <w:r w:rsidR="00AF6306" w:rsidRPr="00E06390">
        <w:rPr>
          <w:rFonts w:ascii="Arial" w:hAnsi="Arial" w:cs="Arial"/>
          <w:lang w:val="en-US"/>
        </w:rPr>
        <w:t>the</w:t>
      </w:r>
      <w:r w:rsidR="00EF46C1">
        <w:rPr>
          <w:rFonts w:ascii="Arial" w:hAnsi="Arial" w:cs="Arial"/>
          <w:lang w:val="en-US"/>
        </w:rPr>
        <w:t xml:space="preserve"> </w:t>
      </w:r>
      <w:r w:rsidR="00524469">
        <w:rPr>
          <w:rFonts w:ascii="Arial" w:hAnsi="Arial" w:cs="Arial"/>
          <w:lang w:val="en-US"/>
        </w:rPr>
        <w:t>June 9</w:t>
      </w:r>
      <w:r w:rsidR="00524469" w:rsidRPr="00524469">
        <w:rPr>
          <w:rFonts w:ascii="Arial" w:hAnsi="Arial" w:cs="Arial"/>
          <w:vertAlign w:val="superscript"/>
          <w:lang w:val="en-US"/>
        </w:rPr>
        <w:t>th</w:t>
      </w:r>
      <w:r w:rsidR="00524469">
        <w:rPr>
          <w:rFonts w:ascii="Arial" w:hAnsi="Arial" w:cs="Arial"/>
          <w:lang w:val="en-US"/>
        </w:rPr>
        <w:t xml:space="preserve"> Regular Board Meeting as printed</w:t>
      </w:r>
      <w:r w:rsidR="00DF4769">
        <w:rPr>
          <w:rFonts w:ascii="Arial" w:hAnsi="Arial" w:cs="Arial"/>
          <w:lang w:val="en-US"/>
        </w:rPr>
        <w:t xml:space="preserve">, motion carried. Motion </w:t>
      </w:r>
      <w:r w:rsidR="00524469">
        <w:rPr>
          <w:rFonts w:ascii="Arial" w:hAnsi="Arial" w:cs="Arial"/>
          <w:lang w:val="en-US"/>
        </w:rPr>
        <w:t>Honkomp</w:t>
      </w:r>
      <w:r w:rsidR="00DF4769">
        <w:rPr>
          <w:rFonts w:ascii="Arial" w:hAnsi="Arial" w:cs="Arial"/>
          <w:lang w:val="en-US"/>
        </w:rPr>
        <w:t xml:space="preserve"> Second </w:t>
      </w:r>
      <w:r w:rsidR="00524469">
        <w:rPr>
          <w:rFonts w:ascii="Arial" w:hAnsi="Arial" w:cs="Arial"/>
          <w:lang w:val="en-US"/>
        </w:rPr>
        <w:t>Steward</w:t>
      </w:r>
      <w:r w:rsidR="00DF4769">
        <w:rPr>
          <w:rFonts w:ascii="Arial" w:hAnsi="Arial" w:cs="Arial"/>
          <w:lang w:val="en-US"/>
        </w:rPr>
        <w:t xml:space="preserve"> to approve the minutes of the </w:t>
      </w:r>
      <w:r w:rsidR="00524469">
        <w:rPr>
          <w:rFonts w:ascii="Arial" w:hAnsi="Arial" w:cs="Arial"/>
          <w:lang w:val="en-US"/>
        </w:rPr>
        <w:t>June 23</w:t>
      </w:r>
      <w:r w:rsidR="00524469" w:rsidRPr="00524469">
        <w:rPr>
          <w:rFonts w:ascii="Arial" w:hAnsi="Arial" w:cs="Arial"/>
          <w:vertAlign w:val="superscript"/>
          <w:lang w:val="en-US"/>
        </w:rPr>
        <w:t>rd</w:t>
      </w:r>
      <w:r w:rsidR="00524469">
        <w:rPr>
          <w:rFonts w:ascii="Arial" w:hAnsi="Arial" w:cs="Arial"/>
          <w:lang w:val="en-US"/>
        </w:rPr>
        <w:t xml:space="preserve"> Special</w:t>
      </w:r>
      <w:r w:rsidR="00DF4769">
        <w:rPr>
          <w:rFonts w:ascii="Arial" w:hAnsi="Arial" w:cs="Arial"/>
          <w:lang w:val="en-US"/>
        </w:rPr>
        <w:t xml:space="preserve"> Board Meeting</w:t>
      </w:r>
      <w:r w:rsidR="00524469">
        <w:rPr>
          <w:rFonts w:ascii="Arial" w:hAnsi="Arial" w:cs="Arial"/>
          <w:lang w:val="en-US"/>
        </w:rPr>
        <w:t xml:space="preserve"> as printed</w:t>
      </w:r>
      <w:r w:rsidR="00CA2483">
        <w:rPr>
          <w:rFonts w:ascii="Arial" w:hAnsi="Arial" w:cs="Arial"/>
          <w:lang w:val="en-US"/>
        </w:rPr>
        <w:t>.</w:t>
      </w:r>
      <w:r w:rsidR="00524469">
        <w:rPr>
          <w:rFonts w:ascii="Arial" w:hAnsi="Arial" w:cs="Arial"/>
          <w:lang w:val="en-US"/>
        </w:rPr>
        <w:t xml:space="preserve"> Muleski and Biegel abstained from voting on the special board meeting minutes. </w:t>
      </w:r>
      <w:r w:rsidR="00CA2483">
        <w:rPr>
          <w:rFonts w:ascii="Arial" w:hAnsi="Arial" w:cs="Arial"/>
          <w:lang w:val="en-US"/>
        </w:rPr>
        <w:t>Motion carried.</w:t>
      </w:r>
    </w:p>
    <w:p w14:paraId="29574E97" w14:textId="008A3122" w:rsidR="00DB2085" w:rsidRPr="00E06390" w:rsidRDefault="00DB2085" w:rsidP="007A5D84">
      <w:pPr>
        <w:pStyle w:val="BodyText"/>
        <w:jc w:val="left"/>
        <w:rPr>
          <w:rFonts w:ascii="Arial" w:hAnsi="Arial" w:cs="Arial"/>
          <w:lang w:val="en-US"/>
        </w:rPr>
      </w:pPr>
    </w:p>
    <w:p w14:paraId="6D04430A" w14:textId="2053D2A0" w:rsidR="00211255" w:rsidRPr="00E06390" w:rsidRDefault="00724BFB" w:rsidP="00215A43">
      <w:pPr>
        <w:rPr>
          <w:rFonts w:ascii="Arial" w:hAnsi="Arial" w:cs="Arial"/>
          <w:bCs/>
          <w:sz w:val="24"/>
          <w:szCs w:val="24"/>
        </w:rPr>
      </w:pPr>
      <w:r w:rsidRPr="00E06390">
        <w:rPr>
          <w:rFonts w:ascii="Arial" w:hAnsi="Arial" w:cs="Arial"/>
          <w:b/>
          <w:sz w:val="24"/>
          <w:szCs w:val="24"/>
          <w:u w:val="single"/>
        </w:rPr>
        <w:t>PUBLIC COMMENT</w:t>
      </w:r>
      <w:bookmarkStart w:id="0" w:name="_Hlk40178637"/>
      <w:r w:rsidR="00543B8A" w:rsidRPr="00E06390">
        <w:rPr>
          <w:rFonts w:ascii="Arial" w:hAnsi="Arial" w:cs="Arial"/>
          <w:b/>
          <w:sz w:val="24"/>
          <w:szCs w:val="24"/>
          <w:u w:val="single"/>
        </w:rPr>
        <w:t>:</w:t>
      </w:r>
      <w:r w:rsidR="00543B8A" w:rsidRPr="00E06390">
        <w:rPr>
          <w:rFonts w:ascii="Arial" w:hAnsi="Arial" w:cs="Arial"/>
          <w:bCs/>
          <w:sz w:val="24"/>
          <w:szCs w:val="24"/>
        </w:rPr>
        <w:t xml:space="preserve"> </w:t>
      </w:r>
      <w:r w:rsidR="00CC5625">
        <w:rPr>
          <w:rFonts w:ascii="Arial" w:hAnsi="Arial" w:cs="Arial"/>
          <w:bCs/>
          <w:sz w:val="24"/>
          <w:szCs w:val="24"/>
        </w:rPr>
        <w:t xml:space="preserve">3 </w:t>
      </w:r>
      <w:r w:rsidR="00DF4769">
        <w:rPr>
          <w:rFonts w:ascii="Arial" w:hAnsi="Arial" w:cs="Arial"/>
          <w:bCs/>
          <w:sz w:val="24"/>
          <w:szCs w:val="24"/>
        </w:rPr>
        <w:t xml:space="preserve">Members of the public were present. </w:t>
      </w:r>
      <w:r w:rsidR="00CC5625">
        <w:rPr>
          <w:rFonts w:ascii="Arial" w:hAnsi="Arial" w:cs="Arial"/>
          <w:bCs/>
          <w:sz w:val="24"/>
          <w:szCs w:val="24"/>
        </w:rPr>
        <w:t xml:space="preserve">Bill Carpenter </w:t>
      </w:r>
      <w:r w:rsidR="00524469">
        <w:rPr>
          <w:rFonts w:ascii="Arial" w:hAnsi="Arial" w:cs="Arial"/>
          <w:bCs/>
          <w:sz w:val="24"/>
          <w:szCs w:val="24"/>
        </w:rPr>
        <w:t xml:space="preserve">asked if the village had plans to add benches or picnic tables at Sunset Park.  He would like to see something added so the space can be used more. </w:t>
      </w:r>
    </w:p>
    <w:p w14:paraId="02064AED" w14:textId="77777777" w:rsidR="005570DD" w:rsidRPr="00E06390" w:rsidRDefault="005570DD" w:rsidP="005570DD">
      <w:pPr>
        <w:rPr>
          <w:rFonts w:ascii="Arial" w:hAnsi="Arial" w:cs="Arial"/>
          <w:bCs/>
          <w:sz w:val="24"/>
          <w:szCs w:val="24"/>
        </w:rPr>
      </w:pPr>
    </w:p>
    <w:p w14:paraId="16BCA512" w14:textId="3BE25AE2" w:rsidR="00D75963" w:rsidRPr="00E06390" w:rsidRDefault="009D66F4" w:rsidP="00ED61D2">
      <w:pPr>
        <w:rPr>
          <w:rFonts w:ascii="Arial" w:hAnsi="Arial" w:cs="Arial"/>
          <w:sz w:val="24"/>
          <w:szCs w:val="24"/>
        </w:rPr>
      </w:pPr>
      <w:r w:rsidRPr="00E06390">
        <w:rPr>
          <w:rFonts w:ascii="Arial" w:hAnsi="Arial" w:cs="Arial"/>
          <w:b/>
          <w:bCs/>
          <w:sz w:val="24"/>
          <w:szCs w:val="24"/>
          <w:u w:val="single"/>
        </w:rPr>
        <w:t>FINANCE COM</w:t>
      </w:r>
      <w:r w:rsidR="00724910" w:rsidRPr="00E06390">
        <w:rPr>
          <w:rFonts w:ascii="Arial" w:hAnsi="Arial" w:cs="Arial"/>
          <w:b/>
          <w:bCs/>
          <w:sz w:val="24"/>
          <w:szCs w:val="24"/>
          <w:u w:val="single"/>
        </w:rPr>
        <w:t>MITTEE:</w:t>
      </w:r>
      <w:r w:rsidR="00FD2751" w:rsidRPr="00E06390">
        <w:rPr>
          <w:rFonts w:ascii="Arial" w:hAnsi="Arial" w:cs="Arial"/>
          <w:b/>
          <w:bCs/>
          <w:sz w:val="24"/>
          <w:szCs w:val="24"/>
        </w:rPr>
        <w:t xml:space="preserve"> </w:t>
      </w:r>
      <w:r w:rsidR="009B2F9C">
        <w:rPr>
          <w:rFonts w:ascii="Arial" w:hAnsi="Arial" w:cs="Arial"/>
          <w:sz w:val="24"/>
          <w:szCs w:val="24"/>
        </w:rPr>
        <w:t>Chairperson Gapen reporting</w:t>
      </w:r>
      <w:r w:rsidR="006B650B" w:rsidRPr="00E06390">
        <w:rPr>
          <w:rFonts w:ascii="Arial" w:hAnsi="Arial" w:cs="Arial"/>
          <w:bCs/>
          <w:sz w:val="24"/>
          <w:szCs w:val="24"/>
        </w:rPr>
        <w:t xml:space="preserve">. </w:t>
      </w:r>
      <w:r w:rsidR="00EF4B9F">
        <w:rPr>
          <w:rFonts w:ascii="Arial" w:hAnsi="Arial" w:cs="Arial"/>
          <w:bCs/>
          <w:sz w:val="24"/>
          <w:szCs w:val="24"/>
        </w:rPr>
        <w:t>The committee</w:t>
      </w:r>
      <w:r w:rsidR="00980E46">
        <w:rPr>
          <w:rFonts w:ascii="Arial" w:hAnsi="Arial" w:cs="Arial"/>
          <w:bCs/>
          <w:sz w:val="24"/>
          <w:szCs w:val="24"/>
        </w:rPr>
        <w:t xml:space="preserve"> met on </w:t>
      </w:r>
      <w:r w:rsidR="00524469">
        <w:rPr>
          <w:rFonts w:ascii="Arial" w:hAnsi="Arial" w:cs="Arial"/>
          <w:bCs/>
          <w:sz w:val="24"/>
          <w:szCs w:val="24"/>
        </w:rPr>
        <w:t>July 9</w:t>
      </w:r>
      <w:r w:rsidR="00524469" w:rsidRPr="00524469">
        <w:rPr>
          <w:rFonts w:ascii="Arial" w:hAnsi="Arial" w:cs="Arial"/>
          <w:bCs/>
          <w:sz w:val="24"/>
          <w:szCs w:val="24"/>
          <w:vertAlign w:val="superscript"/>
        </w:rPr>
        <w:t>th</w:t>
      </w:r>
      <w:r w:rsidR="00DF4769">
        <w:rPr>
          <w:rFonts w:ascii="Arial" w:hAnsi="Arial" w:cs="Arial"/>
          <w:bCs/>
          <w:sz w:val="24"/>
          <w:szCs w:val="24"/>
        </w:rPr>
        <w:t xml:space="preserve">, </w:t>
      </w:r>
      <w:r w:rsidR="001F66D3">
        <w:rPr>
          <w:rFonts w:ascii="Arial" w:hAnsi="Arial" w:cs="Arial"/>
          <w:bCs/>
          <w:sz w:val="24"/>
          <w:szCs w:val="24"/>
        </w:rPr>
        <w:t xml:space="preserve">2025.  The committee reviewed all bills paid from Village General Checking </w:t>
      </w:r>
      <w:r w:rsidR="00DF4769">
        <w:rPr>
          <w:rFonts w:ascii="Arial" w:hAnsi="Arial" w:cs="Arial"/>
          <w:bCs/>
          <w:sz w:val="24"/>
          <w:szCs w:val="24"/>
        </w:rPr>
        <w:t>using</w:t>
      </w:r>
      <w:r w:rsidR="001F66D3">
        <w:rPr>
          <w:rFonts w:ascii="Arial" w:hAnsi="Arial" w:cs="Arial"/>
          <w:bCs/>
          <w:sz w:val="24"/>
          <w:szCs w:val="24"/>
        </w:rPr>
        <w:t xml:space="preserve"> checks </w:t>
      </w:r>
      <w:r w:rsidR="00DF4769">
        <w:rPr>
          <w:rFonts w:ascii="Arial" w:hAnsi="Arial" w:cs="Arial"/>
          <w:bCs/>
          <w:sz w:val="24"/>
          <w:szCs w:val="24"/>
        </w:rPr>
        <w:t>2657</w:t>
      </w:r>
      <w:r w:rsidR="00524469">
        <w:rPr>
          <w:rFonts w:ascii="Arial" w:hAnsi="Arial" w:cs="Arial"/>
          <w:bCs/>
          <w:sz w:val="24"/>
          <w:szCs w:val="24"/>
        </w:rPr>
        <w:t>8-26631</w:t>
      </w:r>
      <w:r w:rsidR="001F66D3">
        <w:rPr>
          <w:rFonts w:ascii="Arial" w:hAnsi="Arial" w:cs="Arial"/>
          <w:bCs/>
          <w:sz w:val="24"/>
          <w:szCs w:val="24"/>
        </w:rPr>
        <w:t xml:space="preserve"> and Utility Checking </w:t>
      </w:r>
      <w:r w:rsidR="00A42574">
        <w:rPr>
          <w:rFonts w:ascii="Arial" w:hAnsi="Arial" w:cs="Arial"/>
          <w:bCs/>
          <w:sz w:val="24"/>
          <w:szCs w:val="24"/>
        </w:rPr>
        <w:t xml:space="preserve">on checks </w:t>
      </w:r>
      <w:r w:rsidR="00524469">
        <w:rPr>
          <w:rFonts w:ascii="Arial" w:hAnsi="Arial" w:cs="Arial"/>
          <w:bCs/>
          <w:sz w:val="24"/>
          <w:szCs w:val="24"/>
        </w:rPr>
        <w:t>53</w:t>
      </w:r>
      <w:r w:rsidR="00DF4769">
        <w:rPr>
          <w:rFonts w:ascii="Arial" w:hAnsi="Arial" w:cs="Arial"/>
          <w:bCs/>
          <w:sz w:val="24"/>
          <w:szCs w:val="24"/>
        </w:rPr>
        <w:t>3</w:t>
      </w:r>
      <w:r w:rsidR="00524469">
        <w:rPr>
          <w:rFonts w:ascii="Arial" w:hAnsi="Arial" w:cs="Arial"/>
          <w:bCs/>
          <w:sz w:val="24"/>
          <w:szCs w:val="24"/>
        </w:rPr>
        <w:t>6-5349</w:t>
      </w:r>
      <w:r w:rsidR="00A42574">
        <w:rPr>
          <w:rFonts w:ascii="Arial" w:hAnsi="Arial" w:cs="Arial"/>
          <w:bCs/>
          <w:sz w:val="24"/>
          <w:szCs w:val="24"/>
        </w:rPr>
        <w:t xml:space="preserve">.  The Committee reviewed all account transfers, </w:t>
      </w:r>
      <w:r w:rsidR="00A91C01">
        <w:rPr>
          <w:rFonts w:ascii="Arial" w:hAnsi="Arial" w:cs="Arial"/>
          <w:bCs/>
          <w:sz w:val="24"/>
          <w:szCs w:val="24"/>
        </w:rPr>
        <w:t>timecards</w:t>
      </w:r>
      <w:r w:rsidR="00A42574">
        <w:rPr>
          <w:rFonts w:ascii="Arial" w:hAnsi="Arial" w:cs="Arial"/>
          <w:bCs/>
          <w:sz w:val="24"/>
          <w:szCs w:val="24"/>
        </w:rPr>
        <w:t xml:space="preserve">, journal entries and receipts for all checking, savings, and non-lapsing accounts. </w:t>
      </w:r>
      <w:r w:rsidR="009B2F9C">
        <w:rPr>
          <w:rFonts w:ascii="Arial" w:hAnsi="Arial" w:cs="Arial"/>
          <w:bCs/>
          <w:sz w:val="24"/>
          <w:szCs w:val="24"/>
        </w:rPr>
        <w:t xml:space="preserve"> </w:t>
      </w:r>
      <w:r w:rsidR="00EF46C1">
        <w:rPr>
          <w:rFonts w:ascii="Arial" w:hAnsi="Arial" w:cs="Arial"/>
          <w:sz w:val="24"/>
          <w:szCs w:val="24"/>
        </w:rPr>
        <w:t xml:space="preserve">Motion </w:t>
      </w:r>
      <w:r w:rsidR="00A42574">
        <w:rPr>
          <w:rFonts w:ascii="Arial" w:hAnsi="Arial" w:cs="Arial"/>
          <w:sz w:val="24"/>
          <w:szCs w:val="24"/>
        </w:rPr>
        <w:t>Muleski</w:t>
      </w:r>
      <w:r w:rsidR="00ED61D2">
        <w:rPr>
          <w:rFonts w:ascii="Arial" w:hAnsi="Arial" w:cs="Arial"/>
          <w:sz w:val="24"/>
          <w:szCs w:val="24"/>
        </w:rPr>
        <w:t xml:space="preserve">, </w:t>
      </w:r>
      <w:r w:rsidR="0066715C">
        <w:rPr>
          <w:rFonts w:ascii="Arial" w:hAnsi="Arial" w:cs="Arial"/>
          <w:sz w:val="24"/>
          <w:szCs w:val="24"/>
        </w:rPr>
        <w:t>S</w:t>
      </w:r>
      <w:r w:rsidR="00EF46C1">
        <w:rPr>
          <w:rFonts w:ascii="Arial" w:hAnsi="Arial" w:cs="Arial"/>
          <w:sz w:val="24"/>
          <w:szCs w:val="24"/>
        </w:rPr>
        <w:t xml:space="preserve">econd </w:t>
      </w:r>
      <w:r w:rsidR="00524469">
        <w:rPr>
          <w:rFonts w:ascii="Arial" w:hAnsi="Arial" w:cs="Arial"/>
          <w:sz w:val="24"/>
          <w:szCs w:val="24"/>
        </w:rPr>
        <w:t>Honkomp</w:t>
      </w:r>
      <w:r w:rsidR="00EF46C1">
        <w:rPr>
          <w:rFonts w:ascii="Arial" w:hAnsi="Arial" w:cs="Arial"/>
          <w:sz w:val="24"/>
          <w:szCs w:val="24"/>
        </w:rPr>
        <w:t xml:space="preserve"> </w:t>
      </w:r>
      <w:r w:rsidR="00ED61D2" w:rsidRPr="00ED61D2">
        <w:rPr>
          <w:rFonts w:ascii="Arial" w:hAnsi="Arial" w:cs="Arial"/>
          <w:sz w:val="24"/>
          <w:szCs w:val="24"/>
        </w:rPr>
        <w:t>to approve all bills, non-lapsing accounts, and journal entries for</w:t>
      </w:r>
      <w:r w:rsidR="00ED61D2">
        <w:rPr>
          <w:rFonts w:ascii="Arial" w:hAnsi="Arial" w:cs="Arial"/>
          <w:sz w:val="24"/>
          <w:szCs w:val="24"/>
        </w:rPr>
        <w:t xml:space="preserve"> </w:t>
      </w:r>
      <w:r w:rsidR="00ED61D2" w:rsidRPr="00ED61D2">
        <w:rPr>
          <w:rFonts w:ascii="Arial" w:hAnsi="Arial" w:cs="Arial"/>
          <w:sz w:val="24"/>
          <w:szCs w:val="24"/>
        </w:rPr>
        <w:t>the Village and utility departments</w:t>
      </w:r>
      <w:r w:rsidR="00DF4769">
        <w:rPr>
          <w:rFonts w:ascii="Arial" w:hAnsi="Arial" w:cs="Arial"/>
          <w:sz w:val="24"/>
          <w:szCs w:val="24"/>
        </w:rPr>
        <w:t xml:space="preserve"> and to approve the Finance Committee report</w:t>
      </w:r>
      <w:r w:rsidR="00A42574">
        <w:rPr>
          <w:rFonts w:ascii="Arial" w:hAnsi="Arial" w:cs="Arial"/>
          <w:sz w:val="24"/>
          <w:szCs w:val="24"/>
        </w:rPr>
        <w:t xml:space="preserve">.  Motion carried.  </w:t>
      </w:r>
      <w:r w:rsidR="00EF46C1">
        <w:rPr>
          <w:rFonts w:ascii="Arial" w:hAnsi="Arial" w:cs="Arial"/>
          <w:sz w:val="24"/>
          <w:szCs w:val="24"/>
        </w:rPr>
        <w:t xml:space="preserve"> </w:t>
      </w:r>
      <w:r w:rsidR="00BE7D57">
        <w:rPr>
          <w:rFonts w:ascii="Arial" w:hAnsi="Arial" w:cs="Arial"/>
          <w:sz w:val="24"/>
          <w:szCs w:val="24"/>
        </w:rPr>
        <w:t xml:space="preserve"> </w:t>
      </w:r>
    </w:p>
    <w:p w14:paraId="7B27C58D" w14:textId="70F56392" w:rsidR="0052696C" w:rsidRPr="00E06390" w:rsidRDefault="0052696C" w:rsidP="00805DE3">
      <w:pPr>
        <w:pStyle w:val="BodyText"/>
        <w:jc w:val="left"/>
        <w:rPr>
          <w:rFonts w:ascii="Arial" w:hAnsi="Arial" w:cs="Arial"/>
          <w:lang w:val="en-US"/>
        </w:rPr>
      </w:pPr>
    </w:p>
    <w:bookmarkEnd w:id="0"/>
    <w:p w14:paraId="7718B3CE" w14:textId="414D39BA" w:rsidR="00DF4769" w:rsidRDefault="00535EE3" w:rsidP="00535EE3">
      <w:pPr>
        <w:rPr>
          <w:rFonts w:ascii="Arial" w:hAnsi="Arial" w:cs="Arial"/>
          <w:sz w:val="24"/>
          <w:szCs w:val="24"/>
        </w:rPr>
      </w:pPr>
      <w:r>
        <w:rPr>
          <w:rFonts w:ascii="Arial" w:hAnsi="Arial" w:cs="Arial"/>
          <w:b/>
          <w:bCs/>
          <w:sz w:val="24"/>
          <w:szCs w:val="24"/>
          <w:u w:val="single"/>
        </w:rPr>
        <w:t>CLERK/</w:t>
      </w:r>
      <w:r w:rsidR="00A91C01" w:rsidRPr="00E06390">
        <w:rPr>
          <w:rFonts w:ascii="Arial" w:hAnsi="Arial" w:cs="Arial"/>
          <w:b/>
          <w:bCs/>
          <w:sz w:val="24"/>
          <w:szCs w:val="24"/>
          <w:u w:val="single"/>
        </w:rPr>
        <w:t>TREASURER</w:t>
      </w:r>
      <w:r w:rsidR="00724910" w:rsidRPr="00E06390">
        <w:rPr>
          <w:rFonts w:ascii="Arial" w:hAnsi="Arial" w:cs="Arial"/>
          <w:b/>
          <w:bCs/>
          <w:sz w:val="24"/>
          <w:szCs w:val="24"/>
          <w:u w:val="single"/>
        </w:rPr>
        <w:t xml:space="preserve"> REPORT</w:t>
      </w:r>
      <w:r w:rsidR="00A91C01" w:rsidRPr="00E06390">
        <w:rPr>
          <w:rFonts w:ascii="Arial" w:hAnsi="Arial" w:cs="Arial"/>
          <w:b/>
          <w:bCs/>
          <w:sz w:val="24"/>
          <w:szCs w:val="24"/>
          <w:u w:val="single"/>
        </w:rPr>
        <w:t>:</w:t>
      </w:r>
      <w:r w:rsidR="00A91C01" w:rsidRPr="00E06390">
        <w:rPr>
          <w:rFonts w:ascii="Arial" w:hAnsi="Arial" w:cs="Arial"/>
          <w:sz w:val="24"/>
          <w:szCs w:val="24"/>
          <w:u w:val="single"/>
        </w:rPr>
        <w:t xml:space="preserve"> </w:t>
      </w:r>
      <w:r w:rsidR="00A91C01" w:rsidRPr="00E06390">
        <w:rPr>
          <w:rFonts w:ascii="Arial" w:hAnsi="Arial" w:cs="Arial"/>
          <w:sz w:val="24"/>
          <w:szCs w:val="24"/>
        </w:rPr>
        <w:t>Clerk</w:t>
      </w:r>
      <w:r>
        <w:rPr>
          <w:rFonts w:ascii="Arial" w:hAnsi="Arial" w:cs="Arial"/>
          <w:sz w:val="24"/>
          <w:szCs w:val="24"/>
        </w:rPr>
        <w:t>/Treasurer</w:t>
      </w:r>
      <w:r w:rsidR="00EF46C1">
        <w:rPr>
          <w:rFonts w:ascii="Arial" w:hAnsi="Arial" w:cs="Arial"/>
          <w:sz w:val="24"/>
          <w:szCs w:val="24"/>
        </w:rPr>
        <w:t xml:space="preserve"> </w:t>
      </w:r>
      <w:r w:rsidR="00DA2DE2" w:rsidRPr="00E06390">
        <w:rPr>
          <w:rFonts w:ascii="Arial" w:hAnsi="Arial" w:cs="Arial"/>
          <w:sz w:val="24"/>
          <w:szCs w:val="24"/>
        </w:rPr>
        <w:t>Samantha Daugherty</w:t>
      </w:r>
      <w:r w:rsidR="0063336E" w:rsidRPr="00E06390">
        <w:rPr>
          <w:rFonts w:ascii="Arial" w:hAnsi="Arial" w:cs="Arial"/>
          <w:sz w:val="24"/>
          <w:szCs w:val="24"/>
        </w:rPr>
        <w:t xml:space="preserve"> </w:t>
      </w:r>
      <w:r w:rsidR="00205E30" w:rsidRPr="00E06390">
        <w:rPr>
          <w:rFonts w:ascii="Arial" w:hAnsi="Arial" w:cs="Arial"/>
          <w:sz w:val="24"/>
          <w:szCs w:val="24"/>
        </w:rPr>
        <w:t>repor</w:t>
      </w:r>
      <w:r w:rsidR="00A42574">
        <w:rPr>
          <w:rFonts w:ascii="Arial" w:hAnsi="Arial" w:cs="Arial"/>
          <w:sz w:val="24"/>
          <w:szCs w:val="24"/>
        </w:rPr>
        <w:t>ting</w:t>
      </w:r>
      <w:r w:rsidR="00205E30" w:rsidRPr="00E06390">
        <w:rPr>
          <w:rFonts w:ascii="Arial" w:hAnsi="Arial" w:cs="Arial"/>
          <w:sz w:val="24"/>
          <w:szCs w:val="24"/>
        </w:rPr>
        <w:t>.</w:t>
      </w:r>
      <w:r w:rsidR="00FD2751" w:rsidRPr="00E06390">
        <w:rPr>
          <w:rFonts w:ascii="Arial" w:hAnsi="Arial" w:cs="Arial"/>
          <w:sz w:val="24"/>
          <w:szCs w:val="24"/>
        </w:rPr>
        <w:t xml:space="preserve"> </w:t>
      </w:r>
      <w:r w:rsidR="00BE390D" w:rsidRPr="00E06390">
        <w:rPr>
          <w:rFonts w:ascii="Arial" w:hAnsi="Arial" w:cs="Arial"/>
          <w:sz w:val="24"/>
          <w:szCs w:val="24"/>
        </w:rPr>
        <w:t>T</w:t>
      </w:r>
      <w:r w:rsidR="007A2456" w:rsidRPr="00E06390">
        <w:rPr>
          <w:rFonts w:ascii="Arial" w:hAnsi="Arial" w:cs="Arial"/>
          <w:sz w:val="24"/>
          <w:szCs w:val="24"/>
        </w:rPr>
        <w:t>otal</w:t>
      </w:r>
      <w:r w:rsidR="00035131" w:rsidRPr="00E06390">
        <w:rPr>
          <w:rFonts w:ascii="Arial" w:hAnsi="Arial" w:cs="Arial"/>
          <w:sz w:val="24"/>
          <w:szCs w:val="24"/>
        </w:rPr>
        <w:t xml:space="preserve">s reported to </w:t>
      </w:r>
      <w:r w:rsidR="006F116A" w:rsidRPr="00E06390">
        <w:rPr>
          <w:rFonts w:ascii="Arial" w:hAnsi="Arial" w:cs="Arial"/>
          <w:sz w:val="24"/>
          <w:szCs w:val="24"/>
        </w:rPr>
        <w:t xml:space="preserve">the </w:t>
      </w:r>
      <w:r w:rsidR="00035131" w:rsidRPr="00E06390">
        <w:rPr>
          <w:rFonts w:ascii="Arial" w:hAnsi="Arial" w:cs="Arial"/>
          <w:sz w:val="24"/>
          <w:szCs w:val="24"/>
        </w:rPr>
        <w:t xml:space="preserve">Finance Committee: </w:t>
      </w:r>
      <w:r w:rsidR="00FD2751" w:rsidRPr="00E06390">
        <w:rPr>
          <w:rFonts w:ascii="Arial" w:hAnsi="Arial" w:cs="Arial"/>
          <w:sz w:val="24"/>
          <w:szCs w:val="24"/>
        </w:rPr>
        <w:t>R</w:t>
      </w:r>
      <w:r w:rsidR="0029706F" w:rsidRPr="00E06390">
        <w:rPr>
          <w:rFonts w:ascii="Arial" w:hAnsi="Arial" w:cs="Arial"/>
          <w:sz w:val="24"/>
          <w:szCs w:val="24"/>
        </w:rPr>
        <w:t>eceipts</w:t>
      </w:r>
      <w:r w:rsidR="007A2456" w:rsidRPr="00E06390">
        <w:rPr>
          <w:rFonts w:ascii="Arial" w:hAnsi="Arial" w:cs="Arial"/>
          <w:sz w:val="24"/>
          <w:szCs w:val="24"/>
        </w:rPr>
        <w:t xml:space="preserve"> </w:t>
      </w:r>
      <w:r w:rsidR="00465476" w:rsidRPr="00E06390">
        <w:rPr>
          <w:rFonts w:ascii="Arial" w:hAnsi="Arial" w:cs="Arial"/>
          <w:sz w:val="24"/>
          <w:szCs w:val="24"/>
        </w:rPr>
        <w:t>for</w:t>
      </w:r>
      <w:r w:rsidR="00C73105">
        <w:rPr>
          <w:rFonts w:ascii="Arial" w:hAnsi="Arial" w:cs="Arial"/>
          <w:sz w:val="24"/>
          <w:szCs w:val="24"/>
        </w:rPr>
        <w:t xml:space="preserve"> </w:t>
      </w:r>
      <w:r w:rsidR="00524469">
        <w:rPr>
          <w:rFonts w:ascii="Arial" w:hAnsi="Arial" w:cs="Arial"/>
          <w:sz w:val="24"/>
          <w:szCs w:val="24"/>
        </w:rPr>
        <w:t>June $</w:t>
      </w:r>
      <w:r w:rsidR="00DF4769">
        <w:rPr>
          <w:rFonts w:ascii="Arial" w:hAnsi="Arial" w:cs="Arial"/>
          <w:sz w:val="24"/>
          <w:szCs w:val="24"/>
        </w:rPr>
        <w:t>153,</w:t>
      </w:r>
      <w:r w:rsidR="00524469">
        <w:rPr>
          <w:rFonts w:ascii="Arial" w:hAnsi="Arial" w:cs="Arial"/>
          <w:sz w:val="24"/>
          <w:szCs w:val="24"/>
        </w:rPr>
        <w:t>575.02</w:t>
      </w:r>
      <w:r w:rsidR="005E0636" w:rsidRPr="00E06390">
        <w:rPr>
          <w:rFonts w:ascii="Arial" w:hAnsi="Arial" w:cs="Arial"/>
          <w:sz w:val="24"/>
          <w:szCs w:val="24"/>
        </w:rPr>
        <w:t>:</w:t>
      </w:r>
      <w:r w:rsidR="00613EF4">
        <w:rPr>
          <w:rFonts w:ascii="Arial" w:hAnsi="Arial" w:cs="Arial"/>
          <w:sz w:val="24"/>
          <w:szCs w:val="24"/>
        </w:rPr>
        <w:t xml:space="preserve"> </w:t>
      </w:r>
      <w:r w:rsidR="00723D04">
        <w:rPr>
          <w:rFonts w:ascii="Arial" w:hAnsi="Arial" w:cs="Arial"/>
          <w:sz w:val="24"/>
          <w:szCs w:val="24"/>
        </w:rPr>
        <w:t xml:space="preserve">Expenses for June: $256,561.07.  </w:t>
      </w:r>
      <w:r w:rsidR="00524469">
        <w:rPr>
          <w:rFonts w:ascii="Arial" w:hAnsi="Arial" w:cs="Arial"/>
          <w:sz w:val="24"/>
          <w:szCs w:val="24"/>
        </w:rPr>
        <w:t>O</w:t>
      </w:r>
      <w:r w:rsidR="00364FB7">
        <w:rPr>
          <w:rFonts w:ascii="Arial" w:hAnsi="Arial" w:cs="Arial"/>
          <w:sz w:val="24"/>
          <w:szCs w:val="24"/>
        </w:rPr>
        <w:t>ne account transfer from village checking for $</w:t>
      </w:r>
      <w:r w:rsidR="00524469">
        <w:rPr>
          <w:rFonts w:ascii="Arial" w:hAnsi="Arial" w:cs="Arial"/>
          <w:sz w:val="24"/>
          <w:szCs w:val="24"/>
        </w:rPr>
        <w:t>250</w:t>
      </w:r>
      <w:r w:rsidR="00DF4769">
        <w:rPr>
          <w:rFonts w:ascii="Arial" w:hAnsi="Arial" w:cs="Arial"/>
          <w:sz w:val="24"/>
          <w:szCs w:val="24"/>
        </w:rPr>
        <w:t xml:space="preserve"> to </w:t>
      </w:r>
      <w:r w:rsidR="00524469">
        <w:rPr>
          <w:rFonts w:ascii="Arial" w:hAnsi="Arial" w:cs="Arial"/>
          <w:sz w:val="24"/>
          <w:szCs w:val="24"/>
        </w:rPr>
        <w:t>6495</w:t>
      </w:r>
      <w:r w:rsidR="00DF4769">
        <w:rPr>
          <w:rFonts w:ascii="Arial" w:hAnsi="Arial" w:cs="Arial"/>
          <w:sz w:val="24"/>
          <w:szCs w:val="24"/>
        </w:rPr>
        <w:t xml:space="preserve"> </w:t>
      </w:r>
      <w:r w:rsidR="00CA2483">
        <w:rPr>
          <w:rFonts w:ascii="Arial" w:hAnsi="Arial" w:cs="Arial"/>
          <w:sz w:val="24"/>
          <w:szCs w:val="24"/>
        </w:rPr>
        <w:t>Non-Lapsing</w:t>
      </w:r>
      <w:r w:rsidR="00DF4769">
        <w:rPr>
          <w:rFonts w:ascii="Arial" w:hAnsi="Arial" w:cs="Arial"/>
          <w:sz w:val="24"/>
          <w:szCs w:val="24"/>
        </w:rPr>
        <w:t xml:space="preserve"> Savings</w:t>
      </w:r>
      <w:r w:rsidR="00364FB7">
        <w:rPr>
          <w:rFonts w:ascii="Arial" w:hAnsi="Arial" w:cs="Arial"/>
          <w:sz w:val="24"/>
          <w:szCs w:val="24"/>
        </w:rPr>
        <w:t>.</w:t>
      </w:r>
      <w:r w:rsidR="00A42574">
        <w:rPr>
          <w:rFonts w:ascii="Arial" w:hAnsi="Arial" w:cs="Arial"/>
          <w:sz w:val="24"/>
          <w:szCs w:val="24"/>
        </w:rPr>
        <w:t xml:space="preserve"> </w:t>
      </w:r>
      <w:r w:rsidR="00524469">
        <w:rPr>
          <w:rFonts w:ascii="Arial" w:hAnsi="Arial" w:cs="Arial"/>
          <w:sz w:val="24"/>
          <w:szCs w:val="24"/>
        </w:rPr>
        <w:t xml:space="preserve">One account transfer from 8488 Passbook savings </w:t>
      </w:r>
      <w:r w:rsidR="00723D04">
        <w:rPr>
          <w:rFonts w:ascii="Arial" w:hAnsi="Arial" w:cs="Arial"/>
          <w:sz w:val="24"/>
          <w:szCs w:val="24"/>
        </w:rPr>
        <w:t xml:space="preserve">for $130,000 to General Checking.  </w:t>
      </w:r>
      <w:r w:rsidR="00E86164" w:rsidRPr="00E06390">
        <w:rPr>
          <w:rFonts w:ascii="Arial" w:hAnsi="Arial" w:cs="Arial"/>
          <w:sz w:val="24"/>
          <w:szCs w:val="24"/>
        </w:rPr>
        <w:t>General checking bills were</w:t>
      </w:r>
      <w:r w:rsidR="00854CAC" w:rsidRPr="00E06390">
        <w:rPr>
          <w:rFonts w:ascii="Arial" w:hAnsi="Arial" w:cs="Arial"/>
          <w:sz w:val="24"/>
          <w:szCs w:val="24"/>
        </w:rPr>
        <w:t xml:space="preserve"> pai</w:t>
      </w:r>
      <w:r w:rsidR="00A37780" w:rsidRPr="00E06390">
        <w:rPr>
          <w:rFonts w:ascii="Arial" w:hAnsi="Arial" w:cs="Arial"/>
          <w:sz w:val="24"/>
          <w:szCs w:val="24"/>
        </w:rPr>
        <w:t>d on checks</w:t>
      </w:r>
      <w:r w:rsidR="00364FB7">
        <w:rPr>
          <w:rFonts w:ascii="Arial" w:hAnsi="Arial" w:cs="Arial"/>
          <w:sz w:val="24"/>
          <w:szCs w:val="24"/>
        </w:rPr>
        <w:t xml:space="preserve"> </w:t>
      </w:r>
      <w:r w:rsidR="00DF4769">
        <w:rPr>
          <w:rFonts w:ascii="Arial" w:hAnsi="Arial" w:cs="Arial"/>
          <w:sz w:val="24"/>
          <w:szCs w:val="24"/>
        </w:rPr>
        <w:t>2657</w:t>
      </w:r>
      <w:r w:rsidR="00723D04">
        <w:rPr>
          <w:rFonts w:ascii="Arial" w:hAnsi="Arial" w:cs="Arial"/>
          <w:sz w:val="24"/>
          <w:szCs w:val="24"/>
        </w:rPr>
        <w:t>8-26631</w:t>
      </w:r>
      <w:r w:rsidR="00A42574">
        <w:rPr>
          <w:rFonts w:ascii="Arial" w:hAnsi="Arial" w:cs="Arial"/>
          <w:sz w:val="24"/>
          <w:szCs w:val="24"/>
        </w:rPr>
        <w:t xml:space="preserve"> </w:t>
      </w:r>
      <w:r w:rsidR="00A37270" w:rsidRPr="00E06390">
        <w:rPr>
          <w:rFonts w:ascii="Arial" w:hAnsi="Arial" w:cs="Arial"/>
          <w:sz w:val="24"/>
          <w:szCs w:val="24"/>
        </w:rPr>
        <w:t>with</w:t>
      </w:r>
      <w:r w:rsidR="003A1E3D" w:rsidRPr="00E06390">
        <w:rPr>
          <w:rFonts w:ascii="Arial" w:hAnsi="Arial" w:cs="Arial"/>
          <w:color w:val="FF0000"/>
          <w:sz w:val="24"/>
          <w:szCs w:val="24"/>
        </w:rPr>
        <w:t xml:space="preserve"> </w:t>
      </w:r>
      <w:r w:rsidR="00723D04">
        <w:rPr>
          <w:rFonts w:ascii="Arial" w:hAnsi="Arial" w:cs="Arial"/>
          <w:sz w:val="24"/>
          <w:szCs w:val="24"/>
        </w:rPr>
        <w:t>seventeen</w:t>
      </w:r>
      <w:r w:rsidR="00A614C8">
        <w:rPr>
          <w:rFonts w:ascii="Arial" w:hAnsi="Arial" w:cs="Arial"/>
          <w:sz w:val="24"/>
          <w:szCs w:val="24"/>
        </w:rPr>
        <w:t xml:space="preserve"> </w:t>
      </w:r>
      <w:r w:rsidR="000A764C">
        <w:rPr>
          <w:rFonts w:ascii="Arial" w:hAnsi="Arial" w:cs="Arial"/>
          <w:sz w:val="24"/>
          <w:szCs w:val="24"/>
        </w:rPr>
        <w:t xml:space="preserve">online payments </w:t>
      </w:r>
      <w:r w:rsidR="0004474D" w:rsidRPr="00E06390">
        <w:rPr>
          <w:rFonts w:ascii="Arial" w:hAnsi="Arial" w:cs="Arial"/>
          <w:sz w:val="24"/>
          <w:szCs w:val="24"/>
        </w:rPr>
        <w:t>to</w:t>
      </w:r>
      <w:r w:rsidR="00251304" w:rsidRPr="00E06390">
        <w:rPr>
          <w:rFonts w:ascii="Arial" w:hAnsi="Arial" w:cs="Arial"/>
          <w:sz w:val="24"/>
          <w:szCs w:val="24"/>
        </w:rPr>
        <w:t xml:space="preserve"> IRS</w:t>
      </w:r>
      <w:r w:rsidR="009A07A2" w:rsidRPr="00E06390">
        <w:rPr>
          <w:rFonts w:ascii="Arial" w:hAnsi="Arial" w:cs="Arial"/>
          <w:sz w:val="24"/>
          <w:szCs w:val="24"/>
        </w:rPr>
        <w:t>,</w:t>
      </w:r>
      <w:r w:rsidR="00251304" w:rsidRPr="00E06390">
        <w:rPr>
          <w:rFonts w:ascii="Arial" w:hAnsi="Arial" w:cs="Arial"/>
          <w:sz w:val="24"/>
          <w:szCs w:val="24"/>
        </w:rPr>
        <w:t xml:space="preserve"> </w:t>
      </w:r>
      <w:r w:rsidR="00A42574">
        <w:rPr>
          <w:rFonts w:ascii="Arial" w:hAnsi="Arial" w:cs="Arial"/>
          <w:sz w:val="24"/>
          <w:szCs w:val="24"/>
        </w:rPr>
        <w:t xml:space="preserve">Empower, </w:t>
      </w:r>
      <w:r w:rsidR="008B3A79" w:rsidRPr="00E06390">
        <w:rPr>
          <w:rFonts w:ascii="Arial" w:hAnsi="Arial" w:cs="Arial"/>
          <w:sz w:val="24"/>
          <w:szCs w:val="24"/>
        </w:rPr>
        <w:t>WRS</w:t>
      </w:r>
      <w:r w:rsidR="00A42574">
        <w:rPr>
          <w:rFonts w:ascii="Arial" w:hAnsi="Arial" w:cs="Arial"/>
          <w:sz w:val="24"/>
          <w:szCs w:val="24"/>
        </w:rPr>
        <w:t xml:space="preserve">, Kwik Trip, </w:t>
      </w:r>
      <w:r w:rsidR="002D4C16">
        <w:rPr>
          <w:rFonts w:ascii="Arial" w:hAnsi="Arial" w:cs="Arial"/>
          <w:sz w:val="24"/>
          <w:szCs w:val="24"/>
        </w:rPr>
        <w:t>WI DOR</w:t>
      </w:r>
      <w:r w:rsidR="00A42574">
        <w:rPr>
          <w:rFonts w:ascii="Arial" w:hAnsi="Arial" w:cs="Arial"/>
          <w:sz w:val="24"/>
          <w:szCs w:val="24"/>
        </w:rPr>
        <w:t xml:space="preserve">, Elan Financial, WM, Bauernfeind, We Energies, Gannett, </w:t>
      </w:r>
      <w:proofErr w:type="spellStart"/>
      <w:r w:rsidR="00A42574">
        <w:rPr>
          <w:rFonts w:ascii="Arial" w:hAnsi="Arial" w:cs="Arial"/>
          <w:sz w:val="24"/>
          <w:szCs w:val="24"/>
        </w:rPr>
        <w:t>Thryv</w:t>
      </w:r>
      <w:proofErr w:type="spellEnd"/>
      <w:r w:rsidR="00A42574">
        <w:rPr>
          <w:rFonts w:ascii="Arial" w:hAnsi="Arial" w:cs="Arial"/>
          <w:sz w:val="24"/>
          <w:szCs w:val="24"/>
        </w:rPr>
        <w:t xml:space="preserve">, </w:t>
      </w:r>
      <w:r>
        <w:rPr>
          <w:rFonts w:ascii="Arial" w:hAnsi="Arial" w:cs="Arial"/>
          <w:sz w:val="24"/>
          <w:szCs w:val="24"/>
        </w:rPr>
        <w:t>Central States Funds</w:t>
      </w:r>
      <w:r w:rsidR="00723D04">
        <w:rPr>
          <w:rFonts w:ascii="Arial" w:hAnsi="Arial" w:cs="Arial"/>
          <w:sz w:val="24"/>
          <w:szCs w:val="24"/>
        </w:rPr>
        <w:t>, WWL&amp;C and Airgas USA</w:t>
      </w:r>
      <w:r w:rsidR="000A764C">
        <w:rPr>
          <w:rFonts w:ascii="Arial" w:hAnsi="Arial" w:cs="Arial"/>
          <w:sz w:val="24"/>
          <w:szCs w:val="24"/>
        </w:rPr>
        <w:t>.</w:t>
      </w:r>
    </w:p>
    <w:p w14:paraId="4AFA971C" w14:textId="3384666D" w:rsidR="00F81517" w:rsidRPr="00E06390" w:rsidRDefault="000A764C" w:rsidP="00535EE3">
      <w:pPr>
        <w:rPr>
          <w:rFonts w:ascii="Arial" w:hAnsi="Arial" w:cs="Arial"/>
          <w:sz w:val="24"/>
          <w:szCs w:val="24"/>
        </w:rPr>
      </w:pPr>
      <w:r>
        <w:rPr>
          <w:rFonts w:ascii="Arial" w:hAnsi="Arial" w:cs="Arial"/>
          <w:sz w:val="24"/>
          <w:szCs w:val="24"/>
        </w:rPr>
        <w:t xml:space="preserve">End of month balances; </w:t>
      </w:r>
      <w:r w:rsidR="00724910" w:rsidRPr="00E06390">
        <w:rPr>
          <w:rFonts w:ascii="Arial" w:hAnsi="Arial" w:cs="Arial"/>
          <w:sz w:val="24"/>
          <w:szCs w:val="24"/>
        </w:rPr>
        <w:t>Village Non-Lapsing</w:t>
      </w:r>
      <w:r w:rsidR="00F27EC7">
        <w:rPr>
          <w:rFonts w:ascii="Arial" w:hAnsi="Arial" w:cs="Arial"/>
          <w:sz w:val="24"/>
          <w:szCs w:val="24"/>
        </w:rPr>
        <w:t>:</w:t>
      </w:r>
      <w:r w:rsidR="00724910" w:rsidRPr="00E06390">
        <w:rPr>
          <w:rFonts w:ascii="Arial" w:hAnsi="Arial" w:cs="Arial"/>
          <w:sz w:val="24"/>
          <w:szCs w:val="24"/>
        </w:rPr>
        <w:t xml:space="preserve"> </w:t>
      </w:r>
      <w:r>
        <w:rPr>
          <w:rFonts w:ascii="Arial" w:hAnsi="Arial" w:cs="Arial"/>
          <w:sz w:val="24"/>
          <w:szCs w:val="24"/>
        </w:rPr>
        <w:t>$1,0</w:t>
      </w:r>
      <w:r w:rsidR="00535EE3">
        <w:rPr>
          <w:rFonts w:ascii="Arial" w:hAnsi="Arial" w:cs="Arial"/>
          <w:sz w:val="24"/>
          <w:szCs w:val="24"/>
        </w:rPr>
        <w:t>8</w:t>
      </w:r>
      <w:r w:rsidR="00723D04">
        <w:rPr>
          <w:rFonts w:ascii="Arial" w:hAnsi="Arial" w:cs="Arial"/>
          <w:sz w:val="24"/>
          <w:szCs w:val="24"/>
        </w:rPr>
        <w:t>7,356.34</w:t>
      </w:r>
      <w:r>
        <w:rPr>
          <w:rFonts w:ascii="Arial" w:hAnsi="Arial" w:cs="Arial"/>
          <w:sz w:val="24"/>
          <w:szCs w:val="24"/>
        </w:rPr>
        <w:t>;</w:t>
      </w:r>
      <w:r w:rsidR="0066715C">
        <w:rPr>
          <w:rFonts w:ascii="Arial" w:hAnsi="Arial" w:cs="Arial"/>
          <w:sz w:val="24"/>
          <w:szCs w:val="24"/>
        </w:rPr>
        <w:t xml:space="preserve"> </w:t>
      </w:r>
      <w:r w:rsidR="00A143D9" w:rsidRPr="00E06390">
        <w:rPr>
          <w:rFonts w:ascii="Arial" w:hAnsi="Arial" w:cs="Arial"/>
          <w:sz w:val="24"/>
          <w:szCs w:val="24"/>
        </w:rPr>
        <w:t>Utilities</w:t>
      </w:r>
      <w:r w:rsidR="009F110F" w:rsidRPr="00E06390">
        <w:rPr>
          <w:rFonts w:ascii="Arial" w:hAnsi="Arial" w:cs="Arial"/>
          <w:sz w:val="24"/>
          <w:szCs w:val="24"/>
        </w:rPr>
        <w:t xml:space="preserve"> </w:t>
      </w:r>
      <w:r w:rsidR="00D6578C" w:rsidRPr="00E06390">
        <w:rPr>
          <w:rFonts w:ascii="Arial" w:hAnsi="Arial" w:cs="Arial"/>
          <w:sz w:val="24"/>
          <w:szCs w:val="24"/>
        </w:rPr>
        <w:t>Checking</w:t>
      </w:r>
      <w:r w:rsidR="00904768" w:rsidRPr="00E06390">
        <w:rPr>
          <w:rFonts w:ascii="Arial" w:hAnsi="Arial" w:cs="Arial"/>
          <w:sz w:val="24"/>
          <w:szCs w:val="24"/>
        </w:rPr>
        <w:t>:</w:t>
      </w:r>
      <w:r w:rsidR="00D6578C" w:rsidRPr="00E06390">
        <w:rPr>
          <w:rFonts w:ascii="Arial" w:hAnsi="Arial" w:cs="Arial"/>
          <w:b/>
          <w:sz w:val="24"/>
          <w:szCs w:val="24"/>
        </w:rPr>
        <w:t xml:space="preserve"> </w:t>
      </w:r>
      <w:r w:rsidRPr="000A764C">
        <w:rPr>
          <w:rFonts w:ascii="Arial" w:hAnsi="Arial" w:cs="Arial"/>
          <w:bCs/>
          <w:sz w:val="24"/>
          <w:szCs w:val="24"/>
        </w:rPr>
        <w:t>$</w:t>
      </w:r>
      <w:r w:rsidR="00723D04">
        <w:rPr>
          <w:rFonts w:ascii="Arial" w:hAnsi="Arial" w:cs="Arial"/>
          <w:bCs/>
          <w:sz w:val="24"/>
          <w:szCs w:val="24"/>
        </w:rPr>
        <w:t>52,497.26</w:t>
      </w:r>
      <w:r>
        <w:rPr>
          <w:rFonts w:ascii="Arial" w:hAnsi="Arial" w:cs="Arial"/>
          <w:sz w:val="24"/>
          <w:szCs w:val="24"/>
        </w:rPr>
        <w:t>;</w:t>
      </w:r>
      <w:r w:rsidR="00676705">
        <w:rPr>
          <w:rFonts w:ascii="Arial" w:hAnsi="Arial" w:cs="Arial"/>
          <w:sz w:val="24"/>
          <w:szCs w:val="24"/>
        </w:rPr>
        <w:t xml:space="preserve"> </w:t>
      </w:r>
      <w:r w:rsidR="005E0A10" w:rsidRPr="00E06390">
        <w:rPr>
          <w:rFonts w:ascii="Arial" w:hAnsi="Arial" w:cs="Arial"/>
          <w:sz w:val="24"/>
          <w:szCs w:val="24"/>
        </w:rPr>
        <w:t xml:space="preserve">Water </w:t>
      </w:r>
      <w:r w:rsidR="00837EB5" w:rsidRPr="00E06390">
        <w:rPr>
          <w:rFonts w:ascii="Arial" w:hAnsi="Arial" w:cs="Arial"/>
          <w:sz w:val="24"/>
          <w:szCs w:val="24"/>
        </w:rPr>
        <w:t>Money</w:t>
      </w:r>
      <w:r w:rsidR="00233B00" w:rsidRPr="00E06390">
        <w:rPr>
          <w:rFonts w:ascii="Arial" w:hAnsi="Arial" w:cs="Arial"/>
          <w:sz w:val="24"/>
          <w:szCs w:val="24"/>
        </w:rPr>
        <w:t xml:space="preserve"> </w:t>
      </w:r>
      <w:r w:rsidR="00724910" w:rsidRPr="00E06390">
        <w:rPr>
          <w:rFonts w:ascii="Arial" w:hAnsi="Arial" w:cs="Arial"/>
          <w:sz w:val="24"/>
          <w:szCs w:val="24"/>
        </w:rPr>
        <w:t>Market</w:t>
      </w:r>
      <w:r w:rsidR="00F27EC7">
        <w:rPr>
          <w:rFonts w:ascii="Arial" w:hAnsi="Arial" w:cs="Arial"/>
          <w:sz w:val="24"/>
          <w:szCs w:val="24"/>
        </w:rPr>
        <w:t>:</w:t>
      </w:r>
      <w:r w:rsidR="00724910" w:rsidRPr="00E06390">
        <w:rPr>
          <w:rFonts w:ascii="Arial" w:hAnsi="Arial" w:cs="Arial"/>
          <w:sz w:val="24"/>
          <w:szCs w:val="24"/>
        </w:rPr>
        <w:t xml:space="preserve"> </w:t>
      </w:r>
      <w:r>
        <w:rPr>
          <w:rFonts w:ascii="Arial" w:hAnsi="Arial" w:cs="Arial"/>
          <w:sz w:val="24"/>
          <w:szCs w:val="24"/>
        </w:rPr>
        <w:t>$</w:t>
      </w:r>
      <w:r w:rsidR="00723D04">
        <w:rPr>
          <w:rFonts w:ascii="Arial" w:hAnsi="Arial" w:cs="Arial"/>
          <w:sz w:val="24"/>
          <w:szCs w:val="24"/>
        </w:rPr>
        <w:t>720,759.22</w:t>
      </w:r>
      <w:r>
        <w:rPr>
          <w:rFonts w:ascii="Arial" w:hAnsi="Arial" w:cs="Arial"/>
          <w:sz w:val="24"/>
          <w:szCs w:val="24"/>
        </w:rPr>
        <w:t>; Village Passbook: $</w:t>
      </w:r>
      <w:r w:rsidR="00723D04">
        <w:rPr>
          <w:rFonts w:ascii="Arial" w:hAnsi="Arial" w:cs="Arial"/>
          <w:sz w:val="24"/>
          <w:szCs w:val="24"/>
        </w:rPr>
        <w:t>541,183.58</w:t>
      </w:r>
      <w:r w:rsidR="00535EE3">
        <w:rPr>
          <w:rFonts w:ascii="Arial" w:hAnsi="Arial" w:cs="Arial"/>
          <w:sz w:val="24"/>
          <w:szCs w:val="24"/>
        </w:rPr>
        <w:t>;</w:t>
      </w:r>
      <w:r>
        <w:rPr>
          <w:rFonts w:ascii="Arial" w:hAnsi="Arial" w:cs="Arial"/>
          <w:sz w:val="24"/>
          <w:szCs w:val="24"/>
        </w:rPr>
        <w:t xml:space="preserve"> Village Checking $</w:t>
      </w:r>
      <w:r w:rsidR="00CD03D5">
        <w:rPr>
          <w:rFonts w:ascii="Arial" w:hAnsi="Arial" w:cs="Arial"/>
          <w:sz w:val="24"/>
          <w:szCs w:val="24"/>
        </w:rPr>
        <w:t>1</w:t>
      </w:r>
      <w:r w:rsidR="00723D04">
        <w:rPr>
          <w:rFonts w:ascii="Arial" w:hAnsi="Arial" w:cs="Arial"/>
          <w:sz w:val="24"/>
          <w:szCs w:val="24"/>
        </w:rPr>
        <w:t>2,167.39</w:t>
      </w:r>
      <w:r w:rsidR="00535EE3">
        <w:rPr>
          <w:rFonts w:ascii="Arial" w:hAnsi="Arial" w:cs="Arial"/>
          <w:sz w:val="24"/>
          <w:szCs w:val="24"/>
        </w:rPr>
        <w:t>;</w:t>
      </w:r>
      <w:r>
        <w:rPr>
          <w:rFonts w:ascii="Arial" w:hAnsi="Arial" w:cs="Arial"/>
          <w:sz w:val="24"/>
          <w:szCs w:val="24"/>
        </w:rPr>
        <w:t xml:space="preserve"> </w:t>
      </w:r>
      <w:r w:rsidR="005A5C6B" w:rsidRPr="00E06390">
        <w:rPr>
          <w:rFonts w:ascii="Arial" w:hAnsi="Arial" w:cs="Arial"/>
          <w:sz w:val="24"/>
          <w:szCs w:val="24"/>
        </w:rPr>
        <w:t>Utility</w:t>
      </w:r>
      <w:r w:rsidR="00251304" w:rsidRPr="00E06390">
        <w:rPr>
          <w:rFonts w:ascii="Arial" w:hAnsi="Arial" w:cs="Arial"/>
          <w:sz w:val="24"/>
          <w:szCs w:val="24"/>
        </w:rPr>
        <w:t xml:space="preserve"> bills were paid on </w:t>
      </w:r>
      <w:r w:rsidR="0069799F" w:rsidRPr="00E06390">
        <w:rPr>
          <w:rFonts w:ascii="Arial" w:hAnsi="Arial" w:cs="Arial"/>
          <w:sz w:val="24"/>
          <w:szCs w:val="24"/>
        </w:rPr>
        <w:t>check</w:t>
      </w:r>
      <w:r>
        <w:rPr>
          <w:rFonts w:ascii="Arial" w:hAnsi="Arial" w:cs="Arial"/>
          <w:sz w:val="24"/>
          <w:szCs w:val="24"/>
        </w:rPr>
        <w:t xml:space="preserve">s </w:t>
      </w:r>
      <w:r w:rsidR="00CD03D5">
        <w:rPr>
          <w:rFonts w:ascii="Arial" w:hAnsi="Arial" w:cs="Arial"/>
          <w:sz w:val="24"/>
          <w:szCs w:val="24"/>
        </w:rPr>
        <w:t>533</w:t>
      </w:r>
      <w:r w:rsidR="00723D04">
        <w:rPr>
          <w:rFonts w:ascii="Arial" w:hAnsi="Arial" w:cs="Arial"/>
          <w:sz w:val="24"/>
          <w:szCs w:val="24"/>
        </w:rPr>
        <w:t>6-5349</w:t>
      </w:r>
      <w:r w:rsidR="0066715C">
        <w:rPr>
          <w:rFonts w:ascii="Arial" w:hAnsi="Arial" w:cs="Arial"/>
          <w:sz w:val="24"/>
          <w:szCs w:val="24"/>
        </w:rPr>
        <w:t>.</w:t>
      </w:r>
      <w:r w:rsidR="00D112AC" w:rsidRPr="00E06390">
        <w:rPr>
          <w:rFonts w:ascii="Arial" w:hAnsi="Arial" w:cs="Arial"/>
          <w:sz w:val="24"/>
          <w:szCs w:val="24"/>
        </w:rPr>
        <w:t xml:space="preserve"> </w:t>
      </w:r>
      <w:r w:rsidR="00535EE3">
        <w:rPr>
          <w:rFonts w:ascii="Arial" w:hAnsi="Arial" w:cs="Arial"/>
          <w:sz w:val="24"/>
          <w:szCs w:val="24"/>
        </w:rPr>
        <w:t xml:space="preserve"> </w:t>
      </w:r>
      <w:r w:rsidR="00723D04">
        <w:rPr>
          <w:rFonts w:ascii="Arial" w:hAnsi="Arial" w:cs="Arial"/>
          <w:sz w:val="24"/>
          <w:szCs w:val="24"/>
        </w:rPr>
        <w:t>Clerk/Treasurer Daugherty mentioned next month’s meeting will start at 6:00pm for the public hearing and</w:t>
      </w:r>
      <w:r w:rsidR="00CC5625">
        <w:rPr>
          <w:rFonts w:ascii="Arial" w:hAnsi="Arial" w:cs="Arial"/>
          <w:sz w:val="24"/>
          <w:szCs w:val="24"/>
        </w:rPr>
        <w:t xml:space="preserve"> the regular</w:t>
      </w:r>
      <w:r w:rsidR="00723D04">
        <w:rPr>
          <w:rFonts w:ascii="Arial" w:hAnsi="Arial" w:cs="Arial"/>
          <w:sz w:val="24"/>
          <w:szCs w:val="24"/>
        </w:rPr>
        <w:t xml:space="preserve"> board meeting will start at 6:30</w:t>
      </w:r>
      <w:r w:rsidR="00CC5625">
        <w:rPr>
          <w:rFonts w:ascii="Arial" w:hAnsi="Arial" w:cs="Arial"/>
          <w:sz w:val="24"/>
          <w:szCs w:val="24"/>
        </w:rPr>
        <w:t>. Motion</w:t>
      </w:r>
      <w:r w:rsidR="00CC5625" w:rsidRPr="00E06390">
        <w:rPr>
          <w:rFonts w:ascii="Arial" w:hAnsi="Arial" w:cs="Arial"/>
          <w:sz w:val="24"/>
          <w:szCs w:val="24"/>
        </w:rPr>
        <w:t xml:space="preserve"> </w:t>
      </w:r>
      <w:r w:rsidR="00CC5625">
        <w:rPr>
          <w:rFonts w:ascii="Arial" w:hAnsi="Arial" w:cs="Arial"/>
          <w:sz w:val="24"/>
          <w:szCs w:val="24"/>
        </w:rPr>
        <w:t>Evenson</w:t>
      </w:r>
      <w:r w:rsidR="00CC5625" w:rsidRPr="00E06390">
        <w:rPr>
          <w:rFonts w:ascii="Arial" w:hAnsi="Arial" w:cs="Arial"/>
          <w:sz w:val="24"/>
          <w:szCs w:val="24"/>
        </w:rPr>
        <w:t xml:space="preserve">, </w:t>
      </w:r>
      <w:r w:rsidR="00CC5625">
        <w:rPr>
          <w:rFonts w:ascii="Arial" w:hAnsi="Arial" w:cs="Arial"/>
          <w:sz w:val="24"/>
          <w:szCs w:val="24"/>
        </w:rPr>
        <w:t>s</w:t>
      </w:r>
      <w:r w:rsidR="00CC5625" w:rsidRPr="00E06390">
        <w:rPr>
          <w:rFonts w:ascii="Arial" w:hAnsi="Arial" w:cs="Arial"/>
          <w:sz w:val="24"/>
          <w:szCs w:val="24"/>
        </w:rPr>
        <w:t xml:space="preserve">econd </w:t>
      </w:r>
      <w:r w:rsidR="00CC5625">
        <w:rPr>
          <w:rFonts w:ascii="Arial" w:hAnsi="Arial" w:cs="Arial"/>
          <w:sz w:val="24"/>
          <w:szCs w:val="24"/>
        </w:rPr>
        <w:t>Honkomp</w:t>
      </w:r>
      <w:r w:rsidR="00CC5625" w:rsidRPr="00E06390">
        <w:rPr>
          <w:rFonts w:ascii="Arial" w:hAnsi="Arial" w:cs="Arial"/>
          <w:sz w:val="24"/>
          <w:szCs w:val="24"/>
        </w:rPr>
        <w:t xml:space="preserve"> to approve the </w:t>
      </w:r>
      <w:r w:rsidR="00CC5625">
        <w:rPr>
          <w:rFonts w:ascii="Arial" w:hAnsi="Arial" w:cs="Arial"/>
          <w:sz w:val="24"/>
          <w:szCs w:val="24"/>
        </w:rPr>
        <w:t>Clerk/</w:t>
      </w:r>
      <w:r w:rsidR="00CC5625" w:rsidRPr="00E06390">
        <w:rPr>
          <w:rFonts w:ascii="Arial" w:hAnsi="Arial" w:cs="Arial"/>
          <w:sz w:val="24"/>
          <w:szCs w:val="24"/>
        </w:rPr>
        <w:t>Treasurer’s report. Motion carried.</w:t>
      </w:r>
    </w:p>
    <w:p w14:paraId="07E46CCB" w14:textId="77777777" w:rsidR="00653457" w:rsidRPr="00E06390" w:rsidRDefault="00653457" w:rsidP="007F2FB1">
      <w:pPr>
        <w:pStyle w:val="BodyText"/>
        <w:jc w:val="left"/>
        <w:rPr>
          <w:rFonts w:ascii="Arial" w:hAnsi="Arial" w:cs="Arial"/>
          <w:b/>
          <w:u w:val="single"/>
        </w:rPr>
      </w:pPr>
    </w:p>
    <w:p w14:paraId="2D744E82" w14:textId="7E19B308" w:rsidR="00FE1731" w:rsidRPr="00E06390" w:rsidRDefault="0032691C" w:rsidP="00DC0260">
      <w:pPr>
        <w:pStyle w:val="BodyText"/>
        <w:jc w:val="left"/>
        <w:rPr>
          <w:rFonts w:ascii="Arial" w:hAnsi="Arial" w:cs="Arial"/>
          <w:lang w:val="en-US"/>
        </w:rPr>
      </w:pPr>
      <w:r w:rsidRPr="00E06390">
        <w:rPr>
          <w:rFonts w:ascii="Arial" w:hAnsi="Arial" w:cs="Arial"/>
          <w:b/>
          <w:u w:val="single"/>
        </w:rPr>
        <w:t>BIRON VOLUNTEER FIRE DEPARTMENT REPORT</w:t>
      </w:r>
      <w:r w:rsidR="000665ED" w:rsidRPr="00E06390">
        <w:rPr>
          <w:rFonts w:ascii="Arial" w:hAnsi="Arial" w:cs="Arial"/>
          <w:lang w:val="en-US"/>
        </w:rPr>
        <w:t>:</w:t>
      </w:r>
      <w:r w:rsidR="00781C13" w:rsidRPr="00E06390">
        <w:rPr>
          <w:rFonts w:ascii="Arial" w:hAnsi="Arial" w:cs="Arial"/>
          <w:lang w:val="en-US"/>
        </w:rPr>
        <w:t xml:space="preserve"> </w:t>
      </w:r>
      <w:r w:rsidR="00E437E8">
        <w:rPr>
          <w:rFonts w:ascii="Arial" w:hAnsi="Arial" w:cs="Arial"/>
          <w:lang w:val="en-US"/>
        </w:rPr>
        <w:t xml:space="preserve">Chief </w:t>
      </w:r>
      <w:r w:rsidR="000A764C">
        <w:rPr>
          <w:rFonts w:ascii="Arial" w:hAnsi="Arial" w:cs="Arial"/>
          <w:lang w:val="en-US"/>
        </w:rPr>
        <w:t>Dillingham</w:t>
      </w:r>
      <w:r w:rsidR="00AB6F5C">
        <w:rPr>
          <w:rFonts w:ascii="Arial" w:hAnsi="Arial" w:cs="Arial"/>
          <w:lang w:val="en-US"/>
        </w:rPr>
        <w:t xml:space="preserve"> </w:t>
      </w:r>
      <w:r w:rsidR="006302B5">
        <w:rPr>
          <w:rFonts w:ascii="Arial" w:hAnsi="Arial" w:cs="Arial"/>
          <w:lang w:val="en-US"/>
        </w:rPr>
        <w:t>reporting.</w:t>
      </w:r>
      <w:r w:rsidR="00ED61D2">
        <w:rPr>
          <w:rFonts w:ascii="Arial" w:hAnsi="Arial" w:cs="Arial"/>
          <w:lang w:val="en-US"/>
        </w:rPr>
        <w:t xml:space="preserve"> </w:t>
      </w:r>
      <w:r w:rsidR="006302B5">
        <w:rPr>
          <w:rFonts w:ascii="Arial" w:hAnsi="Arial" w:cs="Arial"/>
          <w:lang w:val="en-US"/>
        </w:rPr>
        <w:t>The department</w:t>
      </w:r>
      <w:r w:rsidR="00007BBD">
        <w:rPr>
          <w:rFonts w:ascii="Arial" w:hAnsi="Arial" w:cs="Arial"/>
          <w:lang w:val="en-US"/>
        </w:rPr>
        <w:t xml:space="preserve"> had </w:t>
      </w:r>
      <w:r w:rsidR="00723D04">
        <w:rPr>
          <w:rFonts w:ascii="Arial" w:hAnsi="Arial" w:cs="Arial"/>
          <w:lang w:val="en-US"/>
        </w:rPr>
        <w:t>12</w:t>
      </w:r>
      <w:r w:rsidR="00007BBD">
        <w:rPr>
          <w:rFonts w:ascii="Arial" w:hAnsi="Arial" w:cs="Arial"/>
          <w:lang w:val="en-US"/>
        </w:rPr>
        <w:t xml:space="preserve"> calls for </w:t>
      </w:r>
      <w:r w:rsidR="00723D04">
        <w:rPr>
          <w:rFonts w:ascii="Arial" w:hAnsi="Arial" w:cs="Arial"/>
          <w:lang w:val="en-US"/>
        </w:rPr>
        <w:t>June</w:t>
      </w:r>
      <w:r w:rsidR="006302B5">
        <w:rPr>
          <w:rFonts w:ascii="Arial" w:hAnsi="Arial" w:cs="Arial"/>
          <w:lang w:val="en-US"/>
        </w:rPr>
        <w:t>:</w:t>
      </w:r>
      <w:r w:rsidR="00007BBD">
        <w:rPr>
          <w:rFonts w:ascii="Arial" w:hAnsi="Arial" w:cs="Arial"/>
          <w:lang w:val="en-US"/>
        </w:rPr>
        <w:t xml:space="preserve"> </w:t>
      </w:r>
      <w:r w:rsidR="00723D04">
        <w:rPr>
          <w:rFonts w:ascii="Arial" w:hAnsi="Arial" w:cs="Arial"/>
          <w:lang w:val="en-US"/>
        </w:rPr>
        <w:t>9</w:t>
      </w:r>
      <w:r w:rsidR="00007BBD">
        <w:rPr>
          <w:rFonts w:ascii="Arial" w:hAnsi="Arial" w:cs="Arial"/>
          <w:lang w:val="en-US"/>
        </w:rPr>
        <w:t xml:space="preserve"> Medical</w:t>
      </w:r>
      <w:r w:rsidR="00B82357">
        <w:rPr>
          <w:rFonts w:ascii="Arial" w:hAnsi="Arial" w:cs="Arial"/>
          <w:lang w:val="en-US"/>
        </w:rPr>
        <w:t xml:space="preserve">, </w:t>
      </w:r>
      <w:r w:rsidR="00723D04">
        <w:rPr>
          <w:rFonts w:ascii="Arial" w:hAnsi="Arial" w:cs="Arial"/>
          <w:lang w:val="en-US"/>
        </w:rPr>
        <w:t>3</w:t>
      </w:r>
      <w:r w:rsidR="00B82357">
        <w:rPr>
          <w:rFonts w:ascii="Arial" w:hAnsi="Arial" w:cs="Arial"/>
          <w:lang w:val="en-US"/>
        </w:rPr>
        <w:t xml:space="preserve"> Fire</w:t>
      </w:r>
      <w:r w:rsidR="00C7792D">
        <w:rPr>
          <w:rFonts w:ascii="Arial" w:hAnsi="Arial" w:cs="Arial"/>
          <w:lang w:val="en-US"/>
        </w:rPr>
        <w:t>.</w:t>
      </w:r>
      <w:r w:rsidR="00B82357">
        <w:rPr>
          <w:rFonts w:ascii="Arial" w:hAnsi="Arial" w:cs="Arial"/>
          <w:lang w:val="en-US"/>
        </w:rPr>
        <w:t xml:space="preserve"> </w:t>
      </w:r>
      <w:r w:rsidR="00D07740" w:rsidRPr="00C7792D">
        <w:rPr>
          <w:rFonts w:ascii="Arial" w:hAnsi="Arial" w:cs="Arial"/>
          <w:u w:val="single"/>
          <w:lang w:val="en-US"/>
        </w:rPr>
        <w:t>Current Schools and Education</w:t>
      </w:r>
      <w:r w:rsidR="00D07740">
        <w:rPr>
          <w:rFonts w:ascii="Arial" w:hAnsi="Arial" w:cs="Arial"/>
          <w:lang w:val="en-US"/>
        </w:rPr>
        <w:t xml:space="preserve">; </w:t>
      </w:r>
      <w:r w:rsidR="00723D04">
        <w:rPr>
          <w:rFonts w:ascii="Arial" w:hAnsi="Arial" w:cs="Arial"/>
          <w:lang w:val="en-US"/>
        </w:rPr>
        <w:t>C</w:t>
      </w:r>
      <w:r w:rsidR="00C7792D">
        <w:rPr>
          <w:rFonts w:ascii="Arial" w:hAnsi="Arial" w:cs="Arial"/>
          <w:lang w:val="en-US"/>
        </w:rPr>
        <w:t xml:space="preserve">hief Dillingham will </w:t>
      </w:r>
      <w:r w:rsidR="00723D04">
        <w:rPr>
          <w:rFonts w:ascii="Arial" w:hAnsi="Arial" w:cs="Arial"/>
          <w:lang w:val="en-US"/>
        </w:rPr>
        <w:t xml:space="preserve">be taking Live Fire Instructor training, Buchel, Bretl, L. Pask, Cesar, Helton are currently enrolled in Driver Operator – Pumper. Chief Dillingham received certifications for Progressive Fire Management and Strategies and Applications in Community Risk Reduction.  Some items that will need maintenance are Brush truck needs engine </w:t>
      </w:r>
      <w:r w:rsidR="00CA2483">
        <w:rPr>
          <w:rFonts w:ascii="Arial" w:hAnsi="Arial" w:cs="Arial"/>
          <w:lang w:val="en-US"/>
        </w:rPr>
        <w:t>work;</w:t>
      </w:r>
      <w:r w:rsidR="00723D04">
        <w:rPr>
          <w:rFonts w:ascii="Arial" w:hAnsi="Arial" w:cs="Arial"/>
          <w:lang w:val="en-US"/>
        </w:rPr>
        <w:t xml:space="preserve"> Engine 2 fuel tank straps need to be replaced and new tires. </w:t>
      </w:r>
      <w:r w:rsidR="007D11F9">
        <w:rPr>
          <w:rFonts w:ascii="Arial" w:hAnsi="Arial" w:cs="Arial"/>
          <w:lang w:val="en-US"/>
        </w:rPr>
        <w:t>The chief</w:t>
      </w:r>
      <w:r w:rsidR="00723D04">
        <w:rPr>
          <w:rFonts w:ascii="Arial" w:hAnsi="Arial" w:cs="Arial"/>
          <w:lang w:val="en-US"/>
        </w:rPr>
        <w:t xml:space="preserve"> is getting quotes on those repairs. </w:t>
      </w:r>
      <w:r w:rsidR="00723D04">
        <w:rPr>
          <w:rFonts w:ascii="Arial" w:hAnsi="Arial" w:cs="Arial"/>
          <w:vanish/>
          <w:lang w:val="en-US"/>
        </w:rPr>
        <w:t>Elton are  sdfsfsdfsdfsdf</w:t>
      </w:r>
      <w:r w:rsidR="00C7792D">
        <w:rPr>
          <w:rFonts w:ascii="Arial" w:hAnsi="Arial" w:cs="Arial"/>
          <w:lang w:val="en-US"/>
        </w:rPr>
        <w:t xml:space="preserve"> </w:t>
      </w:r>
      <w:r w:rsidR="00CA2483">
        <w:rPr>
          <w:rFonts w:ascii="Arial" w:hAnsi="Arial" w:cs="Arial"/>
          <w:lang w:val="en-US"/>
        </w:rPr>
        <w:t>The Chief</w:t>
      </w:r>
      <w:r w:rsidR="007D11F9">
        <w:rPr>
          <w:rFonts w:ascii="Arial" w:hAnsi="Arial" w:cs="Arial"/>
          <w:lang w:val="en-US"/>
        </w:rPr>
        <w:t xml:space="preserve"> presented a quote </w:t>
      </w:r>
      <w:r w:rsidR="007D11F9">
        <w:rPr>
          <w:rFonts w:ascii="Arial" w:hAnsi="Arial" w:cs="Arial"/>
          <w:lang w:val="en-US"/>
        </w:rPr>
        <w:lastRenderedPageBreak/>
        <w:t xml:space="preserve">for 2 </w:t>
      </w:r>
      <w:r w:rsidR="00CC5625">
        <w:rPr>
          <w:rFonts w:ascii="Arial" w:hAnsi="Arial" w:cs="Arial"/>
          <w:lang w:val="en-US"/>
        </w:rPr>
        <w:t xml:space="preserve">SCBA </w:t>
      </w:r>
      <w:r w:rsidR="007D11F9">
        <w:rPr>
          <w:rFonts w:ascii="Arial" w:hAnsi="Arial" w:cs="Arial"/>
          <w:lang w:val="en-US"/>
        </w:rPr>
        <w:t xml:space="preserve">air packs </w:t>
      </w:r>
      <w:r w:rsidR="00CC5625">
        <w:rPr>
          <w:rFonts w:ascii="Arial" w:hAnsi="Arial" w:cs="Arial"/>
          <w:lang w:val="en-US"/>
        </w:rPr>
        <w:t>from Macqueen</w:t>
      </w:r>
      <w:r w:rsidR="007D11F9">
        <w:rPr>
          <w:rFonts w:ascii="Arial" w:hAnsi="Arial" w:cs="Arial"/>
          <w:lang w:val="en-US"/>
        </w:rPr>
        <w:t xml:space="preserve"> and </w:t>
      </w:r>
      <w:r w:rsidR="00CA2483">
        <w:rPr>
          <w:rFonts w:ascii="Arial" w:hAnsi="Arial" w:cs="Arial"/>
          <w:lang w:val="en-US"/>
        </w:rPr>
        <w:t>the vendor</w:t>
      </w:r>
      <w:r w:rsidR="007D11F9">
        <w:rPr>
          <w:rFonts w:ascii="Arial" w:hAnsi="Arial" w:cs="Arial"/>
          <w:lang w:val="en-US"/>
        </w:rPr>
        <w:t xml:space="preserve"> stated price is going to go up so </w:t>
      </w:r>
      <w:r w:rsidR="00CA2483">
        <w:rPr>
          <w:rFonts w:ascii="Arial" w:hAnsi="Arial" w:cs="Arial"/>
          <w:lang w:val="en-US"/>
        </w:rPr>
        <w:t>Chief</w:t>
      </w:r>
      <w:r w:rsidR="007D11F9">
        <w:rPr>
          <w:rFonts w:ascii="Arial" w:hAnsi="Arial" w:cs="Arial"/>
          <w:lang w:val="en-US"/>
        </w:rPr>
        <w:t xml:space="preserve"> would like an early allocation from budget to purchase items.  Motion Guillemot Second Honkomp to approve an early allocation of $14,900 from SCBA </w:t>
      </w:r>
      <w:r w:rsidR="00CA2483">
        <w:rPr>
          <w:rFonts w:ascii="Arial" w:hAnsi="Arial" w:cs="Arial"/>
          <w:lang w:val="en-US"/>
        </w:rPr>
        <w:t>Non-Lapsing</w:t>
      </w:r>
      <w:r w:rsidR="007D11F9">
        <w:rPr>
          <w:rFonts w:ascii="Arial" w:hAnsi="Arial" w:cs="Arial"/>
          <w:lang w:val="en-US"/>
        </w:rPr>
        <w:t xml:space="preserve">.  Motion carried. </w:t>
      </w:r>
      <w:r w:rsidR="00C7792D">
        <w:rPr>
          <w:rFonts w:ascii="Arial" w:hAnsi="Arial" w:cs="Arial"/>
          <w:lang w:val="en-US"/>
        </w:rPr>
        <w:t xml:space="preserve"> </w:t>
      </w:r>
      <w:r w:rsidR="00CA2483">
        <w:rPr>
          <w:rFonts w:ascii="Arial" w:hAnsi="Arial" w:cs="Arial"/>
          <w:lang w:val="en-US"/>
        </w:rPr>
        <w:t>The Chief</w:t>
      </w:r>
      <w:r w:rsidR="007D11F9">
        <w:rPr>
          <w:rFonts w:ascii="Arial" w:hAnsi="Arial" w:cs="Arial"/>
          <w:lang w:val="en-US"/>
        </w:rPr>
        <w:t xml:space="preserve"> mentioned an ISO audit that is taking place on July 24</w:t>
      </w:r>
      <w:r w:rsidR="007D11F9" w:rsidRPr="007D11F9">
        <w:rPr>
          <w:rFonts w:ascii="Arial" w:hAnsi="Arial" w:cs="Arial"/>
          <w:vertAlign w:val="superscript"/>
          <w:lang w:val="en-US"/>
        </w:rPr>
        <w:t>th</w:t>
      </w:r>
      <w:r w:rsidR="007D11F9">
        <w:rPr>
          <w:rFonts w:ascii="Arial" w:hAnsi="Arial" w:cs="Arial"/>
          <w:lang w:val="en-US"/>
        </w:rPr>
        <w:t xml:space="preserve">, 2025.  </w:t>
      </w:r>
      <w:r w:rsidR="00007BBD">
        <w:rPr>
          <w:rFonts w:ascii="Arial" w:hAnsi="Arial" w:cs="Arial"/>
          <w:lang w:val="en-US"/>
        </w:rPr>
        <w:t>Motion</w:t>
      </w:r>
      <w:r w:rsidR="00D04FA4">
        <w:rPr>
          <w:rFonts w:ascii="Arial" w:hAnsi="Arial" w:cs="Arial"/>
          <w:lang w:val="en-US"/>
        </w:rPr>
        <w:t xml:space="preserve"> </w:t>
      </w:r>
      <w:r w:rsidR="007D11F9">
        <w:rPr>
          <w:rFonts w:ascii="Arial" w:hAnsi="Arial" w:cs="Arial"/>
          <w:lang w:val="en-US"/>
        </w:rPr>
        <w:t>Honkomp</w:t>
      </w:r>
      <w:r w:rsidR="00220948">
        <w:rPr>
          <w:rFonts w:ascii="Arial" w:hAnsi="Arial" w:cs="Arial"/>
          <w:lang w:val="en-US"/>
        </w:rPr>
        <w:t>, Second</w:t>
      </w:r>
      <w:r w:rsidR="00007BBD">
        <w:rPr>
          <w:rFonts w:ascii="Arial" w:hAnsi="Arial" w:cs="Arial"/>
          <w:lang w:val="en-US"/>
        </w:rPr>
        <w:t xml:space="preserve"> </w:t>
      </w:r>
      <w:r w:rsidR="00D04FA4">
        <w:rPr>
          <w:rFonts w:ascii="Arial" w:hAnsi="Arial" w:cs="Arial"/>
          <w:lang w:val="en-US"/>
        </w:rPr>
        <w:t>Guillemot</w:t>
      </w:r>
      <w:r w:rsidR="00007BBD">
        <w:rPr>
          <w:rFonts w:ascii="Arial" w:hAnsi="Arial" w:cs="Arial"/>
          <w:lang w:val="en-US"/>
        </w:rPr>
        <w:t xml:space="preserve"> to approve </w:t>
      </w:r>
      <w:r w:rsidR="00742321">
        <w:rPr>
          <w:rFonts w:ascii="Arial" w:hAnsi="Arial" w:cs="Arial"/>
          <w:lang w:val="en-US"/>
        </w:rPr>
        <w:t>Volunteer Fire Department</w:t>
      </w:r>
      <w:r w:rsidR="00007BBD">
        <w:rPr>
          <w:rFonts w:ascii="Arial" w:hAnsi="Arial" w:cs="Arial"/>
          <w:lang w:val="en-US"/>
        </w:rPr>
        <w:t xml:space="preserve"> report</w:t>
      </w:r>
      <w:r w:rsidR="00742321">
        <w:rPr>
          <w:rFonts w:ascii="Arial" w:hAnsi="Arial" w:cs="Arial"/>
          <w:lang w:val="en-US"/>
        </w:rPr>
        <w:t>.</w:t>
      </w:r>
      <w:r w:rsidR="00007BBD">
        <w:rPr>
          <w:rFonts w:ascii="Arial" w:hAnsi="Arial" w:cs="Arial"/>
          <w:lang w:val="en-US"/>
        </w:rPr>
        <w:t xml:space="preserve"> Motion carried. </w:t>
      </w:r>
    </w:p>
    <w:p w14:paraId="55346265" w14:textId="77777777" w:rsidR="00F1140C" w:rsidRPr="00E06390" w:rsidRDefault="00F1140C" w:rsidP="004F6617">
      <w:pPr>
        <w:pStyle w:val="BodyText"/>
        <w:jc w:val="left"/>
        <w:rPr>
          <w:rFonts w:ascii="Arial" w:hAnsi="Arial" w:cs="Arial"/>
          <w:lang w:val="en-US"/>
        </w:rPr>
      </w:pPr>
    </w:p>
    <w:p w14:paraId="116A080F" w14:textId="76A93E6F" w:rsidR="00922E01" w:rsidRPr="0098168F" w:rsidRDefault="000779B1" w:rsidP="00CD409A">
      <w:pPr>
        <w:pStyle w:val="Standard1"/>
        <w:tabs>
          <w:tab w:val="left" w:pos="450"/>
          <w:tab w:val="left" w:pos="990"/>
        </w:tabs>
        <w:spacing w:line="276" w:lineRule="auto"/>
        <w:rPr>
          <w:rFonts w:ascii="Arial" w:hAnsi="Arial" w:cs="Arial"/>
          <w:bCs/>
          <w:sz w:val="24"/>
          <w:szCs w:val="24"/>
        </w:rPr>
      </w:pPr>
      <w:r w:rsidRPr="00E06390">
        <w:rPr>
          <w:rFonts w:ascii="Arial" w:hAnsi="Arial" w:cs="Arial"/>
          <w:b/>
          <w:sz w:val="24"/>
          <w:szCs w:val="24"/>
          <w:u w:val="single"/>
        </w:rPr>
        <w:t>PERSONNEL COMMITTEE REPORT:</w:t>
      </w:r>
      <w:r w:rsidR="00F06FFE" w:rsidRPr="00E06390">
        <w:rPr>
          <w:rFonts w:ascii="Arial" w:hAnsi="Arial" w:cs="Arial"/>
          <w:bCs/>
          <w:sz w:val="24"/>
          <w:szCs w:val="24"/>
        </w:rPr>
        <w:t xml:space="preserve"> </w:t>
      </w:r>
      <w:r w:rsidR="00397826">
        <w:rPr>
          <w:rFonts w:ascii="Arial" w:hAnsi="Arial" w:cs="Arial"/>
          <w:bCs/>
          <w:sz w:val="24"/>
          <w:szCs w:val="24"/>
        </w:rPr>
        <w:t xml:space="preserve"> </w:t>
      </w:r>
      <w:r w:rsidR="00D46405">
        <w:rPr>
          <w:rFonts w:ascii="Arial" w:hAnsi="Arial" w:cs="Arial"/>
          <w:bCs/>
          <w:sz w:val="24"/>
          <w:szCs w:val="24"/>
        </w:rPr>
        <w:t xml:space="preserve"> Chairperson Honkomp </w:t>
      </w:r>
      <w:r w:rsidR="002D6768">
        <w:rPr>
          <w:rFonts w:ascii="Arial" w:hAnsi="Arial" w:cs="Arial"/>
          <w:bCs/>
          <w:sz w:val="24"/>
          <w:szCs w:val="24"/>
        </w:rPr>
        <w:t>reporting</w:t>
      </w:r>
      <w:r w:rsidR="00A91C01">
        <w:rPr>
          <w:rFonts w:ascii="Arial" w:hAnsi="Arial" w:cs="Arial"/>
          <w:bCs/>
          <w:sz w:val="24"/>
          <w:szCs w:val="24"/>
        </w:rPr>
        <w:t xml:space="preserve">.  </w:t>
      </w:r>
      <w:r w:rsidR="007D11F9">
        <w:rPr>
          <w:rFonts w:ascii="Arial" w:hAnsi="Arial" w:cs="Arial"/>
          <w:bCs/>
          <w:sz w:val="24"/>
          <w:szCs w:val="24"/>
        </w:rPr>
        <w:t xml:space="preserve">No meetings in June and no report. </w:t>
      </w:r>
      <w:r w:rsidR="00F47E27">
        <w:rPr>
          <w:rFonts w:ascii="Arial" w:hAnsi="Arial" w:cs="Arial"/>
          <w:bCs/>
          <w:sz w:val="24"/>
          <w:szCs w:val="24"/>
        </w:rPr>
        <w:t xml:space="preserve"> </w:t>
      </w:r>
    </w:p>
    <w:p w14:paraId="68215B12" w14:textId="77777777" w:rsidR="003B3418" w:rsidRDefault="003B3418" w:rsidP="00107EDD">
      <w:pPr>
        <w:rPr>
          <w:rFonts w:ascii="Arial" w:hAnsi="Arial" w:cs="Arial"/>
          <w:bCs/>
          <w:noProof/>
          <w:sz w:val="24"/>
          <w:szCs w:val="24"/>
        </w:rPr>
      </w:pPr>
    </w:p>
    <w:p w14:paraId="75E45872" w14:textId="7B682B48" w:rsidR="006B06E3" w:rsidRPr="00C87DCF" w:rsidRDefault="003511D1" w:rsidP="00B45720">
      <w:pPr>
        <w:rPr>
          <w:rFonts w:ascii="Arial" w:hAnsi="Arial" w:cs="Arial"/>
          <w:bCs/>
          <w:sz w:val="24"/>
          <w:szCs w:val="24"/>
        </w:rPr>
      </w:pPr>
      <w:r w:rsidRPr="00E06390">
        <w:rPr>
          <w:rFonts w:ascii="Arial" w:hAnsi="Arial" w:cs="Arial"/>
          <w:b/>
          <w:noProof/>
          <w:sz w:val="24"/>
          <w:szCs w:val="24"/>
          <w:u w:val="single"/>
        </w:rPr>
        <w:t>L</w:t>
      </w:r>
      <w:r w:rsidR="005059A8" w:rsidRPr="00E06390">
        <w:rPr>
          <w:rFonts w:ascii="Arial" w:hAnsi="Arial" w:cs="Arial"/>
          <w:b/>
          <w:noProof/>
          <w:sz w:val="24"/>
          <w:szCs w:val="24"/>
          <w:u w:val="single"/>
        </w:rPr>
        <w:t>EGISLATIVE, ORDINANCE &amp; ZONING COMMITTEE REPORT:</w:t>
      </w:r>
      <w:r w:rsidR="00F11537" w:rsidRPr="00E06390">
        <w:rPr>
          <w:rFonts w:ascii="Arial" w:hAnsi="Arial" w:cs="Arial"/>
          <w:noProof/>
          <w:sz w:val="24"/>
          <w:szCs w:val="24"/>
        </w:rPr>
        <w:t xml:space="preserve">  </w:t>
      </w:r>
      <w:r w:rsidR="00F47E27">
        <w:rPr>
          <w:rFonts w:ascii="Arial" w:hAnsi="Arial" w:cs="Arial"/>
          <w:noProof/>
          <w:sz w:val="24"/>
          <w:szCs w:val="24"/>
        </w:rPr>
        <w:t>Chairperson Muleski reporting</w:t>
      </w:r>
      <w:r w:rsidR="00503849">
        <w:rPr>
          <w:rFonts w:ascii="Arial" w:hAnsi="Arial" w:cs="Arial"/>
          <w:noProof/>
          <w:sz w:val="24"/>
          <w:szCs w:val="24"/>
        </w:rPr>
        <w:t>.</w:t>
      </w:r>
      <w:r w:rsidR="00CF009B">
        <w:rPr>
          <w:rFonts w:ascii="Arial" w:hAnsi="Arial" w:cs="Arial"/>
          <w:noProof/>
          <w:sz w:val="24"/>
          <w:szCs w:val="24"/>
        </w:rPr>
        <w:t xml:space="preserve"> </w:t>
      </w:r>
      <w:r w:rsidR="007D11F9">
        <w:rPr>
          <w:rFonts w:ascii="Arial" w:hAnsi="Arial" w:cs="Arial"/>
          <w:noProof/>
          <w:sz w:val="24"/>
          <w:szCs w:val="24"/>
        </w:rPr>
        <w:t>Discussion took place on a flood</w:t>
      </w:r>
      <w:r w:rsidR="00CC5625">
        <w:rPr>
          <w:rFonts w:ascii="Arial" w:hAnsi="Arial" w:cs="Arial"/>
          <w:noProof/>
          <w:sz w:val="24"/>
          <w:szCs w:val="24"/>
        </w:rPr>
        <w:t>plain</w:t>
      </w:r>
      <w:r w:rsidR="007D11F9">
        <w:rPr>
          <w:rFonts w:ascii="Arial" w:hAnsi="Arial" w:cs="Arial"/>
          <w:noProof/>
          <w:sz w:val="24"/>
          <w:szCs w:val="24"/>
        </w:rPr>
        <w:t xml:space="preserve"> land use permit submitted from Sparhawk Trucking for 300 N Biron Drive.  Discussion around current zoning</w:t>
      </w:r>
      <w:r w:rsidR="00646372">
        <w:rPr>
          <w:rFonts w:ascii="Arial" w:hAnsi="Arial" w:cs="Arial"/>
          <w:noProof/>
          <w:sz w:val="24"/>
          <w:szCs w:val="24"/>
        </w:rPr>
        <w:t xml:space="preserve"> and any future development will need approvals from the state and possibly DNR</w:t>
      </w:r>
      <w:r w:rsidR="007D11F9">
        <w:rPr>
          <w:rFonts w:ascii="Arial" w:hAnsi="Arial" w:cs="Arial"/>
          <w:noProof/>
          <w:sz w:val="24"/>
          <w:szCs w:val="24"/>
        </w:rPr>
        <w:t xml:space="preserve"> as well.  Motion Muleski, Second Gapen to approve the</w:t>
      </w:r>
      <w:r w:rsidR="00CC5625">
        <w:rPr>
          <w:rFonts w:ascii="Arial" w:hAnsi="Arial" w:cs="Arial"/>
          <w:noProof/>
          <w:sz w:val="24"/>
          <w:szCs w:val="24"/>
        </w:rPr>
        <w:t xml:space="preserve"> floodplain land use</w:t>
      </w:r>
      <w:r w:rsidR="007D11F9">
        <w:rPr>
          <w:rFonts w:ascii="Arial" w:hAnsi="Arial" w:cs="Arial"/>
          <w:noProof/>
          <w:sz w:val="24"/>
          <w:szCs w:val="24"/>
        </w:rPr>
        <w:t xml:space="preserve"> permit.  Motion carried.  </w:t>
      </w:r>
      <w:r w:rsidR="00413384">
        <w:rPr>
          <w:rFonts w:ascii="Arial" w:hAnsi="Arial" w:cs="Arial"/>
          <w:noProof/>
          <w:sz w:val="24"/>
          <w:szCs w:val="24"/>
        </w:rPr>
        <w:t xml:space="preserve">Muleski presented Plan Commission recommendations for upcoming projects </w:t>
      </w:r>
      <w:r w:rsidR="00C92EA1">
        <w:rPr>
          <w:rFonts w:ascii="Arial" w:hAnsi="Arial" w:cs="Arial"/>
          <w:noProof/>
          <w:sz w:val="24"/>
          <w:szCs w:val="24"/>
        </w:rPr>
        <w:t>from Memb</w:t>
      </w:r>
      <w:r w:rsidR="00CC5625">
        <w:rPr>
          <w:rFonts w:ascii="Arial" w:hAnsi="Arial" w:cs="Arial"/>
          <w:noProof/>
          <w:sz w:val="24"/>
          <w:szCs w:val="24"/>
        </w:rPr>
        <w:t>rane</w:t>
      </w:r>
      <w:r w:rsidR="00C92EA1">
        <w:rPr>
          <w:rFonts w:ascii="Arial" w:hAnsi="Arial" w:cs="Arial"/>
          <w:noProof/>
          <w:sz w:val="24"/>
          <w:szCs w:val="24"/>
        </w:rPr>
        <w:t xml:space="preserve"> Systems </w:t>
      </w:r>
      <w:r w:rsidR="00413384">
        <w:rPr>
          <w:rFonts w:ascii="Arial" w:hAnsi="Arial" w:cs="Arial"/>
          <w:noProof/>
          <w:sz w:val="24"/>
          <w:szCs w:val="24"/>
        </w:rPr>
        <w:t xml:space="preserve">and rezoning requests.  </w:t>
      </w:r>
      <w:r w:rsidR="007D11F9">
        <w:rPr>
          <w:rFonts w:ascii="Arial" w:hAnsi="Arial" w:cs="Arial"/>
          <w:noProof/>
          <w:sz w:val="24"/>
          <w:szCs w:val="24"/>
        </w:rPr>
        <w:t xml:space="preserve">Discussion took place on CSM from Erbes Construction for Parcel 2400003I.  Motion Muleski Second Honkomp to approve resolution 25-07 approving the CSM from Erbes that will split the lot into 2 parcels. </w:t>
      </w:r>
      <w:r w:rsidR="00BB6663">
        <w:rPr>
          <w:rFonts w:ascii="Arial" w:hAnsi="Arial" w:cs="Arial"/>
          <w:noProof/>
          <w:sz w:val="24"/>
          <w:szCs w:val="24"/>
        </w:rPr>
        <w:t xml:space="preserve">Roll Call Vote: Evenson Aye, Honkomp Aye, Guillemot Aye, Biegel Aye, Gapen Aye, Muleski, Aye, Steward Aye. </w:t>
      </w:r>
      <w:r w:rsidR="007D11F9">
        <w:rPr>
          <w:rFonts w:ascii="Arial" w:hAnsi="Arial" w:cs="Arial"/>
          <w:noProof/>
          <w:sz w:val="24"/>
          <w:szCs w:val="24"/>
        </w:rPr>
        <w:t xml:space="preserve">Motion carried. </w:t>
      </w:r>
      <w:r w:rsidR="00BB6663">
        <w:rPr>
          <w:rFonts w:ascii="Arial" w:hAnsi="Arial" w:cs="Arial"/>
          <w:noProof/>
          <w:sz w:val="24"/>
          <w:szCs w:val="24"/>
        </w:rPr>
        <w:t xml:space="preserve">Discussion took place on a CSM from Classic Development for parcel 2400003C whereas the boundry lines are adjusted between two existing lots.  Motion Evenson Second Muleski to approve resolution 25-08 approving the CSM from Classic Development that will split the lot into 2 parcels. Roll Call Vote Evenson Aye, Honkomp Aye, Guillemot Aye, Biegel Aye, Gapen Aye, Muleski, Aye, Steward Aye. Motion carried.  </w:t>
      </w:r>
      <w:r w:rsidR="007865B9">
        <w:rPr>
          <w:rFonts w:ascii="Arial" w:hAnsi="Arial" w:cs="Arial"/>
          <w:noProof/>
          <w:sz w:val="24"/>
          <w:szCs w:val="24"/>
        </w:rPr>
        <w:t>Rezoning for this lot was discussed but could not be acted on until public hearing is conducted and 30 day notice is given.  This will be taken up on the August 11</w:t>
      </w:r>
      <w:r w:rsidR="007865B9" w:rsidRPr="007865B9">
        <w:rPr>
          <w:rFonts w:ascii="Arial" w:hAnsi="Arial" w:cs="Arial"/>
          <w:noProof/>
          <w:sz w:val="24"/>
          <w:szCs w:val="24"/>
          <w:vertAlign w:val="superscript"/>
        </w:rPr>
        <w:t>th</w:t>
      </w:r>
      <w:r w:rsidR="007865B9">
        <w:rPr>
          <w:rFonts w:ascii="Arial" w:hAnsi="Arial" w:cs="Arial"/>
          <w:noProof/>
          <w:sz w:val="24"/>
          <w:szCs w:val="24"/>
        </w:rPr>
        <w:t xml:space="preserve">, 2025 board meeting and public hearing. </w:t>
      </w:r>
      <w:r w:rsidR="00BB6663">
        <w:rPr>
          <w:rFonts w:ascii="Arial" w:hAnsi="Arial" w:cs="Arial"/>
          <w:noProof/>
          <w:sz w:val="24"/>
          <w:szCs w:val="24"/>
        </w:rPr>
        <w:t>Discussion</w:t>
      </w:r>
      <w:r w:rsidR="00CC5625">
        <w:rPr>
          <w:rFonts w:ascii="Arial" w:hAnsi="Arial" w:cs="Arial"/>
          <w:noProof/>
          <w:sz w:val="24"/>
          <w:szCs w:val="24"/>
        </w:rPr>
        <w:t xml:space="preserve"> took place</w:t>
      </w:r>
      <w:r w:rsidR="00BB6663">
        <w:rPr>
          <w:rFonts w:ascii="Arial" w:hAnsi="Arial" w:cs="Arial"/>
          <w:noProof/>
          <w:sz w:val="24"/>
          <w:szCs w:val="24"/>
        </w:rPr>
        <w:t xml:space="preserve"> around a rezoning request from Classic Development for parcel 2400065 and 2400065D currently zoned A-1 to be rezoned as R-4. CSM </w:t>
      </w:r>
      <w:r w:rsidR="00CC5625">
        <w:rPr>
          <w:rFonts w:ascii="Arial" w:hAnsi="Arial" w:cs="Arial"/>
          <w:noProof/>
          <w:sz w:val="24"/>
          <w:szCs w:val="24"/>
        </w:rPr>
        <w:t xml:space="preserve">for these parcels was </w:t>
      </w:r>
      <w:r w:rsidR="00BB6663">
        <w:rPr>
          <w:rFonts w:ascii="Arial" w:hAnsi="Arial" w:cs="Arial"/>
          <w:noProof/>
          <w:sz w:val="24"/>
          <w:szCs w:val="24"/>
        </w:rPr>
        <w:t xml:space="preserve">previously approved.  Motion Muleski Second Biegel to approve Resolution </w:t>
      </w:r>
      <w:r w:rsidR="00413384">
        <w:rPr>
          <w:rFonts w:ascii="Arial" w:hAnsi="Arial" w:cs="Arial"/>
          <w:noProof/>
          <w:sz w:val="24"/>
          <w:szCs w:val="24"/>
        </w:rPr>
        <w:t>25-09 to rezone parcels 2400065 and 2400065D to R-4. Roll Call Vote Evenson Aye, Honkomp Aye, Guillemot Aye, Biegel Aye, Gapen Aye, Muleski, Aye, Steward Aye. Motion carried. Discussion around operator license 25-44 for Wendy Zinkowich.  Motion Muleski, Second Honkomp to approve operator license.  Motion carried. Information presented for FD Inspection ordinance 5.8.8.  This was previosly approved and we just needed to publish this.  Committee directed clerk to publish and then ordinance will be adopted.  Muleski presented the quote from Civic Plus for codification services</w:t>
      </w:r>
      <w:r w:rsidR="00646372">
        <w:rPr>
          <w:rFonts w:ascii="Arial" w:hAnsi="Arial" w:cs="Arial"/>
          <w:noProof/>
          <w:sz w:val="24"/>
          <w:szCs w:val="24"/>
        </w:rPr>
        <w:t xml:space="preserve">.  Initial investment is $9909.97 and annual cost is $2870.00. </w:t>
      </w:r>
      <w:r w:rsidR="00386791">
        <w:rPr>
          <w:rFonts w:ascii="Arial" w:hAnsi="Arial" w:cs="Arial"/>
          <w:noProof/>
          <w:sz w:val="24"/>
          <w:szCs w:val="24"/>
        </w:rPr>
        <w:t xml:space="preserve">Will work with vendor on payments and will find a line in the budget to allow for these costs.  Clerk will reach out to vendor to determine next steps and bring to committee.  </w:t>
      </w:r>
      <w:r w:rsidR="007865B9">
        <w:rPr>
          <w:rFonts w:ascii="Arial" w:hAnsi="Arial" w:cs="Arial"/>
          <w:noProof/>
          <w:sz w:val="24"/>
          <w:szCs w:val="24"/>
        </w:rPr>
        <w:t xml:space="preserve">Discussion also took place around ordinance violations and complaints. </w:t>
      </w:r>
      <w:r w:rsidR="00594AAC">
        <w:rPr>
          <w:rFonts w:ascii="Arial" w:hAnsi="Arial" w:cs="Arial"/>
          <w:noProof/>
          <w:sz w:val="24"/>
          <w:szCs w:val="24"/>
        </w:rPr>
        <w:t>Motion</w:t>
      </w:r>
      <w:r w:rsidR="009552C0">
        <w:rPr>
          <w:rFonts w:ascii="Arial" w:hAnsi="Arial" w:cs="Arial"/>
          <w:noProof/>
          <w:sz w:val="24"/>
          <w:szCs w:val="24"/>
        </w:rPr>
        <w:t xml:space="preserve"> </w:t>
      </w:r>
      <w:r w:rsidR="00F02262">
        <w:rPr>
          <w:rFonts w:ascii="Arial" w:hAnsi="Arial" w:cs="Arial"/>
          <w:noProof/>
          <w:sz w:val="24"/>
          <w:szCs w:val="24"/>
        </w:rPr>
        <w:t>Honkomp</w:t>
      </w:r>
      <w:r w:rsidR="00870F67">
        <w:rPr>
          <w:rFonts w:ascii="Arial" w:hAnsi="Arial" w:cs="Arial"/>
          <w:noProof/>
          <w:sz w:val="24"/>
          <w:szCs w:val="24"/>
        </w:rPr>
        <w:t>,</w:t>
      </w:r>
      <w:r w:rsidR="009552C0">
        <w:rPr>
          <w:rFonts w:ascii="Arial" w:hAnsi="Arial" w:cs="Arial"/>
          <w:noProof/>
          <w:sz w:val="24"/>
          <w:szCs w:val="24"/>
        </w:rPr>
        <w:t xml:space="preserve"> </w:t>
      </w:r>
      <w:r w:rsidR="008B1C81">
        <w:rPr>
          <w:rFonts w:ascii="Arial" w:hAnsi="Arial" w:cs="Arial"/>
          <w:noProof/>
          <w:sz w:val="24"/>
          <w:szCs w:val="24"/>
        </w:rPr>
        <w:t>S</w:t>
      </w:r>
      <w:r w:rsidR="009552C0">
        <w:rPr>
          <w:rFonts w:ascii="Arial" w:hAnsi="Arial" w:cs="Arial"/>
          <w:noProof/>
          <w:sz w:val="24"/>
          <w:szCs w:val="24"/>
        </w:rPr>
        <w:t xml:space="preserve">econd </w:t>
      </w:r>
      <w:r w:rsidR="00F02262">
        <w:rPr>
          <w:rFonts w:ascii="Arial" w:hAnsi="Arial" w:cs="Arial"/>
          <w:noProof/>
          <w:sz w:val="24"/>
          <w:szCs w:val="24"/>
        </w:rPr>
        <w:t>G</w:t>
      </w:r>
      <w:r w:rsidR="00413384">
        <w:rPr>
          <w:rFonts w:ascii="Arial" w:hAnsi="Arial" w:cs="Arial"/>
          <w:noProof/>
          <w:sz w:val="24"/>
          <w:szCs w:val="24"/>
        </w:rPr>
        <w:t>apen</w:t>
      </w:r>
      <w:r w:rsidR="009552C0">
        <w:rPr>
          <w:rFonts w:ascii="Arial" w:hAnsi="Arial" w:cs="Arial"/>
          <w:noProof/>
          <w:sz w:val="24"/>
          <w:szCs w:val="24"/>
        </w:rPr>
        <w:t xml:space="preserve"> to approve the Legislative, Ordinance and Zoning Committee report</w:t>
      </w:r>
      <w:r w:rsidR="00870F67">
        <w:rPr>
          <w:rFonts w:ascii="Arial" w:hAnsi="Arial" w:cs="Arial"/>
          <w:noProof/>
          <w:sz w:val="24"/>
          <w:szCs w:val="24"/>
        </w:rPr>
        <w:t>.</w:t>
      </w:r>
      <w:r w:rsidR="009552C0">
        <w:rPr>
          <w:rFonts w:ascii="Arial" w:hAnsi="Arial" w:cs="Arial"/>
          <w:noProof/>
          <w:sz w:val="24"/>
          <w:szCs w:val="24"/>
        </w:rPr>
        <w:t xml:space="preserve"> Motion carried.</w:t>
      </w:r>
    </w:p>
    <w:p w14:paraId="75C4C0FD" w14:textId="77777777" w:rsidR="007412E7" w:rsidRPr="00E06390" w:rsidRDefault="007412E7" w:rsidP="00571153">
      <w:pPr>
        <w:rPr>
          <w:rFonts w:ascii="Arial" w:hAnsi="Arial" w:cs="Arial"/>
          <w:sz w:val="24"/>
          <w:szCs w:val="24"/>
        </w:rPr>
      </w:pPr>
    </w:p>
    <w:p w14:paraId="4A3F0811" w14:textId="598F57FD" w:rsidR="008809C7" w:rsidRDefault="002F7E9E" w:rsidP="00661D0E">
      <w:pPr>
        <w:rPr>
          <w:rFonts w:ascii="Arial" w:hAnsi="Arial" w:cs="Arial"/>
          <w:sz w:val="24"/>
          <w:szCs w:val="24"/>
        </w:rPr>
      </w:pPr>
      <w:r w:rsidRPr="00E06390">
        <w:rPr>
          <w:rFonts w:ascii="Arial" w:hAnsi="Arial" w:cs="Arial"/>
          <w:b/>
          <w:bCs/>
          <w:sz w:val="24"/>
          <w:szCs w:val="24"/>
          <w:u w:val="single"/>
        </w:rPr>
        <w:t>PUBLIC WORKS COMMITTEE REPORT</w:t>
      </w:r>
      <w:r w:rsidR="00DA79DF" w:rsidRPr="00E06390">
        <w:rPr>
          <w:rFonts w:ascii="Arial" w:hAnsi="Arial" w:cs="Arial"/>
          <w:b/>
          <w:bCs/>
          <w:sz w:val="24"/>
          <w:szCs w:val="24"/>
          <w:u w:val="single"/>
        </w:rPr>
        <w:t>:</w:t>
      </w:r>
      <w:r w:rsidR="00DA79DF" w:rsidRPr="00E06390">
        <w:rPr>
          <w:rFonts w:ascii="Arial" w:hAnsi="Arial" w:cs="Arial"/>
          <w:b/>
          <w:bCs/>
          <w:sz w:val="24"/>
          <w:szCs w:val="24"/>
        </w:rPr>
        <w:t xml:space="preserve"> </w:t>
      </w:r>
      <w:r w:rsidR="00C8362D" w:rsidRPr="00C8362D">
        <w:rPr>
          <w:rFonts w:ascii="Arial" w:hAnsi="Arial" w:cs="Arial"/>
          <w:sz w:val="24"/>
          <w:szCs w:val="24"/>
        </w:rPr>
        <w:t>Chairperson Steward reporting</w:t>
      </w:r>
      <w:r w:rsidR="00F25E55">
        <w:rPr>
          <w:rFonts w:ascii="Arial" w:hAnsi="Arial" w:cs="Arial"/>
          <w:sz w:val="24"/>
          <w:szCs w:val="24"/>
        </w:rPr>
        <w:t xml:space="preserve">.  </w:t>
      </w:r>
      <w:r w:rsidR="00F737B5">
        <w:rPr>
          <w:rFonts w:ascii="Arial" w:hAnsi="Arial" w:cs="Arial"/>
          <w:sz w:val="24"/>
          <w:szCs w:val="24"/>
        </w:rPr>
        <w:t>The committee</w:t>
      </w:r>
      <w:r w:rsidR="00C92EA1">
        <w:rPr>
          <w:rFonts w:ascii="Arial" w:hAnsi="Arial" w:cs="Arial"/>
          <w:sz w:val="24"/>
          <w:szCs w:val="24"/>
        </w:rPr>
        <w:t xml:space="preserve"> recommends partnering with COM2 for e-recycling for village residents.  This is a free service for the Village to offer. </w:t>
      </w:r>
      <w:r w:rsidR="00F737B5">
        <w:rPr>
          <w:rFonts w:ascii="Arial" w:hAnsi="Arial" w:cs="Arial"/>
          <w:sz w:val="24"/>
          <w:szCs w:val="24"/>
        </w:rPr>
        <w:t>The committee</w:t>
      </w:r>
      <w:r w:rsidR="00C92EA1">
        <w:rPr>
          <w:rFonts w:ascii="Arial" w:hAnsi="Arial" w:cs="Arial"/>
          <w:sz w:val="24"/>
          <w:szCs w:val="24"/>
        </w:rPr>
        <w:t xml:space="preserve"> will meet again to discuss details.  </w:t>
      </w:r>
      <w:r w:rsidR="00F737B5">
        <w:rPr>
          <w:rFonts w:ascii="Arial" w:hAnsi="Arial" w:cs="Arial"/>
          <w:sz w:val="24"/>
          <w:szCs w:val="24"/>
        </w:rPr>
        <w:t xml:space="preserve">Discussion took place on new VAC truck funding options. Motion Steward second Honkomp to use </w:t>
      </w:r>
      <w:r w:rsidR="00CC5625">
        <w:rPr>
          <w:rFonts w:ascii="Arial" w:hAnsi="Arial" w:cs="Arial"/>
          <w:sz w:val="24"/>
          <w:szCs w:val="24"/>
        </w:rPr>
        <w:t xml:space="preserve">$100,000 from Public Works Truck/Equipment fund and $200,00 from Resurface Streets fund to pay for new vac truck with the intent to budget $70,000 each year to reimburse the Resurface Streets fund. Motion carried. </w:t>
      </w:r>
      <w:r w:rsidR="00F737B5">
        <w:rPr>
          <w:rFonts w:ascii="Arial" w:hAnsi="Arial" w:cs="Arial"/>
          <w:sz w:val="24"/>
          <w:szCs w:val="24"/>
        </w:rPr>
        <w:t xml:space="preserve">  Discussion took place on heating the pole shed to store the new vac truck.  Superintendent Lumaye had quotes from ProSeal for insulation and </w:t>
      </w:r>
      <w:proofErr w:type="spellStart"/>
      <w:r w:rsidR="00F737B5">
        <w:rPr>
          <w:rFonts w:ascii="Arial" w:hAnsi="Arial" w:cs="Arial"/>
          <w:sz w:val="24"/>
          <w:szCs w:val="24"/>
        </w:rPr>
        <w:t>Guezlows</w:t>
      </w:r>
      <w:proofErr w:type="spellEnd"/>
      <w:r w:rsidR="00F737B5">
        <w:rPr>
          <w:rFonts w:ascii="Arial" w:hAnsi="Arial" w:cs="Arial"/>
          <w:sz w:val="24"/>
          <w:szCs w:val="24"/>
        </w:rPr>
        <w:t xml:space="preserve"> for a new heater for a total </w:t>
      </w:r>
      <w:r w:rsidR="00CC5625">
        <w:rPr>
          <w:rFonts w:ascii="Arial" w:hAnsi="Arial" w:cs="Arial"/>
          <w:sz w:val="24"/>
          <w:szCs w:val="24"/>
        </w:rPr>
        <w:t>cost of</w:t>
      </w:r>
      <w:r w:rsidR="00F737B5">
        <w:rPr>
          <w:rFonts w:ascii="Arial" w:hAnsi="Arial" w:cs="Arial"/>
          <w:sz w:val="24"/>
          <w:szCs w:val="24"/>
        </w:rPr>
        <w:t xml:space="preserve"> $16,900 and may need to install a ceiling fan.  Motion Muleski Second Biegel to approve the use of </w:t>
      </w:r>
      <w:r w:rsidR="00CC5625">
        <w:rPr>
          <w:rFonts w:ascii="Arial" w:hAnsi="Arial" w:cs="Arial"/>
          <w:sz w:val="24"/>
          <w:szCs w:val="24"/>
        </w:rPr>
        <w:t xml:space="preserve">$16,900 from </w:t>
      </w:r>
      <w:r w:rsidR="00F737B5">
        <w:rPr>
          <w:rFonts w:ascii="Arial" w:hAnsi="Arial" w:cs="Arial"/>
          <w:sz w:val="24"/>
          <w:szCs w:val="24"/>
        </w:rPr>
        <w:t xml:space="preserve">Non-Lapsing Garage Maintenance funds to pay for heating pole shed.  Motion carried.  </w:t>
      </w:r>
      <w:r w:rsidR="00F737B5">
        <w:rPr>
          <w:rFonts w:ascii="Arial" w:hAnsi="Arial" w:cs="Arial"/>
          <w:sz w:val="24"/>
          <w:szCs w:val="24"/>
        </w:rPr>
        <w:lastRenderedPageBreak/>
        <w:t xml:space="preserve">Discussion took place </w:t>
      </w:r>
      <w:r w:rsidR="00CA2483">
        <w:rPr>
          <w:rFonts w:ascii="Arial" w:hAnsi="Arial" w:cs="Arial"/>
          <w:sz w:val="24"/>
          <w:szCs w:val="24"/>
        </w:rPr>
        <w:t>about</w:t>
      </w:r>
      <w:r w:rsidR="00F737B5">
        <w:rPr>
          <w:rFonts w:ascii="Arial" w:hAnsi="Arial" w:cs="Arial"/>
          <w:sz w:val="24"/>
          <w:szCs w:val="24"/>
        </w:rPr>
        <w:t xml:space="preserve"> selling the old VAC truck and funds from that sale would go back into </w:t>
      </w:r>
      <w:r w:rsidR="00271A77">
        <w:rPr>
          <w:rFonts w:ascii="Arial" w:hAnsi="Arial" w:cs="Arial"/>
          <w:sz w:val="24"/>
          <w:szCs w:val="24"/>
        </w:rPr>
        <w:t>non-lapsing</w:t>
      </w:r>
      <w:r w:rsidR="00F737B5">
        <w:rPr>
          <w:rFonts w:ascii="Arial" w:hAnsi="Arial" w:cs="Arial"/>
          <w:sz w:val="24"/>
          <w:szCs w:val="24"/>
        </w:rPr>
        <w:t xml:space="preserve"> account.  Steward talked about flooding </w:t>
      </w:r>
      <w:r w:rsidR="00831387">
        <w:rPr>
          <w:rFonts w:ascii="Arial" w:hAnsi="Arial" w:cs="Arial"/>
          <w:sz w:val="24"/>
          <w:szCs w:val="24"/>
        </w:rPr>
        <w:t xml:space="preserve">along Shore Acres.  Evenson discussed a letter being circulated around the neighborhood in relation to the flooding.  </w:t>
      </w:r>
      <w:r w:rsidR="00271A77">
        <w:rPr>
          <w:rFonts w:ascii="Arial" w:hAnsi="Arial" w:cs="Arial"/>
          <w:sz w:val="24"/>
          <w:szCs w:val="24"/>
        </w:rPr>
        <w:t xml:space="preserve">The committee plans to meet again </w:t>
      </w:r>
      <w:r w:rsidR="00D21894">
        <w:rPr>
          <w:rFonts w:ascii="Arial" w:hAnsi="Arial" w:cs="Arial"/>
          <w:sz w:val="24"/>
          <w:szCs w:val="24"/>
        </w:rPr>
        <w:t xml:space="preserve">to figure out the next steps to resolve this matter. </w:t>
      </w:r>
      <w:r w:rsidR="007A343A">
        <w:rPr>
          <w:rFonts w:ascii="Arial" w:hAnsi="Arial" w:cs="Arial"/>
          <w:sz w:val="24"/>
          <w:szCs w:val="24"/>
        </w:rPr>
        <w:t xml:space="preserve">Motion </w:t>
      </w:r>
      <w:r w:rsidR="00271A77">
        <w:rPr>
          <w:rFonts w:ascii="Arial" w:hAnsi="Arial" w:cs="Arial"/>
          <w:sz w:val="24"/>
          <w:szCs w:val="24"/>
        </w:rPr>
        <w:t>Muleski</w:t>
      </w:r>
      <w:r w:rsidR="007A343A">
        <w:rPr>
          <w:rFonts w:ascii="Arial" w:hAnsi="Arial" w:cs="Arial"/>
          <w:sz w:val="24"/>
          <w:szCs w:val="24"/>
        </w:rPr>
        <w:t xml:space="preserve"> Second </w:t>
      </w:r>
      <w:r w:rsidR="00271A77">
        <w:rPr>
          <w:rFonts w:ascii="Arial" w:hAnsi="Arial" w:cs="Arial"/>
          <w:sz w:val="24"/>
          <w:szCs w:val="24"/>
        </w:rPr>
        <w:t>Guillemot</w:t>
      </w:r>
      <w:r w:rsidR="007A343A">
        <w:rPr>
          <w:rFonts w:ascii="Arial" w:hAnsi="Arial" w:cs="Arial"/>
          <w:sz w:val="24"/>
          <w:szCs w:val="24"/>
        </w:rPr>
        <w:t xml:space="preserve"> </w:t>
      </w:r>
      <w:r w:rsidR="00A613F6">
        <w:rPr>
          <w:rFonts w:ascii="Arial" w:hAnsi="Arial" w:cs="Arial"/>
          <w:sz w:val="24"/>
          <w:szCs w:val="24"/>
        </w:rPr>
        <w:t xml:space="preserve">to approve the Public Works Committee Report Motion carried. </w:t>
      </w:r>
    </w:p>
    <w:p w14:paraId="3D31F954" w14:textId="77777777" w:rsidR="00B32952" w:rsidRDefault="00B32952" w:rsidP="00661D0E">
      <w:pPr>
        <w:rPr>
          <w:rFonts w:ascii="Arial" w:hAnsi="Arial" w:cs="Arial"/>
          <w:sz w:val="24"/>
          <w:szCs w:val="24"/>
        </w:rPr>
      </w:pPr>
    </w:p>
    <w:p w14:paraId="7FDEC396" w14:textId="77777777" w:rsidR="001F0832" w:rsidRPr="00E06390" w:rsidRDefault="001F0832" w:rsidP="00661D0E">
      <w:pPr>
        <w:rPr>
          <w:rFonts w:ascii="Arial" w:hAnsi="Arial" w:cs="Arial"/>
          <w:sz w:val="24"/>
          <w:szCs w:val="24"/>
        </w:rPr>
      </w:pPr>
    </w:p>
    <w:p w14:paraId="0BDBE9D0" w14:textId="23889DD8" w:rsidR="00ED3045" w:rsidRPr="00E06390" w:rsidRDefault="00517FF2" w:rsidP="003970BB">
      <w:pPr>
        <w:rPr>
          <w:rFonts w:ascii="Arial" w:hAnsi="Arial" w:cs="Arial"/>
          <w:bCs/>
          <w:sz w:val="24"/>
          <w:szCs w:val="24"/>
        </w:rPr>
      </w:pPr>
      <w:r w:rsidRPr="00E06390">
        <w:rPr>
          <w:rFonts w:ascii="Arial" w:hAnsi="Arial" w:cs="Arial"/>
          <w:b/>
          <w:bCs/>
          <w:sz w:val="24"/>
          <w:szCs w:val="24"/>
          <w:u w:val="single"/>
        </w:rPr>
        <w:t>P</w:t>
      </w:r>
      <w:r w:rsidR="00623ABE" w:rsidRPr="00E06390">
        <w:rPr>
          <w:rFonts w:ascii="Arial" w:hAnsi="Arial" w:cs="Arial"/>
          <w:b/>
          <w:bCs/>
          <w:sz w:val="24"/>
          <w:szCs w:val="24"/>
          <w:u w:val="single"/>
        </w:rPr>
        <w:t>UBLIC PROPERTY, SAFETY &amp; RECREATION</w:t>
      </w:r>
      <w:r w:rsidR="007B2B18" w:rsidRPr="00E06390">
        <w:rPr>
          <w:rFonts w:ascii="Arial" w:hAnsi="Arial" w:cs="Arial"/>
          <w:b/>
          <w:bCs/>
          <w:sz w:val="24"/>
          <w:szCs w:val="24"/>
          <w:u w:val="single"/>
        </w:rPr>
        <w:t xml:space="preserve"> </w:t>
      </w:r>
      <w:r w:rsidR="00EA1E2A" w:rsidRPr="00E06390">
        <w:rPr>
          <w:rFonts w:ascii="Arial" w:hAnsi="Arial" w:cs="Arial"/>
          <w:b/>
          <w:bCs/>
          <w:sz w:val="24"/>
          <w:szCs w:val="24"/>
          <w:u w:val="single"/>
        </w:rPr>
        <w:t xml:space="preserve">COMMITTEE </w:t>
      </w:r>
      <w:r w:rsidR="007B2B18" w:rsidRPr="00E06390">
        <w:rPr>
          <w:rFonts w:ascii="Arial" w:hAnsi="Arial" w:cs="Arial"/>
          <w:b/>
          <w:bCs/>
          <w:sz w:val="24"/>
          <w:szCs w:val="24"/>
          <w:u w:val="single"/>
        </w:rPr>
        <w:t>REPORT</w:t>
      </w:r>
      <w:r w:rsidR="00132124" w:rsidRPr="00E06390">
        <w:rPr>
          <w:rFonts w:ascii="Arial" w:hAnsi="Arial" w:cs="Arial"/>
          <w:b/>
          <w:bCs/>
          <w:sz w:val="24"/>
          <w:szCs w:val="24"/>
          <w:u w:val="single"/>
        </w:rPr>
        <w:t>:</w:t>
      </w:r>
      <w:r w:rsidR="00132124" w:rsidRPr="00E06390">
        <w:rPr>
          <w:rFonts w:ascii="Arial" w:hAnsi="Arial" w:cs="Arial"/>
          <w:bCs/>
          <w:sz w:val="24"/>
          <w:szCs w:val="24"/>
        </w:rPr>
        <w:t xml:space="preserve"> Chairperson</w:t>
      </w:r>
      <w:r w:rsidR="007A343A">
        <w:rPr>
          <w:rFonts w:ascii="Arial" w:hAnsi="Arial" w:cs="Arial"/>
          <w:bCs/>
          <w:sz w:val="24"/>
          <w:szCs w:val="24"/>
        </w:rPr>
        <w:t xml:space="preserve"> Guillemot</w:t>
      </w:r>
      <w:r w:rsidR="008B1C81">
        <w:rPr>
          <w:rFonts w:ascii="Arial" w:hAnsi="Arial" w:cs="Arial"/>
          <w:bCs/>
          <w:sz w:val="24"/>
          <w:szCs w:val="24"/>
        </w:rPr>
        <w:t xml:space="preserve"> reporting. </w:t>
      </w:r>
      <w:r w:rsidR="00056299">
        <w:rPr>
          <w:rFonts w:ascii="Arial" w:hAnsi="Arial" w:cs="Arial"/>
          <w:bCs/>
          <w:sz w:val="24"/>
          <w:szCs w:val="24"/>
        </w:rPr>
        <w:t xml:space="preserve"> </w:t>
      </w:r>
      <w:r w:rsidR="00271A77">
        <w:rPr>
          <w:rFonts w:ascii="Arial" w:hAnsi="Arial" w:cs="Arial"/>
          <w:bCs/>
          <w:sz w:val="24"/>
          <w:szCs w:val="24"/>
        </w:rPr>
        <w:t xml:space="preserve">Presented quote from Diamond Travers Landscaping LLC for dock installation and removal.  Motion Muleski Second Gapen to approve the </w:t>
      </w:r>
      <w:r w:rsidR="00CA2483">
        <w:rPr>
          <w:rFonts w:ascii="Arial" w:hAnsi="Arial" w:cs="Arial"/>
          <w:bCs/>
          <w:sz w:val="24"/>
          <w:szCs w:val="24"/>
        </w:rPr>
        <w:t>3-year</w:t>
      </w:r>
      <w:r w:rsidR="00271A77">
        <w:rPr>
          <w:rFonts w:ascii="Arial" w:hAnsi="Arial" w:cs="Arial"/>
          <w:bCs/>
          <w:sz w:val="24"/>
          <w:szCs w:val="24"/>
        </w:rPr>
        <w:t xml:space="preserve"> contract proposal 0000055 for $17,940.38/year Motion carried.  The committee discussed</w:t>
      </w:r>
      <w:r w:rsidR="00A70AC7">
        <w:rPr>
          <w:rFonts w:ascii="Arial" w:hAnsi="Arial" w:cs="Arial"/>
          <w:bCs/>
          <w:sz w:val="24"/>
          <w:szCs w:val="24"/>
        </w:rPr>
        <w:t xml:space="preserve"> a request from a member of the AAHC to lower the rental fee from $150.  The committee recommends lower</w:t>
      </w:r>
      <w:r w:rsidR="00D21894">
        <w:rPr>
          <w:rFonts w:ascii="Arial" w:hAnsi="Arial" w:cs="Arial"/>
          <w:bCs/>
          <w:sz w:val="24"/>
          <w:szCs w:val="24"/>
        </w:rPr>
        <w:t>ing</w:t>
      </w:r>
      <w:r w:rsidR="00A70AC7">
        <w:rPr>
          <w:rFonts w:ascii="Arial" w:hAnsi="Arial" w:cs="Arial"/>
          <w:bCs/>
          <w:sz w:val="24"/>
          <w:szCs w:val="24"/>
        </w:rPr>
        <w:t xml:space="preserve"> the fee to</w:t>
      </w:r>
      <w:r w:rsidR="00271A77">
        <w:rPr>
          <w:rFonts w:ascii="Arial" w:hAnsi="Arial" w:cs="Arial"/>
          <w:bCs/>
          <w:sz w:val="24"/>
          <w:szCs w:val="24"/>
        </w:rPr>
        <w:t xml:space="preserve"> $125 for the AAHC organization. Motion Guillemot Second Muleski to approve the new fee.  Motion carried.  Superintendent Lumaye talked about the repairs to the tornado siren that is currently on top of the ND papers. She presented a quote for the repairs </w:t>
      </w:r>
      <w:r w:rsidR="00577048">
        <w:rPr>
          <w:rFonts w:ascii="Arial" w:hAnsi="Arial" w:cs="Arial"/>
          <w:bCs/>
          <w:sz w:val="24"/>
          <w:szCs w:val="24"/>
        </w:rPr>
        <w:t>totaling</w:t>
      </w:r>
      <w:r w:rsidR="00271A77">
        <w:rPr>
          <w:rFonts w:ascii="Arial" w:hAnsi="Arial" w:cs="Arial"/>
          <w:bCs/>
          <w:sz w:val="24"/>
          <w:szCs w:val="24"/>
        </w:rPr>
        <w:t xml:space="preserve"> $4</w:t>
      </w:r>
      <w:r w:rsidR="00D21894">
        <w:rPr>
          <w:rFonts w:ascii="Arial" w:hAnsi="Arial" w:cs="Arial"/>
          <w:bCs/>
          <w:sz w:val="24"/>
          <w:szCs w:val="24"/>
        </w:rPr>
        <w:t>,</w:t>
      </w:r>
      <w:r w:rsidR="00271A77">
        <w:rPr>
          <w:rFonts w:ascii="Arial" w:hAnsi="Arial" w:cs="Arial"/>
          <w:bCs/>
          <w:sz w:val="24"/>
          <w:szCs w:val="24"/>
        </w:rPr>
        <w:t>852.40</w:t>
      </w:r>
      <w:r w:rsidR="00577048">
        <w:rPr>
          <w:rFonts w:ascii="Arial" w:hAnsi="Arial" w:cs="Arial"/>
          <w:bCs/>
          <w:sz w:val="24"/>
          <w:szCs w:val="24"/>
        </w:rPr>
        <w:t>, work has been completed.</w:t>
      </w:r>
      <w:r w:rsidR="00271A77">
        <w:rPr>
          <w:rFonts w:ascii="Arial" w:hAnsi="Arial" w:cs="Arial"/>
          <w:bCs/>
          <w:sz w:val="24"/>
          <w:szCs w:val="24"/>
        </w:rPr>
        <w:t xml:space="preserve">  Motion </w:t>
      </w:r>
      <w:r w:rsidR="00577048">
        <w:rPr>
          <w:rFonts w:ascii="Arial" w:hAnsi="Arial" w:cs="Arial"/>
          <w:bCs/>
          <w:sz w:val="24"/>
          <w:szCs w:val="24"/>
        </w:rPr>
        <w:t xml:space="preserve">Honkomp second Gapen to approve the payment to Frontline Warning Systems for $4852.40.  Motion carried.  </w:t>
      </w:r>
      <w:r w:rsidR="00E77F14">
        <w:rPr>
          <w:rFonts w:ascii="Arial" w:hAnsi="Arial" w:cs="Arial"/>
          <w:bCs/>
          <w:sz w:val="24"/>
          <w:szCs w:val="24"/>
        </w:rPr>
        <w:t xml:space="preserve">Motion </w:t>
      </w:r>
      <w:r w:rsidR="00577048">
        <w:rPr>
          <w:rFonts w:ascii="Arial" w:hAnsi="Arial" w:cs="Arial"/>
          <w:bCs/>
          <w:sz w:val="24"/>
          <w:szCs w:val="24"/>
        </w:rPr>
        <w:t>Honkomp</w:t>
      </w:r>
      <w:r w:rsidR="00BE6612">
        <w:rPr>
          <w:rFonts w:ascii="Arial" w:hAnsi="Arial" w:cs="Arial"/>
          <w:bCs/>
          <w:sz w:val="24"/>
          <w:szCs w:val="24"/>
        </w:rPr>
        <w:t xml:space="preserve"> </w:t>
      </w:r>
      <w:r w:rsidR="008B1C81">
        <w:rPr>
          <w:rFonts w:ascii="Arial" w:hAnsi="Arial" w:cs="Arial"/>
          <w:bCs/>
          <w:sz w:val="24"/>
          <w:szCs w:val="24"/>
        </w:rPr>
        <w:t>S</w:t>
      </w:r>
      <w:r w:rsidR="00E77F14">
        <w:rPr>
          <w:rFonts w:ascii="Arial" w:hAnsi="Arial" w:cs="Arial"/>
          <w:bCs/>
          <w:sz w:val="24"/>
          <w:szCs w:val="24"/>
        </w:rPr>
        <w:t>econd</w:t>
      </w:r>
      <w:r w:rsidR="00A613F6">
        <w:rPr>
          <w:rFonts w:ascii="Arial" w:hAnsi="Arial" w:cs="Arial"/>
          <w:bCs/>
          <w:sz w:val="24"/>
          <w:szCs w:val="24"/>
        </w:rPr>
        <w:t xml:space="preserve"> </w:t>
      </w:r>
      <w:r w:rsidR="00577048">
        <w:rPr>
          <w:rFonts w:ascii="Arial" w:hAnsi="Arial" w:cs="Arial"/>
          <w:bCs/>
          <w:sz w:val="24"/>
          <w:szCs w:val="24"/>
        </w:rPr>
        <w:t>Gapen</w:t>
      </w:r>
      <w:r w:rsidR="00E77F14">
        <w:rPr>
          <w:rFonts w:ascii="Arial" w:hAnsi="Arial" w:cs="Arial"/>
          <w:bCs/>
          <w:sz w:val="24"/>
          <w:szCs w:val="24"/>
        </w:rPr>
        <w:t xml:space="preserve"> to approve </w:t>
      </w:r>
      <w:r w:rsidR="00FF2C05" w:rsidRPr="00E06390">
        <w:rPr>
          <w:rFonts w:ascii="Arial" w:hAnsi="Arial" w:cs="Arial"/>
          <w:bCs/>
          <w:sz w:val="24"/>
          <w:szCs w:val="24"/>
        </w:rPr>
        <w:t>the Public Property Committee report. Motion carried.</w:t>
      </w:r>
    </w:p>
    <w:p w14:paraId="5F6418E7" w14:textId="77777777" w:rsidR="00AC6A94" w:rsidRPr="00E06390" w:rsidRDefault="00AC6A94" w:rsidP="003970BB">
      <w:pPr>
        <w:rPr>
          <w:rFonts w:ascii="Arial" w:hAnsi="Arial" w:cs="Arial"/>
          <w:bCs/>
          <w:sz w:val="24"/>
          <w:szCs w:val="24"/>
        </w:rPr>
      </w:pPr>
    </w:p>
    <w:p w14:paraId="6EBC1573" w14:textId="03962D19" w:rsidR="00FF2C05" w:rsidRPr="00E06390" w:rsidRDefault="00092211" w:rsidP="00373289">
      <w:pPr>
        <w:rPr>
          <w:rFonts w:ascii="Arial" w:hAnsi="Arial" w:cs="Arial"/>
          <w:sz w:val="24"/>
          <w:szCs w:val="24"/>
        </w:rPr>
      </w:pPr>
      <w:r w:rsidRPr="00E06390">
        <w:rPr>
          <w:rFonts w:ascii="Arial" w:hAnsi="Arial" w:cs="Arial"/>
          <w:b/>
          <w:sz w:val="24"/>
          <w:szCs w:val="24"/>
          <w:u w:val="single"/>
        </w:rPr>
        <w:t>WATER UTILITY COMMITTEE REPORT:</w:t>
      </w:r>
      <w:r w:rsidRPr="00E06390">
        <w:rPr>
          <w:rFonts w:ascii="Arial" w:hAnsi="Arial" w:cs="Arial"/>
          <w:sz w:val="24"/>
          <w:szCs w:val="24"/>
        </w:rPr>
        <w:t xml:space="preserve"> </w:t>
      </w:r>
      <w:r w:rsidR="00B81138" w:rsidRPr="00E06390">
        <w:rPr>
          <w:rFonts w:ascii="Arial" w:hAnsi="Arial" w:cs="Arial"/>
          <w:sz w:val="24"/>
          <w:szCs w:val="24"/>
        </w:rPr>
        <w:t>Chair</w:t>
      </w:r>
      <w:r w:rsidR="00A26243" w:rsidRPr="00E06390">
        <w:rPr>
          <w:rFonts w:ascii="Arial" w:hAnsi="Arial" w:cs="Arial"/>
          <w:sz w:val="24"/>
          <w:szCs w:val="24"/>
        </w:rPr>
        <w:t>person</w:t>
      </w:r>
      <w:r w:rsidR="00B81138" w:rsidRPr="00E06390">
        <w:rPr>
          <w:rFonts w:ascii="Arial" w:hAnsi="Arial" w:cs="Arial"/>
          <w:sz w:val="24"/>
          <w:szCs w:val="24"/>
        </w:rPr>
        <w:t xml:space="preserve"> </w:t>
      </w:r>
      <w:r w:rsidR="00277CB0" w:rsidRPr="00E06390">
        <w:rPr>
          <w:rFonts w:ascii="Arial" w:hAnsi="Arial" w:cs="Arial"/>
          <w:sz w:val="24"/>
          <w:szCs w:val="24"/>
        </w:rPr>
        <w:t>Jamie Biegel</w:t>
      </w:r>
      <w:r w:rsidR="00C174B2" w:rsidRPr="00E06390">
        <w:rPr>
          <w:rFonts w:ascii="Arial" w:hAnsi="Arial" w:cs="Arial"/>
          <w:sz w:val="24"/>
          <w:szCs w:val="24"/>
        </w:rPr>
        <w:t xml:space="preserve"> reporting.</w:t>
      </w:r>
      <w:r w:rsidR="00E74BE9">
        <w:rPr>
          <w:rFonts w:ascii="Arial" w:hAnsi="Arial" w:cs="Arial"/>
          <w:sz w:val="24"/>
          <w:szCs w:val="24"/>
        </w:rPr>
        <w:t xml:space="preserve">  </w:t>
      </w:r>
      <w:r w:rsidR="00577048">
        <w:rPr>
          <w:rFonts w:ascii="Arial" w:hAnsi="Arial" w:cs="Arial"/>
          <w:sz w:val="24"/>
          <w:szCs w:val="24"/>
        </w:rPr>
        <w:t>Superintendent Lumaye provided an update on S</w:t>
      </w:r>
      <w:r w:rsidR="00D21894">
        <w:rPr>
          <w:rFonts w:ascii="Arial" w:hAnsi="Arial" w:cs="Arial"/>
          <w:sz w:val="24"/>
          <w:szCs w:val="24"/>
        </w:rPr>
        <w:t>DW</w:t>
      </w:r>
      <w:r w:rsidR="00577048">
        <w:rPr>
          <w:rFonts w:ascii="Arial" w:hAnsi="Arial" w:cs="Arial"/>
          <w:sz w:val="24"/>
          <w:szCs w:val="24"/>
        </w:rPr>
        <w:t xml:space="preserve">L application and Amended resolution 24-04 amending the reimbursement amount as suggested by the DNR to be $1,205,115 to cover any construction expenses.  Motion Biegel Second Muleski to approve the amended amount for resolution 24-04.  Motion carried. Superintendent Lumaye presented the UW-Madison report card for the Biron Water Utility.  Honkomp suggested this be added to the newsletter.  </w:t>
      </w:r>
      <w:r w:rsidR="005B724E">
        <w:rPr>
          <w:rFonts w:ascii="Arial" w:hAnsi="Arial" w:cs="Arial"/>
          <w:sz w:val="24"/>
          <w:szCs w:val="24"/>
        </w:rPr>
        <w:t xml:space="preserve">Motion </w:t>
      </w:r>
      <w:r w:rsidR="00220948">
        <w:rPr>
          <w:rFonts w:ascii="Arial" w:hAnsi="Arial" w:cs="Arial"/>
          <w:sz w:val="24"/>
          <w:szCs w:val="24"/>
        </w:rPr>
        <w:t>Muleski</w:t>
      </w:r>
      <w:r w:rsidR="000D193D">
        <w:rPr>
          <w:rFonts w:ascii="Arial" w:hAnsi="Arial" w:cs="Arial"/>
          <w:sz w:val="24"/>
          <w:szCs w:val="24"/>
        </w:rPr>
        <w:t xml:space="preserve">, </w:t>
      </w:r>
      <w:r w:rsidR="008B1C81">
        <w:rPr>
          <w:rFonts w:ascii="Arial" w:hAnsi="Arial" w:cs="Arial"/>
          <w:sz w:val="24"/>
          <w:szCs w:val="24"/>
        </w:rPr>
        <w:t>S</w:t>
      </w:r>
      <w:r w:rsidR="005B724E">
        <w:rPr>
          <w:rFonts w:ascii="Arial" w:hAnsi="Arial" w:cs="Arial"/>
          <w:sz w:val="24"/>
          <w:szCs w:val="24"/>
        </w:rPr>
        <w:t xml:space="preserve">econd </w:t>
      </w:r>
      <w:r w:rsidR="00577048">
        <w:rPr>
          <w:rFonts w:ascii="Arial" w:hAnsi="Arial" w:cs="Arial"/>
          <w:sz w:val="24"/>
          <w:szCs w:val="24"/>
        </w:rPr>
        <w:t>Honkomp</w:t>
      </w:r>
      <w:r w:rsidR="003C00B1">
        <w:rPr>
          <w:rFonts w:ascii="Arial" w:hAnsi="Arial" w:cs="Arial"/>
          <w:sz w:val="24"/>
          <w:szCs w:val="24"/>
        </w:rPr>
        <w:t xml:space="preserve"> </w:t>
      </w:r>
      <w:r w:rsidR="005B724E">
        <w:rPr>
          <w:rFonts w:ascii="Arial" w:hAnsi="Arial" w:cs="Arial"/>
          <w:sz w:val="24"/>
          <w:szCs w:val="24"/>
        </w:rPr>
        <w:t xml:space="preserve">to approve </w:t>
      </w:r>
      <w:r w:rsidR="001837E6">
        <w:rPr>
          <w:rFonts w:ascii="Arial" w:hAnsi="Arial" w:cs="Arial"/>
          <w:sz w:val="24"/>
          <w:szCs w:val="24"/>
        </w:rPr>
        <w:t>the W</w:t>
      </w:r>
      <w:r w:rsidR="005B724E">
        <w:rPr>
          <w:rFonts w:ascii="Arial" w:hAnsi="Arial" w:cs="Arial"/>
          <w:sz w:val="24"/>
          <w:szCs w:val="24"/>
        </w:rPr>
        <w:t xml:space="preserve">ater </w:t>
      </w:r>
      <w:r w:rsidR="001837E6">
        <w:rPr>
          <w:rFonts w:ascii="Arial" w:hAnsi="Arial" w:cs="Arial"/>
          <w:sz w:val="24"/>
          <w:szCs w:val="24"/>
        </w:rPr>
        <w:t>U</w:t>
      </w:r>
      <w:r w:rsidR="005B724E">
        <w:rPr>
          <w:rFonts w:ascii="Arial" w:hAnsi="Arial" w:cs="Arial"/>
          <w:sz w:val="24"/>
          <w:szCs w:val="24"/>
        </w:rPr>
        <w:t xml:space="preserve">tility </w:t>
      </w:r>
      <w:r w:rsidR="001837E6">
        <w:rPr>
          <w:rFonts w:ascii="Arial" w:hAnsi="Arial" w:cs="Arial"/>
          <w:sz w:val="24"/>
          <w:szCs w:val="24"/>
        </w:rPr>
        <w:t>C</w:t>
      </w:r>
      <w:r w:rsidR="005B724E">
        <w:rPr>
          <w:rFonts w:ascii="Arial" w:hAnsi="Arial" w:cs="Arial"/>
          <w:sz w:val="24"/>
          <w:szCs w:val="24"/>
        </w:rPr>
        <w:t xml:space="preserve">ommittee report. Motion carried. </w:t>
      </w:r>
    </w:p>
    <w:p w14:paraId="25E84118" w14:textId="77777777" w:rsidR="007E1BC0" w:rsidRPr="00E06390" w:rsidRDefault="007E1BC0" w:rsidP="00373289">
      <w:pPr>
        <w:rPr>
          <w:rFonts w:ascii="Arial" w:hAnsi="Arial" w:cs="Arial"/>
          <w:b/>
          <w:sz w:val="24"/>
          <w:szCs w:val="24"/>
          <w:u w:val="single"/>
        </w:rPr>
      </w:pPr>
    </w:p>
    <w:p w14:paraId="6614C6A3" w14:textId="63ED5EE6" w:rsidR="00CA6B2B" w:rsidRPr="00E06390" w:rsidRDefault="00CF6BB0" w:rsidP="00733331">
      <w:pPr>
        <w:rPr>
          <w:rFonts w:ascii="Arial" w:hAnsi="Arial" w:cs="Arial"/>
          <w:sz w:val="24"/>
          <w:szCs w:val="24"/>
        </w:rPr>
      </w:pPr>
      <w:r w:rsidRPr="00E06390">
        <w:rPr>
          <w:rFonts w:ascii="Arial" w:hAnsi="Arial" w:cs="Arial"/>
          <w:b/>
          <w:sz w:val="24"/>
          <w:szCs w:val="24"/>
          <w:u w:val="single"/>
        </w:rPr>
        <w:t>WASTEWATER COMMISSION REPORT</w:t>
      </w:r>
      <w:r w:rsidR="00132124" w:rsidRPr="00E06390">
        <w:rPr>
          <w:rFonts w:ascii="Arial" w:hAnsi="Arial" w:cs="Arial"/>
          <w:b/>
          <w:sz w:val="24"/>
          <w:szCs w:val="24"/>
          <w:u w:val="single"/>
        </w:rPr>
        <w:t>:</w:t>
      </w:r>
      <w:r w:rsidR="00132124" w:rsidRPr="00E06390">
        <w:rPr>
          <w:rFonts w:ascii="Arial" w:hAnsi="Arial" w:cs="Arial"/>
          <w:sz w:val="24"/>
          <w:szCs w:val="24"/>
        </w:rPr>
        <w:t xml:space="preserve"> Note</w:t>
      </w:r>
      <w:r w:rsidR="0070052C" w:rsidRPr="00E06390">
        <w:rPr>
          <w:rFonts w:ascii="Arial" w:hAnsi="Arial" w:cs="Arial"/>
          <w:i/>
          <w:sz w:val="24"/>
          <w:szCs w:val="24"/>
        </w:rPr>
        <w:t>: The Waste</w:t>
      </w:r>
      <w:r w:rsidR="00C81F20" w:rsidRPr="00E06390">
        <w:rPr>
          <w:rFonts w:ascii="Arial" w:hAnsi="Arial" w:cs="Arial"/>
          <w:i/>
          <w:sz w:val="24"/>
          <w:szCs w:val="24"/>
        </w:rPr>
        <w:t>w</w:t>
      </w:r>
      <w:r w:rsidR="0070052C" w:rsidRPr="00E06390">
        <w:rPr>
          <w:rFonts w:ascii="Arial" w:hAnsi="Arial" w:cs="Arial"/>
          <w:i/>
          <w:sz w:val="24"/>
          <w:szCs w:val="24"/>
        </w:rPr>
        <w:t>ater Treatment Plant is operated &amp; staffed by the City of Wisconsin Rapids.  One member of the Village of Biron Board of Trustees is an acting member of the Commission</w:t>
      </w:r>
      <w:r w:rsidR="008C18F6" w:rsidRPr="00E06390">
        <w:rPr>
          <w:rFonts w:ascii="Arial" w:hAnsi="Arial" w:cs="Arial"/>
          <w:sz w:val="24"/>
          <w:szCs w:val="24"/>
        </w:rPr>
        <w:t>.</w:t>
      </w:r>
      <w:r w:rsidR="00C16CF7" w:rsidRPr="00E06390">
        <w:rPr>
          <w:rFonts w:ascii="Arial" w:hAnsi="Arial" w:cs="Arial"/>
          <w:sz w:val="24"/>
          <w:szCs w:val="24"/>
        </w:rPr>
        <w:t xml:space="preserve"> </w:t>
      </w:r>
      <w:r w:rsidR="00E40A8D">
        <w:rPr>
          <w:rFonts w:ascii="Arial" w:hAnsi="Arial" w:cs="Arial"/>
          <w:sz w:val="24"/>
          <w:szCs w:val="24"/>
        </w:rPr>
        <w:t xml:space="preserve"> </w:t>
      </w:r>
      <w:r w:rsidR="003C00B1">
        <w:rPr>
          <w:rFonts w:ascii="Arial" w:hAnsi="Arial" w:cs="Arial"/>
          <w:sz w:val="24"/>
          <w:szCs w:val="24"/>
        </w:rPr>
        <w:t xml:space="preserve">Minutes from </w:t>
      </w:r>
      <w:r w:rsidR="00577048">
        <w:rPr>
          <w:rFonts w:ascii="Arial" w:hAnsi="Arial" w:cs="Arial"/>
          <w:sz w:val="24"/>
          <w:szCs w:val="24"/>
        </w:rPr>
        <w:t>June 11</w:t>
      </w:r>
      <w:r w:rsidR="00577048" w:rsidRPr="00577048">
        <w:rPr>
          <w:rFonts w:ascii="Arial" w:hAnsi="Arial" w:cs="Arial"/>
          <w:sz w:val="24"/>
          <w:szCs w:val="24"/>
          <w:vertAlign w:val="superscript"/>
        </w:rPr>
        <w:t>th</w:t>
      </w:r>
      <w:r w:rsidR="00577048">
        <w:rPr>
          <w:rFonts w:ascii="Arial" w:hAnsi="Arial" w:cs="Arial"/>
          <w:sz w:val="24"/>
          <w:szCs w:val="24"/>
        </w:rPr>
        <w:t xml:space="preserve"> and June 17</w:t>
      </w:r>
      <w:r w:rsidR="00577048" w:rsidRPr="00577048">
        <w:rPr>
          <w:rFonts w:ascii="Arial" w:hAnsi="Arial" w:cs="Arial"/>
          <w:sz w:val="24"/>
          <w:szCs w:val="24"/>
          <w:vertAlign w:val="superscript"/>
        </w:rPr>
        <w:t>th</w:t>
      </w:r>
      <w:r w:rsidR="00220948">
        <w:rPr>
          <w:rFonts w:ascii="Arial" w:hAnsi="Arial" w:cs="Arial"/>
          <w:sz w:val="24"/>
          <w:szCs w:val="24"/>
        </w:rPr>
        <w:t xml:space="preserve">, </w:t>
      </w:r>
      <w:r w:rsidR="00132124">
        <w:rPr>
          <w:rFonts w:ascii="Arial" w:hAnsi="Arial" w:cs="Arial"/>
          <w:sz w:val="24"/>
          <w:szCs w:val="24"/>
        </w:rPr>
        <w:t>2025</w:t>
      </w:r>
      <w:r w:rsidR="003C00B1">
        <w:rPr>
          <w:rFonts w:ascii="Arial" w:hAnsi="Arial" w:cs="Arial"/>
          <w:sz w:val="24"/>
          <w:szCs w:val="24"/>
        </w:rPr>
        <w:t xml:space="preserve"> meeting</w:t>
      </w:r>
      <w:r w:rsidR="008B1C81">
        <w:rPr>
          <w:rFonts w:ascii="Arial" w:hAnsi="Arial" w:cs="Arial"/>
          <w:sz w:val="24"/>
          <w:szCs w:val="24"/>
        </w:rPr>
        <w:t>.</w:t>
      </w:r>
      <w:r w:rsidR="003C00B1">
        <w:rPr>
          <w:rFonts w:ascii="Arial" w:hAnsi="Arial" w:cs="Arial"/>
          <w:sz w:val="24"/>
          <w:szCs w:val="24"/>
        </w:rPr>
        <w:t xml:space="preserve"> Motion </w:t>
      </w:r>
      <w:r w:rsidR="00577048">
        <w:rPr>
          <w:rFonts w:ascii="Arial" w:hAnsi="Arial" w:cs="Arial"/>
          <w:sz w:val="24"/>
          <w:szCs w:val="24"/>
        </w:rPr>
        <w:t>Honkomp</w:t>
      </w:r>
      <w:r w:rsidR="0018515A">
        <w:rPr>
          <w:rFonts w:ascii="Arial" w:hAnsi="Arial" w:cs="Arial"/>
          <w:sz w:val="24"/>
          <w:szCs w:val="24"/>
        </w:rPr>
        <w:t xml:space="preserve">, </w:t>
      </w:r>
      <w:r w:rsidR="008B1C81">
        <w:rPr>
          <w:rFonts w:ascii="Arial" w:hAnsi="Arial" w:cs="Arial"/>
          <w:sz w:val="24"/>
          <w:szCs w:val="24"/>
        </w:rPr>
        <w:t>S</w:t>
      </w:r>
      <w:r w:rsidR="003C00B1">
        <w:rPr>
          <w:rFonts w:ascii="Arial" w:hAnsi="Arial" w:cs="Arial"/>
          <w:sz w:val="24"/>
          <w:szCs w:val="24"/>
        </w:rPr>
        <w:t>econd</w:t>
      </w:r>
      <w:r w:rsidR="008B1C81">
        <w:rPr>
          <w:rFonts w:ascii="Arial" w:hAnsi="Arial" w:cs="Arial"/>
          <w:sz w:val="24"/>
          <w:szCs w:val="24"/>
        </w:rPr>
        <w:t xml:space="preserve"> </w:t>
      </w:r>
      <w:r w:rsidR="00577048">
        <w:rPr>
          <w:rFonts w:ascii="Arial" w:hAnsi="Arial" w:cs="Arial"/>
          <w:sz w:val="24"/>
          <w:szCs w:val="24"/>
        </w:rPr>
        <w:t>Guillemot</w:t>
      </w:r>
      <w:r w:rsidR="003C00B1">
        <w:rPr>
          <w:rFonts w:ascii="Arial" w:hAnsi="Arial" w:cs="Arial"/>
          <w:sz w:val="24"/>
          <w:szCs w:val="24"/>
        </w:rPr>
        <w:t xml:space="preserve"> to approve the </w:t>
      </w:r>
      <w:r w:rsidR="00BD6202">
        <w:rPr>
          <w:rFonts w:ascii="Arial" w:hAnsi="Arial" w:cs="Arial"/>
          <w:sz w:val="24"/>
          <w:szCs w:val="24"/>
        </w:rPr>
        <w:t>Wastewater</w:t>
      </w:r>
      <w:r w:rsidR="003C00B1">
        <w:rPr>
          <w:rFonts w:ascii="Arial" w:hAnsi="Arial" w:cs="Arial"/>
          <w:sz w:val="24"/>
          <w:szCs w:val="24"/>
        </w:rPr>
        <w:t xml:space="preserve"> commission report. Motion carried. </w:t>
      </w:r>
    </w:p>
    <w:p w14:paraId="2269FD2A" w14:textId="77777777" w:rsidR="00DA07F4" w:rsidRPr="00E06390" w:rsidRDefault="00DA07F4" w:rsidP="00CA6B2B">
      <w:pPr>
        <w:rPr>
          <w:rFonts w:ascii="Arial" w:hAnsi="Arial" w:cs="Arial"/>
          <w:sz w:val="24"/>
          <w:szCs w:val="24"/>
        </w:rPr>
      </w:pPr>
    </w:p>
    <w:p w14:paraId="331165B4" w14:textId="1EA43B1C" w:rsidR="00C72082" w:rsidRPr="005D3236" w:rsidRDefault="00ED2124" w:rsidP="00C84EEE">
      <w:pPr>
        <w:rPr>
          <w:rFonts w:ascii="Arial" w:hAnsi="Arial" w:cs="Arial"/>
          <w:b/>
          <w:bCs/>
          <w:sz w:val="24"/>
          <w:szCs w:val="24"/>
          <w:u w:val="single"/>
        </w:rPr>
      </w:pPr>
      <w:r w:rsidRPr="00E06390">
        <w:rPr>
          <w:rFonts w:ascii="Arial" w:hAnsi="Arial" w:cs="Arial"/>
          <w:b/>
          <w:bCs/>
          <w:sz w:val="24"/>
          <w:szCs w:val="24"/>
          <w:u w:val="single"/>
        </w:rPr>
        <w:t>NEW BUSINESS</w:t>
      </w:r>
      <w:r w:rsidR="00F13764">
        <w:rPr>
          <w:rFonts w:ascii="Arial" w:hAnsi="Arial" w:cs="Arial"/>
          <w:b/>
          <w:bCs/>
          <w:sz w:val="24"/>
          <w:szCs w:val="24"/>
          <w:u w:val="single"/>
        </w:rPr>
        <w:t>:</w:t>
      </w:r>
      <w:r w:rsidR="00F13764" w:rsidRPr="00F13764">
        <w:rPr>
          <w:rFonts w:ascii="Arial" w:hAnsi="Arial" w:cs="Arial"/>
          <w:sz w:val="24"/>
          <w:szCs w:val="24"/>
        </w:rPr>
        <w:t xml:space="preserve">  </w:t>
      </w:r>
      <w:r w:rsidR="003C00B1">
        <w:rPr>
          <w:rFonts w:ascii="Arial" w:hAnsi="Arial" w:cs="Arial"/>
          <w:sz w:val="24"/>
          <w:szCs w:val="24"/>
        </w:rPr>
        <w:t xml:space="preserve"> </w:t>
      </w:r>
      <w:r w:rsidR="00D21894">
        <w:rPr>
          <w:rFonts w:ascii="Arial" w:hAnsi="Arial" w:cs="Arial"/>
          <w:sz w:val="24"/>
          <w:szCs w:val="24"/>
        </w:rPr>
        <w:t>none</w:t>
      </w:r>
    </w:p>
    <w:p w14:paraId="040191CA" w14:textId="4B42B345" w:rsidR="00D87348" w:rsidRPr="00E06390" w:rsidRDefault="00D87348" w:rsidP="00C84EEE">
      <w:pPr>
        <w:rPr>
          <w:rFonts w:ascii="Arial" w:hAnsi="Arial" w:cs="Arial"/>
          <w:b/>
          <w:bCs/>
          <w:sz w:val="24"/>
          <w:szCs w:val="24"/>
          <w:u w:val="single"/>
        </w:rPr>
      </w:pPr>
    </w:p>
    <w:p w14:paraId="0A031699" w14:textId="3E9DB77E" w:rsidR="00301CDC" w:rsidRPr="00E06390" w:rsidRDefault="00FA3892" w:rsidP="006C36B2">
      <w:pPr>
        <w:pStyle w:val="ListParagraph"/>
        <w:tabs>
          <w:tab w:val="left" w:pos="0"/>
        </w:tabs>
        <w:ind w:left="0"/>
        <w:rPr>
          <w:rFonts w:ascii="Arial" w:hAnsi="Arial" w:cs="Arial"/>
          <w:bCs/>
          <w:noProof/>
          <w:sz w:val="24"/>
          <w:szCs w:val="24"/>
        </w:rPr>
      </w:pPr>
      <w:r w:rsidRPr="00E06390">
        <w:rPr>
          <w:rFonts w:ascii="Arial" w:hAnsi="Arial" w:cs="Arial"/>
          <w:b/>
          <w:noProof/>
          <w:sz w:val="24"/>
          <w:szCs w:val="24"/>
          <w:u w:val="single"/>
        </w:rPr>
        <w:t xml:space="preserve">PRESIDENT’S </w:t>
      </w:r>
      <w:r w:rsidR="005D4DF7" w:rsidRPr="00E06390">
        <w:rPr>
          <w:rFonts w:ascii="Arial" w:hAnsi="Arial" w:cs="Arial"/>
          <w:b/>
          <w:noProof/>
          <w:sz w:val="24"/>
          <w:szCs w:val="24"/>
          <w:u w:val="single"/>
        </w:rPr>
        <w:t>REPORT</w:t>
      </w:r>
      <w:r w:rsidR="00C534D5" w:rsidRPr="00E06390">
        <w:rPr>
          <w:rFonts w:ascii="Arial" w:hAnsi="Arial" w:cs="Arial"/>
          <w:b/>
          <w:noProof/>
          <w:sz w:val="24"/>
          <w:szCs w:val="24"/>
          <w:u w:val="single"/>
        </w:rPr>
        <w:t>:</w:t>
      </w:r>
      <w:r w:rsidR="00BA17D6">
        <w:rPr>
          <w:rFonts w:ascii="Arial" w:hAnsi="Arial" w:cs="Arial"/>
          <w:bCs/>
          <w:noProof/>
          <w:sz w:val="24"/>
          <w:szCs w:val="24"/>
        </w:rPr>
        <w:t xml:space="preserve"> President Jon Evenson</w:t>
      </w:r>
      <w:r w:rsidR="00152B26">
        <w:rPr>
          <w:rFonts w:ascii="Arial" w:hAnsi="Arial" w:cs="Arial"/>
          <w:bCs/>
          <w:noProof/>
          <w:sz w:val="24"/>
          <w:szCs w:val="24"/>
        </w:rPr>
        <w:t xml:space="preserve"> mentioned a few business park projects that are in the works but no detail to provide at this point. </w:t>
      </w:r>
    </w:p>
    <w:p w14:paraId="78F0D365" w14:textId="77777777" w:rsidR="00980E46" w:rsidRDefault="00980E46" w:rsidP="00922E01">
      <w:pPr>
        <w:pStyle w:val="v1msonormal"/>
        <w:shd w:val="clear" w:color="auto" w:fill="FFFFFF"/>
        <w:spacing w:before="0" w:beforeAutospacing="0" w:after="0" w:afterAutospacing="0"/>
        <w:rPr>
          <w:rFonts w:ascii="Arial" w:hAnsi="Arial" w:cs="Arial"/>
          <w:b/>
          <w:u w:val="single"/>
        </w:rPr>
      </w:pPr>
    </w:p>
    <w:p w14:paraId="6499DD60" w14:textId="4FEE6FDD" w:rsidR="00922E01" w:rsidRPr="00922E01" w:rsidRDefault="00410174" w:rsidP="00922E01">
      <w:pPr>
        <w:pStyle w:val="v1msonormal"/>
        <w:shd w:val="clear" w:color="auto" w:fill="FFFFFF"/>
        <w:spacing w:before="0" w:beforeAutospacing="0" w:after="0" w:afterAutospacing="0"/>
        <w:rPr>
          <w:rFonts w:ascii="Arial" w:hAnsi="Arial" w:cs="Arial"/>
          <w:color w:val="2C363A"/>
        </w:rPr>
      </w:pPr>
      <w:r w:rsidRPr="00E06390">
        <w:rPr>
          <w:rFonts w:ascii="Arial" w:hAnsi="Arial" w:cs="Arial"/>
          <w:b/>
          <w:u w:val="single"/>
        </w:rPr>
        <w:t>A</w:t>
      </w:r>
      <w:r w:rsidR="00EE1773" w:rsidRPr="00E06390">
        <w:rPr>
          <w:rFonts w:ascii="Arial" w:hAnsi="Arial" w:cs="Arial"/>
          <w:b/>
          <w:u w:val="single"/>
        </w:rPr>
        <w:t>DJOURN</w:t>
      </w:r>
      <w:r w:rsidR="008B1C81" w:rsidRPr="00E06390">
        <w:rPr>
          <w:rFonts w:ascii="Arial" w:hAnsi="Arial" w:cs="Arial"/>
          <w:b/>
          <w:u w:val="single"/>
        </w:rPr>
        <w:t>:</w:t>
      </w:r>
      <w:r w:rsidR="008B1C81" w:rsidRPr="00E06390">
        <w:rPr>
          <w:rFonts w:ascii="Arial" w:hAnsi="Arial" w:cs="Arial"/>
          <w:b/>
        </w:rPr>
        <w:t xml:space="preserve"> </w:t>
      </w:r>
      <w:r w:rsidR="008B1C81" w:rsidRPr="00E06390">
        <w:rPr>
          <w:rFonts w:ascii="Arial" w:hAnsi="Arial" w:cs="Arial"/>
        </w:rPr>
        <w:t>Motion</w:t>
      </w:r>
      <w:r w:rsidR="00922E01" w:rsidRPr="00922E01">
        <w:rPr>
          <w:rFonts w:ascii="Arial" w:hAnsi="Arial" w:cs="Arial"/>
          <w:color w:val="2C363A"/>
        </w:rPr>
        <w:t xml:space="preserve"> </w:t>
      </w:r>
      <w:r w:rsidR="00220948">
        <w:rPr>
          <w:rFonts w:ascii="Arial" w:hAnsi="Arial" w:cs="Arial"/>
          <w:color w:val="2C363A"/>
        </w:rPr>
        <w:t>Honkomp</w:t>
      </w:r>
      <w:r w:rsidR="008B1C81">
        <w:rPr>
          <w:rFonts w:ascii="Arial" w:hAnsi="Arial" w:cs="Arial"/>
          <w:color w:val="2C363A"/>
        </w:rPr>
        <w:t>,</w:t>
      </w:r>
      <w:r w:rsidR="00922E01" w:rsidRPr="00922E01">
        <w:rPr>
          <w:rFonts w:ascii="Arial" w:hAnsi="Arial" w:cs="Arial"/>
          <w:color w:val="2C363A"/>
        </w:rPr>
        <w:t xml:space="preserve"> </w:t>
      </w:r>
      <w:r w:rsidR="008B1C81">
        <w:rPr>
          <w:rFonts w:ascii="Arial" w:hAnsi="Arial" w:cs="Arial"/>
          <w:color w:val="2C363A"/>
        </w:rPr>
        <w:t>S</w:t>
      </w:r>
      <w:r w:rsidR="00922E01" w:rsidRPr="00922E01">
        <w:rPr>
          <w:rFonts w:ascii="Arial" w:hAnsi="Arial" w:cs="Arial"/>
          <w:color w:val="2C363A"/>
        </w:rPr>
        <w:t xml:space="preserve">econd </w:t>
      </w:r>
      <w:r w:rsidR="00577048">
        <w:rPr>
          <w:rFonts w:ascii="Arial" w:hAnsi="Arial" w:cs="Arial"/>
          <w:color w:val="2C363A"/>
        </w:rPr>
        <w:t>Muleski</w:t>
      </w:r>
      <w:r w:rsidR="00922E01" w:rsidRPr="00922E01">
        <w:rPr>
          <w:rFonts w:ascii="Arial" w:hAnsi="Arial" w:cs="Arial"/>
          <w:color w:val="2C363A"/>
        </w:rPr>
        <w:t xml:space="preserve"> to adjourn</w:t>
      </w:r>
      <w:r w:rsidR="00371F61">
        <w:rPr>
          <w:rFonts w:ascii="Arial" w:hAnsi="Arial" w:cs="Arial"/>
          <w:color w:val="2C363A"/>
        </w:rPr>
        <w:t xml:space="preserve"> at</w:t>
      </w:r>
      <w:r w:rsidR="00960F39">
        <w:rPr>
          <w:rFonts w:ascii="Arial" w:hAnsi="Arial" w:cs="Arial"/>
          <w:color w:val="2C363A"/>
        </w:rPr>
        <w:t xml:space="preserve"> </w:t>
      </w:r>
      <w:r w:rsidR="00577048">
        <w:rPr>
          <w:rFonts w:ascii="Arial" w:hAnsi="Arial" w:cs="Arial"/>
          <w:color w:val="2C363A"/>
        </w:rPr>
        <w:t>8:25p</w:t>
      </w:r>
      <w:r w:rsidR="00CD409A">
        <w:rPr>
          <w:rFonts w:ascii="Arial" w:hAnsi="Arial" w:cs="Arial"/>
          <w:color w:val="2C363A"/>
        </w:rPr>
        <w:t>m,</w:t>
      </w:r>
      <w:r w:rsidR="005B5F60">
        <w:rPr>
          <w:rFonts w:ascii="Arial" w:hAnsi="Arial" w:cs="Arial"/>
          <w:color w:val="2C363A"/>
        </w:rPr>
        <w:t xml:space="preserve"> Motion carried.</w:t>
      </w:r>
    </w:p>
    <w:p w14:paraId="4374EE97" w14:textId="77777777" w:rsidR="00CD409A" w:rsidRDefault="00CD409A" w:rsidP="00EF70BB">
      <w:pPr>
        <w:rPr>
          <w:rFonts w:ascii="Arial" w:hAnsi="Arial" w:cs="Arial"/>
          <w:sz w:val="24"/>
          <w:szCs w:val="24"/>
        </w:rPr>
      </w:pPr>
    </w:p>
    <w:p w14:paraId="15C30453" w14:textId="77777777" w:rsidR="00CD409A" w:rsidRDefault="00CD409A" w:rsidP="00EF70BB">
      <w:pPr>
        <w:rPr>
          <w:rFonts w:ascii="Arial" w:hAnsi="Arial" w:cs="Arial"/>
          <w:sz w:val="24"/>
          <w:szCs w:val="24"/>
        </w:rPr>
      </w:pPr>
    </w:p>
    <w:p w14:paraId="3BFABC9B" w14:textId="77777777" w:rsidR="00CD409A" w:rsidRDefault="00CD409A" w:rsidP="00EF70BB">
      <w:pPr>
        <w:rPr>
          <w:rFonts w:ascii="Arial" w:hAnsi="Arial" w:cs="Arial"/>
          <w:sz w:val="24"/>
          <w:szCs w:val="24"/>
        </w:rPr>
      </w:pPr>
    </w:p>
    <w:p w14:paraId="7EA61E1C" w14:textId="7589A137" w:rsidR="00EF70BB" w:rsidRPr="00E06390" w:rsidRDefault="00CD5277" w:rsidP="00EF70BB">
      <w:pPr>
        <w:rPr>
          <w:rFonts w:ascii="Arial" w:hAnsi="Arial" w:cs="Arial"/>
          <w:sz w:val="24"/>
          <w:szCs w:val="24"/>
        </w:rPr>
      </w:pPr>
      <w:r w:rsidRPr="00E06390">
        <w:rPr>
          <w:rFonts w:ascii="Arial" w:hAnsi="Arial" w:cs="Arial"/>
          <w:sz w:val="24"/>
          <w:szCs w:val="24"/>
        </w:rPr>
        <w:t>Respectfully Submitted,</w:t>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t>Approved by Biron Board of Trustees</w:t>
      </w:r>
    </w:p>
    <w:p w14:paraId="45DE039E" w14:textId="77777777" w:rsidR="00A40000" w:rsidRPr="00E06390" w:rsidRDefault="00A40000" w:rsidP="00EF70BB">
      <w:pPr>
        <w:ind w:left="5760"/>
        <w:rPr>
          <w:rFonts w:ascii="Arial" w:hAnsi="Arial" w:cs="Arial"/>
          <w:sz w:val="24"/>
          <w:szCs w:val="24"/>
        </w:rPr>
      </w:pPr>
    </w:p>
    <w:p w14:paraId="713DB084" w14:textId="77777777" w:rsidR="00EF70BB" w:rsidRPr="00E06390" w:rsidRDefault="00EF70BB" w:rsidP="00EF70BB">
      <w:pPr>
        <w:ind w:left="5760"/>
        <w:rPr>
          <w:rFonts w:ascii="Arial" w:hAnsi="Arial" w:cs="Arial"/>
          <w:sz w:val="24"/>
          <w:szCs w:val="24"/>
        </w:rPr>
      </w:pPr>
      <w:r w:rsidRPr="00E06390">
        <w:rPr>
          <w:rFonts w:ascii="Arial" w:hAnsi="Arial" w:cs="Arial"/>
          <w:sz w:val="24"/>
          <w:szCs w:val="24"/>
        </w:rPr>
        <w:t>Date:</w:t>
      </w:r>
      <w:r w:rsidR="008C4DCC" w:rsidRPr="00E06390">
        <w:rPr>
          <w:rFonts w:ascii="Arial" w:hAnsi="Arial" w:cs="Arial"/>
          <w:sz w:val="24"/>
          <w:szCs w:val="24"/>
        </w:rPr>
        <w:t xml:space="preserve">   </w:t>
      </w:r>
      <w:r w:rsidRPr="00E06390">
        <w:rPr>
          <w:rFonts w:ascii="Arial" w:hAnsi="Arial" w:cs="Arial"/>
          <w:sz w:val="24"/>
          <w:szCs w:val="24"/>
        </w:rPr>
        <w:t>_________________________</w:t>
      </w:r>
    </w:p>
    <w:p w14:paraId="66A9BC46" w14:textId="379A8CD8" w:rsidR="00945F40" w:rsidRPr="00E06390" w:rsidRDefault="00802874" w:rsidP="00945F40">
      <w:pPr>
        <w:rPr>
          <w:rFonts w:ascii="Arial" w:hAnsi="Arial" w:cs="Arial"/>
          <w:sz w:val="24"/>
          <w:szCs w:val="24"/>
        </w:rPr>
      </w:pPr>
      <w:r>
        <w:rPr>
          <w:rFonts w:ascii="Arial" w:hAnsi="Arial" w:cs="Arial"/>
          <w:sz w:val="24"/>
          <w:szCs w:val="24"/>
        </w:rPr>
        <w:t>Samantha Daugherty</w:t>
      </w:r>
      <w:r w:rsidR="004436A1" w:rsidRPr="00E06390">
        <w:rPr>
          <w:rFonts w:ascii="Arial" w:hAnsi="Arial" w:cs="Arial"/>
          <w:sz w:val="24"/>
          <w:szCs w:val="24"/>
        </w:rPr>
        <w:t>, Clerk</w:t>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br/>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EF70BB" w:rsidRPr="00E06390">
        <w:rPr>
          <w:rFonts w:ascii="Arial" w:hAnsi="Arial" w:cs="Arial"/>
          <w:sz w:val="24"/>
          <w:szCs w:val="24"/>
        </w:rPr>
        <w:t>Signed:  _</w:t>
      </w:r>
      <w:r w:rsidR="008437F7" w:rsidRPr="00E06390">
        <w:rPr>
          <w:rFonts w:ascii="Arial" w:hAnsi="Arial" w:cs="Arial"/>
          <w:sz w:val="24"/>
          <w:szCs w:val="24"/>
        </w:rPr>
        <w:t>_______________________</w:t>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t xml:space="preserve">     </w:t>
      </w:r>
      <w:r w:rsidR="00945F40" w:rsidRPr="00E06390">
        <w:rPr>
          <w:rFonts w:ascii="Arial" w:hAnsi="Arial" w:cs="Arial"/>
          <w:sz w:val="24"/>
          <w:szCs w:val="24"/>
        </w:rPr>
        <w:tab/>
      </w:r>
      <w:r w:rsidR="008437F7" w:rsidRPr="00E06390">
        <w:rPr>
          <w:rFonts w:ascii="Arial" w:hAnsi="Arial" w:cs="Arial"/>
          <w:sz w:val="24"/>
          <w:szCs w:val="24"/>
        </w:rPr>
        <w:t xml:space="preserve"> </w:t>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t xml:space="preserve">     </w:t>
      </w:r>
      <w:r w:rsidR="00945F40" w:rsidRPr="00E06390">
        <w:rPr>
          <w:rFonts w:ascii="Arial" w:hAnsi="Arial" w:cs="Arial"/>
          <w:sz w:val="24"/>
          <w:szCs w:val="24"/>
        </w:rPr>
        <w:t xml:space="preserve"> </w:t>
      </w:r>
      <w:r w:rsidR="00EF70BB" w:rsidRPr="00E06390">
        <w:rPr>
          <w:rFonts w:ascii="Arial" w:hAnsi="Arial" w:cs="Arial"/>
          <w:sz w:val="24"/>
          <w:szCs w:val="24"/>
        </w:rPr>
        <w:t>Jon T. Evenson, President</w:t>
      </w:r>
    </w:p>
    <w:p w14:paraId="18A8C13E" w14:textId="77777777" w:rsidR="00B84FA6" w:rsidRPr="00E06390" w:rsidRDefault="00B84FA6">
      <w:pPr>
        <w:rPr>
          <w:rFonts w:ascii="Arial" w:hAnsi="Arial" w:cs="Arial"/>
          <w:sz w:val="24"/>
          <w:szCs w:val="24"/>
        </w:rPr>
      </w:pPr>
    </w:p>
    <w:sectPr w:rsidR="00B84FA6" w:rsidRPr="00E06390" w:rsidSect="000115C6">
      <w:headerReference w:type="even" r:id="rId8"/>
      <w:headerReference w:type="default" r:id="rId9"/>
      <w:footerReference w:type="even" r:id="rId10"/>
      <w:footerReference w:type="default" r:id="rId11"/>
      <w:headerReference w:type="first" r:id="rId12"/>
      <w:footerReference w:type="first" r:id="rId13"/>
      <w:pgSz w:w="12240" w:h="15840" w:code="1"/>
      <w:pgMar w:top="1008" w:right="54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8C1FB" w14:textId="77777777" w:rsidR="00F00DF5" w:rsidRDefault="00F00DF5">
      <w:r>
        <w:separator/>
      </w:r>
    </w:p>
  </w:endnote>
  <w:endnote w:type="continuationSeparator" w:id="0">
    <w:p w14:paraId="01F69BFC" w14:textId="77777777" w:rsidR="00F00DF5" w:rsidRDefault="00F00DF5">
      <w:r>
        <w:continuationSeparator/>
      </w:r>
    </w:p>
  </w:endnote>
  <w:endnote w:type="continuationNotice" w:id="1">
    <w:p w14:paraId="3AA87F84" w14:textId="77777777" w:rsidR="00F00DF5" w:rsidRDefault="00F00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8C53" w14:textId="77777777" w:rsidR="006F1576" w:rsidRDefault="006F1576" w:rsidP="00964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B3D5E" w14:textId="77777777" w:rsidR="006F1576" w:rsidRDefault="006F1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C96A" w14:textId="77777777" w:rsidR="008C6EAF" w:rsidRDefault="008C6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B2DB" w14:textId="77777777" w:rsidR="008C6EAF" w:rsidRDefault="008C6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6DEC5" w14:textId="77777777" w:rsidR="00F00DF5" w:rsidRDefault="00F00DF5">
      <w:r>
        <w:separator/>
      </w:r>
    </w:p>
  </w:footnote>
  <w:footnote w:type="continuationSeparator" w:id="0">
    <w:p w14:paraId="76FD1B5E" w14:textId="77777777" w:rsidR="00F00DF5" w:rsidRDefault="00F00DF5">
      <w:r>
        <w:continuationSeparator/>
      </w:r>
    </w:p>
  </w:footnote>
  <w:footnote w:type="continuationNotice" w:id="1">
    <w:p w14:paraId="67D316E3" w14:textId="77777777" w:rsidR="00F00DF5" w:rsidRDefault="00F00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DADE" w14:textId="77777777" w:rsidR="008C6EAF" w:rsidRDefault="008C6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805117"/>
      <w:docPartObj>
        <w:docPartGallery w:val="Watermarks"/>
        <w:docPartUnique/>
      </w:docPartObj>
    </w:sdtPr>
    <w:sdtContent>
      <w:p w14:paraId="3EB323C0" w14:textId="2DCD08A6" w:rsidR="008C6EAF" w:rsidRDefault="00000000">
        <w:pPr>
          <w:pStyle w:val="Header"/>
        </w:pPr>
        <w:r>
          <w:rPr>
            <w:noProof/>
          </w:rPr>
          <w:pict w14:anchorId="369B4B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FF92" w14:textId="77777777" w:rsidR="008C6EAF" w:rsidRDefault="008C6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F6AE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45D89"/>
    <w:multiLevelType w:val="hybridMultilevel"/>
    <w:tmpl w:val="738A177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A2F74"/>
    <w:multiLevelType w:val="multilevel"/>
    <w:tmpl w:val="0214FBF6"/>
    <w:lvl w:ilvl="0">
      <w:numFmt w:val="none"/>
      <w:lvlText w:val=""/>
      <w:lvlJc w:val="left"/>
      <w:pPr>
        <w:tabs>
          <w:tab w:val="num" w:pos="360"/>
        </w:tabs>
      </w:pPr>
    </w:lvl>
    <w:lvl w:ilvl="1">
      <w:start w:val="1"/>
      <w:numFmt w:val="lowerLetter"/>
      <w:lvlText w:val="%2."/>
      <w:lvlJc w:val="left"/>
      <w:pPr>
        <w:tabs>
          <w:tab w:val="num" w:pos="2160"/>
        </w:tabs>
        <w:ind w:left="2160" w:hanging="720"/>
      </w:pPr>
      <w:rPr>
        <w:rFonts w:hint="default"/>
      </w:rPr>
    </w:lvl>
    <w:lvl w:ilvl="2">
      <w:start w:val="1"/>
      <w:numFmt w:val="decimal"/>
      <w:lvlText w:val="(%3)"/>
      <w:lvlJc w:val="left"/>
      <w:pPr>
        <w:tabs>
          <w:tab w:val="num" w:pos="2880"/>
        </w:tabs>
        <w:ind w:left="2880" w:hanging="720"/>
      </w:pPr>
      <w:rPr>
        <w:rFonts w:hint="default"/>
      </w:rPr>
    </w:lvl>
    <w:lvl w:ilvl="3">
      <w:start w:val="1"/>
      <w:numFmt w:val="lowerLetter"/>
      <w:lvlText w:val="(%4)"/>
      <w:lvlJc w:val="left"/>
      <w:pPr>
        <w:tabs>
          <w:tab w:val="num" w:pos="3600"/>
        </w:tabs>
        <w:ind w:left="3600" w:hanging="720"/>
      </w:pPr>
      <w:rPr>
        <w:rFonts w:hint="default"/>
      </w:rPr>
    </w:lvl>
    <w:lvl w:ilvl="4">
      <w:start w:val="1"/>
      <w:numFmt w:val="decimal"/>
      <w:lvlText w:val="%5)"/>
      <w:lvlJc w:val="left"/>
      <w:pPr>
        <w:tabs>
          <w:tab w:val="num" w:pos="4320"/>
        </w:tabs>
        <w:ind w:left="4320" w:hanging="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96B0D7F"/>
    <w:multiLevelType w:val="hybridMultilevel"/>
    <w:tmpl w:val="E7F2A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423C3"/>
    <w:multiLevelType w:val="hybridMultilevel"/>
    <w:tmpl w:val="C4EE5946"/>
    <w:lvl w:ilvl="0" w:tplc="0D46873E">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B0903D3"/>
    <w:multiLevelType w:val="hybridMultilevel"/>
    <w:tmpl w:val="09A66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32F72"/>
    <w:multiLevelType w:val="hybridMultilevel"/>
    <w:tmpl w:val="E47C2E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EB0E53"/>
    <w:multiLevelType w:val="hybridMultilevel"/>
    <w:tmpl w:val="01B6F0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D7595"/>
    <w:multiLevelType w:val="singleLevel"/>
    <w:tmpl w:val="671C1DF6"/>
    <w:lvl w:ilvl="0">
      <w:start w:val="1"/>
      <w:numFmt w:val="decimal"/>
      <w:lvlText w:val="%1."/>
      <w:lvlJc w:val="left"/>
      <w:pPr>
        <w:tabs>
          <w:tab w:val="num" w:pos="1080"/>
        </w:tabs>
        <w:ind w:left="1080" w:hanging="360"/>
      </w:pPr>
      <w:rPr>
        <w:rFonts w:hint="default"/>
      </w:rPr>
    </w:lvl>
  </w:abstractNum>
  <w:abstractNum w:abstractNumId="9" w15:restartNumberingAfterBreak="0">
    <w:nsid w:val="2BD1344E"/>
    <w:multiLevelType w:val="multilevel"/>
    <w:tmpl w:val="956AB30C"/>
    <w:lvl w:ilvl="0">
      <w:start w:val="12"/>
      <w:numFmt w:val="decimal"/>
      <w:lvlText w:val="%1"/>
      <w:lvlJc w:val="left"/>
      <w:pPr>
        <w:tabs>
          <w:tab w:val="num" w:pos="825"/>
        </w:tabs>
        <w:ind w:left="825" w:hanging="825"/>
      </w:pPr>
      <w:rPr>
        <w:rFonts w:hint="default"/>
      </w:rPr>
    </w:lvl>
    <w:lvl w:ilvl="1">
      <w:start w:val="9"/>
      <w:numFmt w:val="decimalZero"/>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E5D5A86"/>
    <w:multiLevelType w:val="hybridMultilevel"/>
    <w:tmpl w:val="F760C658"/>
    <w:lvl w:ilvl="0" w:tplc="38D484F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15:restartNumberingAfterBreak="0">
    <w:nsid w:val="37266660"/>
    <w:multiLevelType w:val="hybridMultilevel"/>
    <w:tmpl w:val="60DC2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8FA061E"/>
    <w:multiLevelType w:val="hybridMultilevel"/>
    <w:tmpl w:val="C11AB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21D256E"/>
    <w:multiLevelType w:val="singleLevel"/>
    <w:tmpl w:val="67B64238"/>
    <w:lvl w:ilvl="0">
      <w:start w:val="2"/>
      <w:numFmt w:val="decimal"/>
      <w:lvlText w:val="%1."/>
      <w:lvlJc w:val="left"/>
      <w:pPr>
        <w:tabs>
          <w:tab w:val="num" w:pos="1950"/>
        </w:tabs>
        <w:ind w:left="1950" w:hanging="510"/>
      </w:pPr>
      <w:rPr>
        <w:rFonts w:hint="default"/>
      </w:rPr>
    </w:lvl>
  </w:abstractNum>
  <w:abstractNum w:abstractNumId="14" w15:restartNumberingAfterBreak="0">
    <w:nsid w:val="4A4865BE"/>
    <w:multiLevelType w:val="multilevel"/>
    <w:tmpl w:val="511CF1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54547087"/>
    <w:multiLevelType w:val="hybridMultilevel"/>
    <w:tmpl w:val="A5182DC2"/>
    <w:lvl w:ilvl="0" w:tplc="0EFE8304">
      <w:start w:val="3"/>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4CA09F5"/>
    <w:multiLevelType w:val="singleLevel"/>
    <w:tmpl w:val="3EA0F5EA"/>
    <w:lvl w:ilvl="0">
      <w:start w:val="1"/>
      <w:numFmt w:val="lowerLetter"/>
      <w:lvlText w:val="(%1)"/>
      <w:lvlJc w:val="left"/>
      <w:pPr>
        <w:tabs>
          <w:tab w:val="num" w:pos="1590"/>
        </w:tabs>
        <w:ind w:left="1590" w:hanging="405"/>
      </w:pPr>
      <w:rPr>
        <w:rFonts w:hint="default"/>
      </w:rPr>
    </w:lvl>
  </w:abstractNum>
  <w:abstractNum w:abstractNumId="17" w15:restartNumberingAfterBreak="0">
    <w:nsid w:val="55E46308"/>
    <w:multiLevelType w:val="singleLevel"/>
    <w:tmpl w:val="FD60EE6A"/>
    <w:lvl w:ilvl="0">
      <w:start w:val="1"/>
      <w:numFmt w:val="lowerLetter"/>
      <w:lvlText w:val="(%1)"/>
      <w:lvlJc w:val="left"/>
      <w:pPr>
        <w:tabs>
          <w:tab w:val="num" w:pos="975"/>
        </w:tabs>
        <w:ind w:left="975" w:hanging="465"/>
      </w:pPr>
      <w:rPr>
        <w:rFonts w:hint="default"/>
      </w:rPr>
    </w:lvl>
  </w:abstractNum>
  <w:abstractNum w:abstractNumId="18" w15:restartNumberingAfterBreak="0">
    <w:nsid w:val="59C76DEF"/>
    <w:multiLevelType w:val="singleLevel"/>
    <w:tmpl w:val="8B3C219E"/>
    <w:lvl w:ilvl="0">
      <w:start w:val="1"/>
      <w:numFmt w:val="lowerLetter"/>
      <w:lvlText w:val="(%1)"/>
      <w:lvlJc w:val="left"/>
      <w:pPr>
        <w:tabs>
          <w:tab w:val="num" w:pos="1080"/>
        </w:tabs>
        <w:ind w:left="1080" w:hanging="360"/>
      </w:pPr>
      <w:rPr>
        <w:rFonts w:hint="default"/>
      </w:rPr>
    </w:lvl>
  </w:abstractNum>
  <w:abstractNum w:abstractNumId="19" w15:restartNumberingAfterBreak="0">
    <w:nsid w:val="5D2E01F9"/>
    <w:multiLevelType w:val="singleLevel"/>
    <w:tmpl w:val="93968ADC"/>
    <w:lvl w:ilvl="0">
      <w:start w:val="1"/>
      <w:numFmt w:val="decimal"/>
      <w:lvlText w:val="%1."/>
      <w:lvlJc w:val="left"/>
      <w:pPr>
        <w:tabs>
          <w:tab w:val="num" w:pos="1800"/>
        </w:tabs>
        <w:ind w:left="1800" w:hanging="360"/>
      </w:pPr>
      <w:rPr>
        <w:rFonts w:hint="default"/>
      </w:rPr>
    </w:lvl>
  </w:abstractNum>
  <w:abstractNum w:abstractNumId="20" w15:restartNumberingAfterBreak="0">
    <w:nsid w:val="64991435"/>
    <w:multiLevelType w:val="singleLevel"/>
    <w:tmpl w:val="F84E6A32"/>
    <w:lvl w:ilvl="0">
      <w:start w:val="1"/>
      <w:numFmt w:val="lowerLetter"/>
      <w:lvlText w:val="(%1)"/>
      <w:lvlJc w:val="left"/>
      <w:pPr>
        <w:tabs>
          <w:tab w:val="num" w:pos="1635"/>
        </w:tabs>
        <w:ind w:left="1635" w:hanging="450"/>
      </w:pPr>
      <w:rPr>
        <w:rFonts w:hint="default"/>
      </w:rPr>
    </w:lvl>
  </w:abstractNum>
  <w:abstractNum w:abstractNumId="21" w15:restartNumberingAfterBreak="0">
    <w:nsid w:val="66E35C45"/>
    <w:multiLevelType w:val="hybridMultilevel"/>
    <w:tmpl w:val="37D08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0A299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A8A6B89"/>
    <w:multiLevelType w:val="hybridMultilevel"/>
    <w:tmpl w:val="E9701B3A"/>
    <w:lvl w:ilvl="0" w:tplc="0409000F">
      <w:start w:val="1"/>
      <w:numFmt w:val="decimal"/>
      <w:lvlText w:val="%1."/>
      <w:lvlJc w:val="left"/>
      <w:pPr>
        <w:tabs>
          <w:tab w:val="num" w:pos="720"/>
        </w:tabs>
        <w:ind w:left="720" w:hanging="360"/>
      </w:pPr>
      <w:rPr>
        <w:rFonts w:hint="default"/>
      </w:rPr>
    </w:lvl>
    <w:lvl w:ilvl="1" w:tplc="EAD0D006">
      <w:start w:val="1"/>
      <w:numFmt w:val="lowerLetter"/>
      <w:lvlText w:val="%2."/>
      <w:lvlJc w:val="left"/>
      <w:pPr>
        <w:tabs>
          <w:tab w:val="num" w:pos="1665"/>
        </w:tabs>
        <w:ind w:left="1665" w:hanging="58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FF31F68"/>
    <w:multiLevelType w:val="singleLevel"/>
    <w:tmpl w:val="43F44062"/>
    <w:lvl w:ilvl="0">
      <w:start w:val="2"/>
      <w:numFmt w:val="lowerLetter"/>
      <w:lvlText w:val="(%1)"/>
      <w:lvlJc w:val="left"/>
      <w:pPr>
        <w:tabs>
          <w:tab w:val="num" w:pos="510"/>
        </w:tabs>
        <w:ind w:left="510" w:hanging="510"/>
      </w:pPr>
      <w:rPr>
        <w:rFonts w:hint="default"/>
      </w:rPr>
    </w:lvl>
  </w:abstractNum>
  <w:abstractNum w:abstractNumId="25" w15:restartNumberingAfterBreak="0">
    <w:nsid w:val="79B1477E"/>
    <w:multiLevelType w:val="singleLevel"/>
    <w:tmpl w:val="DF52F9C6"/>
    <w:lvl w:ilvl="0">
      <w:start w:val="1"/>
      <w:numFmt w:val="decimal"/>
      <w:lvlText w:val="(%1)"/>
      <w:lvlJc w:val="left"/>
      <w:pPr>
        <w:tabs>
          <w:tab w:val="num" w:pos="1185"/>
        </w:tabs>
        <w:ind w:left="1185" w:hanging="465"/>
      </w:pPr>
      <w:rPr>
        <w:rFonts w:hint="default"/>
      </w:rPr>
    </w:lvl>
  </w:abstractNum>
  <w:num w:numId="1" w16cid:durableId="883979266">
    <w:abstractNumId w:val="24"/>
  </w:num>
  <w:num w:numId="2" w16cid:durableId="353271153">
    <w:abstractNumId w:val="9"/>
  </w:num>
  <w:num w:numId="3" w16cid:durableId="604920455">
    <w:abstractNumId w:val="17"/>
  </w:num>
  <w:num w:numId="4" w16cid:durableId="305666068">
    <w:abstractNumId w:val="25"/>
  </w:num>
  <w:num w:numId="5" w16cid:durableId="1150514465">
    <w:abstractNumId w:val="20"/>
  </w:num>
  <w:num w:numId="6" w16cid:durableId="2082829289">
    <w:abstractNumId w:val="13"/>
  </w:num>
  <w:num w:numId="7" w16cid:durableId="1506437623">
    <w:abstractNumId w:val="19"/>
  </w:num>
  <w:num w:numId="8" w16cid:durableId="752163410">
    <w:abstractNumId w:val="16"/>
  </w:num>
  <w:num w:numId="9" w16cid:durableId="1082067209">
    <w:abstractNumId w:val="18"/>
  </w:num>
  <w:num w:numId="10" w16cid:durableId="1877541331">
    <w:abstractNumId w:val="2"/>
  </w:num>
  <w:num w:numId="11" w16cid:durableId="658189595">
    <w:abstractNumId w:val="14"/>
  </w:num>
  <w:num w:numId="12" w16cid:durableId="1961720579">
    <w:abstractNumId w:val="22"/>
  </w:num>
  <w:num w:numId="13" w16cid:durableId="1588734576">
    <w:abstractNumId w:val="10"/>
  </w:num>
  <w:num w:numId="14" w16cid:durableId="1868566486">
    <w:abstractNumId w:val="4"/>
  </w:num>
  <w:num w:numId="15" w16cid:durableId="890849352">
    <w:abstractNumId w:val="15"/>
  </w:num>
  <w:num w:numId="16" w16cid:durableId="1843663398">
    <w:abstractNumId w:val="6"/>
  </w:num>
  <w:num w:numId="17" w16cid:durableId="313604315">
    <w:abstractNumId w:val="23"/>
  </w:num>
  <w:num w:numId="18" w16cid:durableId="446824496">
    <w:abstractNumId w:val="21"/>
  </w:num>
  <w:num w:numId="19" w16cid:durableId="1226642874">
    <w:abstractNumId w:val="7"/>
  </w:num>
  <w:num w:numId="20" w16cid:durableId="1949655948">
    <w:abstractNumId w:val="3"/>
  </w:num>
  <w:num w:numId="21" w16cid:durableId="1115054140">
    <w:abstractNumId w:val="0"/>
  </w:num>
  <w:num w:numId="22" w16cid:durableId="472255989">
    <w:abstractNumId w:val="5"/>
  </w:num>
  <w:num w:numId="23" w16cid:durableId="957179350">
    <w:abstractNumId w:val="8"/>
  </w:num>
  <w:num w:numId="24" w16cid:durableId="1719552991">
    <w:abstractNumId w:val="11"/>
  </w:num>
  <w:num w:numId="25" w16cid:durableId="210463030">
    <w:abstractNumId w:val="12"/>
  </w:num>
  <w:num w:numId="26" w16cid:durableId="29960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23F"/>
    <w:rsid w:val="000001B2"/>
    <w:rsid w:val="000003DE"/>
    <w:rsid w:val="00000432"/>
    <w:rsid w:val="000006D4"/>
    <w:rsid w:val="000008B4"/>
    <w:rsid w:val="000009FA"/>
    <w:rsid w:val="00000A56"/>
    <w:rsid w:val="0000100E"/>
    <w:rsid w:val="0000133E"/>
    <w:rsid w:val="00001395"/>
    <w:rsid w:val="000017F6"/>
    <w:rsid w:val="0000199E"/>
    <w:rsid w:val="00001BB5"/>
    <w:rsid w:val="00001BF5"/>
    <w:rsid w:val="00001EAF"/>
    <w:rsid w:val="0000227D"/>
    <w:rsid w:val="000023D3"/>
    <w:rsid w:val="000023F0"/>
    <w:rsid w:val="00002421"/>
    <w:rsid w:val="000025BB"/>
    <w:rsid w:val="00002812"/>
    <w:rsid w:val="00002A6E"/>
    <w:rsid w:val="00002BB0"/>
    <w:rsid w:val="00002BFF"/>
    <w:rsid w:val="00002E86"/>
    <w:rsid w:val="00002FAE"/>
    <w:rsid w:val="00003203"/>
    <w:rsid w:val="000033BE"/>
    <w:rsid w:val="00003420"/>
    <w:rsid w:val="000034AC"/>
    <w:rsid w:val="0000368F"/>
    <w:rsid w:val="00003A33"/>
    <w:rsid w:val="00003B23"/>
    <w:rsid w:val="00003B3D"/>
    <w:rsid w:val="00003C9F"/>
    <w:rsid w:val="00003CBD"/>
    <w:rsid w:val="000040F9"/>
    <w:rsid w:val="00004B3D"/>
    <w:rsid w:val="00004D8F"/>
    <w:rsid w:val="00005682"/>
    <w:rsid w:val="00005933"/>
    <w:rsid w:val="0000599B"/>
    <w:rsid w:val="00005AE9"/>
    <w:rsid w:val="00005C74"/>
    <w:rsid w:val="00005CE1"/>
    <w:rsid w:val="00006048"/>
    <w:rsid w:val="00006285"/>
    <w:rsid w:val="000062DB"/>
    <w:rsid w:val="0000634F"/>
    <w:rsid w:val="000064BC"/>
    <w:rsid w:val="00006691"/>
    <w:rsid w:val="000074D2"/>
    <w:rsid w:val="00007547"/>
    <w:rsid w:val="000075AF"/>
    <w:rsid w:val="00007770"/>
    <w:rsid w:val="00007BBD"/>
    <w:rsid w:val="00007F94"/>
    <w:rsid w:val="00010591"/>
    <w:rsid w:val="00010648"/>
    <w:rsid w:val="000109C0"/>
    <w:rsid w:val="00010A6D"/>
    <w:rsid w:val="00010B97"/>
    <w:rsid w:val="00010C56"/>
    <w:rsid w:val="00010D02"/>
    <w:rsid w:val="00010F05"/>
    <w:rsid w:val="00010FC0"/>
    <w:rsid w:val="0001146C"/>
    <w:rsid w:val="000114CC"/>
    <w:rsid w:val="000115C6"/>
    <w:rsid w:val="00011866"/>
    <w:rsid w:val="000118CB"/>
    <w:rsid w:val="000118E3"/>
    <w:rsid w:val="00011B09"/>
    <w:rsid w:val="00011CA7"/>
    <w:rsid w:val="00011DA4"/>
    <w:rsid w:val="000120A0"/>
    <w:rsid w:val="00012247"/>
    <w:rsid w:val="000122B2"/>
    <w:rsid w:val="0001237E"/>
    <w:rsid w:val="00012834"/>
    <w:rsid w:val="000129D4"/>
    <w:rsid w:val="00012A63"/>
    <w:rsid w:val="00012A86"/>
    <w:rsid w:val="00012F33"/>
    <w:rsid w:val="00013154"/>
    <w:rsid w:val="0001315D"/>
    <w:rsid w:val="00013381"/>
    <w:rsid w:val="0001342C"/>
    <w:rsid w:val="00013793"/>
    <w:rsid w:val="000137F6"/>
    <w:rsid w:val="00013D0A"/>
    <w:rsid w:val="00013ED5"/>
    <w:rsid w:val="00013F82"/>
    <w:rsid w:val="0001404D"/>
    <w:rsid w:val="000144A0"/>
    <w:rsid w:val="00014752"/>
    <w:rsid w:val="00014829"/>
    <w:rsid w:val="00014A99"/>
    <w:rsid w:val="00014EA0"/>
    <w:rsid w:val="00014F58"/>
    <w:rsid w:val="00014FC6"/>
    <w:rsid w:val="00014FDC"/>
    <w:rsid w:val="000151B2"/>
    <w:rsid w:val="00015521"/>
    <w:rsid w:val="000155B5"/>
    <w:rsid w:val="00015C6D"/>
    <w:rsid w:val="00015E63"/>
    <w:rsid w:val="000163CC"/>
    <w:rsid w:val="00016522"/>
    <w:rsid w:val="00016658"/>
    <w:rsid w:val="00016A53"/>
    <w:rsid w:val="00016D22"/>
    <w:rsid w:val="00016D2C"/>
    <w:rsid w:val="00016DF3"/>
    <w:rsid w:val="00016E24"/>
    <w:rsid w:val="0001706F"/>
    <w:rsid w:val="00017103"/>
    <w:rsid w:val="000171AE"/>
    <w:rsid w:val="000172C8"/>
    <w:rsid w:val="00017840"/>
    <w:rsid w:val="0001789A"/>
    <w:rsid w:val="00017B16"/>
    <w:rsid w:val="00017B3B"/>
    <w:rsid w:val="00017ECB"/>
    <w:rsid w:val="000202C9"/>
    <w:rsid w:val="000203D1"/>
    <w:rsid w:val="000204F1"/>
    <w:rsid w:val="00020699"/>
    <w:rsid w:val="000207C6"/>
    <w:rsid w:val="000207E3"/>
    <w:rsid w:val="000207FD"/>
    <w:rsid w:val="0002081F"/>
    <w:rsid w:val="000208A9"/>
    <w:rsid w:val="00020A06"/>
    <w:rsid w:val="00020B6C"/>
    <w:rsid w:val="00020E0D"/>
    <w:rsid w:val="000212B1"/>
    <w:rsid w:val="000215AC"/>
    <w:rsid w:val="00021930"/>
    <w:rsid w:val="00021A83"/>
    <w:rsid w:val="00021A99"/>
    <w:rsid w:val="00021CE9"/>
    <w:rsid w:val="00021E42"/>
    <w:rsid w:val="000221A5"/>
    <w:rsid w:val="000222ED"/>
    <w:rsid w:val="00022449"/>
    <w:rsid w:val="00022602"/>
    <w:rsid w:val="000228C5"/>
    <w:rsid w:val="00022A21"/>
    <w:rsid w:val="00022E30"/>
    <w:rsid w:val="0002301F"/>
    <w:rsid w:val="00023643"/>
    <w:rsid w:val="00023697"/>
    <w:rsid w:val="000236E9"/>
    <w:rsid w:val="000237AE"/>
    <w:rsid w:val="0002386A"/>
    <w:rsid w:val="000238B7"/>
    <w:rsid w:val="00023A2E"/>
    <w:rsid w:val="00023C77"/>
    <w:rsid w:val="00023DFA"/>
    <w:rsid w:val="000242FE"/>
    <w:rsid w:val="0002437F"/>
    <w:rsid w:val="0002457C"/>
    <w:rsid w:val="0002458F"/>
    <w:rsid w:val="00024AE5"/>
    <w:rsid w:val="00024EA5"/>
    <w:rsid w:val="00024FFE"/>
    <w:rsid w:val="00025128"/>
    <w:rsid w:val="00025248"/>
    <w:rsid w:val="00025586"/>
    <w:rsid w:val="00025701"/>
    <w:rsid w:val="00025747"/>
    <w:rsid w:val="00025B01"/>
    <w:rsid w:val="00025B0A"/>
    <w:rsid w:val="00025CCD"/>
    <w:rsid w:val="00025DDB"/>
    <w:rsid w:val="000261F6"/>
    <w:rsid w:val="00026302"/>
    <w:rsid w:val="000265CB"/>
    <w:rsid w:val="00026952"/>
    <w:rsid w:val="00026B10"/>
    <w:rsid w:val="00026DCF"/>
    <w:rsid w:val="00026ED6"/>
    <w:rsid w:val="00026FE8"/>
    <w:rsid w:val="000271A3"/>
    <w:rsid w:val="0002749C"/>
    <w:rsid w:val="000279AC"/>
    <w:rsid w:val="00027AFC"/>
    <w:rsid w:val="00027D0E"/>
    <w:rsid w:val="00030168"/>
    <w:rsid w:val="0003062F"/>
    <w:rsid w:val="00030630"/>
    <w:rsid w:val="00030634"/>
    <w:rsid w:val="0003068D"/>
    <w:rsid w:val="0003070D"/>
    <w:rsid w:val="00030A1C"/>
    <w:rsid w:val="00030AEE"/>
    <w:rsid w:val="0003132C"/>
    <w:rsid w:val="00031425"/>
    <w:rsid w:val="00031770"/>
    <w:rsid w:val="00031968"/>
    <w:rsid w:val="00031A18"/>
    <w:rsid w:val="00031C26"/>
    <w:rsid w:val="0003208E"/>
    <w:rsid w:val="000322FE"/>
    <w:rsid w:val="00032379"/>
    <w:rsid w:val="0003256E"/>
    <w:rsid w:val="0003257A"/>
    <w:rsid w:val="0003290A"/>
    <w:rsid w:val="00032915"/>
    <w:rsid w:val="00032A9B"/>
    <w:rsid w:val="00032BBD"/>
    <w:rsid w:val="00032BDC"/>
    <w:rsid w:val="00032CF2"/>
    <w:rsid w:val="00032DC8"/>
    <w:rsid w:val="00032F64"/>
    <w:rsid w:val="0003308A"/>
    <w:rsid w:val="000331D0"/>
    <w:rsid w:val="000331D9"/>
    <w:rsid w:val="00033359"/>
    <w:rsid w:val="0003367D"/>
    <w:rsid w:val="00033896"/>
    <w:rsid w:val="00033AB6"/>
    <w:rsid w:val="00033AC7"/>
    <w:rsid w:val="00033B74"/>
    <w:rsid w:val="00033CFC"/>
    <w:rsid w:val="00033F80"/>
    <w:rsid w:val="00034000"/>
    <w:rsid w:val="00034413"/>
    <w:rsid w:val="000345F5"/>
    <w:rsid w:val="000347BD"/>
    <w:rsid w:val="00034B76"/>
    <w:rsid w:val="00034C53"/>
    <w:rsid w:val="00035131"/>
    <w:rsid w:val="00035241"/>
    <w:rsid w:val="00035445"/>
    <w:rsid w:val="00035558"/>
    <w:rsid w:val="00035D3E"/>
    <w:rsid w:val="0003645D"/>
    <w:rsid w:val="00036567"/>
    <w:rsid w:val="00036606"/>
    <w:rsid w:val="000366B1"/>
    <w:rsid w:val="00036D34"/>
    <w:rsid w:val="00036D59"/>
    <w:rsid w:val="00036E62"/>
    <w:rsid w:val="00036EC5"/>
    <w:rsid w:val="0003700F"/>
    <w:rsid w:val="000370B5"/>
    <w:rsid w:val="0003771B"/>
    <w:rsid w:val="0003776C"/>
    <w:rsid w:val="00037925"/>
    <w:rsid w:val="00037A4F"/>
    <w:rsid w:val="00037A7E"/>
    <w:rsid w:val="00037E33"/>
    <w:rsid w:val="00037E58"/>
    <w:rsid w:val="00040098"/>
    <w:rsid w:val="000400F4"/>
    <w:rsid w:val="00040443"/>
    <w:rsid w:val="000404E1"/>
    <w:rsid w:val="00040537"/>
    <w:rsid w:val="0004068F"/>
    <w:rsid w:val="000406CD"/>
    <w:rsid w:val="00040810"/>
    <w:rsid w:val="00040ABB"/>
    <w:rsid w:val="00040C05"/>
    <w:rsid w:val="00040E0A"/>
    <w:rsid w:val="00040E39"/>
    <w:rsid w:val="00041084"/>
    <w:rsid w:val="00041740"/>
    <w:rsid w:val="00041C14"/>
    <w:rsid w:val="00041F97"/>
    <w:rsid w:val="00042282"/>
    <w:rsid w:val="000425C0"/>
    <w:rsid w:val="00042827"/>
    <w:rsid w:val="00042852"/>
    <w:rsid w:val="00042AD7"/>
    <w:rsid w:val="00042B74"/>
    <w:rsid w:val="00042ED0"/>
    <w:rsid w:val="00043027"/>
    <w:rsid w:val="00043564"/>
    <w:rsid w:val="000435E3"/>
    <w:rsid w:val="00043BA0"/>
    <w:rsid w:val="00044063"/>
    <w:rsid w:val="000441D0"/>
    <w:rsid w:val="0004463F"/>
    <w:rsid w:val="0004474D"/>
    <w:rsid w:val="00044754"/>
    <w:rsid w:val="00044757"/>
    <w:rsid w:val="00044C11"/>
    <w:rsid w:val="000450BA"/>
    <w:rsid w:val="00045406"/>
    <w:rsid w:val="00045955"/>
    <w:rsid w:val="00045D0B"/>
    <w:rsid w:val="00045D0F"/>
    <w:rsid w:val="00045F34"/>
    <w:rsid w:val="00045FE5"/>
    <w:rsid w:val="000461D0"/>
    <w:rsid w:val="000461E0"/>
    <w:rsid w:val="0004645C"/>
    <w:rsid w:val="00046500"/>
    <w:rsid w:val="000465BF"/>
    <w:rsid w:val="00046862"/>
    <w:rsid w:val="00047B44"/>
    <w:rsid w:val="00047D89"/>
    <w:rsid w:val="00050081"/>
    <w:rsid w:val="0005013E"/>
    <w:rsid w:val="0005040E"/>
    <w:rsid w:val="0005049F"/>
    <w:rsid w:val="0005083D"/>
    <w:rsid w:val="00050B12"/>
    <w:rsid w:val="00050CD2"/>
    <w:rsid w:val="00050E37"/>
    <w:rsid w:val="00050E49"/>
    <w:rsid w:val="000510E6"/>
    <w:rsid w:val="0005171A"/>
    <w:rsid w:val="000517D4"/>
    <w:rsid w:val="00051A2E"/>
    <w:rsid w:val="00051E3B"/>
    <w:rsid w:val="000523EC"/>
    <w:rsid w:val="00052597"/>
    <w:rsid w:val="000526F0"/>
    <w:rsid w:val="00052C5E"/>
    <w:rsid w:val="00052D4E"/>
    <w:rsid w:val="00052F7B"/>
    <w:rsid w:val="00053091"/>
    <w:rsid w:val="00053300"/>
    <w:rsid w:val="000536C3"/>
    <w:rsid w:val="00053735"/>
    <w:rsid w:val="00053CA6"/>
    <w:rsid w:val="00053CBD"/>
    <w:rsid w:val="00053CDE"/>
    <w:rsid w:val="00053ED5"/>
    <w:rsid w:val="00053F09"/>
    <w:rsid w:val="00053F32"/>
    <w:rsid w:val="00054037"/>
    <w:rsid w:val="0005440A"/>
    <w:rsid w:val="0005473C"/>
    <w:rsid w:val="00054846"/>
    <w:rsid w:val="00054A3D"/>
    <w:rsid w:val="00054A65"/>
    <w:rsid w:val="0005511A"/>
    <w:rsid w:val="00055168"/>
    <w:rsid w:val="00055466"/>
    <w:rsid w:val="000556B0"/>
    <w:rsid w:val="000556BC"/>
    <w:rsid w:val="00055863"/>
    <w:rsid w:val="000559D7"/>
    <w:rsid w:val="00055B45"/>
    <w:rsid w:val="00055B55"/>
    <w:rsid w:val="00055BF3"/>
    <w:rsid w:val="00055D64"/>
    <w:rsid w:val="00055F32"/>
    <w:rsid w:val="0005608B"/>
    <w:rsid w:val="000560E8"/>
    <w:rsid w:val="0005614C"/>
    <w:rsid w:val="00056299"/>
    <w:rsid w:val="000563DE"/>
    <w:rsid w:val="000565AC"/>
    <w:rsid w:val="000566E3"/>
    <w:rsid w:val="00056AA6"/>
    <w:rsid w:val="00056B01"/>
    <w:rsid w:val="00056FDD"/>
    <w:rsid w:val="00057141"/>
    <w:rsid w:val="00057315"/>
    <w:rsid w:val="0005733F"/>
    <w:rsid w:val="0005761B"/>
    <w:rsid w:val="0005782C"/>
    <w:rsid w:val="00057835"/>
    <w:rsid w:val="000579A6"/>
    <w:rsid w:val="000579C0"/>
    <w:rsid w:val="00057A6D"/>
    <w:rsid w:val="00057C46"/>
    <w:rsid w:val="00057DC3"/>
    <w:rsid w:val="00060153"/>
    <w:rsid w:val="000601EE"/>
    <w:rsid w:val="00060929"/>
    <w:rsid w:val="00060C0D"/>
    <w:rsid w:val="00060C22"/>
    <w:rsid w:val="00060E63"/>
    <w:rsid w:val="00060F5C"/>
    <w:rsid w:val="00061172"/>
    <w:rsid w:val="00061950"/>
    <w:rsid w:val="00061964"/>
    <w:rsid w:val="00061C41"/>
    <w:rsid w:val="00061E14"/>
    <w:rsid w:val="00061F1B"/>
    <w:rsid w:val="00062189"/>
    <w:rsid w:val="00062324"/>
    <w:rsid w:val="0006304F"/>
    <w:rsid w:val="0006306E"/>
    <w:rsid w:val="000632CD"/>
    <w:rsid w:val="000633FD"/>
    <w:rsid w:val="0006393C"/>
    <w:rsid w:val="000639A1"/>
    <w:rsid w:val="00063CD8"/>
    <w:rsid w:val="00063F5B"/>
    <w:rsid w:val="0006411D"/>
    <w:rsid w:val="0006489B"/>
    <w:rsid w:val="00064A8D"/>
    <w:rsid w:val="00064BBD"/>
    <w:rsid w:val="0006518A"/>
    <w:rsid w:val="00065265"/>
    <w:rsid w:val="000653D5"/>
    <w:rsid w:val="000659FA"/>
    <w:rsid w:val="00065EC8"/>
    <w:rsid w:val="00065FFC"/>
    <w:rsid w:val="000663D3"/>
    <w:rsid w:val="000665ED"/>
    <w:rsid w:val="0006660B"/>
    <w:rsid w:val="00066A63"/>
    <w:rsid w:val="00066C05"/>
    <w:rsid w:val="00066E0E"/>
    <w:rsid w:val="00066EFE"/>
    <w:rsid w:val="00066FA3"/>
    <w:rsid w:val="00067449"/>
    <w:rsid w:val="00067A55"/>
    <w:rsid w:val="00067B34"/>
    <w:rsid w:val="00067C14"/>
    <w:rsid w:val="0007044F"/>
    <w:rsid w:val="00070459"/>
    <w:rsid w:val="000706B9"/>
    <w:rsid w:val="00070A92"/>
    <w:rsid w:val="00070B2E"/>
    <w:rsid w:val="00070F2D"/>
    <w:rsid w:val="00071214"/>
    <w:rsid w:val="000713DF"/>
    <w:rsid w:val="00071795"/>
    <w:rsid w:val="00071BBE"/>
    <w:rsid w:val="00071E2E"/>
    <w:rsid w:val="000720DC"/>
    <w:rsid w:val="000722B7"/>
    <w:rsid w:val="000722E2"/>
    <w:rsid w:val="0007232C"/>
    <w:rsid w:val="00072359"/>
    <w:rsid w:val="000724B4"/>
    <w:rsid w:val="0007255F"/>
    <w:rsid w:val="00072584"/>
    <w:rsid w:val="000727A6"/>
    <w:rsid w:val="00072C54"/>
    <w:rsid w:val="00072E20"/>
    <w:rsid w:val="00073132"/>
    <w:rsid w:val="00073261"/>
    <w:rsid w:val="0007354A"/>
    <w:rsid w:val="0007383E"/>
    <w:rsid w:val="00073ED6"/>
    <w:rsid w:val="000745D8"/>
    <w:rsid w:val="000746AB"/>
    <w:rsid w:val="000746EE"/>
    <w:rsid w:val="00074708"/>
    <w:rsid w:val="000748F1"/>
    <w:rsid w:val="000748FD"/>
    <w:rsid w:val="0007520D"/>
    <w:rsid w:val="00075425"/>
    <w:rsid w:val="000754DB"/>
    <w:rsid w:val="000755E5"/>
    <w:rsid w:val="000755F1"/>
    <w:rsid w:val="000758D8"/>
    <w:rsid w:val="00075B87"/>
    <w:rsid w:val="00075C06"/>
    <w:rsid w:val="00075D41"/>
    <w:rsid w:val="00075D8B"/>
    <w:rsid w:val="0007609D"/>
    <w:rsid w:val="000761CA"/>
    <w:rsid w:val="0007647C"/>
    <w:rsid w:val="000765CA"/>
    <w:rsid w:val="000768D1"/>
    <w:rsid w:val="00076F9F"/>
    <w:rsid w:val="00076FDC"/>
    <w:rsid w:val="00076FF5"/>
    <w:rsid w:val="00077381"/>
    <w:rsid w:val="0007761C"/>
    <w:rsid w:val="0007771E"/>
    <w:rsid w:val="000779B1"/>
    <w:rsid w:val="00077B72"/>
    <w:rsid w:val="00077FB0"/>
    <w:rsid w:val="0008000D"/>
    <w:rsid w:val="000800B1"/>
    <w:rsid w:val="00080284"/>
    <w:rsid w:val="00080311"/>
    <w:rsid w:val="0008051B"/>
    <w:rsid w:val="0008070B"/>
    <w:rsid w:val="00080849"/>
    <w:rsid w:val="000808DF"/>
    <w:rsid w:val="00080A33"/>
    <w:rsid w:val="00080A7F"/>
    <w:rsid w:val="00080B48"/>
    <w:rsid w:val="00080B69"/>
    <w:rsid w:val="00080C14"/>
    <w:rsid w:val="00081066"/>
    <w:rsid w:val="00081200"/>
    <w:rsid w:val="0008121D"/>
    <w:rsid w:val="00081531"/>
    <w:rsid w:val="0008158D"/>
    <w:rsid w:val="00081895"/>
    <w:rsid w:val="000819B4"/>
    <w:rsid w:val="000819D4"/>
    <w:rsid w:val="00081CE9"/>
    <w:rsid w:val="00082155"/>
    <w:rsid w:val="000821BA"/>
    <w:rsid w:val="000823F7"/>
    <w:rsid w:val="000824B3"/>
    <w:rsid w:val="00082E5B"/>
    <w:rsid w:val="00082E88"/>
    <w:rsid w:val="00082ED4"/>
    <w:rsid w:val="00083173"/>
    <w:rsid w:val="000835C8"/>
    <w:rsid w:val="00083A15"/>
    <w:rsid w:val="0008475F"/>
    <w:rsid w:val="00084889"/>
    <w:rsid w:val="00084898"/>
    <w:rsid w:val="00084A23"/>
    <w:rsid w:val="00084B4F"/>
    <w:rsid w:val="00084E1C"/>
    <w:rsid w:val="00084FBD"/>
    <w:rsid w:val="0008503D"/>
    <w:rsid w:val="0008550D"/>
    <w:rsid w:val="00085520"/>
    <w:rsid w:val="0008572E"/>
    <w:rsid w:val="0008591E"/>
    <w:rsid w:val="00085BD0"/>
    <w:rsid w:val="00085D87"/>
    <w:rsid w:val="00085E21"/>
    <w:rsid w:val="00085E41"/>
    <w:rsid w:val="00085FCB"/>
    <w:rsid w:val="000861CA"/>
    <w:rsid w:val="00086A08"/>
    <w:rsid w:val="00086B37"/>
    <w:rsid w:val="00086B59"/>
    <w:rsid w:val="00086E1E"/>
    <w:rsid w:val="00087212"/>
    <w:rsid w:val="00087366"/>
    <w:rsid w:val="0008739D"/>
    <w:rsid w:val="000879BA"/>
    <w:rsid w:val="00087A02"/>
    <w:rsid w:val="00087BAC"/>
    <w:rsid w:val="00087E13"/>
    <w:rsid w:val="00087E4F"/>
    <w:rsid w:val="0009002F"/>
    <w:rsid w:val="000901AD"/>
    <w:rsid w:val="000901FC"/>
    <w:rsid w:val="0009027F"/>
    <w:rsid w:val="00090B2B"/>
    <w:rsid w:val="00090DA8"/>
    <w:rsid w:val="00090F13"/>
    <w:rsid w:val="000911CB"/>
    <w:rsid w:val="00091578"/>
    <w:rsid w:val="00091791"/>
    <w:rsid w:val="00091815"/>
    <w:rsid w:val="0009182A"/>
    <w:rsid w:val="00091858"/>
    <w:rsid w:val="00091992"/>
    <w:rsid w:val="00091A10"/>
    <w:rsid w:val="00091C39"/>
    <w:rsid w:val="00091E13"/>
    <w:rsid w:val="00091E14"/>
    <w:rsid w:val="00092211"/>
    <w:rsid w:val="00092223"/>
    <w:rsid w:val="00092225"/>
    <w:rsid w:val="0009241A"/>
    <w:rsid w:val="0009284E"/>
    <w:rsid w:val="00092B4F"/>
    <w:rsid w:val="00093AA4"/>
    <w:rsid w:val="00093E93"/>
    <w:rsid w:val="00093F6E"/>
    <w:rsid w:val="00094044"/>
    <w:rsid w:val="000943F3"/>
    <w:rsid w:val="0009440E"/>
    <w:rsid w:val="000945F6"/>
    <w:rsid w:val="000948F7"/>
    <w:rsid w:val="00094CFD"/>
    <w:rsid w:val="00094D1E"/>
    <w:rsid w:val="00095410"/>
    <w:rsid w:val="0009571A"/>
    <w:rsid w:val="00095B7F"/>
    <w:rsid w:val="00096207"/>
    <w:rsid w:val="000962B7"/>
    <w:rsid w:val="0009641A"/>
    <w:rsid w:val="00096443"/>
    <w:rsid w:val="00096838"/>
    <w:rsid w:val="00096865"/>
    <w:rsid w:val="000968DB"/>
    <w:rsid w:val="00096915"/>
    <w:rsid w:val="00096B2B"/>
    <w:rsid w:val="00096CE7"/>
    <w:rsid w:val="00096EC8"/>
    <w:rsid w:val="00096F55"/>
    <w:rsid w:val="00096FD4"/>
    <w:rsid w:val="00097161"/>
    <w:rsid w:val="000972E3"/>
    <w:rsid w:val="0009735E"/>
    <w:rsid w:val="00097744"/>
    <w:rsid w:val="0009775E"/>
    <w:rsid w:val="00097862"/>
    <w:rsid w:val="00097BCC"/>
    <w:rsid w:val="00097BD9"/>
    <w:rsid w:val="00097D29"/>
    <w:rsid w:val="00097DAD"/>
    <w:rsid w:val="000A0440"/>
    <w:rsid w:val="000A04A3"/>
    <w:rsid w:val="000A06B2"/>
    <w:rsid w:val="000A0957"/>
    <w:rsid w:val="000A09BD"/>
    <w:rsid w:val="000A0A60"/>
    <w:rsid w:val="000A0AB8"/>
    <w:rsid w:val="000A0FA0"/>
    <w:rsid w:val="000A13ED"/>
    <w:rsid w:val="000A14A4"/>
    <w:rsid w:val="000A1727"/>
    <w:rsid w:val="000A19CF"/>
    <w:rsid w:val="000A1C65"/>
    <w:rsid w:val="000A1DBA"/>
    <w:rsid w:val="000A2562"/>
    <w:rsid w:val="000A26B7"/>
    <w:rsid w:val="000A2BD2"/>
    <w:rsid w:val="000A2D0A"/>
    <w:rsid w:val="000A2F44"/>
    <w:rsid w:val="000A348A"/>
    <w:rsid w:val="000A3555"/>
    <w:rsid w:val="000A36A2"/>
    <w:rsid w:val="000A3A38"/>
    <w:rsid w:val="000A3BF5"/>
    <w:rsid w:val="000A4109"/>
    <w:rsid w:val="000A4167"/>
    <w:rsid w:val="000A44DB"/>
    <w:rsid w:val="000A4752"/>
    <w:rsid w:val="000A4ABA"/>
    <w:rsid w:val="000A4ED1"/>
    <w:rsid w:val="000A536B"/>
    <w:rsid w:val="000A5493"/>
    <w:rsid w:val="000A5917"/>
    <w:rsid w:val="000A5AAC"/>
    <w:rsid w:val="000A5E0A"/>
    <w:rsid w:val="000A5E43"/>
    <w:rsid w:val="000A6004"/>
    <w:rsid w:val="000A61FF"/>
    <w:rsid w:val="000A62FF"/>
    <w:rsid w:val="000A6380"/>
    <w:rsid w:val="000A63EA"/>
    <w:rsid w:val="000A65AC"/>
    <w:rsid w:val="000A685F"/>
    <w:rsid w:val="000A6AAD"/>
    <w:rsid w:val="000A6C2E"/>
    <w:rsid w:val="000A764C"/>
    <w:rsid w:val="000A7BFB"/>
    <w:rsid w:val="000A7F45"/>
    <w:rsid w:val="000A7F6A"/>
    <w:rsid w:val="000B0A1B"/>
    <w:rsid w:val="000B0B7A"/>
    <w:rsid w:val="000B0CB1"/>
    <w:rsid w:val="000B0D56"/>
    <w:rsid w:val="000B0E4F"/>
    <w:rsid w:val="000B0E74"/>
    <w:rsid w:val="000B100F"/>
    <w:rsid w:val="000B11C0"/>
    <w:rsid w:val="000B123A"/>
    <w:rsid w:val="000B175C"/>
    <w:rsid w:val="000B1D4D"/>
    <w:rsid w:val="000B1D7E"/>
    <w:rsid w:val="000B1EB6"/>
    <w:rsid w:val="000B204A"/>
    <w:rsid w:val="000B2385"/>
    <w:rsid w:val="000B2821"/>
    <w:rsid w:val="000B2989"/>
    <w:rsid w:val="000B30EF"/>
    <w:rsid w:val="000B3136"/>
    <w:rsid w:val="000B3638"/>
    <w:rsid w:val="000B3B88"/>
    <w:rsid w:val="000B3BB8"/>
    <w:rsid w:val="000B42D0"/>
    <w:rsid w:val="000B48AD"/>
    <w:rsid w:val="000B514E"/>
    <w:rsid w:val="000B518A"/>
    <w:rsid w:val="000B575A"/>
    <w:rsid w:val="000B5890"/>
    <w:rsid w:val="000B589B"/>
    <w:rsid w:val="000B5E6C"/>
    <w:rsid w:val="000B622D"/>
    <w:rsid w:val="000B628B"/>
    <w:rsid w:val="000B62D6"/>
    <w:rsid w:val="000B665C"/>
    <w:rsid w:val="000B697E"/>
    <w:rsid w:val="000B6CD7"/>
    <w:rsid w:val="000B6DE2"/>
    <w:rsid w:val="000B6F76"/>
    <w:rsid w:val="000B74CB"/>
    <w:rsid w:val="000B7512"/>
    <w:rsid w:val="000B76CF"/>
    <w:rsid w:val="000B7716"/>
    <w:rsid w:val="000B790A"/>
    <w:rsid w:val="000B7A78"/>
    <w:rsid w:val="000B7BD0"/>
    <w:rsid w:val="000C01BE"/>
    <w:rsid w:val="000C02D2"/>
    <w:rsid w:val="000C03E6"/>
    <w:rsid w:val="000C0EBB"/>
    <w:rsid w:val="000C12C2"/>
    <w:rsid w:val="000C1314"/>
    <w:rsid w:val="000C152B"/>
    <w:rsid w:val="000C1981"/>
    <w:rsid w:val="000C1B42"/>
    <w:rsid w:val="000C1C1E"/>
    <w:rsid w:val="000C1D09"/>
    <w:rsid w:val="000C1E6D"/>
    <w:rsid w:val="000C1F81"/>
    <w:rsid w:val="000C1FE4"/>
    <w:rsid w:val="000C208B"/>
    <w:rsid w:val="000C20E1"/>
    <w:rsid w:val="000C215B"/>
    <w:rsid w:val="000C23F3"/>
    <w:rsid w:val="000C2442"/>
    <w:rsid w:val="000C29E7"/>
    <w:rsid w:val="000C2B6F"/>
    <w:rsid w:val="000C2D51"/>
    <w:rsid w:val="000C2D59"/>
    <w:rsid w:val="000C315C"/>
    <w:rsid w:val="000C3422"/>
    <w:rsid w:val="000C34F0"/>
    <w:rsid w:val="000C3905"/>
    <w:rsid w:val="000C3936"/>
    <w:rsid w:val="000C396B"/>
    <w:rsid w:val="000C3B21"/>
    <w:rsid w:val="000C3B79"/>
    <w:rsid w:val="000C3F4D"/>
    <w:rsid w:val="000C428A"/>
    <w:rsid w:val="000C455C"/>
    <w:rsid w:val="000C496C"/>
    <w:rsid w:val="000C4BF6"/>
    <w:rsid w:val="000C4C26"/>
    <w:rsid w:val="000C4C4F"/>
    <w:rsid w:val="000C504F"/>
    <w:rsid w:val="000C509E"/>
    <w:rsid w:val="000C514B"/>
    <w:rsid w:val="000C52BD"/>
    <w:rsid w:val="000C5461"/>
    <w:rsid w:val="000C54F8"/>
    <w:rsid w:val="000C5523"/>
    <w:rsid w:val="000C566F"/>
    <w:rsid w:val="000C5952"/>
    <w:rsid w:val="000C59E0"/>
    <w:rsid w:val="000C5A3A"/>
    <w:rsid w:val="000C5B64"/>
    <w:rsid w:val="000C5BAB"/>
    <w:rsid w:val="000C5E4D"/>
    <w:rsid w:val="000C5ECC"/>
    <w:rsid w:val="000C6064"/>
    <w:rsid w:val="000C60AE"/>
    <w:rsid w:val="000C6226"/>
    <w:rsid w:val="000C6447"/>
    <w:rsid w:val="000C645B"/>
    <w:rsid w:val="000C665B"/>
    <w:rsid w:val="000C68F4"/>
    <w:rsid w:val="000C6992"/>
    <w:rsid w:val="000C6A29"/>
    <w:rsid w:val="000C6B45"/>
    <w:rsid w:val="000C6BEC"/>
    <w:rsid w:val="000C6F81"/>
    <w:rsid w:val="000C7C62"/>
    <w:rsid w:val="000C7CF8"/>
    <w:rsid w:val="000C7DF3"/>
    <w:rsid w:val="000C7F7D"/>
    <w:rsid w:val="000C7FE5"/>
    <w:rsid w:val="000D0429"/>
    <w:rsid w:val="000D05CE"/>
    <w:rsid w:val="000D10C9"/>
    <w:rsid w:val="000D1192"/>
    <w:rsid w:val="000D12CD"/>
    <w:rsid w:val="000D1744"/>
    <w:rsid w:val="000D193D"/>
    <w:rsid w:val="000D1FE5"/>
    <w:rsid w:val="000D2333"/>
    <w:rsid w:val="000D2430"/>
    <w:rsid w:val="000D2529"/>
    <w:rsid w:val="000D286E"/>
    <w:rsid w:val="000D28FF"/>
    <w:rsid w:val="000D2C10"/>
    <w:rsid w:val="000D3006"/>
    <w:rsid w:val="000D3061"/>
    <w:rsid w:val="000D316C"/>
    <w:rsid w:val="000D31D9"/>
    <w:rsid w:val="000D32ED"/>
    <w:rsid w:val="000D3D12"/>
    <w:rsid w:val="000D4138"/>
    <w:rsid w:val="000D4440"/>
    <w:rsid w:val="000D464E"/>
    <w:rsid w:val="000D4719"/>
    <w:rsid w:val="000D47C9"/>
    <w:rsid w:val="000D49F2"/>
    <w:rsid w:val="000D4A5B"/>
    <w:rsid w:val="000D4E99"/>
    <w:rsid w:val="000D4F94"/>
    <w:rsid w:val="000D5086"/>
    <w:rsid w:val="000D5151"/>
    <w:rsid w:val="000D5218"/>
    <w:rsid w:val="000D5307"/>
    <w:rsid w:val="000D5594"/>
    <w:rsid w:val="000D5779"/>
    <w:rsid w:val="000D5EAB"/>
    <w:rsid w:val="000D5F14"/>
    <w:rsid w:val="000D5F33"/>
    <w:rsid w:val="000D612E"/>
    <w:rsid w:val="000D617F"/>
    <w:rsid w:val="000D6183"/>
    <w:rsid w:val="000D6196"/>
    <w:rsid w:val="000D631A"/>
    <w:rsid w:val="000D636D"/>
    <w:rsid w:val="000D638C"/>
    <w:rsid w:val="000D655B"/>
    <w:rsid w:val="000D665A"/>
    <w:rsid w:val="000D69FD"/>
    <w:rsid w:val="000D6ACB"/>
    <w:rsid w:val="000D6FD5"/>
    <w:rsid w:val="000D7176"/>
    <w:rsid w:val="000D73A2"/>
    <w:rsid w:val="000D7610"/>
    <w:rsid w:val="000D7649"/>
    <w:rsid w:val="000D7854"/>
    <w:rsid w:val="000D78CC"/>
    <w:rsid w:val="000D78D6"/>
    <w:rsid w:val="000D7A23"/>
    <w:rsid w:val="000D7A67"/>
    <w:rsid w:val="000D7B98"/>
    <w:rsid w:val="000D7BF9"/>
    <w:rsid w:val="000E017A"/>
    <w:rsid w:val="000E0288"/>
    <w:rsid w:val="000E0600"/>
    <w:rsid w:val="000E06BD"/>
    <w:rsid w:val="000E0703"/>
    <w:rsid w:val="000E0706"/>
    <w:rsid w:val="000E0932"/>
    <w:rsid w:val="000E1073"/>
    <w:rsid w:val="000E10A5"/>
    <w:rsid w:val="000E168F"/>
    <w:rsid w:val="000E1BE4"/>
    <w:rsid w:val="000E1C5E"/>
    <w:rsid w:val="000E2072"/>
    <w:rsid w:val="000E2784"/>
    <w:rsid w:val="000E2893"/>
    <w:rsid w:val="000E2A4C"/>
    <w:rsid w:val="000E2C0B"/>
    <w:rsid w:val="000E2CB9"/>
    <w:rsid w:val="000E30D5"/>
    <w:rsid w:val="000E3158"/>
    <w:rsid w:val="000E35A4"/>
    <w:rsid w:val="000E38F2"/>
    <w:rsid w:val="000E3A3D"/>
    <w:rsid w:val="000E3A93"/>
    <w:rsid w:val="000E3BDA"/>
    <w:rsid w:val="000E3DD4"/>
    <w:rsid w:val="000E3F4B"/>
    <w:rsid w:val="000E3FE3"/>
    <w:rsid w:val="000E43A1"/>
    <w:rsid w:val="000E43F0"/>
    <w:rsid w:val="000E44EC"/>
    <w:rsid w:val="000E4522"/>
    <w:rsid w:val="000E4A3A"/>
    <w:rsid w:val="000E4C23"/>
    <w:rsid w:val="000E4E9C"/>
    <w:rsid w:val="000E546F"/>
    <w:rsid w:val="000E5557"/>
    <w:rsid w:val="000E5A6A"/>
    <w:rsid w:val="000E5EDE"/>
    <w:rsid w:val="000E5F85"/>
    <w:rsid w:val="000E6211"/>
    <w:rsid w:val="000E630A"/>
    <w:rsid w:val="000E6831"/>
    <w:rsid w:val="000E6A02"/>
    <w:rsid w:val="000E6ABE"/>
    <w:rsid w:val="000E6AD5"/>
    <w:rsid w:val="000E6B58"/>
    <w:rsid w:val="000E6B66"/>
    <w:rsid w:val="000E6D5A"/>
    <w:rsid w:val="000E6D7B"/>
    <w:rsid w:val="000E6F3C"/>
    <w:rsid w:val="000E7102"/>
    <w:rsid w:val="000E71F5"/>
    <w:rsid w:val="000E7225"/>
    <w:rsid w:val="000E7264"/>
    <w:rsid w:val="000E7332"/>
    <w:rsid w:val="000E73CF"/>
    <w:rsid w:val="000E73ED"/>
    <w:rsid w:val="000E7554"/>
    <w:rsid w:val="000E77F3"/>
    <w:rsid w:val="000E7AF5"/>
    <w:rsid w:val="000E7AFC"/>
    <w:rsid w:val="000F0055"/>
    <w:rsid w:val="000F00F7"/>
    <w:rsid w:val="000F0222"/>
    <w:rsid w:val="000F047B"/>
    <w:rsid w:val="000F05CD"/>
    <w:rsid w:val="000F06DF"/>
    <w:rsid w:val="000F09A4"/>
    <w:rsid w:val="000F0FD7"/>
    <w:rsid w:val="000F125B"/>
    <w:rsid w:val="000F129C"/>
    <w:rsid w:val="000F12EE"/>
    <w:rsid w:val="000F179A"/>
    <w:rsid w:val="000F1BA3"/>
    <w:rsid w:val="000F20A3"/>
    <w:rsid w:val="000F27F8"/>
    <w:rsid w:val="000F29A7"/>
    <w:rsid w:val="000F29AD"/>
    <w:rsid w:val="000F2A31"/>
    <w:rsid w:val="000F2A94"/>
    <w:rsid w:val="000F3658"/>
    <w:rsid w:val="000F3A1D"/>
    <w:rsid w:val="000F3A2A"/>
    <w:rsid w:val="000F4226"/>
    <w:rsid w:val="000F4284"/>
    <w:rsid w:val="000F441F"/>
    <w:rsid w:val="000F4420"/>
    <w:rsid w:val="000F4590"/>
    <w:rsid w:val="000F4855"/>
    <w:rsid w:val="000F4877"/>
    <w:rsid w:val="000F4B8F"/>
    <w:rsid w:val="000F4EA7"/>
    <w:rsid w:val="000F4EA8"/>
    <w:rsid w:val="000F50A7"/>
    <w:rsid w:val="000F5118"/>
    <w:rsid w:val="000F529A"/>
    <w:rsid w:val="000F574E"/>
    <w:rsid w:val="000F5882"/>
    <w:rsid w:val="000F5A2D"/>
    <w:rsid w:val="000F5A62"/>
    <w:rsid w:val="000F5BB8"/>
    <w:rsid w:val="000F6053"/>
    <w:rsid w:val="000F6160"/>
    <w:rsid w:val="000F617A"/>
    <w:rsid w:val="000F62BB"/>
    <w:rsid w:val="000F6DCF"/>
    <w:rsid w:val="000F6E19"/>
    <w:rsid w:val="000F6E81"/>
    <w:rsid w:val="000F7162"/>
    <w:rsid w:val="000F7B21"/>
    <w:rsid w:val="000F7B63"/>
    <w:rsid w:val="000F7C5D"/>
    <w:rsid w:val="000F7DDC"/>
    <w:rsid w:val="000F7E0C"/>
    <w:rsid w:val="001001BF"/>
    <w:rsid w:val="00100218"/>
    <w:rsid w:val="001003F0"/>
    <w:rsid w:val="0010068B"/>
    <w:rsid w:val="00100951"/>
    <w:rsid w:val="00100AE2"/>
    <w:rsid w:val="00100B39"/>
    <w:rsid w:val="00100DB9"/>
    <w:rsid w:val="00100DE3"/>
    <w:rsid w:val="00100E74"/>
    <w:rsid w:val="00100F19"/>
    <w:rsid w:val="00101001"/>
    <w:rsid w:val="0010160E"/>
    <w:rsid w:val="001018F7"/>
    <w:rsid w:val="00101B8D"/>
    <w:rsid w:val="00101BDA"/>
    <w:rsid w:val="00101C9B"/>
    <w:rsid w:val="0010258D"/>
    <w:rsid w:val="00102660"/>
    <w:rsid w:val="001026A0"/>
    <w:rsid w:val="00102933"/>
    <w:rsid w:val="00102B16"/>
    <w:rsid w:val="00102CA3"/>
    <w:rsid w:val="00102FCD"/>
    <w:rsid w:val="00102FDD"/>
    <w:rsid w:val="0010312A"/>
    <w:rsid w:val="001035FE"/>
    <w:rsid w:val="00103630"/>
    <w:rsid w:val="00103692"/>
    <w:rsid w:val="001037CF"/>
    <w:rsid w:val="00103842"/>
    <w:rsid w:val="00103985"/>
    <w:rsid w:val="0010435D"/>
    <w:rsid w:val="00104FBD"/>
    <w:rsid w:val="0010500C"/>
    <w:rsid w:val="001050BD"/>
    <w:rsid w:val="001051D1"/>
    <w:rsid w:val="0010520F"/>
    <w:rsid w:val="00105421"/>
    <w:rsid w:val="0010573A"/>
    <w:rsid w:val="00105983"/>
    <w:rsid w:val="00105BA0"/>
    <w:rsid w:val="00105CF7"/>
    <w:rsid w:val="00105E9D"/>
    <w:rsid w:val="00105F3A"/>
    <w:rsid w:val="00105FBE"/>
    <w:rsid w:val="0010628B"/>
    <w:rsid w:val="001062C2"/>
    <w:rsid w:val="00106647"/>
    <w:rsid w:val="00106705"/>
    <w:rsid w:val="0010682A"/>
    <w:rsid w:val="00106998"/>
    <w:rsid w:val="00106A5D"/>
    <w:rsid w:val="00106C8D"/>
    <w:rsid w:val="001070F6"/>
    <w:rsid w:val="00107274"/>
    <w:rsid w:val="0010737B"/>
    <w:rsid w:val="001074A1"/>
    <w:rsid w:val="00107571"/>
    <w:rsid w:val="00107A8A"/>
    <w:rsid w:val="00107EDD"/>
    <w:rsid w:val="001100B0"/>
    <w:rsid w:val="001100D7"/>
    <w:rsid w:val="0011018F"/>
    <w:rsid w:val="00110517"/>
    <w:rsid w:val="00110817"/>
    <w:rsid w:val="00110A3A"/>
    <w:rsid w:val="00110FA1"/>
    <w:rsid w:val="00111046"/>
    <w:rsid w:val="001110D1"/>
    <w:rsid w:val="001114AA"/>
    <w:rsid w:val="0011181A"/>
    <w:rsid w:val="00111F6D"/>
    <w:rsid w:val="00112164"/>
    <w:rsid w:val="001127CD"/>
    <w:rsid w:val="00112B79"/>
    <w:rsid w:val="00112F1A"/>
    <w:rsid w:val="00113182"/>
    <w:rsid w:val="00113299"/>
    <w:rsid w:val="0011341B"/>
    <w:rsid w:val="001134AA"/>
    <w:rsid w:val="0011365B"/>
    <w:rsid w:val="00113673"/>
    <w:rsid w:val="00113959"/>
    <w:rsid w:val="00113AAE"/>
    <w:rsid w:val="00113BD9"/>
    <w:rsid w:val="00113BFA"/>
    <w:rsid w:val="001140EA"/>
    <w:rsid w:val="00114591"/>
    <w:rsid w:val="00114816"/>
    <w:rsid w:val="001148E7"/>
    <w:rsid w:val="001149C7"/>
    <w:rsid w:val="00114CA0"/>
    <w:rsid w:val="00115025"/>
    <w:rsid w:val="0011506E"/>
    <w:rsid w:val="00115152"/>
    <w:rsid w:val="00115188"/>
    <w:rsid w:val="001151F3"/>
    <w:rsid w:val="001151F4"/>
    <w:rsid w:val="0011564F"/>
    <w:rsid w:val="001157C5"/>
    <w:rsid w:val="00115A73"/>
    <w:rsid w:val="00116048"/>
    <w:rsid w:val="001161A8"/>
    <w:rsid w:val="00116330"/>
    <w:rsid w:val="0011640A"/>
    <w:rsid w:val="00116677"/>
    <w:rsid w:val="00116BF0"/>
    <w:rsid w:val="00116CBA"/>
    <w:rsid w:val="00116DBF"/>
    <w:rsid w:val="00116F3E"/>
    <w:rsid w:val="00117534"/>
    <w:rsid w:val="0011775A"/>
    <w:rsid w:val="0011775E"/>
    <w:rsid w:val="00117A8C"/>
    <w:rsid w:val="00117BCB"/>
    <w:rsid w:val="00117BFF"/>
    <w:rsid w:val="00117D13"/>
    <w:rsid w:val="00117D1D"/>
    <w:rsid w:val="001201DA"/>
    <w:rsid w:val="0012063C"/>
    <w:rsid w:val="00120667"/>
    <w:rsid w:val="001206C2"/>
    <w:rsid w:val="001207E0"/>
    <w:rsid w:val="001207E3"/>
    <w:rsid w:val="001207E6"/>
    <w:rsid w:val="00120A4E"/>
    <w:rsid w:val="00120C53"/>
    <w:rsid w:val="00120DEB"/>
    <w:rsid w:val="001212CA"/>
    <w:rsid w:val="00121733"/>
    <w:rsid w:val="00121771"/>
    <w:rsid w:val="001217A0"/>
    <w:rsid w:val="001217B7"/>
    <w:rsid w:val="00121AD0"/>
    <w:rsid w:val="00121DD6"/>
    <w:rsid w:val="0012294D"/>
    <w:rsid w:val="00122AAB"/>
    <w:rsid w:val="00122AED"/>
    <w:rsid w:val="00122DDC"/>
    <w:rsid w:val="001231BA"/>
    <w:rsid w:val="00123812"/>
    <w:rsid w:val="00123D79"/>
    <w:rsid w:val="00123F9D"/>
    <w:rsid w:val="0012436A"/>
    <w:rsid w:val="0012437B"/>
    <w:rsid w:val="00124397"/>
    <w:rsid w:val="001243E0"/>
    <w:rsid w:val="00124673"/>
    <w:rsid w:val="001246B6"/>
    <w:rsid w:val="001248C8"/>
    <w:rsid w:val="00124BBF"/>
    <w:rsid w:val="00124C38"/>
    <w:rsid w:val="00124D5B"/>
    <w:rsid w:val="00125022"/>
    <w:rsid w:val="0012512E"/>
    <w:rsid w:val="00125172"/>
    <w:rsid w:val="00125729"/>
    <w:rsid w:val="001257E0"/>
    <w:rsid w:val="0012612E"/>
    <w:rsid w:val="00126257"/>
    <w:rsid w:val="00126380"/>
    <w:rsid w:val="00126613"/>
    <w:rsid w:val="001267A5"/>
    <w:rsid w:val="001267A6"/>
    <w:rsid w:val="0012686B"/>
    <w:rsid w:val="00126A3E"/>
    <w:rsid w:val="00126CDC"/>
    <w:rsid w:val="00126DB9"/>
    <w:rsid w:val="00126F19"/>
    <w:rsid w:val="00126F79"/>
    <w:rsid w:val="001276C7"/>
    <w:rsid w:val="00127AF7"/>
    <w:rsid w:val="00127C68"/>
    <w:rsid w:val="00127CBC"/>
    <w:rsid w:val="00127EAD"/>
    <w:rsid w:val="001303D5"/>
    <w:rsid w:val="00130625"/>
    <w:rsid w:val="00130D96"/>
    <w:rsid w:val="00130DFE"/>
    <w:rsid w:val="0013102C"/>
    <w:rsid w:val="001311AB"/>
    <w:rsid w:val="0013128B"/>
    <w:rsid w:val="00131362"/>
    <w:rsid w:val="00131494"/>
    <w:rsid w:val="001314C7"/>
    <w:rsid w:val="00131811"/>
    <w:rsid w:val="001318CC"/>
    <w:rsid w:val="00131BEC"/>
    <w:rsid w:val="00131C2B"/>
    <w:rsid w:val="00132124"/>
    <w:rsid w:val="00132158"/>
    <w:rsid w:val="00132242"/>
    <w:rsid w:val="00132415"/>
    <w:rsid w:val="00132793"/>
    <w:rsid w:val="00133289"/>
    <w:rsid w:val="001334A5"/>
    <w:rsid w:val="00133BA9"/>
    <w:rsid w:val="00133C2C"/>
    <w:rsid w:val="00133D80"/>
    <w:rsid w:val="00133DD6"/>
    <w:rsid w:val="00133E31"/>
    <w:rsid w:val="00133EB3"/>
    <w:rsid w:val="00134140"/>
    <w:rsid w:val="001342A5"/>
    <w:rsid w:val="0013436E"/>
    <w:rsid w:val="00134A59"/>
    <w:rsid w:val="00134E77"/>
    <w:rsid w:val="00134EEB"/>
    <w:rsid w:val="00135126"/>
    <w:rsid w:val="001351B6"/>
    <w:rsid w:val="001352AD"/>
    <w:rsid w:val="00135496"/>
    <w:rsid w:val="00135509"/>
    <w:rsid w:val="00135731"/>
    <w:rsid w:val="00135969"/>
    <w:rsid w:val="00135A32"/>
    <w:rsid w:val="00135A79"/>
    <w:rsid w:val="00135C92"/>
    <w:rsid w:val="00135E4C"/>
    <w:rsid w:val="001360BD"/>
    <w:rsid w:val="00136245"/>
    <w:rsid w:val="00136442"/>
    <w:rsid w:val="0013652F"/>
    <w:rsid w:val="00136739"/>
    <w:rsid w:val="00136860"/>
    <w:rsid w:val="00136EC3"/>
    <w:rsid w:val="00136EFA"/>
    <w:rsid w:val="00137335"/>
    <w:rsid w:val="0013737B"/>
    <w:rsid w:val="0013740C"/>
    <w:rsid w:val="0013744D"/>
    <w:rsid w:val="0013772E"/>
    <w:rsid w:val="00137A64"/>
    <w:rsid w:val="00137AA0"/>
    <w:rsid w:val="00137AE6"/>
    <w:rsid w:val="001401C6"/>
    <w:rsid w:val="00140970"/>
    <w:rsid w:val="00140AAC"/>
    <w:rsid w:val="00140BF6"/>
    <w:rsid w:val="00140D5B"/>
    <w:rsid w:val="00140D74"/>
    <w:rsid w:val="00140E42"/>
    <w:rsid w:val="00140F1B"/>
    <w:rsid w:val="00140F21"/>
    <w:rsid w:val="0014108F"/>
    <w:rsid w:val="00141544"/>
    <w:rsid w:val="00141820"/>
    <w:rsid w:val="00141C1E"/>
    <w:rsid w:val="00141F01"/>
    <w:rsid w:val="001421A5"/>
    <w:rsid w:val="001421A8"/>
    <w:rsid w:val="001421FF"/>
    <w:rsid w:val="00142503"/>
    <w:rsid w:val="001425F9"/>
    <w:rsid w:val="00142790"/>
    <w:rsid w:val="00142802"/>
    <w:rsid w:val="00142A45"/>
    <w:rsid w:val="00142D0B"/>
    <w:rsid w:val="00142D82"/>
    <w:rsid w:val="00142FB5"/>
    <w:rsid w:val="00143012"/>
    <w:rsid w:val="0014309C"/>
    <w:rsid w:val="0014311F"/>
    <w:rsid w:val="001433C7"/>
    <w:rsid w:val="0014350C"/>
    <w:rsid w:val="00143C9C"/>
    <w:rsid w:val="00143DDE"/>
    <w:rsid w:val="00144A30"/>
    <w:rsid w:val="00144C95"/>
    <w:rsid w:val="00144FF8"/>
    <w:rsid w:val="0014513F"/>
    <w:rsid w:val="001451A3"/>
    <w:rsid w:val="001453D4"/>
    <w:rsid w:val="0014563B"/>
    <w:rsid w:val="00145B0C"/>
    <w:rsid w:val="00145C04"/>
    <w:rsid w:val="00145C80"/>
    <w:rsid w:val="00146125"/>
    <w:rsid w:val="0014622C"/>
    <w:rsid w:val="00146240"/>
    <w:rsid w:val="00146263"/>
    <w:rsid w:val="00146593"/>
    <w:rsid w:val="00146675"/>
    <w:rsid w:val="00146876"/>
    <w:rsid w:val="00146C3D"/>
    <w:rsid w:val="00146DDB"/>
    <w:rsid w:val="00147220"/>
    <w:rsid w:val="00147278"/>
    <w:rsid w:val="001474BA"/>
    <w:rsid w:val="0014759F"/>
    <w:rsid w:val="001475E0"/>
    <w:rsid w:val="001475F9"/>
    <w:rsid w:val="001476F9"/>
    <w:rsid w:val="001477B8"/>
    <w:rsid w:val="001478CE"/>
    <w:rsid w:val="0014798A"/>
    <w:rsid w:val="0014798E"/>
    <w:rsid w:val="00147AE9"/>
    <w:rsid w:val="00147F92"/>
    <w:rsid w:val="001500A0"/>
    <w:rsid w:val="0015030D"/>
    <w:rsid w:val="00150337"/>
    <w:rsid w:val="0015040A"/>
    <w:rsid w:val="00150708"/>
    <w:rsid w:val="001507C4"/>
    <w:rsid w:val="001508FE"/>
    <w:rsid w:val="00150B80"/>
    <w:rsid w:val="00150C4E"/>
    <w:rsid w:val="00150D0F"/>
    <w:rsid w:val="00151051"/>
    <w:rsid w:val="001510E5"/>
    <w:rsid w:val="0015139B"/>
    <w:rsid w:val="0015142E"/>
    <w:rsid w:val="00151430"/>
    <w:rsid w:val="001517E1"/>
    <w:rsid w:val="00151991"/>
    <w:rsid w:val="00151D3B"/>
    <w:rsid w:val="00151D75"/>
    <w:rsid w:val="00151DFF"/>
    <w:rsid w:val="00151E52"/>
    <w:rsid w:val="00151EDA"/>
    <w:rsid w:val="00152537"/>
    <w:rsid w:val="0015264F"/>
    <w:rsid w:val="00152A06"/>
    <w:rsid w:val="00152A34"/>
    <w:rsid w:val="00152B02"/>
    <w:rsid w:val="00152B26"/>
    <w:rsid w:val="00152C0E"/>
    <w:rsid w:val="0015337C"/>
    <w:rsid w:val="00153383"/>
    <w:rsid w:val="0015350E"/>
    <w:rsid w:val="001535CC"/>
    <w:rsid w:val="00153633"/>
    <w:rsid w:val="00153950"/>
    <w:rsid w:val="00153AAF"/>
    <w:rsid w:val="00153B57"/>
    <w:rsid w:val="00153E6E"/>
    <w:rsid w:val="00153FA4"/>
    <w:rsid w:val="001542F0"/>
    <w:rsid w:val="00154310"/>
    <w:rsid w:val="001547AF"/>
    <w:rsid w:val="001547C6"/>
    <w:rsid w:val="00154985"/>
    <w:rsid w:val="00154AF9"/>
    <w:rsid w:val="00154C1C"/>
    <w:rsid w:val="00154E4C"/>
    <w:rsid w:val="00154E65"/>
    <w:rsid w:val="00154ED3"/>
    <w:rsid w:val="00154F58"/>
    <w:rsid w:val="00154F7D"/>
    <w:rsid w:val="0015550C"/>
    <w:rsid w:val="00155AF1"/>
    <w:rsid w:val="00155E2F"/>
    <w:rsid w:val="001566BC"/>
    <w:rsid w:val="00156AD1"/>
    <w:rsid w:val="00156BC9"/>
    <w:rsid w:val="00157014"/>
    <w:rsid w:val="00157240"/>
    <w:rsid w:val="001577F3"/>
    <w:rsid w:val="001578A0"/>
    <w:rsid w:val="00157928"/>
    <w:rsid w:val="00160895"/>
    <w:rsid w:val="00160EFB"/>
    <w:rsid w:val="00161128"/>
    <w:rsid w:val="00161283"/>
    <w:rsid w:val="001615C1"/>
    <w:rsid w:val="00161753"/>
    <w:rsid w:val="0016193F"/>
    <w:rsid w:val="00161BFC"/>
    <w:rsid w:val="00161E16"/>
    <w:rsid w:val="00161EFC"/>
    <w:rsid w:val="001624DC"/>
    <w:rsid w:val="0016273E"/>
    <w:rsid w:val="00162C54"/>
    <w:rsid w:val="00162C6C"/>
    <w:rsid w:val="00162CCD"/>
    <w:rsid w:val="00162D41"/>
    <w:rsid w:val="00162DD0"/>
    <w:rsid w:val="00162EF5"/>
    <w:rsid w:val="00163524"/>
    <w:rsid w:val="001637B5"/>
    <w:rsid w:val="001639AB"/>
    <w:rsid w:val="00163D56"/>
    <w:rsid w:val="00163E20"/>
    <w:rsid w:val="00164103"/>
    <w:rsid w:val="00164191"/>
    <w:rsid w:val="00164281"/>
    <w:rsid w:val="00164850"/>
    <w:rsid w:val="00164B46"/>
    <w:rsid w:val="00164CFB"/>
    <w:rsid w:val="00165494"/>
    <w:rsid w:val="0016567D"/>
    <w:rsid w:val="001659C5"/>
    <w:rsid w:val="001659EC"/>
    <w:rsid w:val="00165E12"/>
    <w:rsid w:val="00165E42"/>
    <w:rsid w:val="00166356"/>
    <w:rsid w:val="00166864"/>
    <w:rsid w:val="00166BF4"/>
    <w:rsid w:val="00166DF7"/>
    <w:rsid w:val="00167380"/>
    <w:rsid w:val="001673D3"/>
    <w:rsid w:val="001677C0"/>
    <w:rsid w:val="00167AEE"/>
    <w:rsid w:val="00167B94"/>
    <w:rsid w:val="00167BDB"/>
    <w:rsid w:val="00167DC5"/>
    <w:rsid w:val="00167F37"/>
    <w:rsid w:val="0017009D"/>
    <w:rsid w:val="001701C5"/>
    <w:rsid w:val="001703EA"/>
    <w:rsid w:val="0017063B"/>
    <w:rsid w:val="0017070C"/>
    <w:rsid w:val="00170A07"/>
    <w:rsid w:val="00170B9A"/>
    <w:rsid w:val="001711AA"/>
    <w:rsid w:val="0017124B"/>
    <w:rsid w:val="00171509"/>
    <w:rsid w:val="001715EF"/>
    <w:rsid w:val="0017162B"/>
    <w:rsid w:val="00171861"/>
    <w:rsid w:val="001718B8"/>
    <w:rsid w:val="00171A6C"/>
    <w:rsid w:val="00171C27"/>
    <w:rsid w:val="00171CD7"/>
    <w:rsid w:val="001720AA"/>
    <w:rsid w:val="00172474"/>
    <w:rsid w:val="001726BA"/>
    <w:rsid w:val="00172CDE"/>
    <w:rsid w:val="00173555"/>
    <w:rsid w:val="00173644"/>
    <w:rsid w:val="00173BE3"/>
    <w:rsid w:val="00173D93"/>
    <w:rsid w:val="00173FBD"/>
    <w:rsid w:val="00174042"/>
    <w:rsid w:val="00174433"/>
    <w:rsid w:val="001745B7"/>
    <w:rsid w:val="0017463C"/>
    <w:rsid w:val="001746DC"/>
    <w:rsid w:val="00174751"/>
    <w:rsid w:val="00174A98"/>
    <w:rsid w:val="00174D35"/>
    <w:rsid w:val="00174F8F"/>
    <w:rsid w:val="001751F9"/>
    <w:rsid w:val="0017541A"/>
    <w:rsid w:val="00175511"/>
    <w:rsid w:val="001755B7"/>
    <w:rsid w:val="00175725"/>
    <w:rsid w:val="00175AD4"/>
    <w:rsid w:val="00175E65"/>
    <w:rsid w:val="00175F09"/>
    <w:rsid w:val="0017610F"/>
    <w:rsid w:val="001762F7"/>
    <w:rsid w:val="00176B74"/>
    <w:rsid w:val="00176C2B"/>
    <w:rsid w:val="001774A6"/>
    <w:rsid w:val="00177910"/>
    <w:rsid w:val="00177BC1"/>
    <w:rsid w:val="00177BD3"/>
    <w:rsid w:val="00177D40"/>
    <w:rsid w:val="0018008C"/>
    <w:rsid w:val="00180389"/>
    <w:rsid w:val="00180DFB"/>
    <w:rsid w:val="001810F7"/>
    <w:rsid w:val="001814EE"/>
    <w:rsid w:val="001815D5"/>
    <w:rsid w:val="001819FE"/>
    <w:rsid w:val="00181A2A"/>
    <w:rsid w:val="00181B24"/>
    <w:rsid w:val="00181E76"/>
    <w:rsid w:val="00181F47"/>
    <w:rsid w:val="001820B7"/>
    <w:rsid w:val="001823BE"/>
    <w:rsid w:val="00182D71"/>
    <w:rsid w:val="00183068"/>
    <w:rsid w:val="001837E6"/>
    <w:rsid w:val="001838A1"/>
    <w:rsid w:val="001839C7"/>
    <w:rsid w:val="00183B83"/>
    <w:rsid w:val="00183C00"/>
    <w:rsid w:val="00183CA3"/>
    <w:rsid w:val="00183CAB"/>
    <w:rsid w:val="00183E09"/>
    <w:rsid w:val="00184046"/>
    <w:rsid w:val="001842C3"/>
    <w:rsid w:val="0018449F"/>
    <w:rsid w:val="001847C8"/>
    <w:rsid w:val="001848B6"/>
    <w:rsid w:val="001848F2"/>
    <w:rsid w:val="00184998"/>
    <w:rsid w:val="00184CFF"/>
    <w:rsid w:val="00184DCB"/>
    <w:rsid w:val="00184DD0"/>
    <w:rsid w:val="00184E5B"/>
    <w:rsid w:val="0018515A"/>
    <w:rsid w:val="001854DA"/>
    <w:rsid w:val="001858CF"/>
    <w:rsid w:val="00185932"/>
    <w:rsid w:val="00185A16"/>
    <w:rsid w:val="001861D1"/>
    <w:rsid w:val="0018635D"/>
    <w:rsid w:val="00186514"/>
    <w:rsid w:val="00186603"/>
    <w:rsid w:val="00186745"/>
    <w:rsid w:val="001867BF"/>
    <w:rsid w:val="00186846"/>
    <w:rsid w:val="00186F13"/>
    <w:rsid w:val="00186FD5"/>
    <w:rsid w:val="001872DE"/>
    <w:rsid w:val="001876D7"/>
    <w:rsid w:val="00187A1D"/>
    <w:rsid w:val="00187C98"/>
    <w:rsid w:val="0019043C"/>
    <w:rsid w:val="00190474"/>
    <w:rsid w:val="001904CF"/>
    <w:rsid w:val="00190577"/>
    <w:rsid w:val="00190796"/>
    <w:rsid w:val="0019088D"/>
    <w:rsid w:val="00190B7E"/>
    <w:rsid w:val="00190BEF"/>
    <w:rsid w:val="00191827"/>
    <w:rsid w:val="00191BEB"/>
    <w:rsid w:val="001920FC"/>
    <w:rsid w:val="0019214A"/>
    <w:rsid w:val="00192213"/>
    <w:rsid w:val="00192230"/>
    <w:rsid w:val="0019270D"/>
    <w:rsid w:val="00192F70"/>
    <w:rsid w:val="00192FC9"/>
    <w:rsid w:val="001934C0"/>
    <w:rsid w:val="001936C2"/>
    <w:rsid w:val="0019381E"/>
    <w:rsid w:val="001938E7"/>
    <w:rsid w:val="00193B5F"/>
    <w:rsid w:val="00193BF3"/>
    <w:rsid w:val="00194BD9"/>
    <w:rsid w:val="00194F2D"/>
    <w:rsid w:val="00194FD8"/>
    <w:rsid w:val="0019525F"/>
    <w:rsid w:val="00195286"/>
    <w:rsid w:val="0019558D"/>
    <w:rsid w:val="00195597"/>
    <w:rsid w:val="00195793"/>
    <w:rsid w:val="0019586F"/>
    <w:rsid w:val="0019588C"/>
    <w:rsid w:val="001959BC"/>
    <w:rsid w:val="001959BF"/>
    <w:rsid w:val="00195AA1"/>
    <w:rsid w:val="00195B50"/>
    <w:rsid w:val="00195E23"/>
    <w:rsid w:val="00195F7C"/>
    <w:rsid w:val="00196013"/>
    <w:rsid w:val="0019606D"/>
    <w:rsid w:val="0019617B"/>
    <w:rsid w:val="0019655A"/>
    <w:rsid w:val="001965AA"/>
    <w:rsid w:val="001967F8"/>
    <w:rsid w:val="00196A34"/>
    <w:rsid w:val="00196C48"/>
    <w:rsid w:val="00196D69"/>
    <w:rsid w:val="00196F91"/>
    <w:rsid w:val="00197005"/>
    <w:rsid w:val="001974EC"/>
    <w:rsid w:val="00197781"/>
    <w:rsid w:val="00197849"/>
    <w:rsid w:val="00197BAD"/>
    <w:rsid w:val="00197E68"/>
    <w:rsid w:val="001A0552"/>
    <w:rsid w:val="001A081B"/>
    <w:rsid w:val="001A0D6E"/>
    <w:rsid w:val="001A0E09"/>
    <w:rsid w:val="001A0F52"/>
    <w:rsid w:val="001A1305"/>
    <w:rsid w:val="001A1539"/>
    <w:rsid w:val="001A18F4"/>
    <w:rsid w:val="001A1AAD"/>
    <w:rsid w:val="001A1AEA"/>
    <w:rsid w:val="001A1D7F"/>
    <w:rsid w:val="001A20DB"/>
    <w:rsid w:val="001A2498"/>
    <w:rsid w:val="001A25A7"/>
    <w:rsid w:val="001A25E3"/>
    <w:rsid w:val="001A2643"/>
    <w:rsid w:val="001A2B95"/>
    <w:rsid w:val="001A2CCE"/>
    <w:rsid w:val="001A2D6A"/>
    <w:rsid w:val="001A366C"/>
    <w:rsid w:val="001A3905"/>
    <w:rsid w:val="001A3E21"/>
    <w:rsid w:val="001A463F"/>
    <w:rsid w:val="001A47D5"/>
    <w:rsid w:val="001A4BCA"/>
    <w:rsid w:val="001A4C72"/>
    <w:rsid w:val="001A4CF6"/>
    <w:rsid w:val="001A4D07"/>
    <w:rsid w:val="001A4F22"/>
    <w:rsid w:val="001A4F58"/>
    <w:rsid w:val="001A507D"/>
    <w:rsid w:val="001A5241"/>
    <w:rsid w:val="001A5274"/>
    <w:rsid w:val="001A5500"/>
    <w:rsid w:val="001A550D"/>
    <w:rsid w:val="001A5547"/>
    <w:rsid w:val="001A554E"/>
    <w:rsid w:val="001A55D4"/>
    <w:rsid w:val="001A5AB6"/>
    <w:rsid w:val="001A5B4B"/>
    <w:rsid w:val="001A5D9F"/>
    <w:rsid w:val="001A5DFF"/>
    <w:rsid w:val="001A5EC5"/>
    <w:rsid w:val="001A5F5B"/>
    <w:rsid w:val="001A5FB4"/>
    <w:rsid w:val="001A6567"/>
    <w:rsid w:val="001A676E"/>
    <w:rsid w:val="001A67F4"/>
    <w:rsid w:val="001A6894"/>
    <w:rsid w:val="001A69F7"/>
    <w:rsid w:val="001A6B0E"/>
    <w:rsid w:val="001A6C22"/>
    <w:rsid w:val="001A6CA3"/>
    <w:rsid w:val="001A6DB9"/>
    <w:rsid w:val="001A720B"/>
    <w:rsid w:val="001A74DE"/>
    <w:rsid w:val="001A79D3"/>
    <w:rsid w:val="001A7E6A"/>
    <w:rsid w:val="001A7ED3"/>
    <w:rsid w:val="001B03E4"/>
    <w:rsid w:val="001B0491"/>
    <w:rsid w:val="001B052E"/>
    <w:rsid w:val="001B06A2"/>
    <w:rsid w:val="001B073D"/>
    <w:rsid w:val="001B0A52"/>
    <w:rsid w:val="001B0E34"/>
    <w:rsid w:val="001B0F90"/>
    <w:rsid w:val="001B0FEF"/>
    <w:rsid w:val="001B10CF"/>
    <w:rsid w:val="001B125D"/>
    <w:rsid w:val="001B164E"/>
    <w:rsid w:val="001B1BD2"/>
    <w:rsid w:val="001B1BD4"/>
    <w:rsid w:val="001B2147"/>
    <w:rsid w:val="001B234C"/>
    <w:rsid w:val="001B24FA"/>
    <w:rsid w:val="001B2594"/>
    <w:rsid w:val="001B260B"/>
    <w:rsid w:val="001B28FA"/>
    <w:rsid w:val="001B2A32"/>
    <w:rsid w:val="001B2B99"/>
    <w:rsid w:val="001B2D68"/>
    <w:rsid w:val="001B33D2"/>
    <w:rsid w:val="001B33F4"/>
    <w:rsid w:val="001B37C9"/>
    <w:rsid w:val="001B394D"/>
    <w:rsid w:val="001B407E"/>
    <w:rsid w:val="001B438A"/>
    <w:rsid w:val="001B4626"/>
    <w:rsid w:val="001B46FF"/>
    <w:rsid w:val="001B49B2"/>
    <w:rsid w:val="001B4BF6"/>
    <w:rsid w:val="001B4EEB"/>
    <w:rsid w:val="001B5330"/>
    <w:rsid w:val="001B53D8"/>
    <w:rsid w:val="001B5458"/>
    <w:rsid w:val="001B5786"/>
    <w:rsid w:val="001B5D3A"/>
    <w:rsid w:val="001B62DF"/>
    <w:rsid w:val="001B65A0"/>
    <w:rsid w:val="001B664A"/>
    <w:rsid w:val="001B66F4"/>
    <w:rsid w:val="001B69C6"/>
    <w:rsid w:val="001B6A39"/>
    <w:rsid w:val="001B6B67"/>
    <w:rsid w:val="001B6BC9"/>
    <w:rsid w:val="001B71A7"/>
    <w:rsid w:val="001B7335"/>
    <w:rsid w:val="001B735C"/>
    <w:rsid w:val="001B73CC"/>
    <w:rsid w:val="001B7607"/>
    <w:rsid w:val="001B76AA"/>
    <w:rsid w:val="001B7869"/>
    <w:rsid w:val="001B7EF9"/>
    <w:rsid w:val="001C00C0"/>
    <w:rsid w:val="001C0263"/>
    <w:rsid w:val="001C02A0"/>
    <w:rsid w:val="001C054F"/>
    <w:rsid w:val="001C09FF"/>
    <w:rsid w:val="001C0AE7"/>
    <w:rsid w:val="001C0C48"/>
    <w:rsid w:val="001C0DD9"/>
    <w:rsid w:val="001C0FF8"/>
    <w:rsid w:val="001C178D"/>
    <w:rsid w:val="001C1D5B"/>
    <w:rsid w:val="001C1DA7"/>
    <w:rsid w:val="001C1DCF"/>
    <w:rsid w:val="001C1F05"/>
    <w:rsid w:val="001C210E"/>
    <w:rsid w:val="001C275E"/>
    <w:rsid w:val="001C286B"/>
    <w:rsid w:val="001C2C76"/>
    <w:rsid w:val="001C2CCE"/>
    <w:rsid w:val="001C2E5B"/>
    <w:rsid w:val="001C300C"/>
    <w:rsid w:val="001C30B9"/>
    <w:rsid w:val="001C37B3"/>
    <w:rsid w:val="001C3C08"/>
    <w:rsid w:val="001C3F46"/>
    <w:rsid w:val="001C463D"/>
    <w:rsid w:val="001C4AC1"/>
    <w:rsid w:val="001C501C"/>
    <w:rsid w:val="001C5267"/>
    <w:rsid w:val="001C5319"/>
    <w:rsid w:val="001C534C"/>
    <w:rsid w:val="001C54CD"/>
    <w:rsid w:val="001C5722"/>
    <w:rsid w:val="001C601E"/>
    <w:rsid w:val="001C60F2"/>
    <w:rsid w:val="001C63BB"/>
    <w:rsid w:val="001C63C5"/>
    <w:rsid w:val="001C6481"/>
    <w:rsid w:val="001C669B"/>
    <w:rsid w:val="001C68A3"/>
    <w:rsid w:val="001C6962"/>
    <w:rsid w:val="001C6C24"/>
    <w:rsid w:val="001C769C"/>
    <w:rsid w:val="001C7784"/>
    <w:rsid w:val="001C7BE9"/>
    <w:rsid w:val="001C7E73"/>
    <w:rsid w:val="001D0199"/>
    <w:rsid w:val="001D08D2"/>
    <w:rsid w:val="001D092C"/>
    <w:rsid w:val="001D0AC9"/>
    <w:rsid w:val="001D1464"/>
    <w:rsid w:val="001D15F1"/>
    <w:rsid w:val="001D1626"/>
    <w:rsid w:val="001D16C7"/>
    <w:rsid w:val="001D1C28"/>
    <w:rsid w:val="001D2380"/>
    <w:rsid w:val="001D2A2F"/>
    <w:rsid w:val="001D2DF3"/>
    <w:rsid w:val="001D2F72"/>
    <w:rsid w:val="001D3604"/>
    <w:rsid w:val="001D39C7"/>
    <w:rsid w:val="001D3B20"/>
    <w:rsid w:val="001D4049"/>
    <w:rsid w:val="001D40D6"/>
    <w:rsid w:val="001D4156"/>
    <w:rsid w:val="001D4283"/>
    <w:rsid w:val="001D4356"/>
    <w:rsid w:val="001D43D5"/>
    <w:rsid w:val="001D4525"/>
    <w:rsid w:val="001D487C"/>
    <w:rsid w:val="001D4884"/>
    <w:rsid w:val="001D4935"/>
    <w:rsid w:val="001D49FC"/>
    <w:rsid w:val="001D4E25"/>
    <w:rsid w:val="001D5039"/>
    <w:rsid w:val="001D5538"/>
    <w:rsid w:val="001D5A70"/>
    <w:rsid w:val="001D5BBC"/>
    <w:rsid w:val="001D5BCD"/>
    <w:rsid w:val="001D60D5"/>
    <w:rsid w:val="001D645D"/>
    <w:rsid w:val="001D6593"/>
    <w:rsid w:val="001D675F"/>
    <w:rsid w:val="001D682D"/>
    <w:rsid w:val="001D695A"/>
    <w:rsid w:val="001D6AD1"/>
    <w:rsid w:val="001D6C47"/>
    <w:rsid w:val="001D6C9B"/>
    <w:rsid w:val="001D710B"/>
    <w:rsid w:val="001D762B"/>
    <w:rsid w:val="001D7B2E"/>
    <w:rsid w:val="001D7D02"/>
    <w:rsid w:val="001D7E49"/>
    <w:rsid w:val="001D7E9A"/>
    <w:rsid w:val="001E0044"/>
    <w:rsid w:val="001E00AC"/>
    <w:rsid w:val="001E0805"/>
    <w:rsid w:val="001E084F"/>
    <w:rsid w:val="001E0D85"/>
    <w:rsid w:val="001E0E65"/>
    <w:rsid w:val="001E1187"/>
    <w:rsid w:val="001E1381"/>
    <w:rsid w:val="001E1526"/>
    <w:rsid w:val="001E1934"/>
    <w:rsid w:val="001E1A7F"/>
    <w:rsid w:val="001E1A91"/>
    <w:rsid w:val="001E1C99"/>
    <w:rsid w:val="001E1EEA"/>
    <w:rsid w:val="001E2292"/>
    <w:rsid w:val="001E282F"/>
    <w:rsid w:val="001E2861"/>
    <w:rsid w:val="001E2A78"/>
    <w:rsid w:val="001E2C9D"/>
    <w:rsid w:val="001E2CD9"/>
    <w:rsid w:val="001E2E82"/>
    <w:rsid w:val="001E2EDD"/>
    <w:rsid w:val="001E2FE4"/>
    <w:rsid w:val="001E30DA"/>
    <w:rsid w:val="001E3578"/>
    <w:rsid w:val="001E37DB"/>
    <w:rsid w:val="001E394F"/>
    <w:rsid w:val="001E39C4"/>
    <w:rsid w:val="001E3E4E"/>
    <w:rsid w:val="001E3E8E"/>
    <w:rsid w:val="001E3F94"/>
    <w:rsid w:val="001E4037"/>
    <w:rsid w:val="001E4067"/>
    <w:rsid w:val="001E41E6"/>
    <w:rsid w:val="001E4269"/>
    <w:rsid w:val="001E4371"/>
    <w:rsid w:val="001E487B"/>
    <w:rsid w:val="001E4893"/>
    <w:rsid w:val="001E489F"/>
    <w:rsid w:val="001E4A78"/>
    <w:rsid w:val="001E4BEE"/>
    <w:rsid w:val="001E4E3E"/>
    <w:rsid w:val="001E4E9C"/>
    <w:rsid w:val="001E4F6B"/>
    <w:rsid w:val="001E50D8"/>
    <w:rsid w:val="001E522D"/>
    <w:rsid w:val="001E5285"/>
    <w:rsid w:val="001E52CC"/>
    <w:rsid w:val="001E53BF"/>
    <w:rsid w:val="001E5407"/>
    <w:rsid w:val="001E569D"/>
    <w:rsid w:val="001E5F4F"/>
    <w:rsid w:val="001E61B0"/>
    <w:rsid w:val="001E67C1"/>
    <w:rsid w:val="001E7064"/>
    <w:rsid w:val="001E7951"/>
    <w:rsid w:val="001E7FD9"/>
    <w:rsid w:val="001F05B1"/>
    <w:rsid w:val="001F069A"/>
    <w:rsid w:val="001F0832"/>
    <w:rsid w:val="001F0940"/>
    <w:rsid w:val="001F0AE6"/>
    <w:rsid w:val="001F0B8B"/>
    <w:rsid w:val="001F0F7E"/>
    <w:rsid w:val="001F0FA6"/>
    <w:rsid w:val="001F0FB5"/>
    <w:rsid w:val="001F0FF8"/>
    <w:rsid w:val="001F12FA"/>
    <w:rsid w:val="001F1469"/>
    <w:rsid w:val="001F14B6"/>
    <w:rsid w:val="001F1E57"/>
    <w:rsid w:val="001F2087"/>
    <w:rsid w:val="001F2181"/>
    <w:rsid w:val="001F2296"/>
    <w:rsid w:val="001F23F1"/>
    <w:rsid w:val="001F2690"/>
    <w:rsid w:val="001F2713"/>
    <w:rsid w:val="001F298F"/>
    <w:rsid w:val="001F2AE1"/>
    <w:rsid w:val="001F2B36"/>
    <w:rsid w:val="001F2D0E"/>
    <w:rsid w:val="001F2EAE"/>
    <w:rsid w:val="001F3133"/>
    <w:rsid w:val="001F31AB"/>
    <w:rsid w:val="001F32B0"/>
    <w:rsid w:val="001F33F7"/>
    <w:rsid w:val="001F3914"/>
    <w:rsid w:val="001F3A97"/>
    <w:rsid w:val="001F4565"/>
    <w:rsid w:val="001F4A84"/>
    <w:rsid w:val="001F51DE"/>
    <w:rsid w:val="001F53DF"/>
    <w:rsid w:val="001F5498"/>
    <w:rsid w:val="001F57AF"/>
    <w:rsid w:val="001F589F"/>
    <w:rsid w:val="001F58B2"/>
    <w:rsid w:val="001F5B98"/>
    <w:rsid w:val="001F5EC9"/>
    <w:rsid w:val="001F6177"/>
    <w:rsid w:val="001F625A"/>
    <w:rsid w:val="001F66D3"/>
    <w:rsid w:val="001F678A"/>
    <w:rsid w:val="001F6B5F"/>
    <w:rsid w:val="001F6C00"/>
    <w:rsid w:val="001F7112"/>
    <w:rsid w:val="001F7272"/>
    <w:rsid w:val="001F7423"/>
    <w:rsid w:val="001F7E09"/>
    <w:rsid w:val="001F7E95"/>
    <w:rsid w:val="00200406"/>
    <w:rsid w:val="0020058C"/>
    <w:rsid w:val="002006EB"/>
    <w:rsid w:val="00200815"/>
    <w:rsid w:val="00200D11"/>
    <w:rsid w:val="00200F87"/>
    <w:rsid w:val="0020170B"/>
    <w:rsid w:val="002017BA"/>
    <w:rsid w:val="00201852"/>
    <w:rsid w:val="00201B0D"/>
    <w:rsid w:val="00201C81"/>
    <w:rsid w:val="00201CAC"/>
    <w:rsid w:val="00201D2F"/>
    <w:rsid w:val="00201DD3"/>
    <w:rsid w:val="00201E41"/>
    <w:rsid w:val="00201E4E"/>
    <w:rsid w:val="00201F65"/>
    <w:rsid w:val="002020DB"/>
    <w:rsid w:val="00202865"/>
    <w:rsid w:val="002029E3"/>
    <w:rsid w:val="00202C90"/>
    <w:rsid w:val="002033FD"/>
    <w:rsid w:val="00203763"/>
    <w:rsid w:val="002039F4"/>
    <w:rsid w:val="00203BA8"/>
    <w:rsid w:val="00203BD8"/>
    <w:rsid w:val="00203ED0"/>
    <w:rsid w:val="002046CE"/>
    <w:rsid w:val="0020471B"/>
    <w:rsid w:val="00204D45"/>
    <w:rsid w:val="00204DDA"/>
    <w:rsid w:val="0020537C"/>
    <w:rsid w:val="00205473"/>
    <w:rsid w:val="00205486"/>
    <w:rsid w:val="002055C8"/>
    <w:rsid w:val="0020574D"/>
    <w:rsid w:val="00205A98"/>
    <w:rsid w:val="00205D06"/>
    <w:rsid w:val="00205E30"/>
    <w:rsid w:val="00205FC8"/>
    <w:rsid w:val="002062EF"/>
    <w:rsid w:val="00206568"/>
    <w:rsid w:val="00206FB6"/>
    <w:rsid w:val="00206FD9"/>
    <w:rsid w:val="00207239"/>
    <w:rsid w:val="002072B7"/>
    <w:rsid w:val="002076F2"/>
    <w:rsid w:val="002078F4"/>
    <w:rsid w:val="00207A66"/>
    <w:rsid w:val="00207DEA"/>
    <w:rsid w:val="002100D9"/>
    <w:rsid w:val="0021049E"/>
    <w:rsid w:val="00210767"/>
    <w:rsid w:val="00210C18"/>
    <w:rsid w:val="00210FE7"/>
    <w:rsid w:val="00211255"/>
    <w:rsid w:val="002112B8"/>
    <w:rsid w:val="00211708"/>
    <w:rsid w:val="00211C9B"/>
    <w:rsid w:val="002123B5"/>
    <w:rsid w:val="00212404"/>
    <w:rsid w:val="00212759"/>
    <w:rsid w:val="00212AAB"/>
    <w:rsid w:val="00212F43"/>
    <w:rsid w:val="00213097"/>
    <w:rsid w:val="0021314C"/>
    <w:rsid w:val="0021329C"/>
    <w:rsid w:val="0021332E"/>
    <w:rsid w:val="00213553"/>
    <w:rsid w:val="002141DC"/>
    <w:rsid w:val="0021423C"/>
    <w:rsid w:val="0021423E"/>
    <w:rsid w:val="002142B2"/>
    <w:rsid w:val="002142EB"/>
    <w:rsid w:val="00214340"/>
    <w:rsid w:val="002145F9"/>
    <w:rsid w:val="00214605"/>
    <w:rsid w:val="00214686"/>
    <w:rsid w:val="002146AF"/>
    <w:rsid w:val="00214825"/>
    <w:rsid w:val="00214A0A"/>
    <w:rsid w:val="00214BE9"/>
    <w:rsid w:val="002150E7"/>
    <w:rsid w:val="002154E8"/>
    <w:rsid w:val="002158EF"/>
    <w:rsid w:val="00215950"/>
    <w:rsid w:val="00215A43"/>
    <w:rsid w:val="00215B96"/>
    <w:rsid w:val="00215C6C"/>
    <w:rsid w:val="00216128"/>
    <w:rsid w:val="002163A4"/>
    <w:rsid w:val="0021640A"/>
    <w:rsid w:val="0021653B"/>
    <w:rsid w:val="002168E0"/>
    <w:rsid w:val="00216BCA"/>
    <w:rsid w:val="002176A1"/>
    <w:rsid w:val="002178A4"/>
    <w:rsid w:val="00217947"/>
    <w:rsid w:val="00217998"/>
    <w:rsid w:val="00217A7F"/>
    <w:rsid w:val="00217C6B"/>
    <w:rsid w:val="00217CEE"/>
    <w:rsid w:val="00217E28"/>
    <w:rsid w:val="002200C1"/>
    <w:rsid w:val="002204D4"/>
    <w:rsid w:val="00220921"/>
    <w:rsid w:val="00220948"/>
    <w:rsid w:val="00220B1E"/>
    <w:rsid w:val="00220D40"/>
    <w:rsid w:val="00220F9C"/>
    <w:rsid w:val="00220FBF"/>
    <w:rsid w:val="00221079"/>
    <w:rsid w:val="002210B3"/>
    <w:rsid w:val="002212EC"/>
    <w:rsid w:val="00221339"/>
    <w:rsid w:val="00221874"/>
    <w:rsid w:val="00221BE3"/>
    <w:rsid w:val="00221DC9"/>
    <w:rsid w:val="00221E9C"/>
    <w:rsid w:val="00221EF1"/>
    <w:rsid w:val="00222115"/>
    <w:rsid w:val="0022222A"/>
    <w:rsid w:val="002225C0"/>
    <w:rsid w:val="00222AFA"/>
    <w:rsid w:val="00222B8A"/>
    <w:rsid w:val="00222E70"/>
    <w:rsid w:val="002231AB"/>
    <w:rsid w:val="0022320A"/>
    <w:rsid w:val="0022338F"/>
    <w:rsid w:val="00223659"/>
    <w:rsid w:val="00223D67"/>
    <w:rsid w:val="00223EA4"/>
    <w:rsid w:val="0022406E"/>
    <w:rsid w:val="002244B0"/>
    <w:rsid w:val="0022493B"/>
    <w:rsid w:val="002249C8"/>
    <w:rsid w:val="00224B98"/>
    <w:rsid w:val="00224C49"/>
    <w:rsid w:val="0022501B"/>
    <w:rsid w:val="00225B20"/>
    <w:rsid w:val="00225F0D"/>
    <w:rsid w:val="00225F67"/>
    <w:rsid w:val="002262DE"/>
    <w:rsid w:val="0022666D"/>
    <w:rsid w:val="00226DC2"/>
    <w:rsid w:val="00226E94"/>
    <w:rsid w:val="00227580"/>
    <w:rsid w:val="00227736"/>
    <w:rsid w:val="00227814"/>
    <w:rsid w:val="00227844"/>
    <w:rsid w:val="0022787F"/>
    <w:rsid w:val="002279E2"/>
    <w:rsid w:val="002279F4"/>
    <w:rsid w:val="00227CB5"/>
    <w:rsid w:val="00227FD5"/>
    <w:rsid w:val="002302B3"/>
    <w:rsid w:val="002302BD"/>
    <w:rsid w:val="0023046F"/>
    <w:rsid w:val="0023092E"/>
    <w:rsid w:val="00230988"/>
    <w:rsid w:val="00230BCA"/>
    <w:rsid w:val="00230BDF"/>
    <w:rsid w:val="00231123"/>
    <w:rsid w:val="002314A0"/>
    <w:rsid w:val="002314D1"/>
    <w:rsid w:val="002314F7"/>
    <w:rsid w:val="002315C0"/>
    <w:rsid w:val="00231EDC"/>
    <w:rsid w:val="0023237B"/>
    <w:rsid w:val="002324F2"/>
    <w:rsid w:val="002326E9"/>
    <w:rsid w:val="002328BC"/>
    <w:rsid w:val="00232B9F"/>
    <w:rsid w:val="00232FB0"/>
    <w:rsid w:val="0023308E"/>
    <w:rsid w:val="00233234"/>
    <w:rsid w:val="00233331"/>
    <w:rsid w:val="00233366"/>
    <w:rsid w:val="002336C0"/>
    <w:rsid w:val="002338BC"/>
    <w:rsid w:val="00233AA0"/>
    <w:rsid w:val="00233AA3"/>
    <w:rsid w:val="00233B00"/>
    <w:rsid w:val="00233B17"/>
    <w:rsid w:val="00233BF1"/>
    <w:rsid w:val="00233EC4"/>
    <w:rsid w:val="00234116"/>
    <w:rsid w:val="0023417E"/>
    <w:rsid w:val="00234199"/>
    <w:rsid w:val="002344BD"/>
    <w:rsid w:val="0023477F"/>
    <w:rsid w:val="00234C1A"/>
    <w:rsid w:val="00234CBE"/>
    <w:rsid w:val="00234DDC"/>
    <w:rsid w:val="00234F9D"/>
    <w:rsid w:val="00234FC8"/>
    <w:rsid w:val="00234FCF"/>
    <w:rsid w:val="002351F3"/>
    <w:rsid w:val="002352D7"/>
    <w:rsid w:val="002352E8"/>
    <w:rsid w:val="00235750"/>
    <w:rsid w:val="002359A9"/>
    <w:rsid w:val="00235CEB"/>
    <w:rsid w:val="00235D6C"/>
    <w:rsid w:val="00235EC1"/>
    <w:rsid w:val="002362C2"/>
    <w:rsid w:val="0023644A"/>
    <w:rsid w:val="002364DC"/>
    <w:rsid w:val="00236629"/>
    <w:rsid w:val="00236A78"/>
    <w:rsid w:val="00236C58"/>
    <w:rsid w:val="00236EB4"/>
    <w:rsid w:val="0023752C"/>
    <w:rsid w:val="0023768B"/>
    <w:rsid w:val="0023779F"/>
    <w:rsid w:val="00237B5F"/>
    <w:rsid w:val="00237D8F"/>
    <w:rsid w:val="0024017C"/>
    <w:rsid w:val="002401FE"/>
    <w:rsid w:val="00240409"/>
    <w:rsid w:val="002404DE"/>
    <w:rsid w:val="0024065C"/>
    <w:rsid w:val="00240B42"/>
    <w:rsid w:val="00240CCF"/>
    <w:rsid w:val="00241049"/>
    <w:rsid w:val="002411D2"/>
    <w:rsid w:val="0024170F"/>
    <w:rsid w:val="002419B3"/>
    <w:rsid w:val="002420A7"/>
    <w:rsid w:val="00242229"/>
    <w:rsid w:val="002425B9"/>
    <w:rsid w:val="00242807"/>
    <w:rsid w:val="00242A22"/>
    <w:rsid w:val="00242A58"/>
    <w:rsid w:val="00242B3A"/>
    <w:rsid w:val="00242BAE"/>
    <w:rsid w:val="00242CF6"/>
    <w:rsid w:val="002432D1"/>
    <w:rsid w:val="00244158"/>
    <w:rsid w:val="00244194"/>
    <w:rsid w:val="00244297"/>
    <w:rsid w:val="002444D7"/>
    <w:rsid w:val="002444F6"/>
    <w:rsid w:val="00244589"/>
    <w:rsid w:val="002448ED"/>
    <w:rsid w:val="0024490E"/>
    <w:rsid w:val="00244CA6"/>
    <w:rsid w:val="00245261"/>
    <w:rsid w:val="0024593C"/>
    <w:rsid w:val="00245D5A"/>
    <w:rsid w:val="0024660A"/>
    <w:rsid w:val="002468F0"/>
    <w:rsid w:val="00246982"/>
    <w:rsid w:val="00246A76"/>
    <w:rsid w:val="00247145"/>
    <w:rsid w:val="00247208"/>
    <w:rsid w:val="00247317"/>
    <w:rsid w:val="002476EC"/>
    <w:rsid w:val="00247822"/>
    <w:rsid w:val="00247F96"/>
    <w:rsid w:val="00247FAE"/>
    <w:rsid w:val="00250107"/>
    <w:rsid w:val="0025030B"/>
    <w:rsid w:val="00250369"/>
    <w:rsid w:val="00250524"/>
    <w:rsid w:val="00250674"/>
    <w:rsid w:val="00251196"/>
    <w:rsid w:val="00251304"/>
    <w:rsid w:val="002514EA"/>
    <w:rsid w:val="002515BB"/>
    <w:rsid w:val="00251AE4"/>
    <w:rsid w:val="00251E51"/>
    <w:rsid w:val="0025238A"/>
    <w:rsid w:val="0025299D"/>
    <w:rsid w:val="00252A6A"/>
    <w:rsid w:val="00252EC6"/>
    <w:rsid w:val="00252F35"/>
    <w:rsid w:val="00252F58"/>
    <w:rsid w:val="00253119"/>
    <w:rsid w:val="00253365"/>
    <w:rsid w:val="002537CD"/>
    <w:rsid w:val="00253876"/>
    <w:rsid w:val="00253AA2"/>
    <w:rsid w:val="00253C62"/>
    <w:rsid w:val="00253F01"/>
    <w:rsid w:val="00253F76"/>
    <w:rsid w:val="002541E8"/>
    <w:rsid w:val="00254293"/>
    <w:rsid w:val="00254560"/>
    <w:rsid w:val="0025461F"/>
    <w:rsid w:val="0025534A"/>
    <w:rsid w:val="00255425"/>
    <w:rsid w:val="0025585A"/>
    <w:rsid w:val="00255CBB"/>
    <w:rsid w:val="00255DF7"/>
    <w:rsid w:val="00256670"/>
    <w:rsid w:val="002569EC"/>
    <w:rsid w:val="00256CE8"/>
    <w:rsid w:val="00256D7E"/>
    <w:rsid w:val="00256D81"/>
    <w:rsid w:val="00257722"/>
    <w:rsid w:val="00257856"/>
    <w:rsid w:val="00257C23"/>
    <w:rsid w:val="00260476"/>
    <w:rsid w:val="0026053C"/>
    <w:rsid w:val="00260567"/>
    <w:rsid w:val="00260618"/>
    <w:rsid w:val="0026063C"/>
    <w:rsid w:val="00260941"/>
    <w:rsid w:val="00261066"/>
    <w:rsid w:val="0026109F"/>
    <w:rsid w:val="00261182"/>
    <w:rsid w:val="002612B4"/>
    <w:rsid w:val="00261D0C"/>
    <w:rsid w:val="00261FF3"/>
    <w:rsid w:val="002623D4"/>
    <w:rsid w:val="00262D3F"/>
    <w:rsid w:val="00262D69"/>
    <w:rsid w:val="00262DCD"/>
    <w:rsid w:val="00262FA5"/>
    <w:rsid w:val="0026301E"/>
    <w:rsid w:val="00263076"/>
    <w:rsid w:val="0026318E"/>
    <w:rsid w:val="0026320C"/>
    <w:rsid w:val="0026322D"/>
    <w:rsid w:val="002633D3"/>
    <w:rsid w:val="00263865"/>
    <w:rsid w:val="002639E5"/>
    <w:rsid w:val="00263B85"/>
    <w:rsid w:val="00263BD5"/>
    <w:rsid w:val="00263BE3"/>
    <w:rsid w:val="00263C86"/>
    <w:rsid w:val="00263DAA"/>
    <w:rsid w:val="00263F25"/>
    <w:rsid w:val="00263F75"/>
    <w:rsid w:val="0026419F"/>
    <w:rsid w:val="002641A4"/>
    <w:rsid w:val="002643B8"/>
    <w:rsid w:val="00264507"/>
    <w:rsid w:val="00264719"/>
    <w:rsid w:val="0026488B"/>
    <w:rsid w:val="00264ACD"/>
    <w:rsid w:val="00264B61"/>
    <w:rsid w:val="0026501D"/>
    <w:rsid w:val="002659AA"/>
    <w:rsid w:val="002659F2"/>
    <w:rsid w:val="00266228"/>
    <w:rsid w:val="00266367"/>
    <w:rsid w:val="002664E0"/>
    <w:rsid w:val="0026673C"/>
    <w:rsid w:val="002669AF"/>
    <w:rsid w:val="00266D1F"/>
    <w:rsid w:val="00266E1D"/>
    <w:rsid w:val="00267606"/>
    <w:rsid w:val="00267799"/>
    <w:rsid w:val="002677EA"/>
    <w:rsid w:val="00267854"/>
    <w:rsid w:val="00267A6A"/>
    <w:rsid w:val="00267B04"/>
    <w:rsid w:val="00267B72"/>
    <w:rsid w:val="00267C1A"/>
    <w:rsid w:val="00267D1E"/>
    <w:rsid w:val="00267DA8"/>
    <w:rsid w:val="00270077"/>
    <w:rsid w:val="0027028C"/>
    <w:rsid w:val="00270364"/>
    <w:rsid w:val="002703CE"/>
    <w:rsid w:val="0027040A"/>
    <w:rsid w:val="00270676"/>
    <w:rsid w:val="0027078C"/>
    <w:rsid w:val="00270BBB"/>
    <w:rsid w:val="002711BE"/>
    <w:rsid w:val="00271403"/>
    <w:rsid w:val="00271635"/>
    <w:rsid w:val="00271651"/>
    <w:rsid w:val="002716EE"/>
    <w:rsid w:val="002717C5"/>
    <w:rsid w:val="002718E1"/>
    <w:rsid w:val="00271A77"/>
    <w:rsid w:val="00271C52"/>
    <w:rsid w:val="00271CC0"/>
    <w:rsid w:val="00271EE3"/>
    <w:rsid w:val="00271F1E"/>
    <w:rsid w:val="00272031"/>
    <w:rsid w:val="00272457"/>
    <w:rsid w:val="002725C1"/>
    <w:rsid w:val="00272616"/>
    <w:rsid w:val="00272796"/>
    <w:rsid w:val="00272901"/>
    <w:rsid w:val="00272E1B"/>
    <w:rsid w:val="00273126"/>
    <w:rsid w:val="00273347"/>
    <w:rsid w:val="00273543"/>
    <w:rsid w:val="00273730"/>
    <w:rsid w:val="0027375E"/>
    <w:rsid w:val="002738DD"/>
    <w:rsid w:val="00273991"/>
    <w:rsid w:val="00273A53"/>
    <w:rsid w:val="0027409A"/>
    <w:rsid w:val="002740D4"/>
    <w:rsid w:val="002744C1"/>
    <w:rsid w:val="002746F9"/>
    <w:rsid w:val="0027494D"/>
    <w:rsid w:val="00274BF9"/>
    <w:rsid w:val="00274ECD"/>
    <w:rsid w:val="00275274"/>
    <w:rsid w:val="00275739"/>
    <w:rsid w:val="0027587E"/>
    <w:rsid w:val="002758DD"/>
    <w:rsid w:val="002759BB"/>
    <w:rsid w:val="00275BA0"/>
    <w:rsid w:val="00275CAD"/>
    <w:rsid w:val="002760D7"/>
    <w:rsid w:val="0027621D"/>
    <w:rsid w:val="00276835"/>
    <w:rsid w:val="00276853"/>
    <w:rsid w:val="00276BC7"/>
    <w:rsid w:val="00276DC9"/>
    <w:rsid w:val="0027704B"/>
    <w:rsid w:val="0027710C"/>
    <w:rsid w:val="0027725C"/>
    <w:rsid w:val="00277352"/>
    <w:rsid w:val="0027745D"/>
    <w:rsid w:val="00277B83"/>
    <w:rsid w:val="00277C73"/>
    <w:rsid w:val="00277CB0"/>
    <w:rsid w:val="00277CFE"/>
    <w:rsid w:val="00277DBA"/>
    <w:rsid w:val="00280038"/>
    <w:rsid w:val="0028003E"/>
    <w:rsid w:val="002800EA"/>
    <w:rsid w:val="0028031F"/>
    <w:rsid w:val="00280393"/>
    <w:rsid w:val="002804AC"/>
    <w:rsid w:val="00280A41"/>
    <w:rsid w:val="00280F81"/>
    <w:rsid w:val="002810EF"/>
    <w:rsid w:val="00281186"/>
    <w:rsid w:val="00281332"/>
    <w:rsid w:val="00281467"/>
    <w:rsid w:val="0028147F"/>
    <w:rsid w:val="002814C7"/>
    <w:rsid w:val="00281825"/>
    <w:rsid w:val="00281B2B"/>
    <w:rsid w:val="00281B54"/>
    <w:rsid w:val="00281CB9"/>
    <w:rsid w:val="00281D11"/>
    <w:rsid w:val="00281D46"/>
    <w:rsid w:val="00281EC0"/>
    <w:rsid w:val="00281F2C"/>
    <w:rsid w:val="00281F37"/>
    <w:rsid w:val="00282254"/>
    <w:rsid w:val="00282327"/>
    <w:rsid w:val="002825D5"/>
    <w:rsid w:val="002826CA"/>
    <w:rsid w:val="00282B40"/>
    <w:rsid w:val="0028308E"/>
    <w:rsid w:val="002832CA"/>
    <w:rsid w:val="002832EE"/>
    <w:rsid w:val="002837B4"/>
    <w:rsid w:val="0028386B"/>
    <w:rsid w:val="00283AAA"/>
    <w:rsid w:val="00283BD5"/>
    <w:rsid w:val="00283E4E"/>
    <w:rsid w:val="002840B4"/>
    <w:rsid w:val="002841FA"/>
    <w:rsid w:val="00284485"/>
    <w:rsid w:val="0028457A"/>
    <w:rsid w:val="002849CD"/>
    <w:rsid w:val="002849D3"/>
    <w:rsid w:val="00285085"/>
    <w:rsid w:val="00285469"/>
    <w:rsid w:val="00285797"/>
    <w:rsid w:val="00285A65"/>
    <w:rsid w:val="00285BAD"/>
    <w:rsid w:val="00285BFD"/>
    <w:rsid w:val="00285CF6"/>
    <w:rsid w:val="00286583"/>
    <w:rsid w:val="002867AF"/>
    <w:rsid w:val="002868B9"/>
    <w:rsid w:val="00286969"/>
    <w:rsid w:val="002869A8"/>
    <w:rsid w:val="00287028"/>
    <w:rsid w:val="0028719B"/>
    <w:rsid w:val="002873C8"/>
    <w:rsid w:val="00287573"/>
    <w:rsid w:val="002877B6"/>
    <w:rsid w:val="00287926"/>
    <w:rsid w:val="002900BC"/>
    <w:rsid w:val="002900D4"/>
    <w:rsid w:val="0029039E"/>
    <w:rsid w:val="002903E5"/>
    <w:rsid w:val="0029043B"/>
    <w:rsid w:val="00290A88"/>
    <w:rsid w:val="00290BFD"/>
    <w:rsid w:val="00290C9E"/>
    <w:rsid w:val="00290CCE"/>
    <w:rsid w:val="00290E25"/>
    <w:rsid w:val="00290EEC"/>
    <w:rsid w:val="0029110C"/>
    <w:rsid w:val="00291434"/>
    <w:rsid w:val="002915E2"/>
    <w:rsid w:val="00291751"/>
    <w:rsid w:val="0029179F"/>
    <w:rsid w:val="00291867"/>
    <w:rsid w:val="00291946"/>
    <w:rsid w:val="00291B65"/>
    <w:rsid w:val="00292386"/>
    <w:rsid w:val="0029239E"/>
    <w:rsid w:val="00292428"/>
    <w:rsid w:val="00292C62"/>
    <w:rsid w:val="00292D3A"/>
    <w:rsid w:val="00293157"/>
    <w:rsid w:val="002931C0"/>
    <w:rsid w:val="002934D5"/>
    <w:rsid w:val="0029351E"/>
    <w:rsid w:val="00293963"/>
    <w:rsid w:val="00293D67"/>
    <w:rsid w:val="0029417C"/>
    <w:rsid w:val="002944D5"/>
    <w:rsid w:val="00294540"/>
    <w:rsid w:val="00294939"/>
    <w:rsid w:val="00294FA6"/>
    <w:rsid w:val="00294FF1"/>
    <w:rsid w:val="0029504A"/>
    <w:rsid w:val="00295612"/>
    <w:rsid w:val="002958E8"/>
    <w:rsid w:val="00296150"/>
    <w:rsid w:val="0029629E"/>
    <w:rsid w:val="002962DF"/>
    <w:rsid w:val="00296CE3"/>
    <w:rsid w:val="00296D29"/>
    <w:rsid w:val="00296D6F"/>
    <w:rsid w:val="00296D93"/>
    <w:rsid w:val="0029706F"/>
    <w:rsid w:val="002977F0"/>
    <w:rsid w:val="00297BEC"/>
    <w:rsid w:val="00297CB5"/>
    <w:rsid w:val="002A0143"/>
    <w:rsid w:val="002A01F2"/>
    <w:rsid w:val="002A035E"/>
    <w:rsid w:val="002A0370"/>
    <w:rsid w:val="002A04C2"/>
    <w:rsid w:val="002A0C71"/>
    <w:rsid w:val="002A11AA"/>
    <w:rsid w:val="002A1251"/>
    <w:rsid w:val="002A17CD"/>
    <w:rsid w:val="002A1AA9"/>
    <w:rsid w:val="002A202D"/>
    <w:rsid w:val="002A2079"/>
    <w:rsid w:val="002A2199"/>
    <w:rsid w:val="002A2A60"/>
    <w:rsid w:val="002A2E6B"/>
    <w:rsid w:val="002A30A8"/>
    <w:rsid w:val="002A30D3"/>
    <w:rsid w:val="002A3594"/>
    <w:rsid w:val="002A36E9"/>
    <w:rsid w:val="002A3758"/>
    <w:rsid w:val="002A3B09"/>
    <w:rsid w:val="002A3C18"/>
    <w:rsid w:val="002A3C36"/>
    <w:rsid w:val="002A3DA8"/>
    <w:rsid w:val="002A3DC2"/>
    <w:rsid w:val="002A3E02"/>
    <w:rsid w:val="002A4072"/>
    <w:rsid w:val="002A423F"/>
    <w:rsid w:val="002A4312"/>
    <w:rsid w:val="002A4461"/>
    <w:rsid w:val="002A46CB"/>
    <w:rsid w:val="002A4877"/>
    <w:rsid w:val="002A4BBC"/>
    <w:rsid w:val="002A52C0"/>
    <w:rsid w:val="002A5432"/>
    <w:rsid w:val="002A5A06"/>
    <w:rsid w:val="002A5A58"/>
    <w:rsid w:val="002A5AE9"/>
    <w:rsid w:val="002A5C7C"/>
    <w:rsid w:val="002A5F1C"/>
    <w:rsid w:val="002A6B94"/>
    <w:rsid w:val="002A6D90"/>
    <w:rsid w:val="002A7309"/>
    <w:rsid w:val="002A7646"/>
    <w:rsid w:val="002A76FD"/>
    <w:rsid w:val="002A78BE"/>
    <w:rsid w:val="002A7974"/>
    <w:rsid w:val="002A7AA6"/>
    <w:rsid w:val="002A7C73"/>
    <w:rsid w:val="002A7FA9"/>
    <w:rsid w:val="002B000C"/>
    <w:rsid w:val="002B0231"/>
    <w:rsid w:val="002B05D9"/>
    <w:rsid w:val="002B0856"/>
    <w:rsid w:val="002B088F"/>
    <w:rsid w:val="002B08C6"/>
    <w:rsid w:val="002B0908"/>
    <w:rsid w:val="002B0A39"/>
    <w:rsid w:val="002B0F1C"/>
    <w:rsid w:val="002B11C0"/>
    <w:rsid w:val="002B1617"/>
    <w:rsid w:val="002B169D"/>
    <w:rsid w:val="002B16B9"/>
    <w:rsid w:val="002B1B2E"/>
    <w:rsid w:val="002B1C0A"/>
    <w:rsid w:val="002B2032"/>
    <w:rsid w:val="002B2295"/>
    <w:rsid w:val="002B2363"/>
    <w:rsid w:val="002B24DE"/>
    <w:rsid w:val="002B2697"/>
    <w:rsid w:val="002B279A"/>
    <w:rsid w:val="002B32F4"/>
    <w:rsid w:val="002B3437"/>
    <w:rsid w:val="002B34FC"/>
    <w:rsid w:val="002B35CE"/>
    <w:rsid w:val="002B3980"/>
    <w:rsid w:val="002B3B17"/>
    <w:rsid w:val="002B3CFD"/>
    <w:rsid w:val="002B3D16"/>
    <w:rsid w:val="002B3DFF"/>
    <w:rsid w:val="002B4240"/>
    <w:rsid w:val="002B4988"/>
    <w:rsid w:val="002B49D7"/>
    <w:rsid w:val="002B536F"/>
    <w:rsid w:val="002B569B"/>
    <w:rsid w:val="002B581A"/>
    <w:rsid w:val="002B5A22"/>
    <w:rsid w:val="002B5B8C"/>
    <w:rsid w:val="002B5C00"/>
    <w:rsid w:val="002B5E6E"/>
    <w:rsid w:val="002B62EC"/>
    <w:rsid w:val="002B64C8"/>
    <w:rsid w:val="002B65BF"/>
    <w:rsid w:val="002B67DE"/>
    <w:rsid w:val="002B69E3"/>
    <w:rsid w:val="002B69E9"/>
    <w:rsid w:val="002B6A63"/>
    <w:rsid w:val="002B6FBB"/>
    <w:rsid w:val="002B709C"/>
    <w:rsid w:val="002B7107"/>
    <w:rsid w:val="002B7740"/>
    <w:rsid w:val="002B7748"/>
    <w:rsid w:val="002B7B33"/>
    <w:rsid w:val="002B7C42"/>
    <w:rsid w:val="002B7FCA"/>
    <w:rsid w:val="002C078E"/>
    <w:rsid w:val="002C0794"/>
    <w:rsid w:val="002C08D5"/>
    <w:rsid w:val="002C0AE7"/>
    <w:rsid w:val="002C0C8F"/>
    <w:rsid w:val="002C101D"/>
    <w:rsid w:val="002C1323"/>
    <w:rsid w:val="002C1C7B"/>
    <w:rsid w:val="002C1D35"/>
    <w:rsid w:val="002C22BF"/>
    <w:rsid w:val="002C22F1"/>
    <w:rsid w:val="002C24A1"/>
    <w:rsid w:val="002C2584"/>
    <w:rsid w:val="002C28EA"/>
    <w:rsid w:val="002C2A61"/>
    <w:rsid w:val="002C2BAE"/>
    <w:rsid w:val="002C2C68"/>
    <w:rsid w:val="002C302E"/>
    <w:rsid w:val="002C3297"/>
    <w:rsid w:val="002C333F"/>
    <w:rsid w:val="002C36A6"/>
    <w:rsid w:val="002C3E7E"/>
    <w:rsid w:val="002C426E"/>
    <w:rsid w:val="002C443D"/>
    <w:rsid w:val="002C4665"/>
    <w:rsid w:val="002C466A"/>
    <w:rsid w:val="002C4BEE"/>
    <w:rsid w:val="002C4D26"/>
    <w:rsid w:val="002C4D48"/>
    <w:rsid w:val="002C505D"/>
    <w:rsid w:val="002C5154"/>
    <w:rsid w:val="002C56B0"/>
    <w:rsid w:val="002C5805"/>
    <w:rsid w:val="002C6470"/>
    <w:rsid w:val="002C6547"/>
    <w:rsid w:val="002C674D"/>
    <w:rsid w:val="002C691D"/>
    <w:rsid w:val="002C6983"/>
    <w:rsid w:val="002C6CC9"/>
    <w:rsid w:val="002C6CCD"/>
    <w:rsid w:val="002C6DCB"/>
    <w:rsid w:val="002C6EC0"/>
    <w:rsid w:val="002C7362"/>
    <w:rsid w:val="002C744D"/>
    <w:rsid w:val="002C74C2"/>
    <w:rsid w:val="002C7641"/>
    <w:rsid w:val="002C7BF7"/>
    <w:rsid w:val="002D0014"/>
    <w:rsid w:val="002D007B"/>
    <w:rsid w:val="002D0144"/>
    <w:rsid w:val="002D0169"/>
    <w:rsid w:val="002D05A0"/>
    <w:rsid w:val="002D05A6"/>
    <w:rsid w:val="002D07F5"/>
    <w:rsid w:val="002D0C30"/>
    <w:rsid w:val="002D0F83"/>
    <w:rsid w:val="002D0F99"/>
    <w:rsid w:val="002D0FBF"/>
    <w:rsid w:val="002D10FB"/>
    <w:rsid w:val="002D12E5"/>
    <w:rsid w:val="002D1419"/>
    <w:rsid w:val="002D16C0"/>
    <w:rsid w:val="002D1C75"/>
    <w:rsid w:val="002D2167"/>
    <w:rsid w:val="002D2309"/>
    <w:rsid w:val="002D24E2"/>
    <w:rsid w:val="002D2635"/>
    <w:rsid w:val="002D2859"/>
    <w:rsid w:val="002D288C"/>
    <w:rsid w:val="002D2C2D"/>
    <w:rsid w:val="002D2C78"/>
    <w:rsid w:val="002D2D7D"/>
    <w:rsid w:val="002D2F28"/>
    <w:rsid w:val="002D3729"/>
    <w:rsid w:val="002D38B2"/>
    <w:rsid w:val="002D3913"/>
    <w:rsid w:val="002D3BC1"/>
    <w:rsid w:val="002D3EB4"/>
    <w:rsid w:val="002D4057"/>
    <w:rsid w:val="002D409E"/>
    <w:rsid w:val="002D4145"/>
    <w:rsid w:val="002D43A2"/>
    <w:rsid w:val="002D4804"/>
    <w:rsid w:val="002D4975"/>
    <w:rsid w:val="002D4C16"/>
    <w:rsid w:val="002D4D0F"/>
    <w:rsid w:val="002D4D20"/>
    <w:rsid w:val="002D4EFC"/>
    <w:rsid w:val="002D4FBF"/>
    <w:rsid w:val="002D514E"/>
    <w:rsid w:val="002D54A1"/>
    <w:rsid w:val="002D590D"/>
    <w:rsid w:val="002D5BE9"/>
    <w:rsid w:val="002D5D3E"/>
    <w:rsid w:val="002D5E1F"/>
    <w:rsid w:val="002D641A"/>
    <w:rsid w:val="002D65A6"/>
    <w:rsid w:val="002D6666"/>
    <w:rsid w:val="002D6750"/>
    <w:rsid w:val="002D6768"/>
    <w:rsid w:val="002D6A80"/>
    <w:rsid w:val="002D6C9A"/>
    <w:rsid w:val="002D78C0"/>
    <w:rsid w:val="002D7CCA"/>
    <w:rsid w:val="002D7CED"/>
    <w:rsid w:val="002D7D74"/>
    <w:rsid w:val="002D7E9D"/>
    <w:rsid w:val="002E02D5"/>
    <w:rsid w:val="002E038A"/>
    <w:rsid w:val="002E074E"/>
    <w:rsid w:val="002E07A0"/>
    <w:rsid w:val="002E083E"/>
    <w:rsid w:val="002E09A4"/>
    <w:rsid w:val="002E0A1C"/>
    <w:rsid w:val="002E1082"/>
    <w:rsid w:val="002E135B"/>
    <w:rsid w:val="002E14E7"/>
    <w:rsid w:val="002E16D2"/>
    <w:rsid w:val="002E1944"/>
    <w:rsid w:val="002E20E8"/>
    <w:rsid w:val="002E2157"/>
    <w:rsid w:val="002E27B5"/>
    <w:rsid w:val="002E28FD"/>
    <w:rsid w:val="002E2F43"/>
    <w:rsid w:val="002E2FD4"/>
    <w:rsid w:val="002E2FFC"/>
    <w:rsid w:val="002E320F"/>
    <w:rsid w:val="002E34BA"/>
    <w:rsid w:val="002E3C99"/>
    <w:rsid w:val="002E3F0C"/>
    <w:rsid w:val="002E4296"/>
    <w:rsid w:val="002E4596"/>
    <w:rsid w:val="002E479E"/>
    <w:rsid w:val="002E48EF"/>
    <w:rsid w:val="002E48F9"/>
    <w:rsid w:val="002E4ADA"/>
    <w:rsid w:val="002E50EF"/>
    <w:rsid w:val="002E5128"/>
    <w:rsid w:val="002E5358"/>
    <w:rsid w:val="002E53CD"/>
    <w:rsid w:val="002E53E0"/>
    <w:rsid w:val="002E547E"/>
    <w:rsid w:val="002E55FA"/>
    <w:rsid w:val="002E5801"/>
    <w:rsid w:val="002E5E40"/>
    <w:rsid w:val="002E62B5"/>
    <w:rsid w:val="002E6402"/>
    <w:rsid w:val="002E6535"/>
    <w:rsid w:val="002E6910"/>
    <w:rsid w:val="002E6AB5"/>
    <w:rsid w:val="002E7498"/>
    <w:rsid w:val="002E7612"/>
    <w:rsid w:val="002E78C9"/>
    <w:rsid w:val="002E7F4F"/>
    <w:rsid w:val="002F005D"/>
    <w:rsid w:val="002F03B6"/>
    <w:rsid w:val="002F0444"/>
    <w:rsid w:val="002F04CD"/>
    <w:rsid w:val="002F071C"/>
    <w:rsid w:val="002F0943"/>
    <w:rsid w:val="002F09D5"/>
    <w:rsid w:val="002F0B3B"/>
    <w:rsid w:val="002F0C0C"/>
    <w:rsid w:val="002F104F"/>
    <w:rsid w:val="002F1BA8"/>
    <w:rsid w:val="002F2301"/>
    <w:rsid w:val="002F2314"/>
    <w:rsid w:val="002F25DE"/>
    <w:rsid w:val="002F294D"/>
    <w:rsid w:val="002F2A62"/>
    <w:rsid w:val="002F2B9D"/>
    <w:rsid w:val="002F2DAD"/>
    <w:rsid w:val="002F2E5F"/>
    <w:rsid w:val="002F2F5B"/>
    <w:rsid w:val="002F2FC0"/>
    <w:rsid w:val="002F3222"/>
    <w:rsid w:val="002F36D0"/>
    <w:rsid w:val="002F3774"/>
    <w:rsid w:val="002F379E"/>
    <w:rsid w:val="002F3B3E"/>
    <w:rsid w:val="002F3EDF"/>
    <w:rsid w:val="002F3F47"/>
    <w:rsid w:val="002F43F5"/>
    <w:rsid w:val="002F4568"/>
    <w:rsid w:val="002F456F"/>
    <w:rsid w:val="002F4622"/>
    <w:rsid w:val="002F4681"/>
    <w:rsid w:val="002F46C7"/>
    <w:rsid w:val="002F46E1"/>
    <w:rsid w:val="002F476A"/>
    <w:rsid w:val="002F495B"/>
    <w:rsid w:val="002F49F6"/>
    <w:rsid w:val="002F4BD2"/>
    <w:rsid w:val="002F4C74"/>
    <w:rsid w:val="002F4E82"/>
    <w:rsid w:val="002F4F30"/>
    <w:rsid w:val="002F55D8"/>
    <w:rsid w:val="002F5823"/>
    <w:rsid w:val="002F5F12"/>
    <w:rsid w:val="002F66F7"/>
    <w:rsid w:val="002F70BF"/>
    <w:rsid w:val="002F7509"/>
    <w:rsid w:val="002F7611"/>
    <w:rsid w:val="002F7726"/>
    <w:rsid w:val="002F7B11"/>
    <w:rsid w:val="002F7CCC"/>
    <w:rsid w:val="002F7E69"/>
    <w:rsid w:val="002F7E9E"/>
    <w:rsid w:val="002F7FCB"/>
    <w:rsid w:val="003001EB"/>
    <w:rsid w:val="003005C8"/>
    <w:rsid w:val="003006A6"/>
    <w:rsid w:val="003006CB"/>
    <w:rsid w:val="003007A7"/>
    <w:rsid w:val="00300810"/>
    <w:rsid w:val="003009AB"/>
    <w:rsid w:val="00300C1E"/>
    <w:rsid w:val="00300C53"/>
    <w:rsid w:val="003013A9"/>
    <w:rsid w:val="0030143D"/>
    <w:rsid w:val="003016B5"/>
    <w:rsid w:val="00301818"/>
    <w:rsid w:val="00301A2D"/>
    <w:rsid w:val="00301CDC"/>
    <w:rsid w:val="00301E7C"/>
    <w:rsid w:val="00301F04"/>
    <w:rsid w:val="0030200F"/>
    <w:rsid w:val="0030209F"/>
    <w:rsid w:val="003020B9"/>
    <w:rsid w:val="0030216D"/>
    <w:rsid w:val="0030219C"/>
    <w:rsid w:val="0030226F"/>
    <w:rsid w:val="0030281C"/>
    <w:rsid w:val="00302A8B"/>
    <w:rsid w:val="00302FD5"/>
    <w:rsid w:val="0030310F"/>
    <w:rsid w:val="003032A6"/>
    <w:rsid w:val="003033B1"/>
    <w:rsid w:val="00303850"/>
    <w:rsid w:val="00303BB5"/>
    <w:rsid w:val="00303C59"/>
    <w:rsid w:val="003042E9"/>
    <w:rsid w:val="00304603"/>
    <w:rsid w:val="0030497F"/>
    <w:rsid w:val="003049F7"/>
    <w:rsid w:val="00304D8E"/>
    <w:rsid w:val="00304E1C"/>
    <w:rsid w:val="00304FBE"/>
    <w:rsid w:val="00305012"/>
    <w:rsid w:val="00305230"/>
    <w:rsid w:val="003052ED"/>
    <w:rsid w:val="00305387"/>
    <w:rsid w:val="003054A7"/>
    <w:rsid w:val="00305771"/>
    <w:rsid w:val="0030586E"/>
    <w:rsid w:val="003059A7"/>
    <w:rsid w:val="00305A84"/>
    <w:rsid w:val="003063BC"/>
    <w:rsid w:val="00306441"/>
    <w:rsid w:val="0030670C"/>
    <w:rsid w:val="003069B5"/>
    <w:rsid w:val="00306EEB"/>
    <w:rsid w:val="0030720B"/>
    <w:rsid w:val="00307236"/>
    <w:rsid w:val="0030729C"/>
    <w:rsid w:val="00307755"/>
    <w:rsid w:val="00307F90"/>
    <w:rsid w:val="0031035C"/>
    <w:rsid w:val="00310496"/>
    <w:rsid w:val="00310607"/>
    <w:rsid w:val="00310704"/>
    <w:rsid w:val="003107FD"/>
    <w:rsid w:val="00310890"/>
    <w:rsid w:val="00310AE5"/>
    <w:rsid w:val="00310EA7"/>
    <w:rsid w:val="00311896"/>
    <w:rsid w:val="00311950"/>
    <w:rsid w:val="00311A89"/>
    <w:rsid w:val="00311B01"/>
    <w:rsid w:val="00311B0C"/>
    <w:rsid w:val="00311CE1"/>
    <w:rsid w:val="00311FCA"/>
    <w:rsid w:val="003121A1"/>
    <w:rsid w:val="00312209"/>
    <w:rsid w:val="003122A7"/>
    <w:rsid w:val="00312321"/>
    <w:rsid w:val="00312333"/>
    <w:rsid w:val="00312359"/>
    <w:rsid w:val="00312404"/>
    <w:rsid w:val="00312430"/>
    <w:rsid w:val="003126B1"/>
    <w:rsid w:val="0031276B"/>
    <w:rsid w:val="00312771"/>
    <w:rsid w:val="00312B30"/>
    <w:rsid w:val="00312C47"/>
    <w:rsid w:val="00312DDC"/>
    <w:rsid w:val="00312F62"/>
    <w:rsid w:val="00312FC5"/>
    <w:rsid w:val="0031333B"/>
    <w:rsid w:val="00313513"/>
    <w:rsid w:val="00313525"/>
    <w:rsid w:val="003138C8"/>
    <w:rsid w:val="00313A24"/>
    <w:rsid w:val="00313A71"/>
    <w:rsid w:val="00313A8F"/>
    <w:rsid w:val="00313B1A"/>
    <w:rsid w:val="00313C5C"/>
    <w:rsid w:val="00313D0C"/>
    <w:rsid w:val="00313E6D"/>
    <w:rsid w:val="00314093"/>
    <w:rsid w:val="003143EC"/>
    <w:rsid w:val="00314617"/>
    <w:rsid w:val="003148A1"/>
    <w:rsid w:val="003148E6"/>
    <w:rsid w:val="00314B2D"/>
    <w:rsid w:val="00314C1B"/>
    <w:rsid w:val="00314EC6"/>
    <w:rsid w:val="003151B9"/>
    <w:rsid w:val="003151C1"/>
    <w:rsid w:val="003153F7"/>
    <w:rsid w:val="00315409"/>
    <w:rsid w:val="00315731"/>
    <w:rsid w:val="0031599F"/>
    <w:rsid w:val="00315AD7"/>
    <w:rsid w:val="00315CFC"/>
    <w:rsid w:val="00315D5F"/>
    <w:rsid w:val="00316047"/>
    <w:rsid w:val="003164C7"/>
    <w:rsid w:val="00316617"/>
    <w:rsid w:val="003167C6"/>
    <w:rsid w:val="00316893"/>
    <w:rsid w:val="003168DC"/>
    <w:rsid w:val="00316B34"/>
    <w:rsid w:val="00316CFC"/>
    <w:rsid w:val="00316DB6"/>
    <w:rsid w:val="003171E4"/>
    <w:rsid w:val="003173A1"/>
    <w:rsid w:val="00317614"/>
    <w:rsid w:val="003178F2"/>
    <w:rsid w:val="00317A79"/>
    <w:rsid w:val="00317F29"/>
    <w:rsid w:val="00317F67"/>
    <w:rsid w:val="00320270"/>
    <w:rsid w:val="003203F8"/>
    <w:rsid w:val="003205EE"/>
    <w:rsid w:val="00320861"/>
    <w:rsid w:val="003208C5"/>
    <w:rsid w:val="00320DC2"/>
    <w:rsid w:val="003212B8"/>
    <w:rsid w:val="00321320"/>
    <w:rsid w:val="0032142C"/>
    <w:rsid w:val="00321475"/>
    <w:rsid w:val="00321D52"/>
    <w:rsid w:val="00321FEC"/>
    <w:rsid w:val="0032237C"/>
    <w:rsid w:val="003223FA"/>
    <w:rsid w:val="0032274B"/>
    <w:rsid w:val="003229A8"/>
    <w:rsid w:val="00322A98"/>
    <w:rsid w:val="00322C57"/>
    <w:rsid w:val="00323061"/>
    <w:rsid w:val="00323748"/>
    <w:rsid w:val="003239E4"/>
    <w:rsid w:val="00323F17"/>
    <w:rsid w:val="00324292"/>
    <w:rsid w:val="00324427"/>
    <w:rsid w:val="0032449F"/>
    <w:rsid w:val="003245BF"/>
    <w:rsid w:val="00324F9D"/>
    <w:rsid w:val="003250F3"/>
    <w:rsid w:val="0032559F"/>
    <w:rsid w:val="00325777"/>
    <w:rsid w:val="00325878"/>
    <w:rsid w:val="003259B6"/>
    <w:rsid w:val="00325A4D"/>
    <w:rsid w:val="00325A75"/>
    <w:rsid w:val="00326723"/>
    <w:rsid w:val="0032691C"/>
    <w:rsid w:val="00326BD5"/>
    <w:rsid w:val="00326ED1"/>
    <w:rsid w:val="00326F40"/>
    <w:rsid w:val="0032790C"/>
    <w:rsid w:val="00330242"/>
    <w:rsid w:val="003308D5"/>
    <w:rsid w:val="003308E6"/>
    <w:rsid w:val="00330DDC"/>
    <w:rsid w:val="00330FCE"/>
    <w:rsid w:val="0033103E"/>
    <w:rsid w:val="00331071"/>
    <w:rsid w:val="003310A9"/>
    <w:rsid w:val="00331369"/>
    <w:rsid w:val="00331429"/>
    <w:rsid w:val="003315A7"/>
    <w:rsid w:val="00331944"/>
    <w:rsid w:val="0033206B"/>
    <w:rsid w:val="003327BE"/>
    <w:rsid w:val="003328AC"/>
    <w:rsid w:val="00332C05"/>
    <w:rsid w:val="00332C29"/>
    <w:rsid w:val="00332CF6"/>
    <w:rsid w:val="00333268"/>
    <w:rsid w:val="00333B2F"/>
    <w:rsid w:val="00333E2F"/>
    <w:rsid w:val="00333F03"/>
    <w:rsid w:val="00334B24"/>
    <w:rsid w:val="00334B8F"/>
    <w:rsid w:val="00334B91"/>
    <w:rsid w:val="00334D78"/>
    <w:rsid w:val="00335148"/>
    <w:rsid w:val="0033514D"/>
    <w:rsid w:val="00335194"/>
    <w:rsid w:val="0033529E"/>
    <w:rsid w:val="003356C4"/>
    <w:rsid w:val="003358B0"/>
    <w:rsid w:val="003363FC"/>
    <w:rsid w:val="00336432"/>
    <w:rsid w:val="0033676D"/>
    <w:rsid w:val="00336F33"/>
    <w:rsid w:val="00337275"/>
    <w:rsid w:val="00337291"/>
    <w:rsid w:val="00337468"/>
    <w:rsid w:val="00337947"/>
    <w:rsid w:val="00337AC4"/>
    <w:rsid w:val="00337B04"/>
    <w:rsid w:val="00337D1B"/>
    <w:rsid w:val="0034080D"/>
    <w:rsid w:val="00341253"/>
    <w:rsid w:val="0034135F"/>
    <w:rsid w:val="003416A0"/>
    <w:rsid w:val="00341B0D"/>
    <w:rsid w:val="00341B46"/>
    <w:rsid w:val="00341C2C"/>
    <w:rsid w:val="00341C4C"/>
    <w:rsid w:val="00341D5C"/>
    <w:rsid w:val="00341E71"/>
    <w:rsid w:val="00341EB5"/>
    <w:rsid w:val="00341ED1"/>
    <w:rsid w:val="00341FE4"/>
    <w:rsid w:val="003423BA"/>
    <w:rsid w:val="003425AE"/>
    <w:rsid w:val="003425C7"/>
    <w:rsid w:val="00342831"/>
    <w:rsid w:val="00342AF4"/>
    <w:rsid w:val="00342F95"/>
    <w:rsid w:val="003431C6"/>
    <w:rsid w:val="0034323F"/>
    <w:rsid w:val="003433B4"/>
    <w:rsid w:val="0034368F"/>
    <w:rsid w:val="00343701"/>
    <w:rsid w:val="0034379C"/>
    <w:rsid w:val="003439B8"/>
    <w:rsid w:val="003439D8"/>
    <w:rsid w:val="00343A39"/>
    <w:rsid w:val="00343B22"/>
    <w:rsid w:val="00343B33"/>
    <w:rsid w:val="00344682"/>
    <w:rsid w:val="00344818"/>
    <w:rsid w:val="00344937"/>
    <w:rsid w:val="00344D7C"/>
    <w:rsid w:val="00344F8D"/>
    <w:rsid w:val="00345194"/>
    <w:rsid w:val="0034588D"/>
    <w:rsid w:val="00345E34"/>
    <w:rsid w:val="00346162"/>
    <w:rsid w:val="00346256"/>
    <w:rsid w:val="00346489"/>
    <w:rsid w:val="00346639"/>
    <w:rsid w:val="0034678B"/>
    <w:rsid w:val="0034682F"/>
    <w:rsid w:val="00346F9F"/>
    <w:rsid w:val="0034703F"/>
    <w:rsid w:val="00347243"/>
    <w:rsid w:val="003472B2"/>
    <w:rsid w:val="003472F0"/>
    <w:rsid w:val="00347999"/>
    <w:rsid w:val="0034799A"/>
    <w:rsid w:val="00347B16"/>
    <w:rsid w:val="00347D37"/>
    <w:rsid w:val="00347EC3"/>
    <w:rsid w:val="00347F16"/>
    <w:rsid w:val="0035038F"/>
    <w:rsid w:val="003504A7"/>
    <w:rsid w:val="0035057F"/>
    <w:rsid w:val="003505EA"/>
    <w:rsid w:val="00350A39"/>
    <w:rsid w:val="00350B2E"/>
    <w:rsid w:val="00350DF1"/>
    <w:rsid w:val="00351086"/>
    <w:rsid w:val="003511D1"/>
    <w:rsid w:val="00351758"/>
    <w:rsid w:val="003518D4"/>
    <w:rsid w:val="00351907"/>
    <w:rsid w:val="00351F75"/>
    <w:rsid w:val="003525C2"/>
    <w:rsid w:val="003525D5"/>
    <w:rsid w:val="0035276A"/>
    <w:rsid w:val="0035278A"/>
    <w:rsid w:val="00352CA3"/>
    <w:rsid w:val="003530A0"/>
    <w:rsid w:val="0035353D"/>
    <w:rsid w:val="00353965"/>
    <w:rsid w:val="00353D5C"/>
    <w:rsid w:val="003543C4"/>
    <w:rsid w:val="0035448D"/>
    <w:rsid w:val="00354534"/>
    <w:rsid w:val="003547A8"/>
    <w:rsid w:val="00354A42"/>
    <w:rsid w:val="0035530A"/>
    <w:rsid w:val="00355382"/>
    <w:rsid w:val="0035557C"/>
    <w:rsid w:val="00355599"/>
    <w:rsid w:val="003556B4"/>
    <w:rsid w:val="00355810"/>
    <w:rsid w:val="00355C50"/>
    <w:rsid w:val="00355E80"/>
    <w:rsid w:val="00356296"/>
    <w:rsid w:val="0035631A"/>
    <w:rsid w:val="003568EB"/>
    <w:rsid w:val="00356920"/>
    <w:rsid w:val="00356AFA"/>
    <w:rsid w:val="00357208"/>
    <w:rsid w:val="003574E4"/>
    <w:rsid w:val="00357517"/>
    <w:rsid w:val="0035753A"/>
    <w:rsid w:val="003576B7"/>
    <w:rsid w:val="00357772"/>
    <w:rsid w:val="00357820"/>
    <w:rsid w:val="00357AD2"/>
    <w:rsid w:val="00357AF4"/>
    <w:rsid w:val="00357B79"/>
    <w:rsid w:val="00357BFD"/>
    <w:rsid w:val="00357C5D"/>
    <w:rsid w:val="00357E4D"/>
    <w:rsid w:val="00357E9D"/>
    <w:rsid w:val="003600CD"/>
    <w:rsid w:val="003604B5"/>
    <w:rsid w:val="00360598"/>
    <w:rsid w:val="00360619"/>
    <w:rsid w:val="0036091D"/>
    <w:rsid w:val="00360C39"/>
    <w:rsid w:val="00360CEE"/>
    <w:rsid w:val="00361128"/>
    <w:rsid w:val="0036127C"/>
    <w:rsid w:val="003615B5"/>
    <w:rsid w:val="003615D4"/>
    <w:rsid w:val="00361840"/>
    <w:rsid w:val="00361892"/>
    <w:rsid w:val="00361D27"/>
    <w:rsid w:val="00361EB5"/>
    <w:rsid w:val="0036289B"/>
    <w:rsid w:val="00362BC1"/>
    <w:rsid w:val="00362D16"/>
    <w:rsid w:val="00362D25"/>
    <w:rsid w:val="0036347E"/>
    <w:rsid w:val="0036351A"/>
    <w:rsid w:val="003635DB"/>
    <w:rsid w:val="003636CD"/>
    <w:rsid w:val="003637FD"/>
    <w:rsid w:val="0036389A"/>
    <w:rsid w:val="00363D76"/>
    <w:rsid w:val="0036400B"/>
    <w:rsid w:val="0036417B"/>
    <w:rsid w:val="00364326"/>
    <w:rsid w:val="0036467D"/>
    <w:rsid w:val="00364774"/>
    <w:rsid w:val="00364893"/>
    <w:rsid w:val="003649EB"/>
    <w:rsid w:val="00364B97"/>
    <w:rsid w:val="00364CB4"/>
    <w:rsid w:val="00364D11"/>
    <w:rsid w:val="00364E05"/>
    <w:rsid w:val="00364E60"/>
    <w:rsid w:val="00364FB7"/>
    <w:rsid w:val="0036588B"/>
    <w:rsid w:val="003658B3"/>
    <w:rsid w:val="003665BD"/>
    <w:rsid w:val="003667DF"/>
    <w:rsid w:val="0036694B"/>
    <w:rsid w:val="00366C19"/>
    <w:rsid w:val="00366CE8"/>
    <w:rsid w:val="0036732F"/>
    <w:rsid w:val="0036733E"/>
    <w:rsid w:val="00367449"/>
    <w:rsid w:val="003674F3"/>
    <w:rsid w:val="00367D0E"/>
    <w:rsid w:val="00367D37"/>
    <w:rsid w:val="00367F58"/>
    <w:rsid w:val="00367FCB"/>
    <w:rsid w:val="0037018F"/>
    <w:rsid w:val="0037019B"/>
    <w:rsid w:val="0037050C"/>
    <w:rsid w:val="0037050E"/>
    <w:rsid w:val="003705A1"/>
    <w:rsid w:val="00370610"/>
    <w:rsid w:val="003707CD"/>
    <w:rsid w:val="00370955"/>
    <w:rsid w:val="00370AAB"/>
    <w:rsid w:val="00370C15"/>
    <w:rsid w:val="00370F16"/>
    <w:rsid w:val="003710BB"/>
    <w:rsid w:val="00371576"/>
    <w:rsid w:val="00371797"/>
    <w:rsid w:val="00371945"/>
    <w:rsid w:val="00371955"/>
    <w:rsid w:val="00371F61"/>
    <w:rsid w:val="003720B7"/>
    <w:rsid w:val="003722E7"/>
    <w:rsid w:val="00372416"/>
    <w:rsid w:val="003726EF"/>
    <w:rsid w:val="00372746"/>
    <w:rsid w:val="003727DD"/>
    <w:rsid w:val="00372B24"/>
    <w:rsid w:val="00372B45"/>
    <w:rsid w:val="00372DB9"/>
    <w:rsid w:val="00373289"/>
    <w:rsid w:val="00373456"/>
    <w:rsid w:val="003734A4"/>
    <w:rsid w:val="00373528"/>
    <w:rsid w:val="00373AFD"/>
    <w:rsid w:val="00373BC8"/>
    <w:rsid w:val="00373C4C"/>
    <w:rsid w:val="00373D17"/>
    <w:rsid w:val="00374519"/>
    <w:rsid w:val="003748F3"/>
    <w:rsid w:val="00374A4D"/>
    <w:rsid w:val="00374ABA"/>
    <w:rsid w:val="003754FD"/>
    <w:rsid w:val="003756C2"/>
    <w:rsid w:val="0037593F"/>
    <w:rsid w:val="00375A4D"/>
    <w:rsid w:val="00375C7C"/>
    <w:rsid w:val="00375DB5"/>
    <w:rsid w:val="003766AB"/>
    <w:rsid w:val="00376755"/>
    <w:rsid w:val="0037675F"/>
    <w:rsid w:val="00376925"/>
    <w:rsid w:val="00376A99"/>
    <w:rsid w:val="003770C3"/>
    <w:rsid w:val="00377478"/>
    <w:rsid w:val="00377599"/>
    <w:rsid w:val="00377965"/>
    <w:rsid w:val="00377C22"/>
    <w:rsid w:val="00377EBB"/>
    <w:rsid w:val="00380560"/>
    <w:rsid w:val="0038070D"/>
    <w:rsid w:val="00380D38"/>
    <w:rsid w:val="00380D62"/>
    <w:rsid w:val="00380E89"/>
    <w:rsid w:val="00380EF7"/>
    <w:rsid w:val="00381200"/>
    <w:rsid w:val="0038157F"/>
    <w:rsid w:val="003815F8"/>
    <w:rsid w:val="003816FF"/>
    <w:rsid w:val="0038189D"/>
    <w:rsid w:val="003819BF"/>
    <w:rsid w:val="00381D19"/>
    <w:rsid w:val="00381D6E"/>
    <w:rsid w:val="003824BD"/>
    <w:rsid w:val="0038267B"/>
    <w:rsid w:val="00382749"/>
    <w:rsid w:val="003828C4"/>
    <w:rsid w:val="00382A88"/>
    <w:rsid w:val="00382AA7"/>
    <w:rsid w:val="00382CDD"/>
    <w:rsid w:val="00382DF4"/>
    <w:rsid w:val="00382EC0"/>
    <w:rsid w:val="00383B29"/>
    <w:rsid w:val="00383D41"/>
    <w:rsid w:val="00383E1C"/>
    <w:rsid w:val="00383F4E"/>
    <w:rsid w:val="0038421A"/>
    <w:rsid w:val="00384260"/>
    <w:rsid w:val="003843AD"/>
    <w:rsid w:val="003844F2"/>
    <w:rsid w:val="003846FE"/>
    <w:rsid w:val="00384994"/>
    <w:rsid w:val="00384BBA"/>
    <w:rsid w:val="003850B9"/>
    <w:rsid w:val="003854C0"/>
    <w:rsid w:val="00385A43"/>
    <w:rsid w:val="00386000"/>
    <w:rsid w:val="00386072"/>
    <w:rsid w:val="00386341"/>
    <w:rsid w:val="00386791"/>
    <w:rsid w:val="00386AD4"/>
    <w:rsid w:val="00386E3C"/>
    <w:rsid w:val="00386F1D"/>
    <w:rsid w:val="00386FA5"/>
    <w:rsid w:val="0038720E"/>
    <w:rsid w:val="003872AE"/>
    <w:rsid w:val="003873B5"/>
    <w:rsid w:val="00387504"/>
    <w:rsid w:val="003875D6"/>
    <w:rsid w:val="003879E7"/>
    <w:rsid w:val="00387B74"/>
    <w:rsid w:val="00390355"/>
    <w:rsid w:val="003905E3"/>
    <w:rsid w:val="0039066B"/>
    <w:rsid w:val="003906C0"/>
    <w:rsid w:val="003906E4"/>
    <w:rsid w:val="00390921"/>
    <w:rsid w:val="00390A4A"/>
    <w:rsid w:val="00390A6C"/>
    <w:rsid w:val="00390B04"/>
    <w:rsid w:val="00390C85"/>
    <w:rsid w:val="00390EE2"/>
    <w:rsid w:val="003911EF"/>
    <w:rsid w:val="0039124C"/>
    <w:rsid w:val="003912A3"/>
    <w:rsid w:val="0039155F"/>
    <w:rsid w:val="0039158B"/>
    <w:rsid w:val="00391962"/>
    <w:rsid w:val="00391AA9"/>
    <w:rsid w:val="00391ABE"/>
    <w:rsid w:val="00391C01"/>
    <w:rsid w:val="00391CEC"/>
    <w:rsid w:val="00391D2A"/>
    <w:rsid w:val="0039244B"/>
    <w:rsid w:val="00392503"/>
    <w:rsid w:val="00392759"/>
    <w:rsid w:val="00392C11"/>
    <w:rsid w:val="00393211"/>
    <w:rsid w:val="00393453"/>
    <w:rsid w:val="003934C6"/>
    <w:rsid w:val="00393581"/>
    <w:rsid w:val="00393709"/>
    <w:rsid w:val="0039371A"/>
    <w:rsid w:val="0039372A"/>
    <w:rsid w:val="0039378D"/>
    <w:rsid w:val="00393D9C"/>
    <w:rsid w:val="00393E06"/>
    <w:rsid w:val="00393FAE"/>
    <w:rsid w:val="003940F7"/>
    <w:rsid w:val="003943EE"/>
    <w:rsid w:val="003944D2"/>
    <w:rsid w:val="00394A31"/>
    <w:rsid w:val="00394E5A"/>
    <w:rsid w:val="00395057"/>
    <w:rsid w:val="003950E8"/>
    <w:rsid w:val="00395184"/>
    <w:rsid w:val="003955D7"/>
    <w:rsid w:val="003961D6"/>
    <w:rsid w:val="003962CD"/>
    <w:rsid w:val="00396475"/>
    <w:rsid w:val="003964FD"/>
    <w:rsid w:val="0039667B"/>
    <w:rsid w:val="00396CF9"/>
    <w:rsid w:val="00396D02"/>
    <w:rsid w:val="003970BB"/>
    <w:rsid w:val="00397362"/>
    <w:rsid w:val="00397451"/>
    <w:rsid w:val="00397701"/>
    <w:rsid w:val="00397826"/>
    <w:rsid w:val="00397872"/>
    <w:rsid w:val="003979B3"/>
    <w:rsid w:val="00397DC5"/>
    <w:rsid w:val="00397FB5"/>
    <w:rsid w:val="003A02A1"/>
    <w:rsid w:val="003A0FE3"/>
    <w:rsid w:val="003A104A"/>
    <w:rsid w:val="003A1164"/>
    <w:rsid w:val="003A13B7"/>
    <w:rsid w:val="003A15C0"/>
    <w:rsid w:val="003A1A04"/>
    <w:rsid w:val="003A1E3D"/>
    <w:rsid w:val="003A1E81"/>
    <w:rsid w:val="003A2093"/>
    <w:rsid w:val="003A22C5"/>
    <w:rsid w:val="003A23F3"/>
    <w:rsid w:val="003A240A"/>
    <w:rsid w:val="003A24C3"/>
    <w:rsid w:val="003A253E"/>
    <w:rsid w:val="003A2962"/>
    <w:rsid w:val="003A298D"/>
    <w:rsid w:val="003A29B0"/>
    <w:rsid w:val="003A37FC"/>
    <w:rsid w:val="003A38C6"/>
    <w:rsid w:val="003A38E9"/>
    <w:rsid w:val="003A38FF"/>
    <w:rsid w:val="003A3C7D"/>
    <w:rsid w:val="003A3CD2"/>
    <w:rsid w:val="003A3DEC"/>
    <w:rsid w:val="003A4102"/>
    <w:rsid w:val="003A41BF"/>
    <w:rsid w:val="003A467B"/>
    <w:rsid w:val="003A4696"/>
    <w:rsid w:val="003A47FD"/>
    <w:rsid w:val="003A4E3A"/>
    <w:rsid w:val="003A4E42"/>
    <w:rsid w:val="003A5201"/>
    <w:rsid w:val="003A52C4"/>
    <w:rsid w:val="003A5404"/>
    <w:rsid w:val="003A544D"/>
    <w:rsid w:val="003A550D"/>
    <w:rsid w:val="003A579C"/>
    <w:rsid w:val="003A58D2"/>
    <w:rsid w:val="003A5962"/>
    <w:rsid w:val="003A5A4B"/>
    <w:rsid w:val="003A5BFA"/>
    <w:rsid w:val="003A64AB"/>
    <w:rsid w:val="003A6845"/>
    <w:rsid w:val="003A74F6"/>
    <w:rsid w:val="003A75F9"/>
    <w:rsid w:val="003A7719"/>
    <w:rsid w:val="003A7C05"/>
    <w:rsid w:val="003A7FB8"/>
    <w:rsid w:val="003B0876"/>
    <w:rsid w:val="003B0A2F"/>
    <w:rsid w:val="003B0C80"/>
    <w:rsid w:val="003B0C93"/>
    <w:rsid w:val="003B11F0"/>
    <w:rsid w:val="003B14E4"/>
    <w:rsid w:val="003B1518"/>
    <w:rsid w:val="003B16F0"/>
    <w:rsid w:val="003B1AC8"/>
    <w:rsid w:val="003B1B42"/>
    <w:rsid w:val="003B1BF2"/>
    <w:rsid w:val="003B1EDA"/>
    <w:rsid w:val="003B1F39"/>
    <w:rsid w:val="003B202F"/>
    <w:rsid w:val="003B2148"/>
    <w:rsid w:val="003B21A2"/>
    <w:rsid w:val="003B2227"/>
    <w:rsid w:val="003B2251"/>
    <w:rsid w:val="003B2423"/>
    <w:rsid w:val="003B2444"/>
    <w:rsid w:val="003B2471"/>
    <w:rsid w:val="003B2851"/>
    <w:rsid w:val="003B29D4"/>
    <w:rsid w:val="003B2A03"/>
    <w:rsid w:val="003B2A4D"/>
    <w:rsid w:val="003B2C86"/>
    <w:rsid w:val="003B2DF4"/>
    <w:rsid w:val="003B2FAD"/>
    <w:rsid w:val="003B3109"/>
    <w:rsid w:val="003B3418"/>
    <w:rsid w:val="003B38F6"/>
    <w:rsid w:val="003B3A63"/>
    <w:rsid w:val="003B3C12"/>
    <w:rsid w:val="003B3FC6"/>
    <w:rsid w:val="003B4125"/>
    <w:rsid w:val="003B427E"/>
    <w:rsid w:val="003B4304"/>
    <w:rsid w:val="003B43B8"/>
    <w:rsid w:val="003B4539"/>
    <w:rsid w:val="003B4609"/>
    <w:rsid w:val="003B4699"/>
    <w:rsid w:val="003B4B5E"/>
    <w:rsid w:val="003B4E1E"/>
    <w:rsid w:val="003B5333"/>
    <w:rsid w:val="003B542B"/>
    <w:rsid w:val="003B566E"/>
    <w:rsid w:val="003B572C"/>
    <w:rsid w:val="003B5846"/>
    <w:rsid w:val="003B59BA"/>
    <w:rsid w:val="003B5B67"/>
    <w:rsid w:val="003B5B84"/>
    <w:rsid w:val="003B5EF1"/>
    <w:rsid w:val="003B5FA9"/>
    <w:rsid w:val="003B608A"/>
    <w:rsid w:val="003B6164"/>
    <w:rsid w:val="003B63B3"/>
    <w:rsid w:val="003B64FA"/>
    <w:rsid w:val="003B6827"/>
    <w:rsid w:val="003B6956"/>
    <w:rsid w:val="003B6AF8"/>
    <w:rsid w:val="003B6DDF"/>
    <w:rsid w:val="003B6F17"/>
    <w:rsid w:val="003B7557"/>
    <w:rsid w:val="003B7B7D"/>
    <w:rsid w:val="003B7BAE"/>
    <w:rsid w:val="003B7DC8"/>
    <w:rsid w:val="003C00B1"/>
    <w:rsid w:val="003C02A2"/>
    <w:rsid w:val="003C03A7"/>
    <w:rsid w:val="003C049D"/>
    <w:rsid w:val="003C0502"/>
    <w:rsid w:val="003C0A54"/>
    <w:rsid w:val="003C0B9E"/>
    <w:rsid w:val="003C0C4E"/>
    <w:rsid w:val="003C1073"/>
    <w:rsid w:val="003C155B"/>
    <w:rsid w:val="003C171E"/>
    <w:rsid w:val="003C1728"/>
    <w:rsid w:val="003C18FC"/>
    <w:rsid w:val="003C19A6"/>
    <w:rsid w:val="003C1A95"/>
    <w:rsid w:val="003C1B8F"/>
    <w:rsid w:val="003C1F92"/>
    <w:rsid w:val="003C23CB"/>
    <w:rsid w:val="003C2A18"/>
    <w:rsid w:val="003C2B02"/>
    <w:rsid w:val="003C2D3E"/>
    <w:rsid w:val="003C3082"/>
    <w:rsid w:val="003C371B"/>
    <w:rsid w:val="003C3930"/>
    <w:rsid w:val="003C396D"/>
    <w:rsid w:val="003C3C6E"/>
    <w:rsid w:val="003C3DC5"/>
    <w:rsid w:val="003C3E10"/>
    <w:rsid w:val="003C3E22"/>
    <w:rsid w:val="003C4183"/>
    <w:rsid w:val="003C4438"/>
    <w:rsid w:val="003C44A8"/>
    <w:rsid w:val="003C4727"/>
    <w:rsid w:val="003C497C"/>
    <w:rsid w:val="003C5009"/>
    <w:rsid w:val="003C51CF"/>
    <w:rsid w:val="003C5510"/>
    <w:rsid w:val="003C57B4"/>
    <w:rsid w:val="003C6723"/>
    <w:rsid w:val="003C6791"/>
    <w:rsid w:val="003C6CEC"/>
    <w:rsid w:val="003C6D67"/>
    <w:rsid w:val="003C6F88"/>
    <w:rsid w:val="003C7041"/>
    <w:rsid w:val="003C712F"/>
    <w:rsid w:val="003C721D"/>
    <w:rsid w:val="003C723A"/>
    <w:rsid w:val="003C74DD"/>
    <w:rsid w:val="003C79B4"/>
    <w:rsid w:val="003C7C2A"/>
    <w:rsid w:val="003C7D34"/>
    <w:rsid w:val="003C7DBC"/>
    <w:rsid w:val="003C7DEC"/>
    <w:rsid w:val="003C7E94"/>
    <w:rsid w:val="003C7FC3"/>
    <w:rsid w:val="003D0399"/>
    <w:rsid w:val="003D0512"/>
    <w:rsid w:val="003D142F"/>
    <w:rsid w:val="003D1C84"/>
    <w:rsid w:val="003D213C"/>
    <w:rsid w:val="003D24CF"/>
    <w:rsid w:val="003D26A7"/>
    <w:rsid w:val="003D2842"/>
    <w:rsid w:val="003D2CC4"/>
    <w:rsid w:val="003D325F"/>
    <w:rsid w:val="003D328F"/>
    <w:rsid w:val="003D32EE"/>
    <w:rsid w:val="003D3331"/>
    <w:rsid w:val="003D3685"/>
    <w:rsid w:val="003D3901"/>
    <w:rsid w:val="003D3DBD"/>
    <w:rsid w:val="003D411A"/>
    <w:rsid w:val="003D4237"/>
    <w:rsid w:val="003D434A"/>
    <w:rsid w:val="003D4B9E"/>
    <w:rsid w:val="003D4C3E"/>
    <w:rsid w:val="003D4CDE"/>
    <w:rsid w:val="003D4E5E"/>
    <w:rsid w:val="003D4E79"/>
    <w:rsid w:val="003D5983"/>
    <w:rsid w:val="003D5B0A"/>
    <w:rsid w:val="003D5CA3"/>
    <w:rsid w:val="003D5F2B"/>
    <w:rsid w:val="003D5FDB"/>
    <w:rsid w:val="003D6434"/>
    <w:rsid w:val="003D6755"/>
    <w:rsid w:val="003D6ABF"/>
    <w:rsid w:val="003D7121"/>
    <w:rsid w:val="003D76F2"/>
    <w:rsid w:val="003D78FE"/>
    <w:rsid w:val="003D7947"/>
    <w:rsid w:val="003D7A5B"/>
    <w:rsid w:val="003D7F02"/>
    <w:rsid w:val="003E002A"/>
    <w:rsid w:val="003E0427"/>
    <w:rsid w:val="003E0462"/>
    <w:rsid w:val="003E046F"/>
    <w:rsid w:val="003E048C"/>
    <w:rsid w:val="003E0561"/>
    <w:rsid w:val="003E059A"/>
    <w:rsid w:val="003E0996"/>
    <w:rsid w:val="003E0D0D"/>
    <w:rsid w:val="003E0DD3"/>
    <w:rsid w:val="003E0F46"/>
    <w:rsid w:val="003E0FC2"/>
    <w:rsid w:val="003E101B"/>
    <w:rsid w:val="003E106B"/>
    <w:rsid w:val="003E135E"/>
    <w:rsid w:val="003E1A77"/>
    <w:rsid w:val="003E1AF5"/>
    <w:rsid w:val="003E1EF2"/>
    <w:rsid w:val="003E1F50"/>
    <w:rsid w:val="003E2197"/>
    <w:rsid w:val="003E21B1"/>
    <w:rsid w:val="003E21CC"/>
    <w:rsid w:val="003E24C6"/>
    <w:rsid w:val="003E25CD"/>
    <w:rsid w:val="003E25F9"/>
    <w:rsid w:val="003E2A4F"/>
    <w:rsid w:val="003E2C08"/>
    <w:rsid w:val="003E2CFE"/>
    <w:rsid w:val="003E38C4"/>
    <w:rsid w:val="003E3C9F"/>
    <w:rsid w:val="003E3CE0"/>
    <w:rsid w:val="003E3D1B"/>
    <w:rsid w:val="003E4242"/>
    <w:rsid w:val="003E445C"/>
    <w:rsid w:val="003E457C"/>
    <w:rsid w:val="003E4618"/>
    <w:rsid w:val="003E51DD"/>
    <w:rsid w:val="003E53BB"/>
    <w:rsid w:val="003E53CA"/>
    <w:rsid w:val="003E5558"/>
    <w:rsid w:val="003E5647"/>
    <w:rsid w:val="003E5674"/>
    <w:rsid w:val="003E5677"/>
    <w:rsid w:val="003E56A4"/>
    <w:rsid w:val="003E5982"/>
    <w:rsid w:val="003E5CC8"/>
    <w:rsid w:val="003E5DCD"/>
    <w:rsid w:val="003E5E40"/>
    <w:rsid w:val="003E5E87"/>
    <w:rsid w:val="003E608A"/>
    <w:rsid w:val="003E61A1"/>
    <w:rsid w:val="003E61B6"/>
    <w:rsid w:val="003E666E"/>
    <w:rsid w:val="003E66B9"/>
    <w:rsid w:val="003E6997"/>
    <w:rsid w:val="003E69FD"/>
    <w:rsid w:val="003E6AEA"/>
    <w:rsid w:val="003E6BD4"/>
    <w:rsid w:val="003E6F24"/>
    <w:rsid w:val="003E6FC9"/>
    <w:rsid w:val="003E6FE4"/>
    <w:rsid w:val="003E76FB"/>
    <w:rsid w:val="003E773D"/>
    <w:rsid w:val="003E7D04"/>
    <w:rsid w:val="003E7E2D"/>
    <w:rsid w:val="003E7E67"/>
    <w:rsid w:val="003E7EBE"/>
    <w:rsid w:val="003F0383"/>
    <w:rsid w:val="003F0736"/>
    <w:rsid w:val="003F099E"/>
    <w:rsid w:val="003F0ABD"/>
    <w:rsid w:val="003F0ACA"/>
    <w:rsid w:val="003F0FD9"/>
    <w:rsid w:val="003F12E6"/>
    <w:rsid w:val="003F16BD"/>
    <w:rsid w:val="003F176A"/>
    <w:rsid w:val="003F1960"/>
    <w:rsid w:val="003F19FB"/>
    <w:rsid w:val="003F1A6C"/>
    <w:rsid w:val="003F237D"/>
    <w:rsid w:val="003F242C"/>
    <w:rsid w:val="003F29B2"/>
    <w:rsid w:val="003F2AF7"/>
    <w:rsid w:val="003F2BF4"/>
    <w:rsid w:val="003F2C81"/>
    <w:rsid w:val="003F3170"/>
    <w:rsid w:val="003F32F4"/>
    <w:rsid w:val="003F33E8"/>
    <w:rsid w:val="003F3551"/>
    <w:rsid w:val="003F3649"/>
    <w:rsid w:val="003F3880"/>
    <w:rsid w:val="003F3CF2"/>
    <w:rsid w:val="003F3D5F"/>
    <w:rsid w:val="003F3DF0"/>
    <w:rsid w:val="003F3EC2"/>
    <w:rsid w:val="003F4767"/>
    <w:rsid w:val="003F47FD"/>
    <w:rsid w:val="003F4C80"/>
    <w:rsid w:val="003F4F5A"/>
    <w:rsid w:val="003F517C"/>
    <w:rsid w:val="003F519E"/>
    <w:rsid w:val="003F51FC"/>
    <w:rsid w:val="003F534C"/>
    <w:rsid w:val="003F553C"/>
    <w:rsid w:val="003F5B69"/>
    <w:rsid w:val="003F5C93"/>
    <w:rsid w:val="003F5FC7"/>
    <w:rsid w:val="003F6029"/>
    <w:rsid w:val="003F60E4"/>
    <w:rsid w:val="003F62C5"/>
    <w:rsid w:val="003F6346"/>
    <w:rsid w:val="003F6358"/>
    <w:rsid w:val="003F6525"/>
    <w:rsid w:val="003F661E"/>
    <w:rsid w:val="003F6767"/>
    <w:rsid w:val="003F6D58"/>
    <w:rsid w:val="003F6E63"/>
    <w:rsid w:val="003F749E"/>
    <w:rsid w:val="003F7529"/>
    <w:rsid w:val="003F7676"/>
    <w:rsid w:val="003F7793"/>
    <w:rsid w:val="003F7897"/>
    <w:rsid w:val="003F7D7C"/>
    <w:rsid w:val="003F7E7C"/>
    <w:rsid w:val="003F7FC0"/>
    <w:rsid w:val="00400036"/>
    <w:rsid w:val="00400041"/>
    <w:rsid w:val="00400320"/>
    <w:rsid w:val="0040040C"/>
    <w:rsid w:val="0040057D"/>
    <w:rsid w:val="0040073F"/>
    <w:rsid w:val="00400933"/>
    <w:rsid w:val="004009E4"/>
    <w:rsid w:val="00400B55"/>
    <w:rsid w:val="00400E2F"/>
    <w:rsid w:val="00400E3B"/>
    <w:rsid w:val="00400F12"/>
    <w:rsid w:val="004010C9"/>
    <w:rsid w:val="0040140A"/>
    <w:rsid w:val="004014EB"/>
    <w:rsid w:val="004019D7"/>
    <w:rsid w:val="00401E9D"/>
    <w:rsid w:val="00402025"/>
    <w:rsid w:val="00402607"/>
    <w:rsid w:val="0040284B"/>
    <w:rsid w:val="00402932"/>
    <w:rsid w:val="004029B1"/>
    <w:rsid w:val="00402A63"/>
    <w:rsid w:val="00402ACD"/>
    <w:rsid w:val="00403168"/>
    <w:rsid w:val="004034EB"/>
    <w:rsid w:val="004038CA"/>
    <w:rsid w:val="00403997"/>
    <w:rsid w:val="004039B7"/>
    <w:rsid w:val="00403B3D"/>
    <w:rsid w:val="00403BFC"/>
    <w:rsid w:val="00403D45"/>
    <w:rsid w:val="00403F5F"/>
    <w:rsid w:val="00404018"/>
    <w:rsid w:val="004040CB"/>
    <w:rsid w:val="00404183"/>
    <w:rsid w:val="004041D7"/>
    <w:rsid w:val="0040435D"/>
    <w:rsid w:val="004043D3"/>
    <w:rsid w:val="00404567"/>
    <w:rsid w:val="004045F7"/>
    <w:rsid w:val="004047DD"/>
    <w:rsid w:val="00404C01"/>
    <w:rsid w:val="00404CDB"/>
    <w:rsid w:val="00405378"/>
    <w:rsid w:val="004056E3"/>
    <w:rsid w:val="00405966"/>
    <w:rsid w:val="00405AEC"/>
    <w:rsid w:val="00405F24"/>
    <w:rsid w:val="004062B3"/>
    <w:rsid w:val="004062D9"/>
    <w:rsid w:val="004064E0"/>
    <w:rsid w:val="00406613"/>
    <w:rsid w:val="004066A8"/>
    <w:rsid w:val="004068C2"/>
    <w:rsid w:val="00407093"/>
    <w:rsid w:val="0040709F"/>
    <w:rsid w:val="00407337"/>
    <w:rsid w:val="004076A4"/>
    <w:rsid w:val="00407724"/>
    <w:rsid w:val="004078BA"/>
    <w:rsid w:val="00407939"/>
    <w:rsid w:val="00407CDB"/>
    <w:rsid w:val="00407CE7"/>
    <w:rsid w:val="00410060"/>
    <w:rsid w:val="00410174"/>
    <w:rsid w:val="00410610"/>
    <w:rsid w:val="00410769"/>
    <w:rsid w:val="0041078B"/>
    <w:rsid w:val="00410A2E"/>
    <w:rsid w:val="00410A90"/>
    <w:rsid w:val="00410B98"/>
    <w:rsid w:val="00410E34"/>
    <w:rsid w:val="00410FEE"/>
    <w:rsid w:val="00411010"/>
    <w:rsid w:val="004110CF"/>
    <w:rsid w:val="004111C0"/>
    <w:rsid w:val="0041152D"/>
    <w:rsid w:val="00411767"/>
    <w:rsid w:val="00411ABC"/>
    <w:rsid w:val="00411D64"/>
    <w:rsid w:val="00412664"/>
    <w:rsid w:val="00412905"/>
    <w:rsid w:val="00412C5B"/>
    <w:rsid w:val="004130CB"/>
    <w:rsid w:val="00413159"/>
    <w:rsid w:val="004131AD"/>
    <w:rsid w:val="00413384"/>
    <w:rsid w:val="004133B3"/>
    <w:rsid w:val="004133D6"/>
    <w:rsid w:val="00413550"/>
    <w:rsid w:val="004136D3"/>
    <w:rsid w:val="00413C11"/>
    <w:rsid w:val="00413F3A"/>
    <w:rsid w:val="004141EA"/>
    <w:rsid w:val="00414791"/>
    <w:rsid w:val="00414AC2"/>
    <w:rsid w:val="00414B66"/>
    <w:rsid w:val="00415152"/>
    <w:rsid w:val="004151CE"/>
    <w:rsid w:val="00415222"/>
    <w:rsid w:val="004152B3"/>
    <w:rsid w:val="00415526"/>
    <w:rsid w:val="004155F7"/>
    <w:rsid w:val="004158DB"/>
    <w:rsid w:val="004159E5"/>
    <w:rsid w:val="00415C23"/>
    <w:rsid w:val="00415F83"/>
    <w:rsid w:val="00416697"/>
    <w:rsid w:val="004168E5"/>
    <w:rsid w:val="00416918"/>
    <w:rsid w:val="00416A6C"/>
    <w:rsid w:val="00416BB1"/>
    <w:rsid w:val="00416BC3"/>
    <w:rsid w:val="00416C76"/>
    <w:rsid w:val="00416ECD"/>
    <w:rsid w:val="00416F81"/>
    <w:rsid w:val="004170F4"/>
    <w:rsid w:val="0041719E"/>
    <w:rsid w:val="00417231"/>
    <w:rsid w:val="0041774C"/>
    <w:rsid w:val="004177A0"/>
    <w:rsid w:val="00417905"/>
    <w:rsid w:val="004179B0"/>
    <w:rsid w:val="00417AB8"/>
    <w:rsid w:val="00417B3C"/>
    <w:rsid w:val="00417B49"/>
    <w:rsid w:val="00417BAE"/>
    <w:rsid w:val="00417BE2"/>
    <w:rsid w:val="004201FF"/>
    <w:rsid w:val="0042030D"/>
    <w:rsid w:val="00420439"/>
    <w:rsid w:val="00420543"/>
    <w:rsid w:val="0042068C"/>
    <w:rsid w:val="004208D0"/>
    <w:rsid w:val="0042094A"/>
    <w:rsid w:val="0042097C"/>
    <w:rsid w:val="00420BBE"/>
    <w:rsid w:val="00420BFA"/>
    <w:rsid w:val="00420C35"/>
    <w:rsid w:val="00420C73"/>
    <w:rsid w:val="00420C8D"/>
    <w:rsid w:val="00420CBA"/>
    <w:rsid w:val="00420E6B"/>
    <w:rsid w:val="00420FED"/>
    <w:rsid w:val="004210DB"/>
    <w:rsid w:val="00421110"/>
    <w:rsid w:val="00421525"/>
    <w:rsid w:val="004216EB"/>
    <w:rsid w:val="00422002"/>
    <w:rsid w:val="004225C5"/>
    <w:rsid w:val="00422693"/>
    <w:rsid w:val="00422727"/>
    <w:rsid w:val="004227C1"/>
    <w:rsid w:val="00422957"/>
    <w:rsid w:val="00422FBF"/>
    <w:rsid w:val="004234CD"/>
    <w:rsid w:val="0042354F"/>
    <w:rsid w:val="00423581"/>
    <w:rsid w:val="00423BB2"/>
    <w:rsid w:val="00423D66"/>
    <w:rsid w:val="00423E51"/>
    <w:rsid w:val="00423E69"/>
    <w:rsid w:val="004240FE"/>
    <w:rsid w:val="004241B2"/>
    <w:rsid w:val="0042457A"/>
    <w:rsid w:val="0042475A"/>
    <w:rsid w:val="004248B1"/>
    <w:rsid w:val="00425061"/>
    <w:rsid w:val="004250E1"/>
    <w:rsid w:val="00425154"/>
    <w:rsid w:val="0042524D"/>
    <w:rsid w:val="0042537F"/>
    <w:rsid w:val="004256A2"/>
    <w:rsid w:val="0042572A"/>
    <w:rsid w:val="0042576B"/>
    <w:rsid w:val="004259B8"/>
    <w:rsid w:val="004259D9"/>
    <w:rsid w:val="00426284"/>
    <w:rsid w:val="004262AF"/>
    <w:rsid w:val="004262DE"/>
    <w:rsid w:val="00426389"/>
    <w:rsid w:val="00426647"/>
    <w:rsid w:val="004268EF"/>
    <w:rsid w:val="00426AC2"/>
    <w:rsid w:val="00426B27"/>
    <w:rsid w:val="00426BC5"/>
    <w:rsid w:val="00427059"/>
    <w:rsid w:val="0042716E"/>
    <w:rsid w:val="004271D9"/>
    <w:rsid w:val="0042724D"/>
    <w:rsid w:val="00427402"/>
    <w:rsid w:val="004275BA"/>
    <w:rsid w:val="004277A3"/>
    <w:rsid w:val="004277EB"/>
    <w:rsid w:val="0042786C"/>
    <w:rsid w:val="004278A1"/>
    <w:rsid w:val="00427BA3"/>
    <w:rsid w:val="00427D86"/>
    <w:rsid w:val="00427DAE"/>
    <w:rsid w:val="0043054D"/>
    <w:rsid w:val="00430B06"/>
    <w:rsid w:val="00430BDC"/>
    <w:rsid w:val="00430DFC"/>
    <w:rsid w:val="00431339"/>
    <w:rsid w:val="004316AA"/>
    <w:rsid w:val="0043182E"/>
    <w:rsid w:val="00431852"/>
    <w:rsid w:val="00431B1A"/>
    <w:rsid w:val="00431DCA"/>
    <w:rsid w:val="00431E56"/>
    <w:rsid w:val="00432117"/>
    <w:rsid w:val="004321F4"/>
    <w:rsid w:val="004322C3"/>
    <w:rsid w:val="004324AA"/>
    <w:rsid w:val="004324DE"/>
    <w:rsid w:val="004325CB"/>
    <w:rsid w:val="00432618"/>
    <w:rsid w:val="0043292D"/>
    <w:rsid w:val="00432EB0"/>
    <w:rsid w:val="00432FA6"/>
    <w:rsid w:val="0043329B"/>
    <w:rsid w:val="004332F7"/>
    <w:rsid w:val="00433651"/>
    <w:rsid w:val="00433881"/>
    <w:rsid w:val="00433C72"/>
    <w:rsid w:val="00433F3F"/>
    <w:rsid w:val="00433F94"/>
    <w:rsid w:val="00434352"/>
    <w:rsid w:val="0043449A"/>
    <w:rsid w:val="0043458C"/>
    <w:rsid w:val="00434649"/>
    <w:rsid w:val="00434660"/>
    <w:rsid w:val="0043470F"/>
    <w:rsid w:val="004348E6"/>
    <w:rsid w:val="00434968"/>
    <w:rsid w:val="00434D18"/>
    <w:rsid w:val="00434F97"/>
    <w:rsid w:val="00435044"/>
    <w:rsid w:val="00435114"/>
    <w:rsid w:val="004354C8"/>
    <w:rsid w:val="0043558D"/>
    <w:rsid w:val="004358F3"/>
    <w:rsid w:val="00435AEC"/>
    <w:rsid w:val="00435B8B"/>
    <w:rsid w:val="00435C9A"/>
    <w:rsid w:val="00435E90"/>
    <w:rsid w:val="00436418"/>
    <w:rsid w:val="00436835"/>
    <w:rsid w:val="004368CC"/>
    <w:rsid w:val="00436980"/>
    <w:rsid w:val="00436B2E"/>
    <w:rsid w:val="00436C83"/>
    <w:rsid w:val="004374BE"/>
    <w:rsid w:val="004377D0"/>
    <w:rsid w:val="00437D37"/>
    <w:rsid w:val="00437F55"/>
    <w:rsid w:val="0044004A"/>
    <w:rsid w:val="0044019A"/>
    <w:rsid w:val="004401FC"/>
    <w:rsid w:val="004402A0"/>
    <w:rsid w:val="00440337"/>
    <w:rsid w:val="0044081C"/>
    <w:rsid w:val="00440AA4"/>
    <w:rsid w:val="00440C40"/>
    <w:rsid w:val="00441615"/>
    <w:rsid w:val="004419E8"/>
    <w:rsid w:val="00441C64"/>
    <w:rsid w:val="00441C87"/>
    <w:rsid w:val="004420E8"/>
    <w:rsid w:val="004425BB"/>
    <w:rsid w:val="004427CC"/>
    <w:rsid w:val="00442AEE"/>
    <w:rsid w:val="00442D7F"/>
    <w:rsid w:val="00442D80"/>
    <w:rsid w:val="00443518"/>
    <w:rsid w:val="004436A1"/>
    <w:rsid w:val="0044393D"/>
    <w:rsid w:val="00443948"/>
    <w:rsid w:val="00443985"/>
    <w:rsid w:val="00443ACC"/>
    <w:rsid w:val="00443D12"/>
    <w:rsid w:val="00443FB8"/>
    <w:rsid w:val="00444045"/>
    <w:rsid w:val="0044407E"/>
    <w:rsid w:val="004441E3"/>
    <w:rsid w:val="00444461"/>
    <w:rsid w:val="004444DE"/>
    <w:rsid w:val="00444759"/>
    <w:rsid w:val="004449A2"/>
    <w:rsid w:val="00444FB4"/>
    <w:rsid w:val="00445002"/>
    <w:rsid w:val="004450B1"/>
    <w:rsid w:val="004450DD"/>
    <w:rsid w:val="00445195"/>
    <w:rsid w:val="004452F3"/>
    <w:rsid w:val="00445427"/>
    <w:rsid w:val="0044582A"/>
    <w:rsid w:val="004459BC"/>
    <w:rsid w:val="00445AB9"/>
    <w:rsid w:val="00445CE5"/>
    <w:rsid w:val="00445D53"/>
    <w:rsid w:val="004463AD"/>
    <w:rsid w:val="004463FB"/>
    <w:rsid w:val="00446471"/>
    <w:rsid w:val="00446961"/>
    <w:rsid w:val="00446C9E"/>
    <w:rsid w:val="00446D53"/>
    <w:rsid w:val="0044726F"/>
    <w:rsid w:val="004473F6"/>
    <w:rsid w:val="004475B6"/>
    <w:rsid w:val="004475E2"/>
    <w:rsid w:val="004476E6"/>
    <w:rsid w:val="004479BE"/>
    <w:rsid w:val="00447C28"/>
    <w:rsid w:val="00447E68"/>
    <w:rsid w:val="0045011C"/>
    <w:rsid w:val="00450B63"/>
    <w:rsid w:val="00450B76"/>
    <w:rsid w:val="00450C2E"/>
    <w:rsid w:val="00451015"/>
    <w:rsid w:val="0045109C"/>
    <w:rsid w:val="004512D8"/>
    <w:rsid w:val="0045138F"/>
    <w:rsid w:val="004514BE"/>
    <w:rsid w:val="0045155D"/>
    <w:rsid w:val="00451A77"/>
    <w:rsid w:val="00451BD5"/>
    <w:rsid w:val="00451CF5"/>
    <w:rsid w:val="00451D97"/>
    <w:rsid w:val="00451EB1"/>
    <w:rsid w:val="00452016"/>
    <w:rsid w:val="00452047"/>
    <w:rsid w:val="0045207B"/>
    <w:rsid w:val="0045229D"/>
    <w:rsid w:val="00452353"/>
    <w:rsid w:val="004523C5"/>
    <w:rsid w:val="004528BF"/>
    <w:rsid w:val="00452A02"/>
    <w:rsid w:val="00452D71"/>
    <w:rsid w:val="00452FDF"/>
    <w:rsid w:val="004531EA"/>
    <w:rsid w:val="004532A2"/>
    <w:rsid w:val="00453721"/>
    <w:rsid w:val="004537E8"/>
    <w:rsid w:val="00453848"/>
    <w:rsid w:val="00453A49"/>
    <w:rsid w:val="00453CD6"/>
    <w:rsid w:val="00453D4D"/>
    <w:rsid w:val="00453DD3"/>
    <w:rsid w:val="00454231"/>
    <w:rsid w:val="00454242"/>
    <w:rsid w:val="00454412"/>
    <w:rsid w:val="00454472"/>
    <w:rsid w:val="004545E1"/>
    <w:rsid w:val="00454AD2"/>
    <w:rsid w:val="00454B0D"/>
    <w:rsid w:val="00454BAE"/>
    <w:rsid w:val="00454D8C"/>
    <w:rsid w:val="00454FE1"/>
    <w:rsid w:val="0045574E"/>
    <w:rsid w:val="0045586C"/>
    <w:rsid w:val="00455AC1"/>
    <w:rsid w:val="00455AE0"/>
    <w:rsid w:val="00455B61"/>
    <w:rsid w:val="00455BAC"/>
    <w:rsid w:val="00455BEF"/>
    <w:rsid w:val="00455D6C"/>
    <w:rsid w:val="00455EC8"/>
    <w:rsid w:val="00456B66"/>
    <w:rsid w:val="00456F0A"/>
    <w:rsid w:val="00457872"/>
    <w:rsid w:val="004578EC"/>
    <w:rsid w:val="004579B0"/>
    <w:rsid w:val="00457BB5"/>
    <w:rsid w:val="00457C23"/>
    <w:rsid w:val="00457C9C"/>
    <w:rsid w:val="0046052A"/>
    <w:rsid w:val="00460683"/>
    <w:rsid w:val="004608EF"/>
    <w:rsid w:val="00460AF3"/>
    <w:rsid w:val="00460DFE"/>
    <w:rsid w:val="00460F8D"/>
    <w:rsid w:val="00461321"/>
    <w:rsid w:val="00461582"/>
    <w:rsid w:val="00461B38"/>
    <w:rsid w:val="00461BB6"/>
    <w:rsid w:val="00462149"/>
    <w:rsid w:val="0046235D"/>
    <w:rsid w:val="0046291C"/>
    <w:rsid w:val="00462A96"/>
    <w:rsid w:val="00462AC6"/>
    <w:rsid w:val="00462D41"/>
    <w:rsid w:val="00462F9E"/>
    <w:rsid w:val="004631C6"/>
    <w:rsid w:val="0046329D"/>
    <w:rsid w:val="004632E4"/>
    <w:rsid w:val="0046369D"/>
    <w:rsid w:val="004636D7"/>
    <w:rsid w:val="00463DD7"/>
    <w:rsid w:val="0046419D"/>
    <w:rsid w:val="00464693"/>
    <w:rsid w:val="00464B52"/>
    <w:rsid w:val="00464D3F"/>
    <w:rsid w:val="00464D41"/>
    <w:rsid w:val="00464DF0"/>
    <w:rsid w:val="00464E65"/>
    <w:rsid w:val="00464EE5"/>
    <w:rsid w:val="00464FD5"/>
    <w:rsid w:val="0046522F"/>
    <w:rsid w:val="004652A5"/>
    <w:rsid w:val="004653AC"/>
    <w:rsid w:val="00465476"/>
    <w:rsid w:val="004658EF"/>
    <w:rsid w:val="00465BFA"/>
    <w:rsid w:val="00465FE4"/>
    <w:rsid w:val="00466733"/>
    <w:rsid w:val="00466CF6"/>
    <w:rsid w:val="00466E3B"/>
    <w:rsid w:val="00466FCB"/>
    <w:rsid w:val="00466FD1"/>
    <w:rsid w:val="004671C9"/>
    <w:rsid w:val="0046788C"/>
    <w:rsid w:val="004678BB"/>
    <w:rsid w:val="00467A71"/>
    <w:rsid w:val="00467CDF"/>
    <w:rsid w:val="004703BC"/>
    <w:rsid w:val="004704AB"/>
    <w:rsid w:val="004704AE"/>
    <w:rsid w:val="0047051D"/>
    <w:rsid w:val="00470763"/>
    <w:rsid w:val="00470AB5"/>
    <w:rsid w:val="00470B70"/>
    <w:rsid w:val="00470C62"/>
    <w:rsid w:val="00470CC3"/>
    <w:rsid w:val="00470E72"/>
    <w:rsid w:val="00471159"/>
    <w:rsid w:val="0047125C"/>
    <w:rsid w:val="004714A4"/>
    <w:rsid w:val="004714FE"/>
    <w:rsid w:val="00471CE9"/>
    <w:rsid w:val="0047201B"/>
    <w:rsid w:val="00472222"/>
    <w:rsid w:val="004722D4"/>
    <w:rsid w:val="00472493"/>
    <w:rsid w:val="00472791"/>
    <w:rsid w:val="00472A34"/>
    <w:rsid w:val="00473045"/>
    <w:rsid w:val="00473134"/>
    <w:rsid w:val="004732B1"/>
    <w:rsid w:val="004734B0"/>
    <w:rsid w:val="00473526"/>
    <w:rsid w:val="004739EA"/>
    <w:rsid w:val="00473E93"/>
    <w:rsid w:val="004743FE"/>
    <w:rsid w:val="00474674"/>
    <w:rsid w:val="0047472E"/>
    <w:rsid w:val="0047474D"/>
    <w:rsid w:val="004747AB"/>
    <w:rsid w:val="00474FA4"/>
    <w:rsid w:val="00475044"/>
    <w:rsid w:val="00475178"/>
    <w:rsid w:val="004751A7"/>
    <w:rsid w:val="00475310"/>
    <w:rsid w:val="0047533C"/>
    <w:rsid w:val="00475695"/>
    <w:rsid w:val="00475C43"/>
    <w:rsid w:val="00475D23"/>
    <w:rsid w:val="004762F1"/>
    <w:rsid w:val="0047633D"/>
    <w:rsid w:val="0047634F"/>
    <w:rsid w:val="0047671F"/>
    <w:rsid w:val="004768A0"/>
    <w:rsid w:val="00476C9B"/>
    <w:rsid w:val="00477024"/>
    <w:rsid w:val="00477049"/>
    <w:rsid w:val="00477287"/>
    <w:rsid w:val="004774E1"/>
    <w:rsid w:val="00477ABC"/>
    <w:rsid w:val="00477B68"/>
    <w:rsid w:val="00477CD3"/>
    <w:rsid w:val="0048068C"/>
    <w:rsid w:val="00480761"/>
    <w:rsid w:val="00480B8F"/>
    <w:rsid w:val="00480D02"/>
    <w:rsid w:val="00480FEB"/>
    <w:rsid w:val="0048148F"/>
    <w:rsid w:val="0048154A"/>
    <w:rsid w:val="00481731"/>
    <w:rsid w:val="0048186A"/>
    <w:rsid w:val="00481B7A"/>
    <w:rsid w:val="00481BF3"/>
    <w:rsid w:val="00481C03"/>
    <w:rsid w:val="00481F01"/>
    <w:rsid w:val="00481F26"/>
    <w:rsid w:val="004820A4"/>
    <w:rsid w:val="00482197"/>
    <w:rsid w:val="00482A5B"/>
    <w:rsid w:val="00482B7A"/>
    <w:rsid w:val="00482C2D"/>
    <w:rsid w:val="00482DA2"/>
    <w:rsid w:val="00482ECE"/>
    <w:rsid w:val="00482F87"/>
    <w:rsid w:val="0048358F"/>
    <w:rsid w:val="00483651"/>
    <w:rsid w:val="00483796"/>
    <w:rsid w:val="00483A91"/>
    <w:rsid w:val="00483C4D"/>
    <w:rsid w:val="00483FB7"/>
    <w:rsid w:val="0048473E"/>
    <w:rsid w:val="0048487B"/>
    <w:rsid w:val="00484EA6"/>
    <w:rsid w:val="0048500C"/>
    <w:rsid w:val="0048574D"/>
    <w:rsid w:val="004857AF"/>
    <w:rsid w:val="004858E2"/>
    <w:rsid w:val="004858F3"/>
    <w:rsid w:val="00485B0F"/>
    <w:rsid w:val="00485B17"/>
    <w:rsid w:val="00485E40"/>
    <w:rsid w:val="004862F6"/>
    <w:rsid w:val="0048636E"/>
    <w:rsid w:val="00486413"/>
    <w:rsid w:val="0048652A"/>
    <w:rsid w:val="004867FC"/>
    <w:rsid w:val="0048687E"/>
    <w:rsid w:val="004868AB"/>
    <w:rsid w:val="004869D1"/>
    <w:rsid w:val="00486B00"/>
    <w:rsid w:val="00486B9E"/>
    <w:rsid w:val="00486DA7"/>
    <w:rsid w:val="00486EF9"/>
    <w:rsid w:val="00487006"/>
    <w:rsid w:val="00487460"/>
    <w:rsid w:val="0048785E"/>
    <w:rsid w:val="00487FD0"/>
    <w:rsid w:val="00487FDE"/>
    <w:rsid w:val="00490132"/>
    <w:rsid w:val="00490AA8"/>
    <w:rsid w:val="00490D5F"/>
    <w:rsid w:val="00490E01"/>
    <w:rsid w:val="00490EFC"/>
    <w:rsid w:val="00490F07"/>
    <w:rsid w:val="004911A9"/>
    <w:rsid w:val="004915AA"/>
    <w:rsid w:val="00491910"/>
    <w:rsid w:val="0049199E"/>
    <w:rsid w:val="00491D43"/>
    <w:rsid w:val="00491D8A"/>
    <w:rsid w:val="004924F7"/>
    <w:rsid w:val="004925C1"/>
    <w:rsid w:val="00492738"/>
    <w:rsid w:val="004927F9"/>
    <w:rsid w:val="004929BD"/>
    <w:rsid w:val="004929DC"/>
    <w:rsid w:val="00492FC7"/>
    <w:rsid w:val="00493058"/>
    <w:rsid w:val="0049394C"/>
    <w:rsid w:val="00493D99"/>
    <w:rsid w:val="004945B0"/>
    <w:rsid w:val="00494630"/>
    <w:rsid w:val="00494718"/>
    <w:rsid w:val="00494B42"/>
    <w:rsid w:val="00494B5D"/>
    <w:rsid w:val="00494C1D"/>
    <w:rsid w:val="00494CBB"/>
    <w:rsid w:val="00495159"/>
    <w:rsid w:val="004951B1"/>
    <w:rsid w:val="004951C1"/>
    <w:rsid w:val="004954C6"/>
    <w:rsid w:val="004954DB"/>
    <w:rsid w:val="00495530"/>
    <w:rsid w:val="00495639"/>
    <w:rsid w:val="00495D29"/>
    <w:rsid w:val="00495D7E"/>
    <w:rsid w:val="00495DCF"/>
    <w:rsid w:val="00495EB3"/>
    <w:rsid w:val="00495EE6"/>
    <w:rsid w:val="0049619A"/>
    <w:rsid w:val="00496AE0"/>
    <w:rsid w:val="00496E64"/>
    <w:rsid w:val="00496FA7"/>
    <w:rsid w:val="004970D1"/>
    <w:rsid w:val="0049736B"/>
    <w:rsid w:val="00497430"/>
    <w:rsid w:val="0049763C"/>
    <w:rsid w:val="004976D8"/>
    <w:rsid w:val="00497D18"/>
    <w:rsid w:val="00497E80"/>
    <w:rsid w:val="00497F51"/>
    <w:rsid w:val="004A008D"/>
    <w:rsid w:val="004A0114"/>
    <w:rsid w:val="004A027D"/>
    <w:rsid w:val="004A04B3"/>
    <w:rsid w:val="004A082C"/>
    <w:rsid w:val="004A08EE"/>
    <w:rsid w:val="004A0DEF"/>
    <w:rsid w:val="004A0F1C"/>
    <w:rsid w:val="004A125F"/>
    <w:rsid w:val="004A13AE"/>
    <w:rsid w:val="004A14C6"/>
    <w:rsid w:val="004A1683"/>
    <w:rsid w:val="004A17CF"/>
    <w:rsid w:val="004A1B85"/>
    <w:rsid w:val="004A1BB7"/>
    <w:rsid w:val="004A1CCD"/>
    <w:rsid w:val="004A1EA2"/>
    <w:rsid w:val="004A200B"/>
    <w:rsid w:val="004A2277"/>
    <w:rsid w:val="004A22EA"/>
    <w:rsid w:val="004A2640"/>
    <w:rsid w:val="004A2696"/>
    <w:rsid w:val="004A2CBC"/>
    <w:rsid w:val="004A2CEA"/>
    <w:rsid w:val="004A2F4A"/>
    <w:rsid w:val="004A2FC6"/>
    <w:rsid w:val="004A30AD"/>
    <w:rsid w:val="004A33C5"/>
    <w:rsid w:val="004A363A"/>
    <w:rsid w:val="004A3753"/>
    <w:rsid w:val="004A37F0"/>
    <w:rsid w:val="004A38F5"/>
    <w:rsid w:val="004A4354"/>
    <w:rsid w:val="004A496C"/>
    <w:rsid w:val="004A49F1"/>
    <w:rsid w:val="004A4B13"/>
    <w:rsid w:val="004A4E56"/>
    <w:rsid w:val="004A4EDA"/>
    <w:rsid w:val="004A5389"/>
    <w:rsid w:val="004A547D"/>
    <w:rsid w:val="004A5490"/>
    <w:rsid w:val="004A5C51"/>
    <w:rsid w:val="004A5CA6"/>
    <w:rsid w:val="004A5E10"/>
    <w:rsid w:val="004A620A"/>
    <w:rsid w:val="004A649F"/>
    <w:rsid w:val="004A6741"/>
    <w:rsid w:val="004A6874"/>
    <w:rsid w:val="004A68D9"/>
    <w:rsid w:val="004A69A8"/>
    <w:rsid w:val="004A6A95"/>
    <w:rsid w:val="004A6BE7"/>
    <w:rsid w:val="004A6C4C"/>
    <w:rsid w:val="004A6CC2"/>
    <w:rsid w:val="004A6CC5"/>
    <w:rsid w:val="004A6CFF"/>
    <w:rsid w:val="004A6EFB"/>
    <w:rsid w:val="004A7111"/>
    <w:rsid w:val="004A71D7"/>
    <w:rsid w:val="004A756A"/>
    <w:rsid w:val="004A76EF"/>
    <w:rsid w:val="004A778B"/>
    <w:rsid w:val="004A7A11"/>
    <w:rsid w:val="004A7C9C"/>
    <w:rsid w:val="004A7DCF"/>
    <w:rsid w:val="004A7E45"/>
    <w:rsid w:val="004B009F"/>
    <w:rsid w:val="004B0172"/>
    <w:rsid w:val="004B042E"/>
    <w:rsid w:val="004B0696"/>
    <w:rsid w:val="004B07EC"/>
    <w:rsid w:val="004B09AC"/>
    <w:rsid w:val="004B0A0E"/>
    <w:rsid w:val="004B0B11"/>
    <w:rsid w:val="004B0B17"/>
    <w:rsid w:val="004B0E8B"/>
    <w:rsid w:val="004B0FD3"/>
    <w:rsid w:val="004B1524"/>
    <w:rsid w:val="004B1730"/>
    <w:rsid w:val="004B1782"/>
    <w:rsid w:val="004B1B45"/>
    <w:rsid w:val="004B20A3"/>
    <w:rsid w:val="004B24A3"/>
    <w:rsid w:val="004B27A3"/>
    <w:rsid w:val="004B2BEE"/>
    <w:rsid w:val="004B2FF6"/>
    <w:rsid w:val="004B350C"/>
    <w:rsid w:val="004B3755"/>
    <w:rsid w:val="004B3772"/>
    <w:rsid w:val="004B3D25"/>
    <w:rsid w:val="004B45C3"/>
    <w:rsid w:val="004B4647"/>
    <w:rsid w:val="004B48F3"/>
    <w:rsid w:val="004B4F33"/>
    <w:rsid w:val="004B51AB"/>
    <w:rsid w:val="004B5856"/>
    <w:rsid w:val="004B5899"/>
    <w:rsid w:val="004B5929"/>
    <w:rsid w:val="004B5A23"/>
    <w:rsid w:val="004B5C05"/>
    <w:rsid w:val="004B5D17"/>
    <w:rsid w:val="004B5E03"/>
    <w:rsid w:val="004B6224"/>
    <w:rsid w:val="004B64F1"/>
    <w:rsid w:val="004B66C2"/>
    <w:rsid w:val="004B691F"/>
    <w:rsid w:val="004B6FC0"/>
    <w:rsid w:val="004B752F"/>
    <w:rsid w:val="004B7556"/>
    <w:rsid w:val="004B7C5F"/>
    <w:rsid w:val="004B7CC5"/>
    <w:rsid w:val="004B7FFD"/>
    <w:rsid w:val="004C00ED"/>
    <w:rsid w:val="004C021F"/>
    <w:rsid w:val="004C05AF"/>
    <w:rsid w:val="004C0C9B"/>
    <w:rsid w:val="004C0D4D"/>
    <w:rsid w:val="004C1024"/>
    <w:rsid w:val="004C107D"/>
    <w:rsid w:val="004C131E"/>
    <w:rsid w:val="004C1797"/>
    <w:rsid w:val="004C1A97"/>
    <w:rsid w:val="004C1AC2"/>
    <w:rsid w:val="004C1C01"/>
    <w:rsid w:val="004C1CA6"/>
    <w:rsid w:val="004C1E8E"/>
    <w:rsid w:val="004C1FF7"/>
    <w:rsid w:val="004C240D"/>
    <w:rsid w:val="004C2A61"/>
    <w:rsid w:val="004C2CC8"/>
    <w:rsid w:val="004C2E96"/>
    <w:rsid w:val="004C318A"/>
    <w:rsid w:val="004C37D8"/>
    <w:rsid w:val="004C3859"/>
    <w:rsid w:val="004C3E6B"/>
    <w:rsid w:val="004C4149"/>
    <w:rsid w:val="004C456D"/>
    <w:rsid w:val="004C460A"/>
    <w:rsid w:val="004C46E1"/>
    <w:rsid w:val="004C4849"/>
    <w:rsid w:val="004C4B36"/>
    <w:rsid w:val="004C4C63"/>
    <w:rsid w:val="004C5275"/>
    <w:rsid w:val="004C5762"/>
    <w:rsid w:val="004C59C4"/>
    <w:rsid w:val="004C6219"/>
    <w:rsid w:val="004C635F"/>
    <w:rsid w:val="004C66C6"/>
    <w:rsid w:val="004C66CE"/>
    <w:rsid w:val="004C66D4"/>
    <w:rsid w:val="004C6DF9"/>
    <w:rsid w:val="004C753B"/>
    <w:rsid w:val="004C76EE"/>
    <w:rsid w:val="004C78E5"/>
    <w:rsid w:val="004C7BC0"/>
    <w:rsid w:val="004C7E17"/>
    <w:rsid w:val="004C7FAC"/>
    <w:rsid w:val="004D0251"/>
    <w:rsid w:val="004D044C"/>
    <w:rsid w:val="004D050C"/>
    <w:rsid w:val="004D08D6"/>
    <w:rsid w:val="004D0BF3"/>
    <w:rsid w:val="004D1666"/>
    <w:rsid w:val="004D18E1"/>
    <w:rsid w:val="004D19A3"/>
    <w:rsid w:val="004D1A96"/>
    <w:rsid w:val="004D1DD0"/>
    <w:rsid w:val="004D1F52"/>
    <w:rsid w:val="004D2880"/>
    <w:rsid w:val="004D2B14"/>
    <w:rsid w:val="004D2EFF"/>
    <w:rsid w:val="004D3109"/>
    <w:rsid w:val="004D341D"/>
    <w:rsid w:val="004D37E7"/>
    <w:rsid w:val="004D3D2E"/>
    <w:rsid w:val="004D401D"/>
    <w:rsid w:val="004D42BE"/>
    <w:rsid w:val="004D47F1"/>
    <w:rsid w:val="004D4950"/>
    <w:rsid w:val="004D4A2B"/>
    <w:rsid w:val="004D4A2F"/>
    <w:rsid w:val="004D4B11"/>
    <w:rsid w:val="004D5788"/>
    <w:rsid w:val="004D5A72"/>
    <w:rsid w:val="004D5C9C"/>
    <w:rsid w:val="004D5E9A"/>
    <w:rsid w:val="004D62CF"/>
    <w:rsid w:val="004D632E"/>
    <w:rsid w:val="004D65FE"/>
    <w:rsid w:val="004D68C5"/>
    <w:rsid w:val="004D6E12"/>
    <w:rsid w:val="004D6F2F"/>
    <w:rsid w:val="004D6F8E"/>
    <w:rsid w:val="004D709C"/>
    <w:rsid w:val="004D70F9"/>
    <w:rsid w:val="004D72A3"/>
    <w:rsid w:val="004D734E"/>
    <w:rsid w:val="004D7543"/>
    <w:rsid w:val="004D795D"/>
    <w:rsid w:val="004D7A81"/>
    <w:rsid w:val="004D7B62"/>
    <w:rsid w:val="004D7B95"/>
    <w:rsid w:val="004D7C54"/>
    <w:rsid w:val="004D7E44"/>
    <w:rsid w:val="004D7F2C"/>
    <w:rsid w:val="004D7F42"/>
    <w:rsid w:val="004D7F9A"/>
    <w:rsid w:val="004E0085"/>
    <w:rsid w:val="004E03BA"/>
    <w:rsid w:val="004E0824"/>
    <w:rsid w:val="004E09F5"/>
    <w:rsid w:val="004E0D2A"/>
    <w:rsid w:val="004E1830"/>
    <w:rsid w:val="004E1B62"/>
    <w:rsid w:val="004E21F5"/>
    <w:rsid w:val="004E24C6"/>
    <w:rsid w:val="004E2540"/>
    <w:rsid w:val="004E258F"/>
    <w:rsid w:val="004E279B"/>
    <w:rsid w:val="004E2989"/>
    <w:rsid w:val="004E3230"/>
    <w:rsid w:val="004E384F"/>
    <w:rsid w:val="004E3E0D"/>
    <w:rsid w:val="004E401E"/>
    <w:rsid w:val="004E410A"/>
    <w:rsid w:val="004E418E"/>
    <w:rsid w:val="004E427E"/>
    <w:rsid w:val="004E43B3"/>
    <w:rsid w:val="004E451E"/>
    <w:rsid w:val="004E4545"/>
    <w:rsid w:val="004E4630"/>
    <w:rsid w:val="004E464B"/>
    <w:rsid w:val="004E46A0"/>
    <w:rsid w:val="004E4873"/>
    <w:rsid w:val="004E4950"/>
    <w:rsid w:val="004E4A59"/>
    <w:rsid w:val="004E4B5C"/>
    <w:rsid w:val="004E4BDB"/>
    <w:rsid w:val="004E4D1C"/>
    <w:rsid w:val="004E5202"/>
    <w:rsid w:val="004E524A"/>
    <w:rsid w:val="004E5567"/>
    <w:rsid w:val="004E5B64"/>
    <w:rsid w:val="004E5BE0"/>
    <w:rsid w:val="004E5C4B"/>
    <w:rsid w:val="004E5F37"/>
    <w:rsid w:val="004E6174"/>
    <w:rsid w:val="004E6235"/>
    <w:rsid w:val="004E6331"/>
    <w:rsid w:val="004E684D"/>
    <w:rsid w:val="004E6EA2"/>
    <w:rsid w:val="004E6F3D"/>
    <w:rsid w:val="004E7093"/>
    <w:rsid w:val="004E715A"/>
    <w:rsid w:val="004E73AA"/>
    <w:rsid w:val="004E757C"/>
    <w:rsid w:val="004E789C"/>
    <w:rsid w:val="004E7A8B"/>
    <w:rsid w:val="004E7AC9"/>
    <w:rsid w:val="004E7E7A"/>
    <w:rsid w:val="004E7E9C"/>
    <w:rsid w:val="004E7FEF"/>
    <w:rsid w:val="004F0133"/>
    <w:rsid w:val="004F0169"/>
    <w:rsid w:val="004F03A5"/>
    <w:rsid w:val="004F056B"/>
    <w:rsid w:val="004F0618"/>
    <w:rsid w:val="004F06DC"/>
    <w:rsid w:val="004F0937"/>
    <w:rsid w:val="004F094F"/>
    <w:rsid w:val="004F0D6F"/>
    <w:rsid w:val="004F143F"/>
    <w:rsid w:val="004F1589"/>
    <w:rsid w:val="004F1A2E"/>
    <w:rsid w:val="004F1D81"/>
    <w:rsid w:val="004F232D"/>
    <w:rsid w:val="004F26AD"/>
    <w:rsid w:val="004F2839"/>
    <w:rsid w:val="004F2A24"/>
    <w:rsid w:val="004F2C01"/>
    <w:rsid w:val="004F2C8E"/>
    <w:rsid w:val="004F2E70"/>
    <w:rsid w:val="004F2F1B"/>
    <w:rsid w:val="004F2FE1"/>
    <w:rsid w:val="004F34C1"/>
    <w:rsid w:val="004F36CC"/>
    <w:rsid w:val="004F3874"/>
    <w:rsid w:val="004F38A9"/>
    <w:rsid w:val="004F3A3C"/>
    <w:rsid w:val="004F3BC2"/>
    <w:rsid w:val="004F3FF9"/>
    <w:rsid w:val="004F405F"/>
    <w:rsid w:val="004F42B8"/>
    <w:rsid w:val="004F452A"/>
    <w:rsid w:val="004F4633"/>
    <w:rsid w:val="004F4672"/>
    <w:rsid w:val="004F4942"/>
    <w:rsid w:val="004F49A7"/>
    <w:rsid w:val="004F4A5C"/>
    <w:rsid w:val="004F503A"/>
    <w:rsid w:val="004F5083"/>
    <w:rsid w:val="004F51D9"/>
    <w:rsid w:val="004F5209"/>
    <w:rsid w:val="004F521D"/>
    <w:rsid w:val="004F52A6"/>
    <w:rsid w:val="004F52B4"/>
    <w:rsid w:val="004F5414"/>
    <w:rsid w:val="004F55A3"/>
    <w:rsid w:val="004F5718"/>
    <w:rsid w:val="004F591A"/>
    <w:rsid w:val="004F5A16"/>
    <w:rsid w:val="004F5B0F"/>
    <w:rsid w:val="004F6093"/>
    <w:rsid w:val="004F635D"/>
    <w:rsid w:val="004F63E7"/>
    <w:rsid w:val="004F6584"/>
    <w:rsid w:val="004F65B8"/>
    <w:rsid w:val="004F6617"/>
    <w:rsid w:val="004F6687"/>
    <w:rsid w:val="004F6808"/>
    <w:rsid w:val="004F6A90"/>
    <w:rsid w:val="004F7170"/>
    <w:rsid w:val="004F7438"/>
    <w:rsid w:val="004F756F"/>
    <w:rsid w:val="004F79DD"/>
    <w:rsid w:val="004F7A02"/>
    <w:rsid w:val="004F7EAE"/>
    <w:rsid w:val="00500044"/>
    <w:rsid w:val="0050039F"/>
    <w:rsid w:val="005003D1"/>
    <w:rsid w:val="00500465"/>
    <w:rsid w:val="005008AD"/>
    <w:rsid w:val="005008F4"/>
    <w:rsid w:val="0050092A"/>
    <w:rsid w:val="00500C3D"/>
    <w:rsid w:val="00500E3C"/>
    <w:rsid w:val="00500EE3"/>
    <w:rsid w:val="00501205"/>
    <w:rsid w:val="00501424"/>
    <w:rsid w:val="00501531"/>
    <w:rsid w:val="005018E1"/>
    <w:rsid w:val="00501CE6"/>
    <w:rsid w:val="00501DEE"/>
    <w:rsid w:val="00501E53"/>
    <w:rsid w:val="00501F14"/>
    <w:rsid w:val="00501F60"/>
    <w:rsid w:val="00501FB7"/>
    <w:rsid w:val="00502532"/>
    <w:rsid w:val="00502622"/>
    <w:rsid w:val="00502795"/>
    <w:rsid w:val="005029F4"/>
    <w:rsid w:val="00502AD3"/>
    <w:rsid w:val="00503008"/>
    <w:rsid w:val="00503467"/>
    <w:rsid w:val="00503849"/>
    <w:rsid w:val="00503ADE"/>
    <w:rsid w:val="00503C44"/>
    <w:rsid w:val="00503E41"/>
    <w:rsid w:val="00503EEA"/>
    <w:rsid w:val="00503FCA"/>
    <w:rsid w:val="005040B1"/>
    <w:rsid w:val="005047CC"/>
    <w:rsid w:val="005048B1"/>
    <w:rsid w:val="00504917"/>
    <w:rsid w:val="00504BBC"/>
    <w:rsid w:val="00504CEE"/>
    <w:rsid w:val="00504F19"/>
    <w:rsid w:val="0050534A"/>
    <w:rsid w:val="005056B2"/>
    <w:rsid w:val="005057C2"/>
    <w:rsid w:val="005057FA"/>
    <w:rsid w:val="005059A8"/>
    <w:rsid w:val="005059EC"/>
    <w:rsid w:val="00505A02"/>
    <w:rsid w:val="00505A0D"/>
    <w:rsid w:val="005065EB"/>
    <w:rsid w:val="005067B1"/>
    <w:rsid w:val="00506871"/>
    <w:rsid w:val="00506C23"/>
    <w:rsid w:val="00506D86"/>
    <w:rsid w:val="00506DB0"/>
    <w:rsid w:val="00506E63"/>
    <w:rsid w:val="005072C3"/>
    <w:rsid w:val="0050732B"/>
    <w:rsid w:val="005074B7"/>
    <w:rsid w:val="00507A2F"/>
    <w:rsid w:val="00507D8E"/>
    <w:rsid w:val="00510710"/>
    <w:rsid w:val="0051085E"/>
    <w:rsid w:val="00510953"/>
    <w:rsid w:val="00510B5D"/>
    <w:rsid w:val="00511519"/>
    <w:rsid w:val="0051187E"/>
    <w:rsid w:val="00511907"/>
    <w:rsid w:val="00511DF2"/>
    <w:rsid w:val="00511E3D"/>
    <w:rsid w:val="005120E5"/>
    <w:rsid w:val="005122A6"/>
    <w:rsid w:val="005123A7"/>
    <w:rsid w:val="0051281A"/>
    <w:rsid w:val="005128AD"/>
    <w:rsid w:val="005128F1"/>
    <w:rsid w:val="00512A11"/>
    <w:rsid w:val="00512A19"/>
    <w:rsid w:val="00512D13"/>
    <w:rsid w:val="00512E5B"/>
    <w:rsid w:val="005131B3"/>
    <w:rsid w:val="00513231"/>
    <w:rsid w:val="005133E9"/>
    <w:rsid w:val="005134FB"/>
    <w:rsid w:val="00513675"/>
    <w:rsid w:val="005136F2"/>
    <w:rsid w:val="005139D5"/>
    <w:rsid w:val="00513AB2"/>
    <w:rsid w:val="00513ED0"/>
    <w:rsid w:val="00513F2F"/>
    <w:rsid w:val="00514193"/>
    <w:rsid w:val="005144E1"/>
    <w:rsid w:val="0051463E"/>
    <w:rsid w:val="00514B9E"/>
    <w:rsid w:val="00514D5A"/>
    <w:rsid w:val="00515062"/>
    <w:rsid w:val="005151D5"/>
    <w:rsid w:val="005151DF"/>
    <w:rsid w:val="0051527E"/>
    <w:rsid w:val="005155FE"/>
    <w:rsid w:val="005156A8"/>
    <w:rsid w:val="00515861"/>
    <w:rsid w:val="0051589D"/>
    <w:rsid w:val="005159BC"/>
    <w:rsid w:val="00515A3C"/>
    <w:rsid w:val="00515BC0"/>
    <w:rsid w:val="00515DEE"/>
    <w:rsid w:val="00516310"/>
    <w:rsid w:val="00516CF3"/>
    <w:rsid w:val="00517124"/>
    <w:rsid w:val="005173AE"/>
    <w:rsid w:val="005173B4"/>
    <w:rsid w:val="005176C6"/>
    <w:rsid w:val="005177CB"/>
    <w:rsid w:val="00517C75"/>
    <w:rsid w:val="00517DD0"/>
    <w:rsid w:val="00517F19"/>
    <w:rsid w:val="00517FC0"/>
    <w:rsid w:val="00517FF2"/>
    <w:rsid w:val="005201CA"/>
    <w:rsid w:val="00520500"/>
    <w:rsid w:val="005207F5"/>
    <w:rsid w:val="005208C2"/>
    <w:rsid w:val="005208DD"/>
    <w:rsid w:val="00520AC5"/>
    <w:rsid w:val="00520C15"/>
    <w:rsid w:val="005210A8"/>
    <w:rsid w:val="00521413"/>
    <w:rsid w:val="005214AA"/>
    <w:rsid w:val="00521A45"/>
    <w:rsid w:val="00521B85"/>
    <w:rsid w:val="00521BDD"/>
    <w:rsid w:val="00521BE9"/>
    <w:rsid w:val="00521C6A"/>
    <w:rsid w:val="00521EC0"/>
    <w:rsid w:val="00521F6E"/>
    <w:rsid w:val="00521F78"/>
    <w:rsid w:val="005221A4"/>
    <w:rsid w:val="005224A7"/>
    <w:rsid w:val="00522747"/>
    <w:rsid w:val="00522A01"/>
    <w:rsid w:val="00522DE1"/>
    <w:rsid w:val="0052312C"/>
    <w:rsid w:val="005237F2"/>
    <w:rsid w:val="00523A04"/>
    <w:rsid w:val="00524469"/>
    <w:rsid w:val="00524AA3"/>
    <w:rsid w:val="00524AFC"/>
    <w:rsid w:val="00524D5D"/>
    <w:rsid w:val="00524DD9"/>
    <w:rsid w:val="00525045"/>
    <w:rsid w:val="00525C2F"/>
    <w:rsid w:val="00525F52"/>
    <w:rsid w:val="005262C5"/>
    <w:rsid w:val="00526373"/>
    <w:rsid w:val="0052650C"/>
    <w:rsid w:val="0052657F"/>
    <w:rsid w:val="00526734"/>
    <w:rsid w:val="0052696C"/>
    <w:rsid w:val="00526ACC"/>
    <w:rsid w:val="00526AE4"/>
    <w:rsid w:val="00526B25"/>
    <w:rsid w:val="00526F01"/>
    <w:rsid w:val="00526FB6"/>
    <w:rsid w:val="0052704A"/>
    <w:rsid w:val="00527738"/>
    <w:rsid w:val="00527D3F"/>
    <w:rsid w:val="00527EEB"/>
    <w:rsid w:val="00527F18"/>
    <w:rsid w:val="00530409"/>
    <w:rsid w:val="005305B9"/>
    <w:rsid w:val="00530630"/>
    <w:rsid w:val="0053068C"/>
    <w:rsid w:val="005306E2"/>
    <w:rsid w:val="00530BA1"/>
    <w:rsid w:val="00530BFB"/>
    <w:rsid w:val="00530CCC"/>
    <w:rsid w:val="00530EF5"/>
    <w:rsid w:val="0053150F"/>
    <w:rsid w:val="005316CE"/>
    <w:rsid w:val="0053187F"/>
    <w:rsid w:val="00531914"/>
    <w:rsid w:val="00531A6A"/>
    <w:rsid w:val="00531A83"/>
    <w:rsid w:val="00531C44"/>
    <w:rsid w:val="00531E1D"/>
    <w:rsid w:val="00532041"/>
    <w:rsid w:val="00532076"/>
    <w:rsid w:val="00532107"/>
    <w:rsid w:val="00532658"/>
    <w:rsid w:val="005329B7"/>
    <w:rsid w:val="0053357B"/>
    <w:rsid w:val="0053377A"/>
    <w:rsid w:val="00533ABE"/>
    <w:rsid w:val="00533BCA"/>
    <w:rsid w:val="00533D2E"/>
    <w:rsid w:val="00533D54"/>
    <w:rsid w:val="00533DCF"/>
    <w:rsid w:val="00533E37"/>
    <w:rsid w:val="00533ED6"/>
    <w:rsid w:val="0053409E"/>
    <w:rsid w:val="00534488"/>
    <w:rsid w:val="00534992"/>
    <w:rsid w:val="00534BB7"/>
    <w:rsid w:val="00534FC9"/>
    <w:rsid w:val="00535189"/>
    <w:rsid w:val="0053536F"/>
    <w:rsid w:val="0053582D"/>
    <w:rsid w:val="00535963"/>
    <w:rsid w:val="00535985"/>
    <w:rsid w:val="005359C7"/>
    <w:rsid w:val="00535BE0"/>
    <w:rsid w:val="00535C9D"/>
    <w:rsid w:val="00535EE3"/>
    <w:rsid w:val="0053605C"/>
    <w:rsid w:val="00536122"/>
    <w:rsid w:val="00536489"/>
    <w:rsid w:val="00536553"/>
    <w:rsid w:val="00536D6D"/>
    <w:rsid w:val="00536D8D"/>
    <w:rsid w:val="00536E85"/>
    <w:rsid w:val="005372F7"/>
    <w:rsid w:val="0053737F"/>
    <w:rsid w:val="005374F7"/>
    <w:rsid w:val="00537695"/>
    <w:rsid w:val="005377DB"/>
    <w:rsid w:val="00537A29"/>
    <w:rsid w:val="00537ECD"/>
    <w:rsid w:val="005401A8"/>
    <w:rsid w:val="00540365"/>
    <w:rsid w:val="00540629"/>
    <w:rsid w:val="00540B43"/>
    <w:rsid w:val="00540D64"/>
    <w:rsid w:val="00540E48"/>
    <w:rsid w:val="00540EF0"/>
    <w:rsid w:val="005411BE"/>
    <w:rsid w:val="0054120F"/>
    <w:rsid w:val="00541352"/>
    <w:rsid w:val="00541388"/>
    <w:rsid w:val="005417F7"/>
    <w:rsid w:val="005418C8"/>
    <w:rsid w:val="005418FE"/>
    <w:rsid w:val="00541910"/>
    <w:rsid w:val="0054194B"/>
    <w:rsid w:val="00541C71"/>
    <w:rsid w:val="00541CBA"/>
    <w:rsid w:val="00542247"/>
    <w:rsid w:val="00542414"/>
    <w:rsid w:val="005426AA"/>
    <w:rsid w:val="00542764"/>
    <w:rsid w:val="005427C6"/>
    <w:rsid w:val="00542A81"/>
    <w:rsid w:val="00542BC4"/>
    <w:rsid w:val="00542C03"/>
    <w:rsid w:val="00542CDD"/>
    <w:rsid w:val="00542D6D"/>
    <w:rsid w:val="00542E88"/>
    <w:rsid w:val="005436DF"/>
    <w:rsid w:val="00543B8A"/>
    <w:rsid w:val="00543BAF"/>
    <w:rsid w:val="00543C51"/>
    <w:rsid w:val="00543DAF"/>
    <w:rsid w:val="00544016"/>
    <w:rsid w:val="0054424D"/>
    <w:rsid w:val="00544373"/>
    <w:rsid w:val="00544389"/>
    <w:rsid w:val="0054480B"/>
    <w:rsid w:val="00544BBE"/>
    <w:rsid w:val="0054507D"/>
    <w:rsid w:val="0054545F"/>
    <w:rsid w:val="00545608"/>
    <w:rsid w:val="005462C1"/>
    <w:rsid w:val="005462C7"/>
    <w:rsid w:val="005466C1"/>
    <w:rsid w:val="00546B39"/>
    <w:rsid w:val="005477E8"/>
    <w:rsid w:val="00547917"/>
    <w:rsid w:val="00547918"/>
    <w:rsid w:val="00547A0E"/>
    <w:rsid w:val="00547B4E"/>
    <w:rsid w:val="00547C45"/>
    <w:rsid w:val="00547F0E"/>
    <w:rsid w:val="0055017D"/>
    <w:rsid w:val="00550486"/>
    <w:rsid w:val="00550500"/>
    <w:rsid w:val="00550ACD"/>
    <w:rsid w:val="00550B51"/>
    <w:rsid w:val="00550D8E"/>
    <w:rsid w:val="00550DC0"/>
    <w:rsid w:val="00550DFB"/>
    <w:rsid w:val="00550F6C"/>
    <w:rsid w:val="00551118"/>
    <w:rsid w:val="0055122D"/>
    <w:rsid w:val="00551358"/>
    <w:rsid w:val="00551710"/>
    <w:rsid w:val="005519C2"/>
    <w:rsid w:val="00551B34"/>
    <w:rsid w:val="00551B90"/>
    <w:rsid w:val="00551CFD"/>
    <w:rsid w:val="005520C5"/>
    <w:rsid w:val="005521D4"/>
    <w:rsid w:val="0055253B"/>
    <w:rsid w:val="00552580"/>
    <w:rsid w:val="00552766"/>
    <w:rsid w:val="00552810"/>
    <w:rsid w:val="00552897"/>
    <w:rsid w:val="005528A0"/>
    <w:rsid w:val="005528FC"/>
    <w:rsid w:val="0055296D"/>
    <w:rsid w:val="00552A62"/>
    <w:rsid w:val="00553785"/>
    <w:rsid w:val="00553812"/>
    <w:rsid w:val="00553AD4"/>
    <w:rsid w:val="0055441F"/>
    <w:rsid w:val="005549CA"/>
    <w:rsid w:val="00554CDD"/>
    <w:rsid w:val="00554DD8"/>
    <w:rsid w:val="00554FC5"/>
    <w:rsid w:val="0055504A"/>
    <w:rsid w:val="00555274"/>
    <w:rsid w:val="005552D1"/>
    <w:rsid w:val="005555BE"/>
    <w:rsid w:val="00555769"/>
    <w:rsid w:val="00555A31"/>
    <w:rsid w:val="00555C2A"/>
    <w:rsid w:val="00555CF7"/>
    <w:rsid w:val="00555CFB"/>
    <w:rsid w:val="00555D1B"/>
    <w:rsid w:val="00555E6C"/>
    <w:rsid w:val="00556125"/>
    <w:rsid w:val="005561CD"/>
    <w:rsid w:val="0055626A"/>
    <w:rsid w:val="005563EE"/>
    <w:rsid w:val="005565DA"/>
    <w:rsid w:val="00556787"/>
    <w:rsid w:val="00556A79"/>
    <w:rsid w:val="00556C61"/>
    <w:rsid w:val="00556FF7"/>
    <w:rsid w:val="0055709B"/>
    <w:rsid w:val="005570DD"/>
    <w:rsid w:val="0055751B"/>
    <w:rsid w:val="00557551"/>
    <w:rsid w:val="00557585"/>
    <w:rsid w:val="00557975"/>
    <w:rsid w:val="00557AF9"/>
    <w:rsid w:val="00560175"/>
    <w:rsid w:val="0056043D"/>
    <w:rsid w:val="005605BC"/>
    <w:rsid w:val="005605D2"/>
    <w:rsid w:val="005606C8"/>
    <w:rsid w:val="005606CF"/>
    <w:rsid w:val="0056073A"/>
    <w:rsid w:val="005609F6"/>
    <w:rsid w:val="005610DC"/>
    <w:rsid w:val="005612FA"/>
    <w:rsid w:val="005614E7"/>
    <w:rsid w:val="00561833"/>
    <w:rsid w:val="00561A4B"/>
    <w:rsid w:val="00561AFE"/>
    <w:rsid w:val="00561BCF"/>
    <w:rsid w:val="00561E7D"/>
    <w:rsid w:val="00561EA5"/>
    <w:rsid w:val="00562154"/>
    <w:rsid w:val="0056225F"/>
    <w:rsid w:val="00562BFB"/>
    <w:rsid w:val="00562C2D"/>
    <w:rsid w:val="00562C3B"/>
    <w:rsid w:val="00563020"/>
    <w:rsid w:val="005633BD"/>
    <w:rsid w:val="00563A8E"/>
    <w:rsid w:val="00563C25"/>
    <w:rsid w:val="00563E31"/>
    <w:rsid w:val="00563F17"/>
    <w:rsid w:val="005641C7"/>
    <w:rsid w:val="00564206"/>
    <w:rsid w:val="0056426A"/>
    <w:rsid w:val="00564508"/>
    <w:rsid w:val="005645D4"/>
    <w:rsid w:val="005648F9"/>
    <w:rsid w:val="00564941"/>
    <w:rsid w:val="00564BCF"/>
    <w:rsid w:val="0056505E"/>
    <w:rsid w:val="00565105"/>
    <w:rsid w:val="0056514C"/>
    <w:rsid w:val="005659E3"/>
    <w:rsid w:val="00565E24"/>
    <w:rsid w:val="005661D3"/>
    <w:rsid w:val="005666BF"/>
    <w:rsid w:val="00566A0E"/>
    <w:rsid w:val="00566CBC"/>
    <w:rsid w:val="00566FCD"/>
    <w:rsid w:val="005672A4"/>
    <w:rsid w:val="00567363"/>
    <w:rsid w:val="005675D2"/>
    <w:rsid w:val="0056760D"/>
    <w:rsid w:val="0056791D"/>
    <w:rsid w:val="00567B76"/>
    <w:rsid w:val="005700E7"/>
    <w:rsid w:val="00570216"/>
    <w:rsid w:val="00570354"/>
    <w:rsid w:val="005705BA"/>
    <w:rsid w:val="00570D19"/>
    <w:rsid w:val="00571153"/>
    <w:rsid w:val="005711DC"/>
    <w:rsid w:val="00571225"/>
    <w:rsid w:val="00571797"/>
    <w:rsid w:val="0057186F"/>
    <w:rsid w:val="00571BFD"/>
    <w:rsid w:val="0057251F"/>
    <w:rsid w:val="00572647"/>
    <w:rsid w:val="005727FA"/>
    <w:rsid w:val="00572955"/>
    <w:rsid w:val="0057311C"/>
    <w:rsid w:val="00573768"/>
    <w:rsid w:val="0057382B"/>
    <w:rsid w:val="0057390D"/>
    <w:rsid w:val="005739AF"/>
    <w:rsid w:val="00573E1A"/>
    <w:rsid w:val="00573E5C"/>
    <w:rsid w:val="00573E8C"/>
    <w:rsid w:val="00573E9B"/>
    <w:rsid w:val="00573E9E"/>
    <w:rsid w:val="00573F08"/>
    <w:rsid w:val="005741D2"/>
    <w:rsid w:val="00574730"/>
    <w:rsid w:val="00574D5E"/>
    <w:rsid w:val="00574EE8"/>
    <w:rsid w:val="00575036"/>
    <w:rsid w:val="00575989"/>
    <w:rsid w:val="00575A8B"/>
    <w:rsid w:val="00575EE9"/>
    <w:rsid w:val="005762F1"/>
    <w:rsid w:val="0057672D"/>
    <w:rsid w:val="0057684F"/>
    <w:rsid w:val="00576870"/>
    <w:rsid w:val="00576DDE"/>
    <w:rsid w:val="00576F00"/>
    <w:rsid w:val="00577048"/>
    <w:rsid w:val="00577154"/>
    <w:rsid w:val="005773A4"/>
    <w:rsid w:val="0057748A"/>
    <w:rsid w:val="005775DE"/>
    <w:rsid w:val="00577756"/>
    <w:rsid w:val="005777F8"/>
    <w:rsid w:val="00577801"/>
    <w:rsid w:val="00577C92"/>
    <w:rsid w:val="00577CAE"/>
    <w:rsid w:val="00577CED"/>
    <w:rsid w:val="00577D80"/>
    <w:rsid w:val="00577F43"/>
    <w:rsid w:val="00580043"/>
    <w:rsid w:val="00580174"/>
    <w:rsid w:val="0058023F"/>
    <w:rsid w:val="00580435"/>
    <w:rsid w:val="0058055C"/>
    <w:rsid w:val="005806BF"/>
    <w:rsid w:val="005808DF"/>
    <w:rsid w:val="00580904"/>
    <w:rsid w:val="00580C87"/>
    <w:rsid w:val="005815CA"/>
    <w:rsid w:val="005819A3"/>
    <w:rsid w:val="00581C6E"/>
    <w:rsid w:val="00581E11"/>
    <w:rsid w:val="00582402"/>
    <w:rsid w:val="00582473"/>
    <w:rsid w:val="00582728"/>
    <w:rsid w:val="00582898"/>
    <w:rsid w:val="0058296D"/>
    <w:rsid w:val="0058299E"/>
    <w:rsid w:val="00582B36"/>
    <w:rsid w:val="0058314C"/>
    <w:rsid w:val="005832B7"/>
    <w:rsid w:val="005832BF"/>
    <w:rsid w:val="00583506"/>
    <w:rsid w:val="005838A7"/>
    <w:rsid w:val="00583A7D"/>
    <w:rsid w:val="00583EE7"/>
    <w:rsid w:val="00584265"/>
    <w:rsid w:val="0058461C"/>
    <w:rsid w:val="0058488B"/>
    <w:rsid w:val="00584A10"/>
    <w:rsid w:val="00585395"/>
    <w:rsid w:val="00585410"/>
    <w:rsid w:val="00585EFD"/>
    <w:rsid w:val="00585F6B"/>
    <w:rsid w:val="005861B3"/>
    <w:rsid w:val="005865D6"/>
    <w:rsid w:val="00586843"/>
    <w:rsid w:val="0058699D"/>
    <w:rsid w:val="00586D3D"/>
    <w:rsid w:val="0058701B"/>
    <w:rsid w:val="00587712"/>
    <w:rsid w:val="005877C2"/>
    <w:rsid w:val="00587840"/>
    <w:rsid w:val="00587BC9"/>
    <w:rsid w:val="00587F0A"/>
    <w:rsid w:val="0059036A"/>
    <w:rsid w:val="00590517"/>
    <w:rsid w:val="0059053B"/>
    <w:rsid w:val="0059054E"/>
    <w:rsid w:val="00590676"/>
    <w:rsid w:val="005906CF"/>
    <w:rsid w:val="005910D9"/>
    <w:rsid w:val="00591183"/>
    <w:rsid w:val="005915D0"/>
    <w:rsid w:val="00591635"/>
    <w:rsid w:val="00591C54"/>
    <w:rsid w:val="00592320"/>
    <w:rsid w:val="005923D4"/>
    <w:rsid w:val="00592442"/>
    <w:rsid w:val="00592613"/>
    <w:rsid w:val="005926C5"/>
    <w:rsid w:val="005926C9"/>
    <w:rsid w:val="005926CA"/>
    <w:rsid w:val="005927C4"/>
    <w:rsid w:val="005927EB"/>
    <w:rsid w:val="00593292"/>
    <w:rsid w:val="0059356A"/>
    <w:rsid w:val="005939EC"/>
    <w:rsid w:val="00593C7F"/>
    <w:rsid w:val="00594332"/>
    <w:rsid w:val="00594612"/>
    <w:rsid w:val="005948D1"/>
    <w:rsid w:val="0059499C"/>
    <w:rsid w:val="005949A1"/>
    <w:rsid w:val="00594A9D"/>
    <w:rsid w:val="00594AAC"/>
    <w:rsid w:val="00594BEE"/>
    <w:rsid w:val="00594C39"/>
    <w:rsid w:val="00594C77"/>
    <w:rsid w:val="00594D1C"/>
    <w:rsid w:val="00594F52"/>
    <w:rsid w:val="00595123"/>
    <w:rsid w:val="00595147"/>
    <w:rsid w:val="00595A70"/>
    <w:rsid w:val="00595B9F"/>
    <w:rsid w:val="00595C6C"/>
    <w:rsid w:val="00595D0C"/>
    <w:rsid w:val="00595E27"/>
    <w:rsid w:val="00595F1E"/>
    <w:rsid w:val="005963F0"/>
    <w:rsid w:val="00596496"/>
    <w:rsid w:val="0059657B"/>
    <w:rsid w:val="00596643"/>
    <w:rsid w:val="00596756"/>
    <w:rsid w:val="005967DB"/>
    <w:rsid w:val="00596870"/>
    <w:rsid w:val="00596CA9"/>
    <w:rsid w:val="00596E79"/>
    <w:rsid w:val="00596EC7"/>
    <w:rsid w:val="00596F6B"/>
    <w:rsid w:val="00596FF0"/>
    <w:rsid w:val="005970B7"/>
    <w:rsid w:val="00597451"/>
    <w:rsid w:val="00597455"/>
    <w:rsid w:val="0059776A"/>
    <w:rsid w:val="005978A3"/>
    <w:rsid w:val="00597B7E"/>
    <w:rsid w:val="00597D80"/>
    <w:rsid w:val="005A0208"/>
    <w:rsid w:val="005A0488"/>
    <w:rsid w:val="005A0739"/>
    <w:rsid w:val="005A091A"/>
    <w:rsid w:val="005A0A39"/>
    <w:rsid w:val="005A0C3C"/>
    <w:rsid w:val="005A0EAB"/>
    <w:rsid w:val="005A153F"/>
    <w:rsid w:val="005A15E0"/>
    <w:rsid w:val="005A1E74"/>
    <w:rsid w:val="005A20C1"/>
    <w:rsid w:val="005A2310"/>
    <w:rsid w:val="005A2389"/>
    <w:rsid w:val="005A2530"/>
    <w:rsid w:val="005A2568"/>
    <w:rsid w:val="005A2C23"/>
    <w:rsid w:val="005A2C2E"/>
    <w:rsid w:val="005A2DEE"/>
    <w:rsid w:val="005A308F"/>
    <w:rsid w:val="005A310C"/>
    <w:rsid w:val="005A34D3"/>
    <w:rsid w:val="005A36F9"/>
    <w:rsid w:val="005A38C1"/>
    <w:rsid w:val="005A3B84"/>
    <w:rsid w:val="005A3C2A"/>
    <w:rsid w:val="005A4466"/>
    <w:rsid w:val="005A4526"/>
    <w:rsid w:val="005A4AF5"/>
    <w:rsid w:val="005A4B4C"/>
    <w:rsid w:val="005A4D48"/>
    <w:rsid w:val="005A4E07"/>
    <w:rsid w:val="005A5077"/>
    <w:rsid w:val="005A53DC"/>
    <w:rsid w:val="005A53EE"/>
    <w:rsid w:val="005A54DD"/>
    <w:rsid w:val="005A557F"/>
    <w:rsid w:val="005A5778"/>
    <w:rsid w:val="005A57D0"/>
    <w:rsid w:val="005A5B16"/>
    <w:rsid w:val="005A5B31"/>
    <w:rsid w:val="005A5C0C"/>
    <w:rsid w:val="005A5C6B"/>
    <w:rsid w:val="005A5D5B"/>
    <w:rsid w:val="005A5D6D"/>
    <w:rsid w:val="005A5E09"/>
    <w:rsid w:val="005A5ECF"/>
    <w:rsid w:val="005A5FE4"/>
    <w:rsid w:val="005A61E9"/>
    <w:rsid w:val="005A6591"/>
    <w:rsid w:val="005A6603"/>
    <w:rsid w:val="005A666E"/>
    <w:rsid w:val="005A6C79"/>
    <w:rsid w:val="005A7070"/>
    <w:rsid w:val="005A7855"/>
    <w:rsid w:val="005A78E7"/>
    <w:rsid w:val="005A7D17"/>
    <w:rsid w:val="005A7E9D"/>
    <w:rsid w:val="005B02B6"/>
    <w:rsid w:val="005B03BC"/>
    <w:rsid w:val="005B087E"/>
    <w:rsid w:val="005B08AD"/>
    <w:rsid w:val="005B0CAC"/>
    <w:rsid w:val="005B0DA5"/>
    <w:rsid w:val="005B0E24"/>
    <w:rsid w:val="005B1585"/>
    <w:rsid w:val="005B15A4"/>
    <w:rsid w:val="005B17E0"/>
    <w:rsid w:val="005B1809"/>
    <w:rsid w:val="005B18C1"/>
    <w:rsid w:val="005B1B85"/>
    <w:rsid w:val="005B1FB5"/>
    <w:rsid w:val="005B1FBE"/>
    <w:rsid w:val="005B2145"/>
    <w:rsid w:val="005B21B0"/>
    <w:rsid w:val="005B2262"/>
    <w:rsid w:val="005B244F"/>
    <w:rsid w:val="005B24D6"/>
    <w:rsid w:val="005B2726"/>
    <w:rsid w:val="005B27BF"/>
    <w:rsid w:val="005B281E"/>
    <w:rsid w:val="005B2C81"/>
    <w:rsid w:val="005B2DA1"/>
    <w:rsid w:val="005B2EBD"/>
    <w:rsid w:val="005B2EDE"/>
    <w:rsid w:val="005B3226"/>
    <w:rsid w:val="005B34B5"/>
    <w:rsid w:val="005B3502"/>
    <w:rsid w:val="005B3515"/>
    <w:rsid w:val="005B378E"/>
    <w:rsid w:val="005B37AD"/>
    <w:rsid w:val="005B3A57"/>
    <w:rsid w:val="005B3C6A"/>
    <w:rsid w:val="005B3C87"/>
    <w:rsid w:val="005B3D75"/>
    <w:rsid w:val="005B3FE3"/>
    <w:rsid w:val="005B4B74"/>
    <w:rsid w:val="005B563E"/>
    <w:rsid w:val="005B5C04"/>
    <w:rsid w:val="005B5CD5"/>
    <w:rsid w:val="005B5D26"/>
    <w:rsid w:val="005B5F60"/>
    <w:rsid w:val="005B5FA5"/>
    <w:rsid w:val="005B6157"/>
    <w:rsid w:val="005B64EC"/>
    <w:rsid w:val="005B6641"/>
    <w:rsid w:val="005B66C3"/>
    <w:rsid w:val="005B67B9"/>
    <w:rsid w:val="005B67F8"/>
    <w:rsid w:val="005B69A8"/>
    <w:rsid w:val="005B6A3E"/>
    <w:rsid w:val="005B6FB2"/>
    <w:rsid w:val="005B6FBC"/>
    <w:rsid w:val="005B7039"/>
    <w:rsid w:val="005B7151"/>
    <w:rsid w:val="005B716B"/>
    <w:rsid w:val="005B724E"/>
    <w:rsid w:val="005B7422"/>
    <w:rsid w:val="005B762F"/>
    <w:rsid w:val="005B7663"/>
    <w:rsid w:val="005B7750"/>
    <w:rsid w:val="005B77A4"/>
    <w:rsid w:val="005B7E24"/>
    <w:rsid w:val="005B7F6B"/>
    <w:rsid w:val="005C010A"/>
    <w:rsid w:val="005C0726"/>
    <w:rsid w:val="005C0BD6"/>
    <w:rsid w:val="005C0BFB"/>
    <w:rsid w:val="005C1217"/>
    <w:rsid w:val="005C1326"/>
    <w:rsid w:val="005C18F4"/>
    <w:rsid w:val="005C1C1B"/>
    <w:rsid w:val="005C1D3A"/>
    <w:rsid w:val="005C23EF"/>
    <w:rsid w:val="005C2453"/>
    <w:rsid w:val="005C261F"/>
    <w:rsid w:val="005C26F8"/>
    <w:rsid w:val="005C2D3E"/>
    <w:rsid w:val="005C2DAA"/>
    <w:rsid w:val="005C3036"/>
    <w:rsid w:val="005C328E"/>
    <w:rsid w:val="005C33E1"/>
    <w:rsid w:val="005C367F"/>
    <w:rsid w:val="005C3A76"/>
    <w:rsid w:val="005C3B17"/>
    <w:rsid w:val="005C3BE6"/>
    <w:rsid w:val="005C3C09"/>
    <w:rsid w:val="005C44E3"/>
    <w:rsid w:val="005C47B6"/>
    <w:rsid w:val="005C49D9"/>
    <w:rsid w:val="005C4CC1"/>
    <w:rsid w:val="005C4E3F"/>
    <w:rsid w:val="005C55CB"/>
    <w:rsid w:val="005C59D2"/>
    <w:rsid w:val="005C5BC9"/>
    <w:rsid w:val="005C5F93"/>
    <w:rsid w:val="005C6669"/>
    <w:rsid w:val="005C6679"/>
    <w:rsid w:val="005C6759"/>
    <w:rsid w:val="005C67C4"/>
    <w:rsid w:val="005C694F"/>
    <w:rsid w:val="005C6A62"/>
    <w:rsid w:val="005C6ADB"/>
    <w:rsid w:val="005C6C43"/>
    <w:rsid w:val="005C6C47"/>
    <w:rsid w:val="005C6C8B"/>
    <w:rsid w:val="005C6EAA"/>
    <w:rsid w:val="005C70EA"/>
    <w:rsid w:val="005C7441"/>
    <w:rsid w:val="005C76F6"/>
    <w:rsid w:val="005C780E"/>
    <w:rsid w:val="005C795D"/>
    <w:rsid w:val="005C79C0"/>
    <w:rsid w:val="005C7A28"/>
    <w:rsid w:val="005C7C7A"/>
    <w:rsid w:val="005D00C5"/>
    <w:rsid w:val="005D00FD"/>
    <w:rsid w:val="005D03BE"/>
    <w:rsid w:val="005D076C"/>
    <w:rsid w:val="005D0848"/>
    <w:rsid w:val="005D0A6B"/>
    <w:rsid w:val="005D0B48"/>
    <w:rsid w:val="005D1422"/>
    <w:rsid w:val="005D1657"/>
    <w:rsid w:val="005D170E"/>
    <w:rsid w:val="005D18CF"/>
    <w:rsid w:val="005D1CD5"/>
    <w:rsid w:val="005D1F60"/>
    <w:rsid w:val="005D2424"/>
    <w:rsid w:val="005D24B7"/>
    <w:rsid w:val="005D2668"/>
    <w:rsid w:val="005D26F1"/>
    <w:rsid w:val="005D26FA"/>
    <w:rsid w:val="005D27B9"/>
    <w:rsid w:val="005D294C"/>
    <w:rsid w:val="005D2AEC"/>
    <w:rsid w:val="005D2AFC"/>
    <w:rsid w:val="005D2BA7"/>
    <w:rsid w:val="005D2D74"/>
    <w:rsid w:val="005D2F8A"/>
    <w:rsid w:val="005D3236"/>
    <w:rsid w:val="005D3243"/>
    <w:rsid w:val="005D3315"/>
    <w:rsid w:val="005D337F"/>
    <w:rsid w:val="005D352D"/>
    <w:rsid w:val="005D3630"/>
    <w:rsid w:val="005D37BF"/>
    <w:rsid w:val="005D3938"/>
    <w:rsid w:val="005D3D26"/>
    <w:rsid w:val="005D4823"/>
    <w:rsid w:val="005D4AC8"/>
    <w:rsid w:val="005D4B36"/>
    <w:rsid w:val="005D4DF7"/>
    <w:rsid w:val="005D4EA4"/>
    <w:rsid w:val="005D5389"/>
    <w:rsid w:val="005D5422"/>
    <w:rsid w:val="005D557D"/>
    <w:rsid w:val="005D5767"/>
    <w:rsid w:val="005D59BC"/>
    <w:rsid w:val="005D5A45"/>
    <w:rsid w:val="005D5C75"/>
    <w:rsid w:val="005D624D"/>
    <w:rsid w:val="005D646A"/>
    <w:rsid w:val="005D6929"/>
    <w:rsid w:val="005D6A20"/>
    <w:rsid w:val="005D6A73"/>
    <w:rsid w:val="005D6BD6"/>
    <w:rsid w:val="005D70A4"/>
    <w:rsid w:val="005D74B1"/>
    <w:rsid w:val="005D750A"/>
    <w:rsid w:val="005D75D0"/>
    <w:rsid w:val="005D7641"/>
    <w:rsid w:val="005D76BA"/>
    <w:rsid w:val="005D797A"/>
    <w:rsid w:val="005D7AFB"/>
    <w:rsid w:val="005D7BD9"/>
    <w:rsid w:val="005D7E92"/>
    <w:rsid w:val="005D7F75"/>
    <w:rsid w:val="005E0005"/>
    <w:rsid w:val="005E0100"/>
    <w:rsid w:val="005E0228"/>
    <w:rsid w:val="005E04ED"/>
    <w:rsid w:val="005E0591"/>
    <w:rsid w:val="005E0636"/>
    <w:rsid w:val="005E0A10"/>
    <w:rsid w:val="005E0A1B"/>
    <w:rsid w:val="005E0C12"/>
    <w:rsid w:val="005E0C1F"/>
    <w:rsid w:val="005E0D12"/>
    <w:rsid w:val="005E14F1"/>
    <w:rsid w:val="005E187E"/>
    <w:rsid w:val="005E1B6C"/>
    <w:rsid w:val="005E1D41"/>
    <w:rsid w:val="005E1F60"/>
    <w:rsid w:val="005E1F79"/>
    <w:rsid w:val="005E21DF"/>
    <w:rsid w:val="005E22CA"/>
    <w:rsid w:val="005E23CD"/>
    <w:rsid w:val="005E24FB"/>
    <w:rsid w:val="005E2BD2"/>
    <w:rsid w:val="005E2EB5"/>
    <w:rsid w:val="005E2EE3"/>
    <w:rsid w:val="005E31AF"/>
    <w:rsid w:val="005E360B"/>
    <w:rsid w:val="005E388D"/>
    <w:rsid w:val="005E3A07"/>
    <w:rsid w:val="005E3EFD"/>
    <w:rsid w:val="005E4078"/>
    <w:rsid w:val="005E41C5"/>
    <w:rsid w:val="005E42F5"/>
    <w:rsid w:val="005E42F8"/>
    <w:rsid w:val="005E4982"/>
    <w:rsid w:val="005E4ABA"/>
    <w:rsid w:val="005E520A"/>
    <w:rsid w:val="005E5272"/>
    <w:rsid w:val="005E5991"/>
    <w:rsid w:val="005E5AD9"/>
    <w:rsid w:val="005E5E46"/>
    <w:rsid w:val="005E5F39"/>
    <w:rsid w:val="005E60D9"/>
    <w:rsid w:val="005E6129"/>
    <w:rsid w:val="005E6173"/>
    <w:rsid w:val="005E64F5"/>
    <w:rsid w:val="005E6C86"/>
    <w:rsid w:val="005E6CD7"/>
    <w:rsid w:val="005E723B"/>
    <w:rsid w:val="005E7552"/>
    <w:rsid w:val="005E7697"/>
    <w:rsid w:val="005E79B0"/>
    <w:rsid w:val="005E7ACE"/>
    <w:rsid w:val="005F01C0"/>
    <w:rsid w:val="005F07A6"/>
    <w:rsid w:val="005F0B0C"/>
    <w:rsid w:val="005F0F23"/>
    <w:rsid w:val="005F0F92"/>
    <w:rsid w:val="005F10B4"/>
    <w:rsid w:val="005F147C"/>
    <w:rsid w:val="005F1554"/>
    <w:rsid w:val="005F19CD"/>
    <w:rsid w:val="005F255F"/>
    <w:rsid w:val="005F26F2"/>
    <w:rsid w:val="005F2B77"/>
    <w:rsid w:val="005F3165"/>
    <w:rsid w:val="005F3167"/>
    <w:rsid w:val="005F3247"/>
    <w:rsid w:val="005F35B3"/>
    <w:rsid w:val="005F3679"/>
    <w:rsid w:val="005F370F"/>
    <w:rsid w:val="005F38F1"/>
    <w:rsid w:val="005F3A3E"/>
    <w:rsid w:val="005F3BB1"/>
    <w:rsid w:val="005F3E36"/>
    <w:rsid w:val="005F431E"/>
    <w:rsid w:val="005F4588"/>
    <w:rsid w:val="005F51ED"/>
    <w:rsid w:val="005F51FF"/>
    <w:rsid w:val="005F533E"/>
    <w:rsid w:val="005F540A"/>
    <w:rsid w:val="005F5567"/>
    <w:rsid w:val="005F55EE"/>
    <w:rsid w:val="005F5920"/>
    <w:rsid w:val="005F597C"/>
    <w:rsid w:val="005F59FE"/>
    <w:rsid w:val="005F5C77"/>
    <w:rsid w:val="005F661B"/>
    <w:rsid w:val="005F68A8"/>
    <w:rsid w:val="005F7160"/>
    <w:rsid w:val="005F71D8"/>
    <w:rsid w:val="005F71FD"/>
    <w:rsid w:val="005F72EA"/>
    <w:rsid w:val="005F73F5"/>
    <w:rsid w:val="005F746E"/>
    <w:rsid w:val="005F7AD7"/>
    <w:rsid w:val="005F7D4A"/>
    <w:rsid w:val="006003ED"/>
    <w:rsid w:val="006008BB"/>
    <w:rsid w:val="00600A9E"/>
    <w:rsid w:val="00600F98"/>
    <w:rsid w:val="00600FCA"/>
    <w:rsid w:val="00601082"/>
    <w:rsid w:val="00601194"/>
    <w:rsid w:val="00601425"/>
    <w:rsid w:val="0060176E"/>
    <w:rsid w:val="006018F9"/>
    <w:rsid w:val="0060195A"/>
    <w:rsid w:val="00601ADF"/>
    <w:rsid w:val="00601B43"/>
    <w:rsid w:val="00601B59"/>
    <w:rsid w:val="00601D29"/>
    <w:rsid w:val="00601DE1"/>
    <w:rsid w:val="00601E14"/>
    <w:rsid w:val="00601E92"/>
    <w:rsid w:val="00601F80"/>
    <w:rsid w:val="006020D0"/>
    <w:rsid w:val="00602633"/>
    <w:rsid w:val="006026F2"/>
    <w:rsid w:val="00602926"/>
    <w:rsid w:val="00602E3C"/>
    <w:rsid w:val="00602EAD"/>
    <w:rsid w:val="00602EC7"/>
    <w:rsid w:val="00602EE0"/>
    <w:rsid w:val="006030A7"/>
    <w:rsid w:val="00603147"/>
    <w:rsid w:val="00603865"/>
    <w:rsid w:val="0060389A"/>
    <w:rsid w:val="00603907"/>
    <w:rsid w:val="00603D5B"/>
    <w:rsid w:val="00603E19"/>
    <w:rsid w:val="00603EE7"/>
    <w:rsid w:val="0060411F"/>
    <w:rsid w:val="006041DC"/>
    <w:rsid w:val="0060431B"/>
    <w:rsid w:val="006049CF"/>
    <w:rsid w:val="006053E0"/>
    <w:rsid w:val="006054DF"/>
    <w:rsid w:val="00605703"/>
    <w:rsid w:val="00605966"/>
    <w:rsid w:val="00605B66"/>
    <w:rsid w:val="00605CD7"/>
    <w:rsid w:val="00605FA8"/>
    <w:rsid w:val="00606098"/>
    <w:rsid w:val="0060635C"/>
    <w:rsid w:val="0060656C"/>
    <w:rsid w:val="0060661C"/>
    <w:rsid w:val="00606BF2"/>
    <w:rsid w:val="00606C26"/>
    <w:rsid w:val="00606E0E"/>
    <w:rsid w:val="00607623"/>
    <w:rsid w:val="00607AFC"/>
    <w:rsid w:val="00607E6D"/>
    <w:rsid w:val="006104BA"/>
    <w:rsid w:val="006105F6"/>
    <w:rsid w:val="00610CE0"/>
    <w:rsid w:val="00610D19"/>
    <w:rsid w:val="00610DD9"/>
    <w:rsid w:val="0061135A"/>
    <w:rsid w:val="0061186A"/>
    <w:rsid w:val="00611C49"/>
    <w:rsid w:val="00611C4F"/>
    <w:rsid w:val="00611C57"/>
    <w:rsid w:val="00611C5E"/>
    <w:rsid w:val="006123FA"/>
    <w:rsid w:val="00612588"/>
    <w:rsid w:val="006126AB"/>
    <w:rsid w:val="006129C8"/>
    <w:rsid w:val="00612C99"/>
    <w:rsid w:val="00612DDB"/>
    <w:rsid w:val="00612E66"/>
    <w:rsid w:val="006132CD"/>
    <w:rsid w:val="0061332B"/>
    <w:rsid w:val="00613668"/>
    <w:rsid w:val="00613B27"/>
    <w:rsid w:val="00613EF4"/>
    <w:rsid w:val="00613F7F"/>
    <w:rsid w:val="00613F8F"/>
    <w:rsid w:val="006140CC"/>
    <w:rsid w:val="00614551"/>
    <w:rsid w:val="00614552"/>
    <w:rsid w:val="0061464B"/>
    <w:rsid w:val="0061471E"/>
    <w:rsid w:val="00614976"/>
    <w:rsid w:val="00614CD2"/>
    <w:rsid w:val="00614F2E"/>
    <w:rsid w:val="00614F41"/>
    <w:rsid w:val="006150D0"/>
    <w:rsid w:val="006153D7"/>
    <w:rsid w:val="00615F52"/>
    <w:rsid w:val="00616025"/>
    <w:rsid w:val="006163C4"/>
    <w:rsid w:val="006166CB"/>
    <w:rsid w:val="0061778D"/>
    <w:rsid w:val="0061786F"/>
    <w:rsid w:val="00617AC6"/>
    <w:rsid w:val="00617D9A"/>
    <w:rsid w:val="00617DED"/>
    <w:rsid w:val="00617EB3"/>
    <w:rsid w:val="006201AC"/>
    <w:rsid w:val="0062021E"/>
    <w:rsid w:val="006202EA"/>
    <w:rsid w:val="00620448"/>
    <w:rsid w:val="00620815"/>
    <w:rsid w:val="0062084B"/>
    <w:rsid w:val="006208D2"/>
    <w:rsid w:val="00620903"/>
    <w:rsid w:val="00620F4A"/>
    <w:rsid w:val="006215C4"/>
    <w:rsid w:val="006215F4"/>
    <w:rsid w:val="0062181A"/>
    <w:rsid w:val="00621940"/>
    <w:rsid w:val="00621A75"/>
    <w:rsid w:val="00621AAD"/>
    <w:rsid w:val="00621B72"/>
    <w:rsid w:val="00621CF6"/>
    <w:rsid w:val="00621E0F"/>
    <w:rsid w:val="00622193"/>
    <w:rsid w:val="0062226E"/>
    <w:rsid w:val="00622318"/>
    <w:rsid w:val="00622393"/>
    <w:rsid w:val="006225F4"/>
    <w:rsid w:val="006226B7"/>
    <w:rsid w:val="006226B9"/>
    <w:rsid w:val="00622CDC"/>
    <w:rsid w:val="00622CDF"/>
    <w:rsid w:val="00622DA0"/>
    <w:rsid w:val="006232EA"/>
    <w:rsid w:val="00623315"/>
    <w:rsid w:val="0062334B"/>
    <w:rsid w:val="006233C9"/>
    <w:rsid w:val="006236C8"/>
    <w:rsid w:val="00623760"/>
    <w:rsid w:val="00623A4F"/>
    <w:rsid w:val="00623ABE"/>
    <w:rsid w:val="00623E8D"/>
    <w:rsid w:val="0062439B"/>
    <w:rsid w:val="006243CF"/>
    <w:rsid w:val="006246D3"/>
    <w:rsid w:val="006246FE"/>
    <w:rsid w:val="006247F4"/>
    <w:rsid w:val="00624A93"/>
    <w:rsid w:val="00624B68"/>
    <w:rsid w:val="00624B6C"/>
    <w:rsid w:val="00624C1E"/>
    <w:rsid w:val="00624EB1"/>
    <w:rsid w:val="00624F27"/>
    <w:rsid w:val="0062512A"/>
    <w:rsid w:val="0062536E"/>
    <w:rsid w:val="00625572"/>
    <w:rsid w:val="006256E2"/>
    <w:rsid w:val="006256F9"/>
    <w:rsid w:val="00625B90"/>
    <w:rsid w:val="00625EDD"/>
    <w:rsid w:val="0062685E"/>
    <w:rsid w:val="006268DF"/>
    <w:rsid w:val="00626BF7"/>
    <w:rsid w:val="00626C90"/>
    <w:rsid w:val="00626CD5"/>
    <w:rsid w:val="006270D8"/>
    <w:rsid w:val="006271D6"/>
    <w:rsid w:val="00627309"/>
    <w:rsid w:val="0062734F"/>
    <w:rsid w:val="0062735D"/>
    <w:rsid w:val="00627570"/>
    <w:rsid w:val="0062779C"/>
    <w:rsid w:val="00627A7E"/>
    <w:rsid w:val="00627B90"/>
    <w:rsid w:val="00627D23"/>
    <w:rsid w:val="00627D72"/>
    <w:rsid w:val="00627DB1"/>
    <w:rsid w:val="00627ED0"/>
    <w:rsid w:val="00627F18"/>
    <w:rsid w:val="00627F1A"/>
    <w:rsid w:val="00630115"/>
    <w:rsid w:val="006301CC"/>
    <w:rsid w:val="00630229"/>
    <w:rsid w:val="006302B5"/>
    <w:rsid w:val="00630A69"/>
    <w:rsid w:val="00630AA2"/>
    <w:rsid w:val="00630BDB"/>
    <w:rsid w:val="00630C11"/>
    <w:rsid w:val="00630D93"/>
    <w:rsid w:val="00630D99"/>
    <w:rsid w:val="00630F98"/>
    <w:rsid w:val="0063100A"/>
    <w:rsid w:val="00631231"/>
    <w:rsid w:val="0063165C"/>
    <w:rsid w:val="006316EF"/>
    <w:rsid w:val="00631894"/>
    <w:rsid w:val="00631C7B"/>
    <w:rsid w:val="00631D1B"/>
    <w:rsid w:val="00632141"/>
    <w:rsid w:val="006321B7"/>
    <w:rsid w:val="00632689"/>
    <w:rsid w:val="006326CB"/>
    <w:rsid w:val="00632830"/>
    <w:rsid w:val="00632A68"/>
    <w:rsid w:val="00632AFC"/>
    <w:rsid w:val="006332BA"/>
    <w:rsid w:val="0063336E"/>
    <w:rsid w:val="0063350B"/>
    <w:rsid w:val="006341B9"/>
    <w:rsid w:val="006343B2"/>
    <w:rsid w:val="0063448E"/>
    <w:rsid w:val="0063466D"/>
    <w:rsid w:val="006348CD"/>
    <w:rsid w:val="00634C0A"/>
    <w:rsid w:val="00634EF0"/>
    <w:rsid w:val="00634FBB"/>
    <w:rsid w:val="006350B6"/>
    <w:rsid w:val="00635192"/>
    <w:rsid w:val="00635229"/>
    <w:rsid w:val="006352B3"/>
    <w:rsid w:val="006357AC"/>
    <w:rsid w:val="006359CF"/>
    <w:rsid w:val="00635A2D"/>
    <w:rsid w:val="00635E06"/>
    <w:rsid w:val="00635E24"/>
    <w:rsid w:val="00635FDA"/>
    <w:rsid w:val="006362DA"/>
    <w:rsid w:val="0063638E"/>
    <w:rsid w:val="0063645B"/>
    <w:rsid w:val="00636557"/>
    <w:rsid w:val="006368D0"/>
    <w:rsid w:val="00636AC2"/>
    <w:rsid w:val="00636CC1"/>
    <w:rsid w:val="00636E7C"/>
    <w:rsid w:val="006370B6"/>
    <w:rsid w:val="006371CC"/>
    <w:rsid w:val="006374B6"/>
    <w:rsid w:val="00637952"/>
    <w:rsid w:val="006379D0"/>
    <w:rsid w:val="0064025B"/>
    <w:rsid w:val="006402DA"/>
    <w:rsid w:val="006405F3"/>
    <w:rsid w:val="00640CFD"/>
    <w:rsid w:val="00640D6C"/>
    <w:rsid w:val="006411E2"/>
    <w:rsid w:val="006417C1"/>
    <w:rsid w:val="006418AC"/>
    <w:rsid w:val="00641AF0"/>
    <w:rsid w:val="00641EF4"/>
    <w:rsid w:val="00641F05"/>
    <w:rsid w:val="00642001"/>
    <w:rsid w:val="006420F1"/>
    <w:rsid w:val="006425A9"/>
    <w:rsid w:val="0064263C"/>
    <w:rsid w:val="00642A39"/>
    <w:rsid w:val="00642A47"/>
    <w:rsid w:val="00642BC1"/>
    <w:rsid w:val="00642CAE"/>
    <w:rsid w:val="00642DE6"/>
    <w:rsid w:val="00642E8A"/>
    <w:rsid w:val="00642F63"/>
    <w:rsid w:val="0064320B"/>
    <w:rsid w:val="0064328B"/>
    <w:rsid w:val="00643565"/>
    <w:rsid w:val="00643905"/>
    <w:rsid w:val="00643C45"/>
    <w:rsid w:val="00643C5C"/>
    <w:rsid w:val="00643DC6"/>
    <w:rsid w:val="0064411A"/>
    <w:rsid w:val="0064448F"/>
    <w:rsid w:val="00644937"/>
    <w:rsid w:val="00644A14"/>
    <w:rsid w:val="00644A36"/>
    <w:rsid w:val="00644B13"/>
    <w:rsid w:val="00644C09"/>
    <w:rsid w:val="00644FC0"/>
    <w:rsid w:val="00644FD6"/>
    <w:rsid w:val="00644FE6"/>
    <w:rsid w:val="0064506B"/>
    <w:rsid w:val="00645637"/>
    <w:rsid w:val="00645703"/>
    <w:rsid w:val="00645793"/>
    <w:rsid w:val="00645AF1"/>
    <w:rsid w:val="00645BD8"/>
    <w:rsid w:val="00645F2A"/>
    <w:rsid w:val="00646372"/>
    <w:rsid w:val="00646490"/>
    <w:rsid w:val="0064664B"/>
    <w:rsid w:val="00646C53"/>
    <w:rsid w:val="0064705A"/>
    <w:rsid w:val="006473C8"/>
    <w:rsid w:val="006476D8"/>
    <w:rsid w:val="0064777F"/>
    <w:rsid w:val="00647C34"/>
    <w:rsid w:val="00647CC5"/>
    <w:rsid w:val="006500F0"/>
    <w:rsid w:val="0065019B"/>
    <w:rsid w:val="006506DB"/>
    <w:rsid w:val="00650B01"/>
    <w:rsid w:val="00650B30"/>
    <w:rsid w:val="0065130C"/>
    <w:rsid w:val="00651637"/>
    <w:rsid w:val="00651C16"/>
    <w:rsid w:val="00651CE0"/>
    <w:rsid w:val="00651CFA"/>
    <w:rsid w:val="00651D3B"/>
    <w:rsid w:val="00651DAA"/>
    <w:rsid w:val="00651DC8"/>
    <w:rsid w:val="006521C6"/>
    <w:rsid w:val="00652692"/>
    <w:rsid w:val="006528BF"/>
    <w:rsid w:val="00652909"/>
    <w:rsid w:val="00652BC6"/>
    <w:rsid w:val="00652C95"/>
    <w:rsid w:val="00652E99"/>
    <w:rsid w:val="00652EB3"/>
    <w:rsid w:val="00653409"/>
    <w:rsid w:val="00653457"/>
    <w:rsid w:val="0065353B"/>
    <w:rsid w:val="006539ED"/>
    <w:rsid w:val="00653B76"/>
    <w:rsid w:val="00653BEC"/>
    <w:rsid w:val="00653FAE"/>
    <w:rsid w:val="00654092"/>
    <w:rsid w:val="006541C0"/>
    <w:rsid w:val="0065434C"/>
    <w:rsid w:val="00654658"/>
    <w:rsid w:val="0065505A"/>
    <w:rsid w:val="0065521F"/>
    <w:rsid w:val="0065535F"/>
    <w:rsid w:val="00655509"/>
    <w:rsid w:val="0065553C"/>
    <w:rsid w:val="00655606"/>
    <w:rsid w:val="00655A86"/>
    <w:rsid w:val="00655D49"/>
    <w:rsid w:val="00655F0E"/>
    <w:rsid w:val="00656116"/>
    <w:rsid w:val="00656287"/>
    <w:rsid w:val="0065649B"/>
    <w:rsid w:val="0065673F"/>
    <w:rsid w:val="00656BB5"/>
    <w:rsid w:val="00656D28"/>
    <w:rsid w:val="00656E8C"/>
    <w:rsid w:val="0065777D"/>
    <w:rsid w:val="00657B61"/>
    <w:rsid w:val="00657B85"/>
    <w:rsid w:val="00657D50"/>
    <w:rsid w:val="00657E64"/>
    <w:rsid w:val="006600A4"/>
    <w:rsid w:val="006602D7"/>
    <w:rsid w:val="00660395"/>
    <w:rsid w:val="0066076F"/>
    <w:rsid w:val="00660824"/>
    <w:rsid w:val="006609C8"/>
    <w:rsid w:val="006609E7"/>
    <w:rsid w:val="00660B5A"/>
    <w:rsid w:val="00660CD3"/>
    <w:rsid w:val="00660D30"/>
    <w:rsid w:val="00660E15"/>
    <w:rsid w:val="00660E20"/>
    <w:rsid w:val="00660E2D"/>
    <w:rsid w:val="00660E91"/>
    <w:rsid w:val="006611FF"/>
    <w:rsid w:val="00661A80"/>
    <w:rsid w:val="00661D0E"/>
    <w:rsid w:val="00661FBB"/>
    <w:rsid w:val="00662490"/>
    <w:rsid w:val="006625BB"/>
    <w:rsid w:val="00662774"/>
    <w:rsid w:val="0066278E"/>
    <w:rsid w:val="00662A28"/>
    <w:rsid w:val="00662D06"/>
    <w:rsid w:val="00662F96"/>
    <w:rsid w:val="006635D6"/>
    <w:rsid w:val="00663834"/>
    <w:rsid w:val="00663998"/>
    <w:rsid w:val="0066464A"/>
    <w:rsid w:val="006648AC"/>
    <w:rsid w:val="006648CE"/>
    <w:rsid w:val="006648DB"/>
    <w:rsid w:val="00664A5A"/>
    <w:rsid w:val="00664AE2"/>
    <w:rsid w:val="00664AE7"/>
    <w:rsid w:val="00664CE3"/>
    <w:rsid w:val="00664D93"/>
    <w:rsid w:val="00664F12"/>
    <w:rsid w:val="006650FB"/>
    <w:rsid w:val="0066577B"/>
    <w:rsid w:val="006658A0"/>
    <w:rsid w:val="00665C53"/>
    <w:rsid w:val="00665DED"/>
    <w:rsid w:val="0066603F"/>
    <w:rsid w:val="006664EB"/>
    <w:rsid w:val="00666580"/>
    <w:rsid w:val="006667CA"/>
    <w:rsid w:val="006668E3"/>
    <w:rsid w:val="00666A11"/>
    <w:rsid w:val="00666DE5"/>
    <w:rsid w:val="00667041"/>
    <w:rsid w:val="0066715C"/>
    <w:rsid w:val="006672E7"/>
    <w:rsid w:val="006673FD"/>
    <w:rsid w:val="006674B8"/>
    <w:rsid w:val="006674BF"/>
    <w:rsid w:val="00667BB0"/>
    <w:rsid w:val="00667EB8"/>
    <w:rsid w:val="00667F98"/>
    <w:rsid w:val="00670054"/>
    <w:rsid w:val="006700D4"/>
    <w:rsid w:val="00670231"/>
    <w:rsid w:val="00670407"/>
    <w:rsid w:val="006704EB"/>
    <w:rsid w:val="00670519"/>
    <w:rsid w:val="0067055E"/>
    <w:rsid w:val="0067056A"/>
    <w:rsid w:val="006706BF"/>
    <w:rsid w:val="00670A64"/>
    <w:rsid w:val="00670CB8"/>
    <w:rsid w:val="00670ECE"/>
    <w:rsid w:val="00670F51"/>
    <w:rsid w:val="00670FDA"/>
    <w:rsid w:val="00671252"/>
    <w:rsid w:val="00671638"/>
    <w:rsid w:val="006716D6"/>
    <w:rsid w:val="00671B3B"/>
    <w:rsid w:val="00671FED"/>
    <w:rsid w:val="0067205A"/>
    <w:rsid w:val="006720D9"/>
    <w:rsid w:val="0067232C"/>
    <w:rsid w:val="006724A9"/>
    <w:rsid w:val="006724F7"/>
    <w:rsid w:val="00672504"/>
    <w:rsid w:val="006725A0"/>
    <w:rsid w:val="00672689"/>
    <w:rsid w:val="006728DE"/>
    <w:rsid w:val="00672D22"/>
    <w:rsid w:val="00672D7D"/>
    <w:rsid w:val="00672FEC"/>
    <w:rsid w:val="006732BC"/>
    <w:rsid w:val="00673347"/>
    <w:rsid w:val="00673566"/>
    <w:rsid w:val="00673AFB"/>
    <w:rsid w:val="00673E87"/>
    <w:rsid w:val="00673F99"/>
    <w:rsid w:val="006740FF"/>
    <w:rsid w:val="0067432D"/>
    <w:rsid w:val="006743D0"/>
    <w:rsid w:val="0067447A"/>
    <w:rsid w:val="0067449C"/>
    <w:rsid w:val="00674593"/>
    <w:rsid w:val="006745E7"/>
    <w:rsid w:val="0067485A"/>
    <w:rsid w:val="00674F55"/>
    <w:rsid w:val="006754A8"/>
    <w:rsid w:val="0067555C"/>
    <w:rsid w:val="00675701"/>
    <w:rsid w:val="00675BDD"/>
    <w:rsid w:val="00675C76"/>
    <w:rsid w:val="00675CB4"/>
    <w:rsid w:val="00676705"/>
    <w:rsid w:val="006767E3"/>
    <w:rsid w:val="00676988"/>
    <w:rsid w:val="00676AED"/>
    <w:rsid w:val="00676C70"/>
    <w:rsid w:val="00676D77"/>
    <w:rsid w:val="006770FB"/>
    <w:rsid w:val="00677113"/>
    <w:rsid w:val="00677482"/>
    <w:rsid w:val="006774E4"/>
    <w:rsid w:val="006777BA"/>
    <w:rsid w:val="006777C3"/>
    <w:rsid w:val="00677844"/>
    <w:rsid w:val="00677B19"/>
    <w:rsid w:val="00677BD2"/>
    <w:rsid w:val="00677C1B"/>
    <w:rsid w:val="00677E00"/>
    <w:rsid w:val="00677E57"/>
    <w:rsid w:val="006800E7"/>
    <w:rsid w:val="0068037B"/>
    <w:rsid w:val="006804CC"/>
    <w:rsid w:val="0068063E"/>
    <w:rsid w:val="0068064C"/>
    <w:rsid w:val="00680B35"/>
    <w:rsid w:val="00680CA9"/>
    <w:rsid w:val="00680EE9"/>
    <w:rsid w:val="00681173"/>
    <w:rsid w:val="00681479"/>
    <w:rsid w:val="006814B4"/>
    <w:rsid w:val="0068151D"/>
    <w:rsid w:val="00681606"/>
    <w:rsid w:val="00681778"/>
    <w:rsid w:val="006819CA"/>
    <w:rsid w:val="00681A61"/>
    <w:rsid w:val="00681EBC"/>
    <w:rsid w:val="00681F3E"/>
    <w:rsid w:val="006821EE"/>
    <w:rsid w:val="0068238E"/>
    <w:rsid w:val="006823B2"/>
    <w:rsid w:val="00682565"/>
    <w:rsid w:val="00682586"/>
    <w:rsid w:val="006827F2"/>
    <w:rsid w:val="00682A45"/>
    <w:rsid w:val="00682A79"/>
    <w:rsid w:val="00682C8F"/>
    <w:rsid w:val="00682EB5"/>
    <w:rsid w:val="00682EC8"/>
    <w:rsid w:val="00682EDB"/>
    <w:rsid w:val="00683152"/>
    <w:rsid w:val="006838AC"/>
    <w:rsid w:val="006839B0"/>
    <w:rsid w:val="00683BBD"/>
    <w:rsid w:val="00684AF9"/>
    <w:rsid w:val="00684CDD"/>
    <w:rsid w:val="00684D81"/>
    <w:rsid w:val="0068522F"/>
    <w:rsid w:val="006855AF"/>
    <w:rsid w:val="006855D6"/>
    <w:rsid w:val="00685993"/>
    <w:rsid w:val="00685A61"/>
    <w:rsid w:val="00685B80"/>
    <w:rsid w:val="00685BA8"/>
    <w:rsid w:val="00686025"/>
    <w:rsid w:val="00686062"/>
    <w:rsid w:val="00686068"/>
    <w:rsid w:val="006861C4"/>
    <w:rsid w:val="0068633B"/>
    <w:rsid w:val="006863EE"/>
    <w:rsid w:val="006864FA"/>
    <w:rsid w:val="006869FC"/>
    <w:rsid w:val="00687231"/>
    <w:rsid w:val="006872B1"/>
    <w:rsid w:val="006873D1"/>
    <w:rsid w:val="006876DF"/>
    <w:rsid w:val="0068784B"/>
    <w:rsid w:val="0068785B"/>
    <w:rsid w:val="00687AE8"/>
    <w:rsid w:val="00687AF9"/>
    <w:rsid w:val="00687DC0"/>
    <w:rsid w:val="0069036E"/>
    <w:rsid w:val="00690709"/>
    <w:rsid w:val="0069081F"/>
    <w:rsid w:val="006909D9"/>
    <w:rsid w:val="006909DD"/>
    <w:rsid w:val="00690C5F"/>
    <w:rsid w:val="00690CF7"/>
    <w:rsid w:val="00690D72"/>
    <w:rsid w:val="006912DC"/>
    <w:rsid w:val="00691CA0"/>
    <w:rsid w:val="00691D31"/>
    <w:rsid w:val="00691F37"/>
    <w:rsid w:val="00692080"/>
    <w:rsid w:val="00692086"/>
    <w:rsid w:val="006924DD"/>
    <w:rsid w:val="006925C0"/>
    <w:rsid w:val="00692962"/>
    <w:rsid w:val="00692DEF"/>
    <w:rsid w:val="00692FB5"/>
    <w:rsid w:val="00692FE3"/>
    <w:rsid w:val="00692FEA"/>
    <w:rsid w:val="0069304C"/>
    <w:rsid w:val="00693198"/>
    <w:rsid w:val="00693259"/>
    <w:rsid w:val="0069327E"/>
    <w:rsid w:val="0069334A"/>
    <w:rsid w:val="006934FE"/>
    <w:rsid w:val="00693605"/>
    <w:rsid w:val="00693D85"/>
    <w:rsid w:val="0069467B"/>
    <w:rsid w:val="0069485B"/>
    <w:rsid w:val="00694A0A"/>
    <w:rsid w:val="00694CDA"/>
    <w:rsid w:val="00694FD3"/>
    <w:rsid w:val="0069517D"/>
    <w:rsid w:val="0069545D"/>
    <w:rsid w:val="00695628"/>
    <w:rsid w:val="0069575A"/>
    <w:rsid w:val="006957B7"/>
    <w:rsid w:val="006958B1"/>
    <w:rsid w:val="00695A0B"/>
    <w:rsid w:val="00695AE8"/>
    <w:rsid w:val="00695E66"/>
    <w:rsid w:val="006961A8"/>
    <w:rsid w:val="00696864"/>
    <w:rsid w:val="006969D9"/>
    <w:rsid w:val="00696AB8"/>
    <w:rsid w:val="00696ADD"/>
    <w:rsid w:val="00696BC9"/>
    <w:rsid w:val="006971A5"/>
    <w:rsid w:val="006975EB"/>
    <w:rsid w:val="0069766A"/>
    <w:rsid w:val="0069799F"/>
    <w:rsid w:val="00697B04"/>
    <w:rsid w:val="00697B16"/>
    <w:rsid w:val="00697C0B"/>
    <w:rsid w:val="00697D0E"/>
    <w:rsid w:val="00697D3B"/>
    <w:rsid w:val="006A02D0"/>
    <w:rsid w:val="006A0353"/>
    <w:rsid w:val="006A03E9"/>
    <w:rsid w:val="006A07AB"/>
    <w:rsid w:val="006A08F2"/>
    <w:rsid w:val="006A0A62"/>
    <w:rsid w:val="006A0B66"/>
    <w:rsid w:val="006A0B8B"/>
    <w:rsid w:val="006A0F0B"/>
    <w:rsid w:val="006A109A"/>
    <w:rsid w:val="006A118D"/>
    <w:rsid w:val="006A119E"/>
    <w:rsid w:val="006A11E5"/>
    <w:rsid w:val="006A11F0"/>
    <w:rsid w:val="006A12CA"/>
    <w:rsid w:val="006A17F9"/>
    <w:rsid w:val="006A1942"/>
    <w:rsid w:val="006A1A12"/>
    <w:rsid w:val="006A1E3E"/>
    <w:rsid w:val="006A1F9D"/>
    <w:rsid w:val="006A2196"/>
    <w:rsid w:val="006A22CF"/>
    <w:rsid w:val="006A2438"/>
    <w:rsid w:val="006A2543"/>
    <w:rsid w:val="006A2A9D"/>
    <w:rsid w:val="006A2BAF"/>
    <w:rsid w:val="006A2C9E"/>
    <w:rsid w:val="006A2DDD"/>
    <w:rsid w:val="006A3717"/>
    <w:rsid w:val="006A3774"/>
    <w:rsid w:val="006A3892"/>
    <w:rsid w:val="006A3953"/>
    <w:rsid w:val="006A3AA3"/>
    <w:rsid w:val="006A3AF1"/>
    <w:rsid w:val="006A3DEC"/>
    <w:rsid w:val="006A40DF"/>
    <w:rsid w:val="006A45E7"/>
    <w:rsid w:val="006A4AA9"/>
    <w:rsid w:val="006A4DE9"/>
    <w:rsid w:val="006A4EA8"/>
    <w:rsid w:val="006A525D"/>
    <w:rsid w:val="006A5753"/>
    <w:rsid w:val="006A5763"/>
    <w:rsid w:val="006A5A90"/>
    <w:rsid w:val="006A5A99"/>
    <w:rsid w:val="006A5ACE"/>
    <w:rsid w:val="006A5C07"/>
    <w:rsid w:val="006A5C79"/>
    <w:rsid w:val="006A60D6"/>
    <w:rsid w:val="006A63A1"/>
    <w:rsid w:val="006A6725"/>
    <w:rsid w:val="006A6727"/>
    <w:rsid w:val="006A67B6"/>
    <w:rsid w:val="006A6D92"/>
    <w:rsid w:val="006A6F5C"/>
    <w:rsid w:val="006A6FE8"/>
    <w:rsid w:val="006A6FE9"/>
    <w:rsid w:val="006A73B5"/>
    <w:rsid w:val="006A748B"/>
    <w:rsid w:val="006A7CC1"/>
    <w:rsid w:val="006A7EB5"/>
    <w:rsid w:val="006B0194"/>
    <w:rsid w:val="006B034F"/>
    <w:rsid w:val="006B0418"/>
    <w:rsid w:val="006B0434"/>
    <w:rsid w:val="006B0540"/>
    <w:rsid w:val="006B06E3"/>
    <w:rsid w:val="006B0740"/>
    <w:rsid w:val="006B12B0"/>
    <w:rsid w:val="006B142E"/>
    <w:rsid w:val="006B159D"/>
    <w:rsid w:val="006B15A3"/>
    <w:rsid w:val="006B16D1"/>
    <w:rsid w:val="006B2795"/>
    <w:rsid w:val="006B28E0"/>
    <w:rsid w:val="006B2BDF"/>
    <w:rsid w:val="006B2DEA"/>
    <w:rsid w:val="006B2EA6"/>
    <w:rsid w:val="006B3056"/>
    <w:rsid w:val="006B3781"/>
    <w:rsid w:val="006B39C8"/>
    <w:rsid w:val="006B3D82"/>
    <w:rsid w:val="006B3E8D"/>
    <w:rsid w:val="006B4601"/>
    <w:rsid w:val="006B507C"/>
    <w:rsid w:val="006B56C8"/>
    <w:rsid w:val="006B5B8E"/>
    <w:rsid w:val="006B5E04"/>
    <w:rsid w:val="006B626E"/>
    <w:rsid w:val="006B650B"/>
    <w:rsid w:val="006B662B"/>
    <w:rsid w:val="006B674B"/>
    <w:rsid w:val="006B6CF2"/>
    <w:rsid w:val="006B7326"/>
    <w:rsid w:val="006B768D"/>
    <w:rsid w:val="006B7A6D"/>
    <w:rsid w:val="006B7D44"/>
    <w:rsid w:val="006C017B"/>
    <w:rsid w:val="006C01AE"/>
    <w:rsid w:val="006C042D"/>
    <w:rsid w:val="006C0529"/>
    <w:rsid w:val="006C10D0"/>
    <w:rsid w:val="006C1121"/>
    <w:rsid w:val="006C17FA"/>
    <w:rsid w:val="006C1CC4"/>
    <w:rsid w:val="006C1FFE"/>
    <w:rsid w:val="006C22DC"/>
    <w:rsid w:val="006C23C1"/>
    <w:rsid w:val="006C2548"/>
    <w:rsid w:val="006C2574"/>
    <w:rsid w:val="006C260D"/>
    <w:rsid w:val="006C2746"/>
    <w:rsid w:val="006C2858"/>
    <w:rsid w:val="006C294D"/>
    <w:rsid w:val="006C3530"/>
    <w:rsid w:val="006C36B2"/>
    <w:rsid w:val="006C383E"/>
    <w:rsid w:val="006C3924"/>
    <w:rsid w:val="006C3BC3"/>
    <w:rsid w:val="006C3BE1"/>
    <w:rsid w:val="006C3C84"/>
    <w:rsid w:val="006C3F67"/>
    <w:rsid w:val="006C43A6"/>
    <w:rsid w:val="006C4626"/>
    <w:rsid w:val="006C4D87"/>
    <w:rsid w:val="006C4DDE"/>
    <w:rsid w:val="006C4EB1"/>
    <w:rsid w:val="006C517A"/>
    <w:rsid w:val="006C547F"/>
    <w:rsid w:val="006C5613"/>
    <w:rsid w:val="006C57D0"/>
    <w:rsid w:val="006C58C7"/>
    <w:rsid w:val="006C5A74"/>
    <w:rsid w:val="006C5AF1"/>
    <w:rsid w:val="006C5D84"/>
    <w:rsid w:val="006C5DCD"/>
    <w:rsid w:val="006C5E6B"/>
    <w:rsid w:val="006C5F55"/>
    <w:rsid w:val="006C6159"/>
    <w:rsid w:val="006C61F2"/>
    <w:rsid w:val="006C688D"/>
    <w:rsid w:val="006C741C"/>
    <w:rsid w:val="006C7505"/>
    <w:rsid w:val="006C77A6"/>
    <w:rsid w:val="006C78EC"/>
    <w:rsid w:val="006C797C"/>
    <w:rsid w:val="006C7AF3"/>
    <w:rsid w:val="006C7B93"/>
    <w:rsid w:val="006C7CED"/>
    <w:rsid w:val="006C7F01"/>
    <w:rsid w:val="006D01ED"/>
    <w:rsid w:val="006D01FA"/>
    <w:rsid w:val="006D0220"/>
    <w:rsid w:val="006D045F"/>
    <w:rsid w:val="006D068D"/>
    <w:rsid w:val="006D0B14"/>
    <w:rsid w:val="006D0B2B"/>
    <w:rsid w:val="006D0DA5"/>
    <w:rsid w:val="006D0DC3"/>
    <w:rsid w:val="006D0DE2"/>
    <w:rsid w:val="006D103A"/>
    <w:rsid w:val="006D10BD"/>
    <w:rsid w:val="006D1500"/>
    <w:rsid w:val="006D1753"/>
    <w:rsid w:val="006D181D"/>
    <w:rsid w:val="006D1875"/>
    <w:rsid w:val="006D18DE"/>
    <w:rsid w:val="006D1DBA"/>
    <w:rsid w:val="006D23C1"/>
    <w:rsid w:val="006D2545"/>
    <w:rsid w:val="006D2A27"/>
    <w:rsid w:val="006D3027"/>
    <w:rsid w:val="006D30F2"/>
    <w:rsid w:val="006D3253"/>
    <w:rsid w:val="006D3751"/>
    <w:rsid w:val="006D39BA"/>
    <w:rsid w:val="006D3C81"/>
    <w:rsid w:val="006D3CD3"/>
    <w:rsid w:val="006D3CFF"/>
    <w:rsid w:val="006D3D3D"/>
    <w:rsid w:val="006D3E8C"/>
    <w:rsid w:val="006D3EC1"/>
    <w:rsid w:val="006D3FDB"/>
    <w:rsid w:val="006D4220"/>
    <w:rsid w:val="006D4240"/>
    <w:rsid w:val="006D4304"/>
    <w:rsid w:val="006D4461"/>
    <w:rsid w:val="006D456F"/>
    <w:rsid w:val="006D45F5"/>
    <w:rsid w:val="006D465E"/>
    <w:rsid w:val="006D470A"/>
    <w:rsid w:val="006D479D"/>
    <w:rsid w:val="006D4928"/>
    <w:rsid w:val="006D49B8"/>
    <w:rsid w:val="006D4D72"/>
    <w:rsid w:val="006D4EB6"/>
    <w:rsid w:val="006D514C"/>
    <w:rsid w:val="006D51D6"/>
    <w:rsid w:val="006D51DF"/>
    <w:rsid w:val="006D51F2"/>
    <w:rsid w:val="006D54BE"/>
    <w:rsid w:val="006D588C"/>
    <w:rsid w:val="006D5C23"/>
    <w:rsid w:val="006D5E9D"/>
    <w:rsid w:val="006D643A"/>
    <w:rsid w:val="006D6616"/>
    <w:rsid w:val="006D66C4"/>
    <w:rsid w:val="006D69F3"/>
    <w:rsid w:val="006D6B00"/>
    <w:rsid w:val="006D6EEA"/>
    <w:rsid w:val="006D6F61"/>
    <w:rsid w:val="006D712F"/>
    <w:rsid w:val="006D7272"/>
    <w:rsid w:val="006D73B1"/>
    <w:rsid w:val="006D7610"/>
    <w:rsid w:val="006D7673"/>
    <w:rsid w:val="006D7D08"/>
    <w:rsid w:val="006E00AE"/>
    <w:rsid w:val="006E0B11"/>
    <w:rsid w:val="006E0D78"/>
    <w:rsid w:val="006E0EA7"/>
    <w:rsid w:val="006E0F47"/>
    <w:rsid w:val="006E0F95"/>
    <w:rsid w:val="006E1139"/>
    <w:rsid w:val="006E122B"/>
    <w:rsid w:val="006E14C5"/>
    <w:rsid w:val="006E1559"/>
    <w:rsid w:val="006E1580"/>
    <w:rsid w:val="006E198E"/>
    <w:rsid w:val="006E19A7"/>
    <w:rsid w:val="006E1B51"/>
    <w:rsid w:val="006E1C63"/>
    <w:rsid w:val="006E1C83"/>
    <w:rsid w:val="006E21E8"/>
    <w:rsid w:val="006E2341"/>
    <w:rsid w:val="006E265E"/>
    <w:rsid w:val="006E27F8"/>
    <w:rsid w:val="006E2A24"/>
    <w:rsid w:val="006E2B9D"/>
    <w:rsid w:val="006E2E47"/>
    <w:rsid w:val="006E31FD"/>
    <w:rsid w:val="006E32DE"/>
    <w:rsid w:val="006E382B"/>
    <w:rsid w:val="006E3881"/>
    <w:rsid w:val="006E3A17"/>
    <w:rsid w:val="006E3ABD"/>
    <w:rsid w:val="006E3CE1"/>
    <w:rsid w:val="006E43EF"/>
    <w:rsid w:val="006E4541"/>
    <w:rsid w:val="006E465E"/>
    <w:rsid w:val="006E4B11"/>
    <w:rsid w:val="006E4B69"/>
    <w:rsid w:val="006E4E2F"/>
    <w:rsid w:val="006E4F4F"/>
    <w:rsid w:val="006E53A7"/>
    <w:rsid w:val="006E54E1"/>
    <w:rsid w:val="006E5A5B"/>
    <w:rsid w:val="006E5AA4"/>
    <w:rsid w:val="006E5D3B"/>
    <w:rsid w:val="006E606D"/>
    <w:rsid w:val="006E6313"/>
    <w:rsid w:val="006E6691"/>
    <w:rsid w:val="006E66D6"/>
    <w:rsid w:val="006E6708"/>
    <w:rsid w:val="006E6AF4"/>
    <w:rsid w:val="006E6B44"/>
    <w:rsid w:val="006E6BD6"/>
    <w:rsid w:val="006E6C33"/>
    <w:rsid w:val="006E6E65"/>
    <w:rsid w:val="006E6E69"/>
    <w:rsid w:val="006E6F22"/>
    <w:rsid w:val="006E725A"/>
    <w:rsid w:val="006E738F"/>
    <w:rsid w:val="006E782C"/>
    <w:rsid w:val="006E78FD"/>
    <w:rsid w:val="006E7984"/>
    <w:rsid w:val="006E79E9"/>
    <w:rsid w:val="006E7C5D"/>
    <w:rsid w:val="006E7D70"/>
    <w:rsid w:val="006E7EAE"/>
    <w:rsid w:val="006F0195"/>
    <w:rsid w:val="006F0531"/>
    <w:rsid w:val="006F090D"/>
    <w:rsid w:val="006F0947"/>
    <w:rsid w:val="006F0B93"/>
    <w:rsid w:val="006F0B95"/>
    <w:rsid w:val="006F104B"/>
    <w:rsid w:val="006F1145"/>
    <w:rsid w:val="006F1162"/>
    <w:rsid w:val="006F116A"/>
    <w:rsid w:val="006F11F6"/>
    <w:rsid w:val="006F12FB"/>
    <w:rsid w:val="006F1576"/>
    <w:rsid w:val="006F18DD"/>
    <w:rsid w:val="006F1B95"/>
    <w:rsid w:val="006F1FD8"/>
    <w:rsid w:val="006F21FC"/>
    <w:rsid w:val="006F23F0"/>
    <w:rsid w:val="006F2705"/>
    <w:rsid w:val="006F289C"/>
    <w:rsid w:val="006F2A63"/>
    <w:rsid w:val="006F3323"/>
    <w:rsid w:val="006F34BA"/>
    <w:rsid w:val="006F34C1"/>
    <w:rsid w:val="006F3718"/>
    <w:rsid w:val="006F384E"/>
    <w:rsid w:val="006F39E2"/>
    <w:rsid w:val="006F3A5C"/>
    <w:rsid w:val="006F3BE2"/>
    <w:rsid w:val="006F3CD2"/>
    <w:rsid w:val="006F3D4F"/>
    <w:rsid w:val="006F3E39"/>
    <w:rsid w:val="006F400B"/>
    <w:rsid w:val="006F43C0"/>
    <w:rsid w:val="006F47B4"/>
    <w:rsid w:val="006F4A66"/>
    <w:rsid w:val="006F4AC2"/>
    <w:rsid w:val="006F4FB4"/>
    <w:rsid w:val="006F5097"/>
    <w:rsid w:val="006F5589"/>
    <w:rsid w:val="006F5857"/>
    <w:rsid w:val="006F5C69"/>
    <w:rsid w:val="006F5D95"/>
    <w:rsid w:val="006F5E0B"/>
    <w:rsid w:val="006F5E8D"/>
    <w:rsid w:val="006F5F49"/>
    <w:rsid w:val="006F6124"/>
    <w:rsid w:val="006F68C1"/>
    <w:rsid w:val="006F6974"/>
    <w:rsid w:val="006F6A2D"/>
    <w:rsid w:val="006F6BDD"/>
    <w:rsid w:val="006F6F2B"/>
    <w:rsid w:val="006F7062"/>
    <w:rsid w:val="006F7297"/>
    <w:rsid w:val="006F75BB"/>
    <w:rsid w:val="006F75D6"/>
    <w:rsid w:val="006F7AB6"/>
    <w:rsid w:val="006F7C1B"/>
    <w:rsid w:val="006F7E83"/>
    <w:rsid w:val="007003D4"/>
    <w:rsid w:val="0070052C"/>
    <w:rsid w:val="007006C1"/>
    <w:rsid w:val="007007A5"/>
    <w:rsid w:val="007009F9"/>
    <w:rsid w:val="00700C6D"/>
    <w:rsid w:val="00700C98"/>
    <w:rsid w:val="00700D95"/>
    <w:rsid w:val="00700E8B"/>
    <w:rsid w:val="00700F8D"/>
    <w:rsid w:val="007011CE"/>
    <w:rsid w:val="00701280"/>
    <w:rsid w:val="0070131E"/>
    <w:rsid w:val="00701394"/>
    <w:rsid w:val="00701719"/>
    <w:rsid w:val="00701BC2"/>
    <w:rsid w:val="00701CBE"/>
    <w:rsid w:val="00701E1B"/>
    <w:rsid w:val="00701F5F"/>
    <w:rsid w:val="00702576"/>
    <w:rsid w:val="00702646"/>
    <w:rsid w:val="007027D5"/>
    <w:rsid w:val="007027EF"/>
    <w:rsid w:val="007028E8"/>
    <w:rsid w:val="00703037"/>
    <w:rsid w:val="00703047"/>
    <w:rsid w:val="00703072"/>
    <w:rsid w:val="00703465"/>
    <w:rsid w:val="00703752"/>
    <w:rsid w:val="00703769"/>
    <w:rsid w:val="00703875"/>
    <w:rsid w:val="00703938"/>
    <w:rsid w:val="007039BF"/>
    <w:rsid w:val="00703A60"/>
    <w:rsid w:val="00703C6B"/>
    <w:rsid w:val="00703D74"/>
    <w:rsid w:val="00703DDC"/>
    <w:rsid w:val="007041E7"/>
    <w:rsid w:val="007047ED"/>
    <w:rsid w:val="007048E6"/>
    <w:rsid w:val="00704E83"/>
    <w:rsid w:val="00704F1A"/>
    <w:rsid w:val="007052D4"/>
    <w:rsid w:val="007052E4"/>
    <w:rsid w:val="007055E1"/>
    <w:rsid w:val="0070563D"/>
    <w:rsid w:val="00705E22"/>
    <w:rsid w:val="00706212"/>
    <w:rsid w:val="007062B4"/>
    <w:rsid w:val="00706426"/>
    <w:rsid w:val="007066A2"/>
    <w:rsid w:val="00706A78"/>
    <w:rsid w:val="00707347"/>
    <w:rsid w:val="00707974"/>
    <w:rsid w:val="0071047E"/>
    <w:rsid w:val="007104C1"/>
    <w:rsid w:val="00710DF3"/>
    <w:rsid w:val="00710E84"/>
    <w:rsid w:val="00710F2C"/>
    <w:rsid w:val="00710FBA"/>
    <w:rsid w:val="0071101D"/>
    <w:rsid w:val="007112DB"/>
    <w:rsid w:val="0071131E"/>
    <w:rsid w:val="00711482"/>
    <w:rsid w:val="007115E5"/>
    <w:rsid w:val="0071180E"/>
    <w:rsid w:val="00711C9E"/>
    <w:rsid w:val="00711D81"/>
    <w:rsid w:val="0071201F"/>
    <w:rsid w:val="0071228A"/>
    <w:rsid w:val="007127BF"/>
    <w:rsid w:val="00712BBF"/>
    <w:rsid w:val="00712CF0"/>
    <w:rsid w:val="00712D6F"/>
    <w:rsid w:val="00712DA2"/>
    <w:rsid w:val="00713014"/>
    <w:rsid w:val="0071386C"/>
    <w:rsid w:val="00713A7E"/>
    <w:rsid w:val="00713A94"/>
    <w:rsid w:val="00713BE4"/>
    <w:rsid w:val="007145F6"/>
    <w:rsid w:val="0071483C"/>
    <w:rsid w:val="007148DE"/>
    <w:rsid w:val="0071498C"/>
    <w:rsid w:val="00714A73"/>
    <w:rsid w:val="00714B1C"/>
    <w:rsid w:val="00714EF4"/>
    <w:rsid w:val="00714EF8"/>
    <w:rsid w:val="00714FC0"/>
    <w:rsid w:val="00715459"/>
    <w:rsid w:val="007159DB"/>
    <w:rsid w:val="00715F4C"/>
    <w:rsid w:val="00715F61"/>
    <w:rsid w:val="00715F79"/>
    <w:rsid w:val="00715F94"/>
    <w:rsid w:val="00716067"/>
    <w:rsid w:val="00716158"/>
    <w:rsid w:val="00716198"/>
    <w:rsid w:val="00716526"/>
    <w:rsid w:val="0071663C"/>
    <w:rsid w:val="0071664A"/>
    <w:rsid w:val="00716D8A"/>
    <w:rsid w:val="00716DA3"/>
    <w:rsid w:val="00716DB4"/>
    <w:rsid w:val="00716E14"/>
    <w:rsid w:val="00716F81"/>
    <w:rsid w:val="00717018"/>
    <w:rsid w:val="007173CA"/>
    <w:rsid w:val="00717577"/>
    <w:rsid w:val="00717BB0"/>
    <w:rsid w:val="00717EE7"/>
    <w:rsid w:val="00717F02"/>
    <w:rsid w:val="00720652"/>
    <w:rsid w:val="00720C5F"/>
    <w:rsid w:val="00720E26"/>
    <w:rsid w:val="00720F60"/>
    <w:rsid w:val="00720FE3"/>
    <w:rsid w:val="00721001"/>
    <w:rsid w:val="007212BF"/>
    <w:rsid w:val="00721457"/>
    <w:rsid w:val="007214BF"/>
    <w:rsid w:val="00721811"/>
    <w:rsid w:val="0072186E"/>
    <w:rsid w:val="0072190B"/>
    <w:rsid w:val="007220AB"/>
    <w:rsid w:val="0072215D"/>
    <w:rsid w:val="0072218E"/>
    <w:rsid w:val="007221B9"/>
    <w:rsid w:val="00722298"/>
    <w:rsid w:val="00722667"/>
    <w:rsid w:val="00722826"/>
    <w:rsid w:val="0072285A"/>
    <w:rsid w:val="0072292E"/>
    <w:rsid w:val="00722AB5"/>
    <w:rsid w:val="00722DA4"/>
    <w:rsid w:val="00722F8F"/>
    <w:rsid w:val="0072306A"/>
    <w:rsid w:val="007230DE"/>
    <w:rsid w:val="00723419"/>
    <w:rsid w:val="007235E8"/>
    <w:rsid w:val="00723799"/>
    <w:rsid w:val="00723D04"/>
    <w:rsid w:val="00723D21"/>
    <w:rsid w:val="00723D5A"/>
    <w:rsid w:val="00724087"/>
    <w:rsid w:val="00724182"/>
    <w:rsid w:val="0072421F"/>
    <w:rsid w:val="0072444C"/>
    <w:rsid w:val="00724910"/>
    <w:rsid w:val="00724BFB"/>
    <w:rsid w:val="0072544E"/>
    <w:rsid w:val="007255AD"/>
    <w:rsid w:val="007259B5"/>
    <w:rsid w:val="00725AE3"/>
    <w:rsid w:val="00725B34"/>
    <w:rsid w:val="00725D85"/>
    <w:rsid w:val="00725EA1"/>
    <w:rsid w:val="00725F6D"/>
    <w:rsid w:val="0072616C"/>
    <w:rsid w:val="007265FB"/>
    <w:rsid w:val="00726988"/>
    <w:rsid w:val="00726A9B"/>
    <w:rsid w:val="00726CF5"/>
    <w:rsid w:val="00727085"/>
    <w:rsid w:val="007272AE"/>
    <w:rsid w:val="00727A30"/>
    <w:rsid w:val="00727A5B"/>
    <w:rsid w:val="00727C9C"/>
    <w:rsid w:val="007301EB"/>
    <w:rsid w:val="007302DC"/>
    <w:rsid w:val="007302ED"/>
    <w:rsid w:val="0073099A"/>
    <w:rsid w:val="00730AF1"/>
    <w:rsid w:val="00730BC5"/>
    <w:rsid w:val="00730C86"/>
    <w:rsid w:val="00731BAA"/>
    <w:rsid w:val="00731BB2"/>
    <w:rsid w:val="00731F28"/>
    <w:rsid w:val="0073216F"/>
    <w:rsid w:val="00732427"/>
    <w:rsid w:val="0073297C"/>
    <w:rsid w:val="007329A7"/>
    <w:rsid w:val="00732A39"/>
    <w:rsid w:val="00733331"/>
    <w:rsid w:val="0073383D"/>
    <w:rsid w:val="00733986"/>
    <w:rsid w:val="00733B56"/>
    <w:rsid w:val="00733DB8"/>
    <w:rsid w:val="007342CC"/>
    <w:rsid w:val="00734402"/>
    <w:rsid w:val="00734ED4"/>
    <w:rsid w:val="00734F99"/>
    <w:rsid w:val="00735005"/>
    <w:rsid w:val="007350C7"/>
    <w:rsid w:val="0073530A"/>
    <w:rsid w:val="007353F2"/>
    <w:rsid w:val="0073550B"/>
    <w:rsid w:val="0073552B"/>
    <w:rsid w:val="007355A4"/>
    <w:rsid w:val="007358E2"/>
    <w:rsid w:val="00735987"/>
    <w:rsid w:val="00735A43"/>
    <w:rsid w:val="00735CAA"/>
    <w:rsid w:val="007361CC"/>
    <w:rsid w:val="00736239"/>
    <w:rsid w:val="00736331"/>
    <w:rsid w:val="007364CA"/>
    <w:rsid w:val="0073682F"/>
    <w:rsid w:val="007368BA"/>
    <w:rsid w:val="00736A9A"/>
    <w:rsid w:val="00736FCD"/>
    <w:rsid w:val="007371B9"/>
    <w:rsid w:val="0073721B"/>
    <w:rsid w:val="0073732C"/>
    <w:rsid w:val="007373C9"/>
    <w:rsid w:val="0073755B"/>
    <w:rsid w:val="00737598"/>
    <w:rsid w:val="00737847"/>
    <w:rsid w:val="00737C82"/>
    <w:rsid w:val="0074021D"/>
    <w:rsid w:val="007405F1"/>
    <w:rsid w:val="00740609"/>
    <w:rsid w:val="007406AF"/>
    <w:rsid w:val="00740B19"/>
    <w:rsid w:val="00740B51"/>
    <w:rsid w:val="00740DCD"/>
    <w:rsid w:val="007412E7"/>
    <w:rsid w:val="007418F2"/>
    <w:rsid w:val="00741E46"/>
    <w:rsid w:val="00741E73"/>
    <w:rsid w:val="00741EF9"/>
    <w:rsid w:val="00742039"/>
    <w:rsid w:val="007420F2"/>
    <w:rsid w:val="007421EF"/>
    <w:rsid w:val="00742261"/>
    <w:rsid w:val="00742321"/>
    <w:rsid w:val="007423C3"/>
    <w:rsid w:val="007425DF"/>
    <w:rsid w:val="007425E9"/>
    <w:rsid w:val="00742A78"/>
    <w:rsid w:val="00742B79"/>
    <w:rsid w:val="00742BB7"/>
    <w:rsid w:val="0074378D"/>
    <w:rsid w:val="007438E4"/>
    <w:rsid w:val="00743A11"/>
    <w:rsid w:val="00744047"/>
    <w:rsid w:val="007440BF"/>
    <w:rsid w:val="007442C6"/>
    <w:rsid w:val="007444A7"/>
    <w:rsid w:val="00744879"/>
    <w:rsid w:val="00744912"/>
    <w:rsid w:val="00744C1F"/>
    <w:rsid w:val="00745184"/>
    <w:rsid w:val="007451D3"/>
    <w:rsid w:val="00745491"/>
    <w:rsid w:val="00745563"/>
    <w:rsid w:val="0074567A"/>
    <w:rsid w:val="00745B11"/>
    <w:rsid w:val="00745C3C"/>
    <w:rsid w:val="00745CC2"/>
    <w:rsid w:val="00745E39"/>
    <w:rsid w:val="00745F1F"/>
    <w:rsid w:val="00745F3A"/>
    <w:rsid w:val="0074608A"/>
    <w:rsid w:val="00746098"/>
    <w:rsid w:val="00746210"/>
    <w:rsid w:val="007462BF"/>
    <w:rsid w:val="00746436"/>
    <w:rsid w:val="007465D0"/>
    <w:rsid w:val="007466ED"/>
    <w:rsid w:val="0074671F"/>
    <w:rsid w:val="00746859"/>
    <w:rsid w:val="00746B27"/>
    <w:rsid w:val="00746C35"/>
    <w:rsid w:val="00746F2D"/>
    <w:rsid w:val="007471C7"/>
    <w:rsid w:val="0074720D"/>
    <w:rsid w:val="0074767E"/>
    <w:rsid w:val="00747767"/>
    <w:rsid w:val="00747835"/>
    <w:rsid w:val="00747840"/>
    <w:rsid w:val="007478AA"/>
    <w:rsid w:val="00747957"/>
    <w:rsid w:val="00747A43"/>
    <w:rsid w:val="00747BEF"/>
    <w:rsid w:val="00747DE2"/>
    <w:rsid w:val="00747EA2"/>
    <w:rsid w:val="00750189"/>
    <w:rsid w:val="007505DF"/>
    <w:rsid w:val="007506A7"/>
    <w:rsid w:val="00750B32"/>
    <w:rsid w:val="00750BC7"/>
    <w:rsid w:val="00750BD8"/>
    <w:rsid w:val="007515FB"/>
    <w:rsid w:val="007516A0"/>
    <w:rsid w:val="007519F6"/>
    <w:rsid w:val="00751C20"/>
    <w:rsid w:val="00751F56"/>
    <w:rsid w:val="007520FD"/>
    <w:rsid w:val="007525C0"/>
    <w:rsid w:val="007525F9"/>
    <w:rsid w:val="00752723"/>
    <w:rsid w:val="007528EE"/>
    <w:rsid w:val="00752BCE"/>
    <w:rsid w:val="00752CBA"/>
    <w:rsid w:val="00752E3E"/>
    <w:rsid w:val="007530E5"/>
    <w:rsid w:val="007533B8"/>
    <w:rsid w:val="007533FF"/>
    <w:rsid w:val="00753427"/>
    <w:rsid w:val="00753777"/>
    <w:rsid w:val="00753C26"/>
    <w:rsid w:val="00753C73"/>
    <w:rsid w:val="00753CF9"/>
    <w:rsid w:val="00754437"/>
    <w:rsid w:val="00754975"/>
    <w:rsid w:val="0075501E"/>
    <w:rsid w:val="0075518F"/>
    <w:rsid w:val="00755AFA"/>
    <w:rsid w:val="00756088"/>
    <w:rsid w:val="007564BB"/>
    <w:rsid w:val="007564F2"/>
    <w:rsid w:val="00756512"/>
    <w:rsid w:val="00756E54"/>
    <w:rsid w:val="00756FC9"/>
    <w:rsid w:val="007571B2"/>
    <w:rsid w:val="0075791C"/>
    <w:rsid w:val="00757E12"/>
    <w:rsid w:val="0076035C"/>
    <w:rsid w:val="00760502"/>
    <w:rsid w:val="00760A87"/>
    <w:rsid w:val="007611B8"/>
    <w:rsid w:val="00761342"/>
    <w:rsid w:val="0076150C"/>
    <w:rsid w:val="007615ED"/>
    <w:rsid w:val="00761684"/>
    <w:rsid w:val="00761D68"/>
    <w:rsid w:val="0076205B"/>
    <w:rsid w:val="00762083"/>
    <w:rsid w:val="00762483"/>
    <w:rsid w:val="007626D3"/>
    <w:rsid w:val="00762B01"/>
    <w:rsid w:val="00763583"/>
    <w:rsid w:val="00763590"/>
    <w:rsid w:val="0076377C"/>
    <w:rsid w:val="00763BA2"/>
    <w:rsid w:val="0076478A"/>
    <w:rsid w:val="007647A3"/>
    <w:rsid w:val="00764C20"/>
    <w:rsid w:val="00764C52"/>
    <w:rsid w:val="00764CFD"/>
    <w:rsid w:val="00764ED3"/>
    <w:rsid w:val="00764F92"/>
    <w:rsid w:val="007653BA"/>
    <w:rsid w:val="007655B0"/>
    <w:rsid w:val="007658CE"/>
    <w:rsid w:val="00765B6F"/>
    <w:rsid w:val="00765EE8"/>
    <w:rsid w:val="007663A8"/>
    <w:rsid w:val="00766406"/>
    <w:rsid w:val="00766A55"/>
    <w:rsid w:val="00766BB9"/>
    <w:rsid w:val="00766CA4"/>
    <w:rsid w:val="00766D5E"/>
    <w:rsid w:val="0076711B"/>
    <w:rsid w:val="0076723C"/>
    <w:rsid w:val="00767366"/>
    <w:rsid w:val="007673D7"/>
    <w:rsid w:val="00767982"/>
    <w:rsid w:val="00767F18"/>
    <w:rsid w:val="00767FF1"/>
    <w:rsid w:val="007702AB"/>
    <w:rsid w:val="00770347"/>
    <w:rsid w:val="007703E9"/>
    <w:rsid w:val="007704C9"/>
    <w:rsid w:val="00770764"/>
    <w:rsid w:val="00770932"/>
    <w:rsid w:val="00770EAF"/>
    <w:rsid w:val="00771048"/>
    <w:rsid w:val="007712A0"/>
    <w:rsid w:val="00771459"/>
    <w:rsid w:val="007716D0"/>
    <w:rsid w:val="007718C4"/>
    <w:rsid w:val="00771A17"/>
    <w:rsid w:val="00771DB7"/>
    <w:rsid w:val="00771E4C"/>
    <w:rsid w:val="007724ED"/>
    <w:rsid w:val="00772F14"/>
    <w:rsid w:val="00772F16"/>
    <w:rsid w:val="007735BC"/>
    <w:rsid w:val="007736ED"/>
    <w:rsid w:val="007739F0"/>
    <w:rsid w:val="00773A85"/>
    <w:rsid w:val="007742A7"/>
    <w:rsid w:val="00774334"/>
    <w:rsid w:val="007743FD"/>
    <w:rsid w:val="00774580"/>
    <w:rsid w:val="007749A9"/>
    <w:rsid w:val="00774F6F"/>
    <w:rsid w:val="0077590B"/>
    <w:rsid w:val="007759F1"/>
    <w:rsid w:val="00775B43"/>
    <w:rsid w:val="00775E48"/>
    <w:rsid w:val="00775E91"/>
    <w:rsid w:val="00775FF6"/>
    <w:rsid w:val="007767F5"/>
    <w:rsid w:val="007768C0"/>
    <w:rsid w:val="00776919"/>
    <w:rsid w:val="007769CC"/>
    <w:rsid w:val="00776B8E"/>
    <w:rsid w:val="00776C62"/>
    <w:rsid w:val="00776ED2"/>
    <w:rsid w:val="0077733A"/>
    <w:rsid w:val="007773F7"/>
    <w:rsid w:val="00777661"/>
    <w:rsid w:val="00777B6E"/>
    <w:rsid w:val="00777C18"/>
    <w:rsid w:val="00777D13"/>
    <w:rsid w:val="00780308"/>
    <w:rsid w:val="0078030F"/>
    <w:rsid w:val="00780508"/>
    <w:rsid w:val="0078063F"/>
    <w:rsid w:val="0078096B"/>
    <w:rsid w:val="00780A74"/>
    <w:rsid w:val="00780A9E"/>
    <w:rsid w:val="00780B36"/>
    <w:rsid w:val="00780DDA"/>
    <w:rsid w:val="00780F23"/>
    <w:rsid w:val="00781093"/>
    <w:rsid w:val="0078109A"/>
    <w:rsid w:val="00781292"/>
    <w:rsid w:val="00781436"/>
    <w:rsid w:val="00781506"/>
    <w:rsid w:val="0078156A"/>
    <w:rsid w:val="007819AF"/>
    <w:rsid w:val="00781C13"/>
    <w:rsid w:val="00781DF2"/>
    <w:rsid w:val="007826A9"/>
    <w:rsid w:val="007829AF"/>
    <w:rsid w:val="00782AF4"/>
    <w:rsid w:val="00782F9A"/>
    <w:rsid w:val="007830EE"/>
    <w:rsid w:val="00783141"/>
    <w:rsid w:val="0078317C"/>
    <w:rsid w:val="00783204"/>
    <w:rsid w:val="007834AE"/>
    <w:rsid w:val="0078357C"/>
    <w:rsid w:val="007836DB"/>
    <w:rsid w:val="007837ED"/>
    <w:rsid w:val="007838BD"/>
    <w:rsid w:val="0078393A"/>
    <w:rsid w:val="00783CAB"/>
    <w:rsid w:val="00783F6F"/>
    <w:rsid w:val="007842B4"/>
    <w:rsid w:val="007842FE"/>
    <w:rsid w:val="00784387"/>
    <w:rsid w:val="007843D1"/>
    <w:rsid w:val="0078501A"/>
    <w:rsid w:val="0078504E"/>
    <w:rsid w:val="0078514E"/>
    <w:rsid w:val="0078532F"/>
    <w:rsid w:val="007855D7"/>
    <w:rsid w:val="007855DB"/>
    <w:rsid w:val="00785925"/>
    <w:rsid w:val="00785A66"/>
    <w:rsid w:val="00785B5B"/>
    <w:rsid w:val="00785E51"/>
    <w:rsid w:val="00786134"/>
    <w:rsid w:val="00786270"/>
    <w:rsid w:val="00786348"/>
    <w:rsid w:val="00786579"/>
    <w:rsid w:val="007865B9"/>
    <w:rsid w:val="00786663"/>
    <w:rsid w:val="0078667F"/>
    <w:rsid w:val="00786E31"/>
    <w:rsid w:val="0078725C"/>
    <w:rsid w:val="0078731D"/>
    <w:rsid w:val="00787CAD"/>
    <w:rsid w:val="00787D38"/>
    <w:rsid w:val="0079000F"/>
    <w:rsid w:val="0079005C"/>
    <w:rsid w:val="00790243"/>
    <w:rsid w:val="00790281"/>
    <w:rsid w:val="007905E4"/>
    <w:rsid w:val="007906D1"/>
    <w:rsid w:val="007909C7"/>
    <w:rsid w:val="00790D74"/>
    <w:rsid w:val="00790E46"/>
    <w:rsid w:val="00790ED6"/>
    <w:rsid w:val="00791107"/>
    <w:rsid w:val="0079115A"/>
    <w:rsid w:val="007912F9"/>
    <w:rsid w:val="00791375"/>
    <w:rsid w:val="007913C2"/>
    <w:rsid w:val="007915AA"/>
    <w:rsid w:val="00791A39"/>
    <w:rsid w:val="00791B58"/>
    <w:rsid w:val="00791F1B"/>
    <w:rsid w:val="00792184"/>
    <w:rsid w:val="00792395"/>
    <w:rsid w:val="007924BC"/>
    <w:rsid w:val="007925DF"/>
    <w:rsid w:val="0079291A"/>
    <w:rsid w:val="00792CFD"/>
    <w:rsid w:val="00792EA2"/>
    <w:rsid w:val="00793362"/>
    <w:rsid w:val="00793618"/>
    <w:rsid w:val="00793743"/>
    <w:rsid w:val="00793C2C"/>
    <w:rsid w:val="00793C35"/>
    <w:rsid w:val="00793D30"/>
    <w:rsid w:val="007945FA"/>
    <w:rsid w:val="007949A7"/>
    <w:rsid w:val="00794E97"/>
    <w:rsid w:val="00794EF6"/>
    <w:rsid w:val="0079508F"/>
    <w:rsid w:val="00795207"/>
    <w:rsid w:val="00795216"/>
    <w:rsid w:val="007958B1"/>
    <w:rsid w:val="00795CCC"/>
    <w:rsid w:val="00795CF5"/>
    <w:rsid w:val="00795D90"/>
    <w:rsid w:val="00796028"/>
    <w:rsid w:val="0079607A"/>
    <w:rsid w:val="007961E1"/>
    <w:rsid w:val="00796662"/>
    <w:rsid w:val="007969F1"/>
    <w:rsid w:val="00797020"/>
    <w:rsid w:val="0079706B"/>
    <w:rsid w:val="007970A1"/>
    <w:rsid w:val="007971DF"/>
    <w:rsid w:val="0079735C"/>
    <w:rsid w:val="007973A3"/>
    <w:rsid w:val="007973B1"/>
    <w:rsid w:val="0079780D"/>
    <w:rsid w:val="007A02A5"/>
    <w:rsid w:val="007A0675"/>
    <w:rsid w:val="007A087C"/>
    <w:rsid w:val="007A0E67"/>
    <w:rsid w:val="007A0EBC"/>
    <w:rsid w:val="007A0EEB"/>
    <w:rsid w:val="007A12A9"/>
    <w:rsid w:val="007A1381"/>
    <w:rsid w:val="007A1625"/>
    <w:rsid w:val="007A1AEE"/>
    <w:rsid w:val="007A1B41"/>
    <w:rsid w:val="007A1F11"/>
    <w:rsid w:val="007A20FE"/>
    <w:rsid w:val="007A2456"/>
    <w:rsid w:val="007A25AB"/>
    <w:rsid w:val="007A264D"/>
    <w:rsid w:val="007A2691"/>
    <w:rsid w:val="007A2730"/>
    <w:rsid w:val="007A2B37"/>
    <w:rsid w:val="007A2CDD"/>
    <w:rsid w:val="007A2CF9"/>
    <w:rsid w:val="007A343A"/>
    <w:rsid w:val="007A36DA"/>
    <w:rsid w:val="007A3841"/>
    <w:rsid w:val="007A3C0A"/>
    <w:rsid w:val="007A3FDB"/>
    <w:rsid w:val="007A4127"/>
    <w:rsid w:val="007A426A"/>
    <w:rsid w:val="007A4448"/>
    <w:rsid w:val="007A44DE"/>
    <w:rsid w:val="007A4894"/>
    <w:rsid w:val="007A49F8"/>
    <w:rsid w:val="007A4A0F"/>
    <w:rsid w:val="007A4AB9"/>
    <w:rsid w:val="007A4BA9"/>
    <w:rsid w:val="007A4C18"/>
    <w:rsid w:val="007A4F11"/>
    <w:rsid w:val="007A50D3"/>
    <w:rsid w:val="007A52F2"/>
    <w:rsid w:val="007A580D"/>
    <w:rsid w:val="007A5D84"/>
    <w:rsid w:val="007A5DDD"/>
    <w:rsid w:val="007A6215"/>
    <w:rsid w:val="007A66D3"/>
    <w:rsid w:val="007A6973"/>
    <w:rsid w:val="007A69AC"/>
    <w:rsid w:val="007A6F9F"/>
    <w:rsid w:val="007A7184"/>
    <w:rsid w:val="007A71A0"/>
    <w:rsid w:val="007A73FD"/>
    <w:rsid w:val="007A7612"/>
    <w:rsid w:val="007A76C9"/>
    <w:rsid w:val="007A7774"/>
    <w:rsid w:val="007B0017"/>
    <w:rsid w:val="007B00C4"/>
    <w:rsid w:val="007B02BE"/>
    <w:rsid w:val="007B056D"/>
    <w:rsid w:val="007B0955"/>
    <w:rsid w:val="007B0C8F"/>
    <w:rsid w:val="007B0D27"/>
    <w:rsid w:val="007B0DFE"/>
    <w:rsid w:val="007B1198"/>
    <w:rsid w:val="007B138A"/>
    <w:rsid w:val="007B13B9"/>
    <w:rsid w:val="007B15D3"/>
    <w:rsid w:val="007B17BC"/>
    <w:rsid w:val="007B17E0"/>
    <w:rsid w:val="007B18F5"/>
    <w:rsid w:val="007B1CFD"/>
    <w:rsid w:val="007B20D0"/>
    <w:rsid w:val="007B2443"/>
    <w:rsid w:val="007B2449"/>
    <w:rsid w:val="007B25BA"/>
    <w:rsid w:val="007B2636"/>
    <w:rsid w:val="007B2B18"/>
    <w:rsid w:val="007B2C8E"/>
    <w:rsid w:val="007B2F0F"/>
    <w:rsid w:val="007B2FC4"/>
    <w:rsid w:val="007B3088"/>
    <w:rsid w:val="007B3293"/>
    <w:rsid w:val="007B3468"/>
    <w:rsid w:val="007B3603"/>
    <w:rsid w:val="007B371B"/>
    <w:rsid w:val="007B3775"/>
    <w:rsid w:val="007B3887"/>
    <w:rsid w:val="007B4016"/>
    <w:rsid w:val="007B42DA"/>
    <w:rsid w:val="007B4630"/>
    <w:rsid w:val="007B499D"/>
    <w:rsid w:val="007B49A4"/>
    <w:rsid w:val="007B4D08"/>
    <w:rsid w:val="007B4EE9"/>
    <w:rsid w:val="007B4F20"/>
    <w:rsid w:val="007B56C9"/>
    <w:rsid w:val="007B57A4"/>
    <w:rsid w:val="007B57D3"/>
    <w:rsid w:val="007B57E1"/>
    <w:rsid w:val="007B57EC"/>
    <w:rsid w:val="007B5CB6"/>
    <w:rsid w:val="007B60FE"/>
    <w:rsid w:val="007B61C4"/>
    <w:rsid w:val="007B643B"/>
    <w:rsid w:val="007B654A"/>
    <w:rsid w:val="007B65AB"/>
    <w:rsid w:val="007B65BC"/>
    <w:rsid w:val="007B65D2"/>
    <w:rsid w:val="007B671E"/>
    <w:rsid w:val="007B6F63"/>
    <w:rsid w:val="007B79FF"/>
    <w:rsid w:val="007B7E2A"/>
    <w:rsid w:val="007B7E2C"/>
    <w:rsid w:val="007B7FB7"/>
    <w:rsid w:val="007B7FE8"/>
    <w:rsid w:val="007C0072"/>
    <w:rsid w:val="007C0391"/>
    <w:rsid w:val="007C0425"/>
    <w:rsid w:val="007C07B4"/>
    <w:rsid w:val="007C0917"/>
    <w:rsid w:val="007C0A0F"/>
    <w:rsid w:val="007C0BFD"/>
    <w:rsid w:val="007C0C04"/>
    <w:rsid w:val="007C1019"/>
    <w:rsid w:val="007C121B"/>
    <w:rsid w:val="007C1D96"/>
    <w:rsid w:val="007C2414"/>
    <w:rsid w:val="007C25F8"/>
    <w:rsid w:val="007C28C2"/>
    <w:rsid w:val="007C2D06"/>
    <w:rsid w:val="007C36A2"/>
    <w:rsid w:val="007C394F"/>
    <w:rsid w:val="007C3B76"/>
    <w:rsid w:val="007C3E69"/>
    <w:rsid w:val="007C4085"/>
    <w:rsid w:val="007C4809"/>
    <w:rsid w:val="007C4824"/>
    <w:rsid w:val="007C495B"/>
    <w:rsid w:val="007C4B64"/>
    <w:rsid w:val="007C4BA0"/>
    <w:rsid w:val="007C4D61"/>
    <w:rsid w:val="007C4DCE"/>
    <w:rsid w:val="007C4F33"/>
    <w:rsid w:val="007C52C4"/>
    <w:rsid w:val="007C5846"/>
    <w:rsid w:val="007C5866"/>
    <w:rsid w:val="007C59BD"/>
    <w:rsid w:val="007C59D6"/>
    <w:rsid w:val="007C6151"/>
    <w:rsid w:val="007C61D8"/>
    <w:rsid w:val="007C625F"/>
    <w:rsid w:val="007C637D"/>
    <w:rsid w:val="007C63D5"/>
    <w:rsid w:val="007C6639"/>
    <w:rsid w:val="007C6659"/>
    <w:rsid w:val="007C67B9"/>
    <w:rsid w:val="007C6EDD"/>
    <w:rsid w:val="007C71F6"/>
    <w:rsid w:val="007C7470"/>
    <w:rsid w:val="007C7D23"/>
    <w:rsid w:val="007C7E0B"/>
    <w:rsid w:val="007C7FBF"/>
    <w:rsid w:val="007D040D"/>
    <w:rsid w:val="007D0604"/>
    <w:rsid w:val="007D08DB"/>
    <w:rsid w:val="007D11F9"/>
    <w:rsid w:val="007D1588"/>
    <w:rsid w:val="007D1631"/>
    <w:rsid w:val="007D1A83"/>
    <w:rsid w:val="007D1B12"/>
    <w:rsid w:val="007D20CF"/>
    <w:rsid w:val="007D2199"/>
    <w:rsid w:val="007D223C"/>
    <w:rsid w:val="007D2719"/>
    <w:rsid w:val="007D2A4C"/>
    <w:rsid w:val="007D2CD7"/>
    <w:rsid w:val="007D2DA0"/>
    <w:rsid w:val="007D2DD7"/>
    <w:rsid w:val="007D2E00"/>
    <w:rsid w:val="007D3528"/>
    <w:rsid w:val="007D35B8"/>
    <w:rsid w:val="007D35D1"/>
    <w:rsid w:val="007D3855"/>
    <w:rsid w:val="007D3B8F"/>
    <w:rsid w:val="007D4173"/>
    <w:rsid w:val="007D427D"/>
    <w:rsid w:val="007D42CE"/>
    <w:rsid w:val="007D48CF"/>
    <w:rsid w:val="007D4E02"/>
    <w:rsid w:val="007D50A6"/>
    <w:rsid w:val="007D521A"/>
    <w:rsid w:val="007D5236"/>
    <w:rsid w:val="007D532B"/>
    <w:rsid w:val="007D55FB"/>
    <w:rsid w:val="007D593A"/>
    <w:rsid w:val="007D5A47"/>
    <w:rsid w:val="007D5C67"/>
    <w:rsid w:val="007D604B"/>
    <w:rsid w:val="007D65BF"/>
    <w:rsid w:val="007D6868"/>
    <w:rsid w:val="007D697E"/>
    <w:rsid w:val="007D70EE"/>
    <w:rsid w:val="007D7161"/>
    <w:rsid w:val="007D746F"/>
    <w:rsid w:val="007D7865"/>
    <w:rsid w:val="007D7B6B"/>
    <w:rsid w:val="007D7B7C"/>
    <w:rsid w:val="007D7C7A"/>
    <w:rsid w:val="007D7C82"/>
    <w:rsid w:val="007D7D5A"/>
    <w:rsid w:val="007D7F83"/>
    <w:rsid w:val="007E019F"/>
    <w:rsid w:val="007E05C8"/>
    <w:rsid w:val="007E068A"/>
    <w:rsid w:val="007E0901"/>
    <w:rsid w:val="007E0A97"/>
    <w:rsid w:val="007E0C61"/>
    <w:rsid w:val="007E0CFA"/>
    <w:rsid w:val="007E0E69"/>
    <w:rsid w:val="007E0FA4"/>
    <w:rsid w:val="007E1295"/>
    <w:rsid w:val="007E12AC"/>
    <w:rsid w:val="007E163B"/>
    <w:rsid w:val="007E16FF"/>
    <w:rsid w:val="007E183C"/>
    <w:rsid w:val="007E1865"/>
    <w:rsid w:val="007E1897"/>
    <w:rsid w:val="007E1938"/>
    <w:rsid w:val="007E19A1"/>
    <w:rsid w:val="007E1A8D"/>
    <w:rsid w:val="007E1BC0"/>
    <w:rsid w:val="007E1C4F"/>
    <w:rsid w:val="007E1FC1"/>
    <w:rsid w:val="007E219D"/>
    <w:rsid w:val="007E2234"/>
    <w:rsid w:val="007E2373"/>
    <w:rsid w:val="007E2551"/>
    <w:rsid w:val="007E284C"/>
    <w:rsid w:val="007E2B70"/>
    <w:rsid w:val="007E2F50"/>
    <w:rsid w:val="007E2F71"/>
    <w:rsid w:val="007E3329"/>
    <w:rsid w:val="007E3762"/>
    <w:rsid w:val="007E3C85"/>
    <w:rsid w:val="007E3C95"/>
    <w:rsid w:val="007E3F1A"/>
    <w:rsid w:val="007E3F69"/>
    <w:rsid w:val="007E4074"/>
    <w:rsid w:val="007E43D6"/>
    <w:rsid w:val="007E4475"/>
    <w:rsid w:val="007E4630"/>
    <w:rsid w:val="007E4665"/>
    <w:rsid w:val="007E4775"/>
    <w:rsid w:val="007E47FB"/>
    <w:rsid w:val="007E54EE"/>
    <w:rsid w:val="007E5541"/>
    <w:rsid w:val="007E5546"/>
    <w:rsid w:val="007E55B8"/>
    <w:rsid w:val="007E573E"/>
    <w:rsid w:val="007E5B0B"/>
    <w:rsid w:val="007E5C65"/>
    <w:rsid w:val="007E5EC8"/>
    <w:rsid w:val="007E624F"/>
    <w:rsid w:val="007E6642"/>
    <w:rsid w:val="007E6645"/>
    <w:rsid w:val="007E668E"/>
    <w:rsid w:val="007E66B7"/>
    <w:rsid w:val="007E6986"/>
    <w:rsid w:val="007E6D86"/>
    <w:rsid w:val="007E6E76"/>
    <w:rsid w:val="007E6EF3"/>
    <w:rsid w:val="007E7301"/>
    <w:rsid w:val="007E7332"/>
    <w:rsid w:val="007E73D5"/>
    <w:rsid w:val="007E749C"/>
    <w:rsid w:val="007E74F3"/>
    <w:rsid w:val="007E7551"/>
    <w:rsid w:val="007E77E9"/>
    <w:rsid w:val="007E7B44"/>
    <w:rsid w:val="007F02A2"/>
    <w:rsid w:val="007F0371"/>
    <w:rsid w:val="007F0377"/>
    <w:rsid w:val="007F037A"/>
    <w:rsid w:val="007F0477"/>
    <w:rsid w:val="007F097E"/>
    <w:rsid w:val="007F09AE"/>
    <w:rsid w:val="007F0B18"/>
    <w:rsid w:val="007F0E49"/>
    <w:rsid w:val="007F125A"/>
    <w:rsid w:val="007F1360"/>
    <w:rsid w:val="007F13B8"/>
    <w:rsid w:val="007F1456"/>
    <w:rsid w:val="007F1481"/>
    <w:rsid w:val="007F15C7"/>
    <w:rsid w:val="007F163B"/>
    <w:rsid w:val="007F1C0A"/>
    <w:rsid w:val="007F208E"/>
    <w:rsid w:val="007F2496"/>
    <w:rsid w:val="007F26F2"/>
    <w:rsid w:val="007F2828"/>
    <w:rsid w:val="007F2891"/>
    <w:rsid w:val="007F2AAB"/>
    <w:rsid w:val="007F2D79"/>
    <w:rsid w:val="007F2F54"/>
    <w:rsid w:val="007F2FB1"/>
    <w:rsid w:val="007F3036"/>
    <w:rsid w:val="007F3217"/>
    <w:rsid w:val="007F3246"/>
    <w:rsid w:val="007F3388"/>
    <w:rsid w:val="007F340C"/>
    <w:rsid w:val="007F37C1"/>
    <w:rsid w:val="007F3881"/>
    <w:rsid w:val="007F3A7D"/>
    <w:rsid w:val="007F3AD0"/>
    <w:rsid w:val="007F3DA7"/>
    <w:rsid w:val="007F3FF2"/>
    <w:rsid w:val="007F435C"/>
    <w:rsid w:val="007F47F4"/>
    <w:rsid w:val="007F484F"/>
    <w:rsid w:val="007F4E0F"/>
    <w:rsid w:val="007F5557"/>
    <w:rsid w:val="007F58C8"/>
    <w:rsid w:val="007F5A23"/>
    <w:rsid w:val="007F5AAF"/>
    <w:rsid w:val="007F5C8E"/>
    <w:rsid w:val="007F60A4"/>
    <w:rsid w:val="007F6887"/>
    <w:rsid w:val="007F697F"/>
    <w:rsid w:val="007F6B75"/>
    <w:rsid w:val="007F706E"/>
    <w:rsid w:val="007F71B5"/>
    <w:rsid w:val="007F760B"/>
    <w:rsid w:val="007F77F4"/>
    <w:rsid w:val="007F79CB"/>
    <w:rsid w:val="008000EB"/>
    <w:rsid w:val="008001C7"/>
    <w:rsid w:val="00800572"/>
    <w:rsid w:val="00800666"/>
    <w:rsid w:val="00801061"/>
    <w:rsid w:val="008010C3"/>
    <w:rsid w:val="008010E6"/>
    <w:rsid w:val="0080166E"/>
    <w:rsid w:val="008016DC"/>
    <w:rsid w:val="008017EA"/>
    <w:rsid w:val="00801C80"/>
    <w:rsid w:val="00801FA7"/>
    <w:rsid w:val="008021DB"/>
    <w:rsid w:val="00802297"/>
    <w:rsid w:val="00802666"/>
    <w:rsid w:val="0080268A"/>
    <w:rsid w:val="00802874"/>
    <w:rsid w:val="0080288A"/>
    <w:rsid w:val="008029DF"/>
    <w:rsid w:val="008029F7"/>
    <w:rsid w:val="00802B1B"/>
    <w:rsid w:val="00803026"/>
    <w:rsid w:val="00803191"/>
    <w:rsid w:val="008031AE"/>
    <w:rsid w:val="0080337C"/>
    <w:rsid w:val="00803548"/>
    <w:rsid w:val="0080388A"/>
    <w:rsid w:val="00803F89"/>
    <w:rsid w:val="00804275"/>
    <w:rsid w:val="00804415"/>
    <w:rsid w:val="00804455"/>
    <w:rsid w:val="00804493"/>
    <w:rsid w:val="00804574"/>
    <w:rsid w:val="008045C8"/>
    <w:rsid w:val="008046FF"/>
    <w:rsid w:val="0080470E"/>
    <w:rsid w:val="008047BA"/>
    <w:rsid w:val="0080492A"/>
    <w:rsid w:val="00805395"/>
    <w:rsid w:val="008053B8"/>
    <w:rsid w:val="008053DA"/>
    <w:rsid w:val="00805592"/>
    <w:rsid w:val="00805A99"/>
    <w:rsid w:val="00805DE3"/>
    <w:rsid w:val="00805F72"/>
    <w:rsid w:val="00806825"/>
    <w:rsid w:val="00806872"/>
    <w:rsid w:val="00806986"/>
    <w:rsid w:val="008069A1"/>
    <w:rsid w:val="00806A59"/>
    <w:rsid w:val="00807028"/>
    <w:rsid w:val="008074C3"/>
    <w:rsid w:val="00807760"/>
    <w:rsid w:val="0080782B"/>
    <w:rsid w:val="00807AF7"/>
    <w:rsid w:val="00807BC9"/>
    <w:rsid w:val="00807FBE"/>
    <w:rsid w:val="008107F0"/>
    <w:rsid w:val="0081086B"/>
    <w:rsid w:val="008109A1"/>
    <w:rsid w:val="00810A6D"/>
    <w:rsid w:val="00810DE3"/>
    <w:rsid w:val="00810EE3"/>
    <w:rsid w:val="0081107D"/>
    <w:rsid w:val="00811195"/>
    <w:rsid w:val="008113E1"/>
    <w:rsid w:val="0081159C"/>
    <w:rsid w:val="008117EA"/>
    <w:rsid w:val="0081181A"/>
    <w:rsid w:val="00811C79"/>
    <w:rsid w:val="00811E18"/>
    <w:rsid w:val="0081248D"/>
    <w:rsid w:val="00812ACE"/>
    <w:rsid w:val="00812CD8"/>
    <w:rsid w:val="00812DC6"/>
    <w:rsid w:val="00812FC4"/>
    <w:rsid w:val="00813478"/>
    <w:rsid w:val="008134CA"/>
    <w:rsid w:val="00813554"/>
    <w:rsid w:val="008136EB"/>
    <w:rsid w:val="008139E6"/>
    <w:rsid w:val="00813C31"/>
    <w:rsid w:val="00814037"/>
    <w:rsid w:val="00814E86"/>
    <w:rsid w:val="00814E89"/>
    <w:rsid w:val="00814F1A"/>
    <w:rsid w:val="00815296"/>
    <w:rsid w:val="008152DD"/>
    <w:rsid w:val="00815325"/>
    <w:rsid w:val="00815367"/>
    <w:rsid w:val="00815450"/>
    <w:rsid w:val="008154D9"/>
    <w:rsid w:val="00815689"/>
    <w:rsid w:val="00815718"/>
    <w:rsid w:val="0081590C"/>
    <w:rsid w:val="0081595D"/>
    <w:rsid w:val="00815A7E"/>
    <w:rsid w:val="00816162"/>
    <w:rsid w:val="00816421"/>
    <w:rsid w:val="00816581"/>
    <w:rsid w:val="00816615"/>
    <w:rsid w:val="00816B05"/>
    <w:rsid w:val="0081720F"/>
    <w:rsid w:val="008172D1"/>
    <w:rsid w:val="0081756E"/>
    <w:rsid w:val="008179AA"/>
    <w:rsid w:val="00817E89"/>
    <w:rsid w:val="00817FB4"/>
    <w:rsid w:val="00820064"/>
    <w:rsid w:val="00820096"/>
    <w:rsid w:val="008202E8"/>
    <w:rsid w:val="00820CBE"/>
    <w:rsid w:val="00821323"/>
    <w:rsid w:val="008213CE"/>
    <w:rsid w:val="0082160F"/>
    <w:rsid w:val="00821793"/>
    <w:rsid w:val="00821959"/>
    <w:rsid w:val="00821DF9"/>
    <w:rsid w:val="00822393"/>
    <w:rsid w:val="00822457"/>
    <w:rsid w:val="008227D5"/>
    <w:rsid w:val="00822956"/>
    <w:rsid w:val="00822AA4"/>
    <w:rsid w:val="00822B2D"/>
    <w:rsid w:val="00822BC9"/>
    <w:rsid w:val="00822C17"/>
    <w:rsid w:val="00822DB5"/>
    <w:rsid w:val="00823102"/>
    <w:rsid w:val="008231B9"/>
    <w:rsid w:val="0082340B"/>
    <w:rsid w:val="008236F8"/>
    <w:rsid w:val="00823D88"/>
    <w:rsid w:val="0082401E"/>
    <w:rsid w:val="00824218"/>
    <w:rsid w:val="00824742"/>
    <w:rsid w:val="00824894"/>
    <w:rsid w:val="008249C9"/>
    <w:rsid w:val="00824C1E"/>
    <w:rsid w:val="00824F71"/>
    <w:rsid w:val="0082579E"/>
    <w:rsid w:val="008257C3"/>
    <w:rsid w:val="00825D22"/>
    <w:rsid w:val="0082647B"/>
    <w:rsid w:val="008265ED"/>
    <w:rsid w:val="008268D4"/>
    <w:rsid w:val="00826A0C"/>
    <w:rsid w:val="00826BE4"/>
    <w:rsid w:val="00826DCE"/>
    <w:rsid w:val="00826ED3"/>
    <w:rsid w:val="00827581"/>
    <w:rsid w:val="008277C6"/>
    <w:rsid w:val="008277E5"/>
    <w:rsid w:val="00827B1E"/>
    <w:rsid w:val="00827CFB"/>
    <w:rsid w:val="00827DE4"/>
    <w:rsid w:val="008300EF"/>
    <w:rsid w:val="00830318"/>
    <w:rsid w:val="008303C5"/>
    <w:rsid w:val="008306DE"/>
    <w:rsid w:val="00830737"/>
    <w:rsid w:val="008307F4"/>
    <w:rsid w:val="0083095A"/>
    <w:rsid w:val="00830999"/>
    <w:rsid w:val="00830FFC"/>
    <w:rsid w:val="00831387"/>
    <w:rsid w:val="00831390"/>
    <w:rsid w:val="0083171D"/>
    <w:rsid w:val="008317C0"/>
    <w:rsid w:val="008318C1"/>
    <w:rsid w:val="00831A77"/>
    <w:rsid w:val="00832013"/>
    <w:rsid w:val="00832037"/>
    <w:rsid w:val="00832053"/>
    <w:rsid w:val="00832550"/>
    <w:rsid w:val="008328EF"/>
    <w:rsid w:val="00832B76"/>
    <w:rsid w:val="00832BAC"/>
    <w:rsid w:val="00832BC4"/>
    <w:rsid w:val="00832C91"/>
    <w:rsid w:val="00832D5C"/>
    <w:rsid w:val="00832F78"/>
    <w:rsid w:val="00833083"/>
    <w:rsid w:val="0083318C"/>
    <w:rsid w:val="008336BB"/>
    <w:rsid w:val="00833B43"/>
    <w:rsid w:val="00833D4B"/>
    <w:rsid w:val="00833FAA"/>
    <w:rsid w:val="00834006"/>
    <w:rsid w:val="00834176"/>
    <w:rsid w:val="008342DA"/>
    <w:rsid w:val="008343EE"/>
    <w:rsid w:val="0083452A"/>
    <w:rsid w:val="008346AB"/>
    <w:rsid w:val="008347D9"/>
    <w:rsid w:val="00834B02"/>
    <w:rsid w:val="00834D6F"/>
    <w:rsid w:val="00834DAD"/>
    <w:rsid w:val="008350B4"/>
    <w:rsid w:val="00835132"/>
    <w:rsid w:val="00835157"/>
    <w:rsid w:val="00835259"/>
    <w:rsid w:val="0083529F"/>
    <w:rsid w:val="00835365"/>
    <w:rsid w:val="008354DD"/>
    <w:rsid w:val="00835694"/>
    <w:rsid w:val="00835948"/>
    <w:rsid w:val="00835A22"/>
    <w:rsid w:val="00835B59"/>
    <w:rsid w:val="00835BF2"/>
    <w:rsid w:val="00836277"/>
    <w:rsid w:val="00836286"/>
    <w:rsid w:val="008363C3"/>
    <w:rsid w:val="00836D3A"/>
    <w:rsid w:val="00836EBB"/>
    <w:rsid w:val="0083721B"/>
    <w:rsid w:val="0083723E"/>
    <w:rsid w:val="00837363"/>
    <w:rsid w:val="00837511"/>
    <w:rsid w:val="0083762A"/>
    <w:rsid w:val="0083792D"/>
    <w:rsid w:val="00837963"/>
    <w:rsid w:val="0083796B"/>
    <w:rsid w:val="00837983"/>
    <w:rsid w:val="00837A88"/>
    <w:rsid w:val="00837E76"/>
    <w:rsid w:val="00837EB5"/>
    <w:rsid w:val="008402B8"/>
    <w:rsid w:val="0084042B"/>
    <w:rsid w:val="00840450"/>
    <w:rsid w:val="00840726"/>
    <w:rsid w:val="008407AD"/>
    <w:rsid w:val="008407FE"/>
    <w:rsid w:val="0084080D"/>
    <w:rsid w:val="00840974"/>
    <w:rsid w:val="00840B6E"/>
    <w:rsid w:val="00840F8E"/>
    <w:rsid w:val="00840FC6"/>
    <w:rsid w:val="0084105F"/>
    <w:rsid w:val="00841350"/>
    <w:rsid w:val="00841494"/>
    <w:rsid w:val="00841499"/>
    <w:rsid w:val="0084193C"/>
    <w:rsid w:val="00841A8C"/>
    <w:rsid w:val="00841B6A"/>
    <w:rsid w:val="00841F67"/>
    <w:rsid w:val="00841FD9"/>
    <w:rsid w:val="0084220B"/>
    <w:rsid w:val="00842578"/>
    <w:rsid w:val="008427C4"/>
    <w:rsid w:val="008428CE"/>
    <w:rsid w:val="00842900"/>
    <w:rsid w:val="00842962"/>
    <w:rsid w:val="00842DD4"/>
    <w:rsid w:val="00842EBB"/>
    <w:rsid w:val="008431DF"/>
    <w:rsid w:val="008436AC"/>
    <w:rsid w:val="008437C7"/>
    <w:rsid w:val="008437F7"/>
    <w:rsid w:val="00843804"/>
    <w:rsid w:val="00843BFB"/>
    <w:rsid w:val="00843C34"/>
    <w:rsid w:val="00843CBB"/>
    <w:rsid w:val="00843CF2"/>
    <w:rsid w:val="00843FB4"/>
    <w:rsid w:val="0084405C"/>
    <w:rsid w:val="0084413C"/>
    <w:rsid w:val="00844277"/>
    <w:rsid w:val="008443AF"/>
    <w:rsid w:val="00844988"/>
    <w:rsid w:val="00844F07"/>
    <w:rsid w:val="00844F1F"/>
    <w:rsid w:val="00845024"/>
    <w:rsid w:val="00845083"/>
    <w:rsid w:val="00845199"/>
    <w:rsid w:val="008454BE"/>
    <w:rsid w:val="00845650"/>
    <w:rsid w:val="00845915"/>
    <w:rsid w:val="00845A72"/>
    <w:rsid w:val="00845C2E"/>
    <w:rsid w:val="00846049"/>
    <w:rsid w:val="0084635A"/>
    <w:rsid w:val="0084664A"/>
    <w:rsid w:val="00846822"/>
    <w:rsid w:val="00846D00"/>
    <w:rsid w:val="00846D03"/>
    <w:rsid w:val="00846D4D"/>
    <w:rsid w:val="00847056"/>
    <w:rsid w:val="0084708D"/>
    <w:rsid w:val="0084708E"/>
    <w:rsid w:val="00847165"/>
    <w:rsid w:val="00847206"/>
    <w:rsid w:val="0084722A"/>
    <w:rsid w:val="0084728B"/>
    <w:rsid w:val="00847411"/>
    <w:rsid w:val="0084784D"/>
    <w:rsid w:val="00847BE5"/>
    <w:rsid w:val="008501FB"/>
    <w:rsid w:val="00850255"/>
    <w:rsid w:val="00850576"/>
    <w:rsid w:val="00850855"/>
    <w:rsid w:val="00850899"/>
    <w:rsid w:val="00850A17"/>
    <w:rsid w:val="00850B68"/>
    <w:rsid w:val="00850C46"/>
    <w:rsid w:val="00850F42"/>
    <w:rsid w:val="008510E3"/>
    <w:rsid w:val="00851304"/>
    <w:rsid w:val="00851532"/>
    <w:rsid w:val="0085162D"/>
    <w:rsid w:val="008518F4"/>
    <w:rsid w:val="00852180"/>
    <w:rsid w:val="00852292"/>
    <w:rsid w:val="0085242A"/>
    <w:rsid w:val="00852503"/>
    <w:rsid w:val="00852524"/>
    <w:rsid w:val="008528DD"/>
    <w:rsid w:val="00852951"/>
    <w:rsid w:val="00852E4C"/>
    <w:rsid w:val="00852FAA"/>
    <w:rsid w:val="008531D5"/>
    <w:rsid w:val="008533E0"/>
    <w:rsid w:val="00853658"/>
    <w:rsid w:val="00853B1F"/>
    <w:rsid w:val="00853CDA"/>
    <w:rsid w:val="00853E1B"/>
    <w:rsid w:val="00853F7D"/>
    <w:rsid w:val="00854270"/>
    <w:rsid w:val="0085446A"/>
    <w:rsid w:val="008544BF"/>
    <w:rsid w:val="00854962"/>
    <w:rsid w:val="00854CAC"/>
    <w:rsid w:val="00854D77"/>
    <w:rsid w:val="00854D91"/>
    <w:rsid w:val="0085503A"/>
    <w:rsid w:val="008550ED"/>
    <w:rsid w:val="008551E9"/>
    <w:rsid w:val="00855544"/>
    <w:rsid w:val="00855598"/>
    <w:rsid w:val="00855775"/>
    <w:rsid w:val="008557D1"/>
    <w:rsid w:val="00855B0E"/>
    <w:rsid w:val="008561AC"/>
    <w:rsid w:val="008569D2"/>
    <w:rsid w:val="00856A66"/>
    <w:rsid w:val="00856A77"/>
    <w:rsid w:val="00856DC6"/>
    <w:rsid w:val="00856EE9"/>
    <w:rsid w:val="00857197"/>
    <w:rsid w:val="008571A5"/>
    <w:rsid w:val="00857269"/>
    <w:rsid w:val="0085734C"/>
    <w:rsid w:val="008578C0"/>
    <w:rsid w:val="00857C68"/>
    <w:rsid w:val="008600E3"/>
    <w:rsid w:val="00860369"/>
    <w:rsid w:val="00860607"/>
    <w:rsid w:val="00860A19"/>
    <w:rsid w:val="00860F7C"/>
    <w:rsid w:val="008612B4"/>
    <w:rsid w:val="008615E0"/>
    <w:rsid w:val="0086192D"/>
    <w:rsid w:val="00862681"/>
    <w:rsid w:val="00862795"/>
    <w:rsid w:val="00862870"/>
    <w:rsid w:val="00862962"/>
    <w:rsid w:val="008629AB"/>
    <w:rsid w:val="00862C9E"/>
    <w:rsid w:val="00862D46"/>
    <w:rsid w:val="00862D9B"/>
    <w:rsid w:val="00863238"/>
    <w:rsid w:val="00863437"/>
    <w:rsid w:val="008639A4"/>
    <w:rsid w:val="00863B42"/>
    <w:rsid w:val="00864922"/>
    <w:rsid w:val="00864935"/>
    <w:rsid w:val="00864BE7"/>
    <w:rsid w:val="00864DF9"/>
    <w:rsid w:val="00864EA8"/>
    <w:rsid w:val="00864ECB"/>
    <w:rsid w:val="00864F37"/>
    <w:rsid w:val="00864F98"/>
    <w:rsid w:val="00864FD6"/>
    <w:rsid w:val="00865508"/>
    <w:rsid w:val="0086552F"/>
    <w:rsid w:val="0086570E"/>
    <w:rsid w:val="00865754"/>
    <w:rsid w:val="008659A0"/>
    <w:rsid w:val="00865A22"/>
    <w:rsid w:val="00866810"/>
    <w:rsid w:val="0086698A"/>
    <w:rsid w:val="00866B0D"/>
    <w:rsid w:val="00867354"/>
    <w:rsid w:val="0086767F"/>
    <w:rsid w:val="00867A18"/>
    <w:rsid w:val="00867CB0"/>
    <w:rsid w:val="00867E65"/>
    <w:rsid w:val="00870258"/>
    <w:rsid w:val="00870BDD"/>
    <w:rsid w:val="00870F67"/>
    <w:rsid w:val="00870F6D"/>
    <w:rsid w:val="008710DE"/>
    <w:rsid w:val="0087117D"/>
    <w:rsid w:val="0087171E"/>
    <w:rsid w:val="008717AA"/>
    <w:rsid w:val="00871833"/>
    <w:rsid w:val="00871926"/>
    <w:rsid w:val="008719B0"/>
    <w:rsid w:val="00871A33"/>
    <w:rsid w:val="00871C2E"/>
    <w:rsid w:val="00871E24"/>
    <w:rsid w:val="00871F95"/>
    <w:rsid w:val="00872003"/>
    <w:rsid w:val="00872149"/>
    <w:rsid w:val="00872213"/>
    <w:rsid w:val="0087250A"/>
    <w:rsid w:val="00872773"/>
    <w:rsid w:val="00872829"/>
    <w:rsid w:val="00872D04"/>
    <w:rsid w:val="00873166"/>
    <w:rsid w:val="008734E2"/>
    <w:rsid w:val="008736D7"/>
    <w:rsid w:val="008736DC"/>
    <w:rsid w:val="008737CC"/>
    <w:rsid w:val="00873927"/>
    <w:rsid w:val="00873D30"/>
    <w:rsid w:val="00873DBF"/>
    <w:rsid w:val="008742CB"/>
    <w:rsid w:val="00874348"/>
    <w:rsid w:val="00874B51"/>
    <w:rsid w:val="00874E08"/>
    <w:rsid w:val="00874E0D"/>
    <w:rsid w:val="00875016"/>
    <w:rsid w:val="008754D5"/>
    <w:rsid w:val="008759DA"/>
    <w:rsid w:val="00875C09"/>
    <w:rsid w:val="00875CB5"/>
    <w:rsid w:val="00875EAA"/>
    <w:rsid w:val="00875ED2"/>
    <w:rsid w:val="008763BE"/>
    <w:rsid w:val="00876479"/>
    <w:rsid w:val="00876695"/>
    <w:rsid w:val="0087669F"/>
    <w:rsid w:val="00876766"/>
    <w:rsid w:val="00876930"/>
    <w:rsid w:val="0087696B"/>
    <w:rsid w:val="00876C77"/>
    <w:rsid w:val="0087703B"/>
    <w:rsid w:val="00877144"/>
    <w:rsid w:val="00877163"/>
    <w:rsid w:val="00877297"/>
    <w:rsid w:val="008772D2"/>
    <w:rsid w:val="008777B9"/>
    <w:rsid w:val="00877CC4"/>
    <w:rsid w:val="00877DED"/>
    <w:rsid w:val="00877E00"/>
    <w:rsid w:val="00877E76"/>
    <w:rsid w:val="00880665"/>
    <w:rsid w:val="008806B5"/>
    <w:rsid w:val="0088078A"/>
    <w:rsid w:val="0088094D"/>
    <w:rsid w:val="008809C7"/>
    <w:rsid w:val="00880DD9"/>
    <w:rsid w:val="00880E87"/>
    <w:rsid w:val="00880F07"/>
    <w:rsid w:val="00881117"/>
    <w:rsid w:val="0088122B"/>
    <w:rsid w:val="0088124C"/>
    <w:rsid w:val="00881885"/>
    <w:rsid w:val="008819DA"/>
    <w:rsid w:val="008819E2"/>
    <w:rsid w:val="00881CD8"/>
    <w:rsid w:val="00882219"/>
    <w:rsid w:val="0088222D"/>
    <w:rsid w:val="008825C9"/>
    <w:rsid w:val="00882659"/>
    <w:rsid w:val="00882A8E"/>
    <w:rsid w:val="00882AF1"/>
    <w:rsid w:val="00882E77"/>
    <w:rsid w:val="0088322B"/>
    <w:rsid w:val="0088347F"/>
    <w:rsid w:val="00883ADF"/>
    <w:rsid w:val="00883D2C"/>
    <w:rsid w:val="00883E79"/>
    <w:rsid w:val="00884242"/>
    <w:rsid w:val="00884357"/>
    <w:rsid w:val="00884E5F"/>
    <w:rsid w:val="00885346"/>
    <w:rsid w:val="008854F3"/>
    <w:rsid w:val="00885534"/>
    <w:rsid w:val="00885C94"/>
    <w:rsid w:val="00885CF4"/>
    <w:rsid w:val="00885DE1"/>
    <w:rsid w:val="008863A5"/>
    <w:rsid w:val="008863BA"/>
    <w:rsid w:val="008866BC"/>
    <w:rsid w:val="00886D22"/>
    <w:rsid w:val="0088756D"/>
    <w:rsid w:val="008876FC"/>
    <w:rsid w:val="00887710"/>
    <w:rsid w:val="00887879"/>
    <w:rsid w:val="00887A5F"/>
    <w:rsid w:val="00887A85"/>
    <w:rsid w:val="00887BAF"/>
    <w:rsid w:val="00887D55"/>
    <w:rsid w:val="00887E40"/>
    <w:rsid w:val="0089065F"/>
    <w:rsid w:val="00890848"/>
    <w:rsid w:val="0089088E"/>
    <w:rsid w:val="00890D62"/>
    <w:rsid w:val="00890E96"/>
    <w:rsid w:val="00890F49"/>
    <w:rsid w:val="00891032"/>
    <w:rsid w:val="00891102"/>
    <w:rsid w:val="0089179C"/>
    <w:rsid w:val="00891939"/>
    <w:rsid w:val="00891D87"/>
    <w:rsid w:val="00891DA6"/>
    <w:rsid w:val="00891E69"/>
    <w:rsid w:val="0089280E"/>
    <w:rsid w:val="008929B0"/>
    <w:rsid w:val="00892E03"/>
    <w:rsid w:val="00892F03"/>
    <w:rsid w:val="008933BC"/>
    <w:rsid w:val="00893527"/>
    <w:rsid w:val="0089357F"/>
    <w:rsid w:val="00893998"/>
    <w:rsid w:val="00893CBE"/>
    <w:rsid w:val="00893E65"/>
    <w:rsid w:val="008940EB"/>
    <w:rsid w:val="008944A7"/>
    <w:rsid w:val="00894649"/>
    <w:rsid w:val="00894893"/>
    <w:rsid w:val="00894A6E"/>
    <w:rsid w:val="00894B07"/>
    <w:rsid w:val="00894F1A"/>
    <w:rsid w:val="0089510A"/>
    <w:rsid w:val="0089555F"/>
    <w:rsid w:val="00895BF0"/>
    <w:rsid w:val="00895E46"/>
    <w:rsid w:val="00895F59"/>
    <w:rsid w:val="00895F6F"/>
    <w:rsid w:val="00895FA8"/>
    <w:rsid w:val="00895FB8"/>
    <w:rsid w:val="00896057"/>
    <w:rsid w:val="00896171"/>
    <w:rsid w:val="00896172"/>
    <w:rsid w:val="00896415"/>
    <w:rsid w:val="0089677A"/>
    <w:rsid w:val="008967BD"/>
    <w:rsid w:val="00896876"/>
    <w:rsid w:val="00896978"/>
    <w:rsid w:val="00896B0A"/>
    <w:rsid w:val="00896C13"/>
    <w:rsid w:val="00896C9E"/>
    <w:rsid w:val="00897085"/>
    <w:rsid w:val="0089744D"/>
    <w:rsid w:val="008975D1"/>
    <w:rsid w:val="0089782D"/>
    <w:rsid w:val="00897A49"/>
    <w:rsid w:val="00897AFB"/>
    <w:rsid w:val="00897B67"/>
    <w:rsid w:val="008A0221"/>
    <w:rsid w:val="008A02CF"/>
    <w:rsid w:val="008A0495"/>
    <w:rsid w:val="008A063A"/>
    <w:rsid w:val="008A0730"/>
    <w:rsid w:val="008A08F5"/>
    <w:rsid w:val="008A0997"/>
    <w:rsid w:val="008A0C02"/>
    <w:rsid w:val="008A0D91"/>
    <w:rsid w:val="008A0EDE"/>
    <w:rsid w:val="008A137A"/>
    <w:rsid w:val="008A14F2"/>
    <w:rsid w:val="008A1CF2"/>
    <w:rsid w:val="008A251C"/>
    <w:rsid w:val="008A2553"/>
    <w:rsid w:val="008A2557"/>
    <w:rsid w:val="008A258B"/>
    <w:rsid w:val="008A29F2"/>
    <w:rsid w:val="008A2B16"/>
    <w:rsid w:val="008A2D86"/>
    <w:rsid w:val="008A2E52"/>
    <w:rsid w:val="008A30D0"/>
    <w:rsid w:val="008A3245"/>
    <w:rsid w:val="008A38FE"/>
    <w:rsid w:val="008A3B93"/>
    <w:rsid w:val="008A4213"/>
    <w:rsid w:val="008A4528"/>
    <w:rsid w:val="008A48B8"/>
    <w:rsid w:val="008A4CAD"/>
    <w:rsid w:val="008A517F"/>
    <w:rsid w:val="008A58BA"/>
    <w:rsid w:val="008A5AA0"/>
    <w:rsid w:val="008A5D0B"/>
    <w:rsid w:val="008A5F25"/>
    <w:rsid w:val="008A5FD3"/>
    <w:rsid w:val="008A6065"/>
    <w:rsid w:val="008A63C8"/>
    <w:rsid w:val="008A641B"/>
    <w:rsid w:val="008A6A2D"/>
    <w:rsid w:val="008A6C6C"/>
    <w:rsid w:val="008A6D98"/>
    <w:rsid w:val="008A6DB6"/>
    <w:rsid w:val="008A7319"/>
    <w:rsid w:val="008A7697"/>
    <w:rsid w:val="008A7A96"/>
    <w:rsid w:val="008A7AF2"/>
    <w:rsid w:val="008A7B0A"/>
    <w:rsid w:val="008A7B34"/>
    <w:rsid w:val="008A7D3F"/>
    <w:rsid w:val="008A7FFE"/>
    <w:rsid w:val="008B032A"/>
    <w:rsid w:val="008B0CD1"/>
    <w:rsid w:val="008B1676"/>
    <w:rsid w:val="008B1736"/>
    <w:rsid w:val="008B1871"/>
    <w:rsid w:val="008B1A2A"/>
    <w:rsid w:val="008B1B57"/>
    <w:rsid w:val="008B1C81"/>
    <w:rsid w:val="008B1CC9"/>
    <w:rsid w:val="008B1EF6"/>
    <w:rsid w:val="008B22D1"/>
    <w:rsid w:val="008B23D4"/>
    <w:rsid w:val="008B2502"/>
    <w:rsid w:val="008B276E"/>
    <w:rsid w:val="008B2A1C"/>
    <w:rsid w:val="008B2BF5"/>
    <w:rsid w:val="008B2D60"/>
    <w:rsid w:val="008B31C6"/>
    <w:rsid w:val="008B31F4"/>
    <w:rsid w:val="008B3212"/>
    <w:rsid w:val="008B3643"/>
    <w:rsid w:val="008B390A"/>
    <w:rsid w:val="008B3A79"/>
    <w:rsid w:val="008B3D08"/>
    <w:rsid w:val="008B4584"/>
    <w:rsid w:val="008B4818"/>
    <w:rsid w:val="008B49FC"/>
    <w:rsid w:val="008B4B57"/>
    <w:rsid w:val="008B4EC9"/>
    <w:rsid w:val="008B4EDF"/>
    <w:rsid w:val="008B5589"/>
    <w:rsid w:val="008B5F38"/>
    <w:rsid w:val="008B6126"/>
    <w:rsid w:val="008B65D9"/>
    <w:rsid w:val="008B6ED8"/>
    <w:rsid w:val="008B6EF6"/>
    <w:rsid w:val="008B6FC8"/>
    <w:rsid w:val="008B7081"/>
    <w:rsid w:val="008B749F"/>
    <w:rsid w:val="008B79A6"/>
    <w:rsid w:val="008B79D5"/>
    <w:rsid w:val="008B7B46"/>
    <w:rsid w:val="008B7F03"/>
    <w:rsid w:val="008C01D6"/>
    <w:rsid w:val="008C03CD"/>
    <w:rsid w:val="008C048E"/>
    <w:rsid w:val="008C0727"/>
    <w:rsid w:val="008C0A50"/>
    <w:rsid w:val="008C0D03"/>
    <w:rsid w:val="008C0DD9"/>
    <w:rsid w:val="008C0E9F"/>
    <w:rsid w:val="008C101F"/>
    <w:rsid w:val="008C1208"/>
    <w:rsid w:val="008C1241"/>
    <w:rsid w:val="008C12B8"/>
    <w:rsid w:val="008C1404"/>
    <w:rsid w:val="008C152D"/>
    <w:rsid w:val="008C16A0"/>
    <w:rsid w:val="008C16E9"/>
    <w:rsid w:val="008C188F"/>
    <w:rsid w:val="008C18F6"/>
    <w:rsid w:val="008C1C9E"/>
    <w:rsid w:val="008C1CB3"/>
    <w:rsid w:val="008C2164"/>
    <w:rsid w:val="008C23F8"/>
    <w:rsid w:val="008C2429"/>
    <w:rsid w:val="008C2480"/>
    <w:rsid w:val="008C264D"/>
    <w:rsid w:val="008C2684"/>
    <w:rsid w:val="008C27DA"/>
    <w:rsid w:val="008C2891"/>
    <w:rsid w:val="008C2AC4"/>
    <w:rsid w:val="008C2C05"/>
    <w:rsid w:val="008C2C67"/>
    <w:rsid w:val="008C2D02"/>
    <w:rsid w:val="008C2D84"/>
    <w:rsid w:val="008C3353"/>
    <w:rsid w:val="008C37D2"/>
    <w:rsid w:val="008C38E7"/>
    <w:rsid w:val="008C396C"/>
    <w:rsid w:val="008C3D00"/>
    <w:rsid w:val="008C3E14"/>
    <w:rsid w:val="008C4139"/>
    <w:rsid w:val="008C458B"/>
    <w:rsid w:val="008C4723"/>
    <w:rsid w:val="008C4D46"/>
    <w:rsid w:val="008C4DCC"/>
    <w:rsid w:val="008C4EC1"/>
    <w:rsid w:val="008C5198"/>
    <w:rsid w:val="008C52D3"/>
    <w:rsid w:val="008C52DD"/>
    <w:rsid w:val="008C5467"/>
    <w:rsid w:val="008C58F5"/>
    <w:rsid w:val="008C604E"/>
    <w:rsid w:val="008C66C5"/>
    <w:rsid w:val="008C6B9C"/>
    <w:rsid w:val="008C6DF1"/>
    <w:rsid w:val="008C6E60"/>
    <w:rsid w:val="008C6EAF"/>
    <w:rsid w:val="008C6F5B"/>
    <w:rsid w:val="008C781A"/>
    <w:rsid w:val="008D02FE"/>
    <w:rsid w:val="008D04A2"/>
    <w:rsid w:val="008D052A"/>
    <w:rsid w:val="008D05C2"/>
    <w:rsid w:val="008D066F"/>
    <w:rsid w:val="008D07CF"/>
    <w:rsid w:val="008D0BE9"/>
    <w:rsid w:val="008D0DA3"/>
    <w:rsid w:val="008D0F37"/>
    <w:rsid w:val="008D1256"/>
    <w:rsid w:val="008D1740"/>
    <w:rsid w:val="008D1967"/>
    <w:rsid w:val="008D19E3"/>
    <w:rsid w:val="008D1A54"/>
    <w:rsid w:val="008D1EA0"/>
    <w:rsid w:val="008D2326"/>
    <w:rsid w:val="008D2A5D"/>
    <w:rsid w:val="008D3482"/>
    <w:rsid w:val="008D3530"/>
    <w:rsid w:val="008D388D"/>
    <w:rsid w:val="008D39A6"/>
    <w:rsid w:val="008D39D7"/>
    <w:rsid w:val="008D39E5"/>
    <w:rsid w:val="008D3C4B"/>
    <w:rsid w:val="008D4029"/>
    <w:rsid w:val="008D40C6"/>
    <w:rsid w:val="008D444C"/>
    <w:rsid w:val="008D48F2"/>
    <w:rsid w:val="008D48F7"/>
    <w:rsid w:val="008D4A9F"/>
    <w:rsid w:val="008D4B87"/>
    <w:rsid w:val="008D4BEF"/>
    <w:rsid w:val="008D4CD6"/>
    <w:rsid w:val="008D4D45"/>
    <w:rsid w:val="008D4E56"/>
    <w:rsid w:val="008D5193"/>
    <w:rsid w:val="008D5285"/>
    <w:rsid w:val="008D5295"/>
    <w:rsid w:val="008D5815"/>
    <w:rsid w:val="008D5927"/>
    <w:rsid w:val="008D5D06"/>
    <w:rsid w:val="008D5F17"/>
    <w:rsid w:val="008D608E"/>
    <w:rsid w:val="008D62D3"/>
    <w:rsid w:val="008D64C0"/>
    <w:rsid w:val="008D67DF"/>
    <w:rsid w:val="008D6D91"/>
    <w:rsid w:val="008D6FD8"/>
    <w:rsid w:val="008D7039"/>
    <w:rsid w:val="008D71AF"/>
    <w:rsid w:val="008D7819"/>
    <w:rsid w:val="008D7878"/>
    <w:rsid w:val="008D7AA4"/>
    <w:rsid w:val="008D7CDC"/>
    <w:rsid w:val="008D7D45"/>
    <w:rsid w:val="008D7DB9"/>
    <w:rsid w:val="008D7DD6"/>
    <w:rsid w:val="008E0105"/>
    <w:rsid w:val="008E01FE"/>
    <w:rsid w:val="008E03C3"/>
    <w:rsid w:val="008E05DD"/>
    <w:rsid w:val="008E06C2"/>
    <w:rsid w:val="008E0A57"/>
    <w:rsid w:val="008E0B64"/>
    <w:rsid w:val="008E0F6A"/>
    <w:rsid w:val="008E16E5"/>
    <w:rsid w:val="008E18E2"/>
    <w:rsid w:val="008E1957"/>
    <w:rsid w:val="008E1A99"/>
    <w:rsid w:val="008E1AEA"/>
    <w:rsid w:val="008E1BE5"/>
    <w:rsid w:val="008E1E1F"/>
    <w:rsid w:val="008E1F3C"/>
    <w:rsid w:val="008E2516"/>
    <w:rsid w:val="008E25A5"/>
    <w:rsid w:val="008E25CF"/>
    <w:rsid w:val="008E27F2"/>
    <w:rsid w:val="008E28DF"/>
    <w:rsid w:val="008E2B57"/>
    <w:rsid w:val="008E3039"/>
    <w:rsid w:val="008E30DE"/>
    <w:rsid w:val="008E34DA"/>
    <w:rsid w:val="008E377D"/>
    <w:rsid w:val="008E3C0F"/>
    <w:rsid w:val="008E3CB0"/>
    <w:rsid w:val="008E400B"/>
    <w:rsid w:val="008E43BA"/>
    <w:rsid w:val="008E44EE"/>
    <w:rsid w:val="008E47CB"/>
    <w:rsid w:val="008E4881"/>
    <w:rsid w:val="008E4ABE"/>
    <w:rsid w:val="008E4C4F"/>
    <w:rsid w:val="008E4E56"/>
    <w:rsid w:val="008E51B5"/>
    <w:rsid w:val="008E543C"/>
    <w:rsid w:val="008E57A2"/>
    <w:rsid w:val="008E5AE7"/>
    <w:rsid w:val="008E5BD9"/>
    <w:rsid w:val="008E5CD5"/>
    <w:rsid w:val="008E619F"/>
    <w:rsid w:val="008E6335"/>
    <w:rsid w:val="008E639B"/>
    <w:rsid w:val="008E65BA"/>
    <w:rsid w:val="008E6AB8"/>
    <w:rsid w:val="008E6D36"/>
    <w:rsid w:val="008E6FBD"/>
    <w:rsid w:val="008E7206"/>
    <w:rsid w:val="008E7394"/>
    <w:rsid w:val="008E760B"/>
    <w:rsid w:val="008E7885"/>
    <w:rsid w:val="008E7C15"/>
    <w:rsid w:val="008F006B"/>
    <w:rsid w:val="008F00D7"/>
    <w:rsid w:val="008F02F0"/>
    <w:rsid w:val="008F0338"/>
    <w:rsid w:val="008F0658"/>
    <w:rsid w:val="008F0BAA"/>
    <w:rsid w:val="008F0C9E"/>
    <w:rsid w:val="008F0D29"/>
    <w:rsid w:val="008F10F2"/>
    <w:rsid w:val="008F1A5B"/>
    <w:rsid w:val="008F1FF3"/>
    <w:rsid w:val="008F226B"/>
    <w:rsid w:val="008F2CF0"/>
    <w:rsid w:val="008F2ECF"/>
    <w:rsid w:val="008F3892"/>
    <w:rsid w:val="008F38B7"/>
    <w:rsid w:val="008F3A10"/>
    <w:rsid w:val="008F3BED"/>
    <w:rsid w:val="008F3F61"/>
    <w:rsid w:val="008F3FF0"/>
    <w:rsid w:val="008F40FF"/>
    <w:rsid w:val="008F46F4"/>
    <w:rsid w:val="008F47C9"/>
    <w:rsid w:val="008F4CDD"/>
    <w:rsid w:val="008F52EE"/>
    <w:rsid w:val="008F5465"/>
    <w:rsid w:val="008F5675"/>
    <w:rsid w:val="008F5C8E"/>
    <w:rsid w:val="008F60EB"/>
    <w:rsid w:val="008F641D"/>
    <w:rsid w:val="008F648C"/>
    <w:rsid w:val="008F66C0"/>
    <w:rsid w:val="008F6739"/>
    <w:rsid w:val="008F6988"/>
    <w:rsid w:val="008F6C19"/>
    <w:rsid w:val="008F6C23"/>
    <w:rsid w:val="008F6EB6"/>
    <w:rsid w:val="008F75A8"/>
    <w:rsid w:val="008F78D3"/>
    <w:rsid w:val="008F7BBF"/>
    <w:rsid w:val="008F7BF3"/>
    <w:rsid w:val="008F7C7A"/>
    <w:rsid w:val="008F7E7C"/>
    <w:rsid w:val="0090040A"/>
    <w:rsid w:val="0090068D"/>
    <w:rsid w:val="00900D5A"/>
    <w:rsid w:val="0090137B"/>
    <w:rsid w:val="00901434"/>
    <w:rsid w:val="00901480"/>
    <w:rsid w:val="009016DF"/>
    <w:rsid w:val="00901BDD"/>
    <w:rsid w:val="00901C53"/>
    <w:rsid w:val="00901CBC"/>
    <w:rsid w:val="009023E0"/>
    <w:rsid w:val="009026B4"/>
    <w:rsid w:val="009027B0"/>
    <w:rsid w:val="009027FD"/>
    <w:rsid w:val="009028B3"/>
    <w:rsid w:val="00902C80"/>
    <w:rsid w:val="00902D99"/>
    <w:rsid w:val="00903106"/>
    <w:rsid w:val="0090317A"/>
    <w:rsid w:val="009038BE"/>
    <w:rsid w:val="009039D9"/>
    <w:rsid w:val="00903BCD"/>
    <w:rsid w:val="00903C0B"/>
    <w:rsid w:val="00903D37"/>
    <w:rsid w:val="00903E25"/>
    <w:rsid w:val="009040CA"/>
    <w:rsid w:val="009043DC"/>
    <w:rsid w:val="009044E1"/>
    <w:rsid w:val="00904768"/>
    <w:rsid w:val="00904B23"/>
    <w:rsid w:val="00904C44"/>
    <w:rsid w:val="00904D41"/>
    <w:rsid w:val="00904DAC"/>
    <w:rsid w:val="00904F9D"/>
    <w:rsid w:val="009051FB"/>
    <w:rsid w:val="00905215"/>
    <w:rsid w:val="009056D0"/>
    <w:rsid w:val="009057CD"/>
    <w:rsid w:val="00905B7D"/>
    <w:rsid w:val="00905C18"/>
    <w:rsid w:val="00905E39"/>
    <w:rsid w:val="00905E8A"/>
    <w:rsid w:val="00905EFD"/>
    <w:rsid w:val="00905F87"/>
    <w:rsid w:val="009060EF"/>
    <w:rsid w:val="0090660E"/>
    <w:rsid w:val="00906650"/>
    <w:rsid w:val="00906D54"/>
    <w:rsid w:val="00906EF2"/>
    <w:rsid w:val="0090710F"/>
    <w:rsid w:val="0090718D"/>
    <w:rsid w:val="00907530"/>
    <w:rsid w:val="009075AA"/>
    <w:rsid w:val="0090762C"/>
    <w:rsid w:val="009078AA"/>
    <w:rsid w:val="00907995"/>
    <w:rsid w:val="00907DF1"/>
    <w:rsid w:val="009104D9"/>
    <w:rsid w:val="00910C82"/>
    <w:rsid w:val="00910F15"/>
    <w:rsid w:val="00910FD2"/>
    <w:rsid w:val="009110E6"/>
    <w:rsid w:val="00911161"/>
    <w:rsid w:val="00911479"/>
    <w:rsid w:val="009115D1"/>
    <w:rsid w:val="00911C1B"/>
    <w:rsid w:val="00911CD7"/>
    <w:rsid w:val="00911D78"/>
    <w:rsid w:val="00911F19"/>
    <w:rsid w:val="0091225A"/>
    <w:rsid w:val="00912318"/>
    <w:rsid w:val="009125C7"/>
    <w:rsid w:val="00912987"/>
    <w:rsid w:val="009130FC"/>
    <w:rsid w:val="00913220"/>
    <w:rsid w:val="00913A76"/>
    <w:rsid w:val="00913FC6"/>
    <w:rsid w:val="009140F8"/>
    <w:rsid w:val="00914187"/>
    <w:rsid w:val="00914345"/>
    <w:rsid w:val="0091438A"/>
    <w:rsid w:val="0091456B"/>
    <w:rsid w:val="009149EB"/>
    <w:rsid w:val="00914D8C"/>
    <w:rsid w:val="009157B4"/>
    <w:rsid w:val="00915B27"/>
    <w:rsid w:val="00915C30"/>
    <w:rsid w:val="00915DD9"/>
    <w:rsid w:val="00915E90"/>
    <w:rsid w:val="009160C4"/>
    <w:rsid w:val="0091612E"/>
    <w:rsid w:val="00916242"/>
    <w:rsid w:val="00916265"/>
    <w:rsid w:val="00916448"/>
    <w:rsid w:val="00916479"/>
    <w:rsid w:val="0091661E"/>
    <w:rsid w:val="00916676"/>
    <w:rsid w:val="009169CA"/>
    <w:rsid w:val="00916D5C"/>
    <w:rsid w:val="00916EFE"/>
    <w:rsid w:val="009170D2"/>
    <w:rsid w:val="0091717E"/>
    <w:rsid w:val="009173A9"/>
    <w:rsid w:val="009173DB"/>
    <w:rsid w:val="0091741C"/>
    <w:rsid w:val="00917462"/>
    <w:rsid w:val="00917746"/>
    <w:rsid w:val="00917895"/>
    <w:rsid w:val="00917BB5"/>
    <w:rsid w:val="00917CA0"/>
    <w:rsid w:val="00917E70"/>
    <w:rsid w:val="00917EA9"/>
    <w:rsid w:val="00917F2E"/>
    <w:rsid w:val="00917F33"/>
    <w:rsid w:val="00917F43"/>
    <w:rsid w:val="00920022"/>
    <w:rsid w:val="009200BC"/>
    <w:rsid w:val="0092022F"/>
    <w:rsid w:val="0092044C"/>
    <w:rsid w:val="00920745"/>
    <w:rsid w:val="0092075E"/>
    <w:rsid w:val="009208ED"/>
    <w:rsid w:val="00920D39"/>
    <w:rsid w:val="00921217"/>
    <w:rsid w:val="0092128A"/>
    <w:rsid w:val="00921BEA"/>
    <w:rsid w:val="00921C25"/>
    <w:rsid w:val="00921D90"/>
    <w:rsid w:val="00921DBE"/>
    <w:rsid w:val="00921FC6"/>
    <w:rsid w:val="009225C5"/>
    <w:rsid w:val="00922C30"/>
    <w:rsid w:val="00922D98"/>
    <w:rsid w:val="00922E01"/>
    <w:rsid w:val="00922E66"/>
    <w:rsid w:val="00922F19"/>
    <w:rsid w:val="00923272"/>
    <w:rsid w:val="0092339F"/>
    <w:rsid w:val="0092350B"/>
    <w:rsid w:val="00923558"/>
    <w:rsid w:val="00923736"/>
    <w:rsid w:val="00923766"/>
    <w:rsid w:val="00923AD7"/>
    <w:rsid w:val="00923B71"/>
    <w:rsid w:val="00923D82"/>
    <w:rsid w:val="00923E87"/>
    <w:rsid w:val="00923EA5"/>
    <w:rsid w:val="00923F5D"/>
    <w:rsid w:val="00924446"/>
    <w:rsid w:val="00924541"/>
    <w:rsid w:val="009246BB"/>
    <w:rsid w:val="0092477A"/>
    <w:rsid w:val="00924802"/>
    <w:rsid w:val="009248FC"/>
    <w:rsid w:val="00924987"/>
    <w:rsid w:val="00924B84"/>
    <w:rsid w:val="00924B91"/>
    <w:rsid w:val="009250FC"/>
    <w:rsid w:val="0092536C"/>
    <w:rsid w:val="0092560C"/>
    <w:rsid w:val="0092570F"/>
    <w:rsid w:val="00925756"/>
    <w:rsid w:val="009258B4"/>
    <w:rsid w:val="0092598A"/>
    <w:rsid w:val="00925CBD"/>
    <w:rsid w:val="00925E6E"/>
    <w:rsid w:val="00926003"/>
    <w:rsid w:val="009262BA"/>
    <w:rsid w:val="0092630A"/>
    <w:rsid w:val="009265E0"/>
    <w:rsid w:val="00926602"/>
    <w:rsid w:val="0092673B"/>
    <w:rsid w:val="00926D73"/>
    <w:rsid w:val="00926D9D"/>
    <w:rsid w:val="00926E36"/>
    <w:rsid w:val="009270DF"/>
    <w:rsid w:val="0092725A"/>
    <w:rsid w:val="009273F4"/>
    <w:rsid w:val="00927433"/>
    <w:rsid w:val="00927516"/>
    <w:rsid w:val="00927A26"/>
    <w:rsid w:val="00927A66"/>
    <w:rsid w:val="00927ACB"/>
    <w:rsid w:val="00927B29"/>
    <w:rsid w:val="00927B63"/>
    <w:rsid w:val="00927BF7"/>
    <w:rsid w:val="00927E28"/>
    <w:rsid w:val="00930212"/>
    <w:rsid w:val="009302E6"/>
    <w:rsid w:val="009302FA"/>
    <w:rsid w:val="00930A4B"/>
    <w:rsid w:val="00930A8A"/>
    <w:rsid w:val="00930A98"/>
    <w:rsid w:val="00930BC2"/>
    <w:rsid w:val="00930C25"/>
    <w:rsid w:val="00930F22"/>
    <w:rsid w:val="009312F9"/>
    <w:rsid w:val="00931BEF"/>
    <w:rsid w:val="00932458"/>
    <w:rsid w:val="0093257F"/>
    <w:rsid w:val="0093270E"/>
    <w:rsid w:val="009327C2"/>
    <w:rsid w:val="00932914"/>
    <w:rsid w:val="00932A46"/>
    <w:rsid w:val="00932B94"/>
    <w:rsid w:val="00932E1C"/>
    <w:rsid w:val="009333AD"/>
    <w:rsid w:val="0093363F"/>
    <w:rsid w:val="0093374A"/>
    <w:rsid w:val="00933890"/>
    <w:rsid w:val="009339D5"/>
    <w:rsid w:val="00933A29"/>
    <w:rsid w:val="00933B1D"/>
    <w:rsid w:val="00933BA0"/>
    <w:rsid w:val="00933C06"/>
    <w:rsid w:val="00933C3E"/>
    <w:rsid w:val="00933D56"/>
    <w:rsid w:val="00933DAB"/>
    <w:rsid w:val="0093463F"/>
    <w:rsid w:val="00934864"/>
    <w:rsid w:val="00934D0A"/>
    <w:rsid w:val="00934D56"/>
    <w:rsid w:val="009351D8"/>
    <w:rsid w:val="00935240"/>
    <w:rsid w:val="00935380"/>
    <w:rsid w:val="00935391"/>
    <w:rsid w:val="00935E8B"/>
    <w:rsid w:val="00935ECE"/>
    <w:rsid w:val="00936722"/>
    <w:rsid w:val="0093693E"/>
    <w:rsid w:val="0093698D"/>
    <w:rsid w:val="00936ABA"/>
    <w:rsid w:val="00936C30"/>
    <w:rsid w:val="00937237"/>
    <w:rsid w:val="0093740D"/>
    <w:rsid w:val="009375D9"/>
    <w:rsid w:val="009376D1"/>
    <w:rsid w:val="009376EB"/>
    <w:rsid w:val="00937AF5"/>
    <w:rsid w:val="00937BE3"/>
    <w:rsid w:val="00937C1B"/>
    <w:rsid w:val="00937D5B"/>
    <w:rsid w:val="00940927"/>
    <w:rsid w:val="00940EC0"/>
    <w:rsid w:val="00940EE4"/>
    <w:rsid w:val="00941148"/>
    <w:rsid w:val="00941168"/>
    <w:rsid w:val="009414CA"/>
    <w:rsid w:val="00941A28"/>
    <w:rsid w:val="00941C7D"/>
    <w:rsid w:val="00941CCD"/>
    <w:rsid w:val="00942199"/>
    <w:rsid w:val="00942368"/>
    <w:rsid w:val="00942799"/>
    <w:rsid w:val="009429A1"/>
    <w:rsid w:val="00943162"/>
    <w:rsid w:val="00943570"/>
    <w:rsid w:val="00943AA0"/>
    <w:rsid w:val="009440A2"/>
    <w:rsid w:val="00944424"/>
    <w:rsid w:val="0094451D"/>
    <w:rsid w:val="0094457F"/>
    <w:rsid w:val="009445C9"/>
    <w:rsid w:val="00944676"/>
    <w:rsid w:val="009447AF"/>
    <w:rsid w:val="00944933"/>
    <w:rsid w:val="0094499A"/>
    <w:rsid w:val="00944BE3"/>
    <w:rsid w:val="009452B1"/>
    <w:rsid w:val="009452F5"/>
    <w:rsid w:val="0094532C"/>
    <w:rsid w:val="009456F9"/>
    <w:rsid w:val="00945822"/>
    <w:rsid w:val="00945911"/>
    <w:rsid w:val="00945DFC"/>
    <w:rsid w:val="00945F40"/>
    <w:rsid w:val="00945F77"/>
    <w:rsid w:val="00946090"/>
    <w:rsid w:val="0094616A"/>
    <w:rsid w:val="009461B3"/>
    <w:rsid w:val="00946537"/>
    <w:rsid w:val="009468B5"/>
    <w:rsid w:val="00946C84"/>
    <w:rsid w:val="0094733B"/>
    <w:rsid w:val="009476E8"/>
    <w:rsid w:val="0094777E"/>
    <w:rsid w:val="009478D8"/>
    <w:rsid w:val="00947B53"/>
    <w:rsid w:val="00947C99"/>
    <w:rsid w:val="0095051A"/>
    <w:rsid w:val="009509AC"/>
    <w:rsid w:val="0095104B"/>
    <w:rsid w:val="009511D2"/>
    <w:rsid w:val="00951290"/>
    <w:rsid w:val="00951475"/>
    <w:rsid w:val="009516D9"/>
    <w:rsid w:val="00951DEB"/>
    <w:rsid w:val="009529E9"/>
    <w:rsid w:val="00952CAE"/>
    <w:rsid w:val="00952CBE"/>
    <w:rsid w:val="00952CC6"/>
    <w:rsid w:val="00952D6B"/>
    <w:rsid w:val="0095323E"/>
    <w:rsid w:val="009532EE"/>
    <w:rsid w:val="009533DD"/>
    <w:rsid w:val="0095394E"/>
    <w:rsid w:val="009539FF"/>
    <w:rsid w:val="00953CAA"/>
    <w:rsid w:val="00953D50"/>
    <w:rsid w:val="00953E99"/>
    <w:rsid w:val="00953F6C"/>
    <w:rsid w:val="0095420C"/>
    <w:rsid w:val="009542A0"/>
    <w:rsid w:val="009542F3"/>
    <w:rsid w:val="009544D4"/>
    <w:rsid w:val="009547C9"/>
    <w:rsid w:val="00954E9C"/>
    <w:rsid w:val="0095500F"/>
    <w:rsid w:val="009550E1"/>
    <w:rsid w:val="00955125"/>
    <w:rsid w:val="009552C0"/>
    <w:rsid w:val="00955A1B"/>
    <w:rsid w:val="00955ECE"/>
    <w:rsid w:val="0095610A"/>
    <w:rsid w:val="009562B5"/>
    <w:rsid w:val="00956313"/>
    <w:rsid w:val="009567AD"/>
    <w:rsid w:val="00956890"/>
    <w:rsid w:val="00956B3B"/>
    <w:rsid w:val="009570B9"/>
    <w:rsid w:val="00957268"/>
    <w:rsid w:val="009575DF"/>
    <w:rsid w:val="009603DA"/>
    <w:rsid w:val="009606EC"/>
    <w:rsid w:val="00960902"/>
    <w:rsid w:val="00960908"/>
    <w:rsid w:val="00960F11"/>
    <w:rsid w:val="00960F39"/>
    <w:rsid w:val="00960F7F"/>
    <w:rsid w:val="0096128A"/>
    <w:rsid w:val="0096157A"/>
    <w:rsid w:val="009616AB"/>
    <w:rsid w:val="00961906"/>
    <w:rsid w:val="00961A5E"/>
    <w:rsid w:val="00961B69"/>
    <w:rsid w:val="00961BBA"/>
    <w:rsid w:val="00961C8F"/>
    <w:rsid w:val="00962134"/>
    <w:rsid w:val="00962440"/>
    <w:rsid w:val="00962725"/>
    <w:rsid w:val="00962A43"/>
    <w:rsid w:val="00962D2C"/>
    <w:rsid w:val="00962D66"/>
    <w:rsid w:val="009634A0"/>
    <w:rsid w:val="009635D2"/>
    <w:rsid w:val="00963676"/>
    <w:rsid w:val="00963723"/>
    <w:rsid w:val="009637BF"/>
    <w:rsid w:val="00963956"/>
    <w:rsid w:val="00963959"/>
    <w:rsid w:val="00963A69"/>
    <w:rsid w:val="00963A92"/>
    <w:rsid w:val="00963AAC"/>
    <w:rsid w:val="00963B44"/>
    <w:rsid w:val="00963BAC"/>
    <w:rsid w:val="00964233"/>
    <w:rsid w:val="00964285"/>
    <w:rsid w:val="00964303"/>
    <w:rsid w:val="009646CD"/>
    <w:rsid w:val="00964B13"/>
    <w:rsid w:val="00964C0F"/>
    <w:rsid w:val="00964EF7"/>
    <w:rsid w:val="009651DC"/>
    <w:rsid w:val="0096535D"/>
    <w:rsid w:val="009658E9"/>
    <w:rsid w:val="00965937"/>
    <w:rsid w:val="00965A09"/>
    <w:rsid w:val="00965B3E"/>
    <w:rsid w:val="00965CDE"/>
    <w:rsid w:val="00965E13"/>
    <w:rsid w:val="009662C5"/>
    <w:rsid w:val="009664FD"/>
    <w:rsid w:val="0096659E"/>
    <w:rsid w:val="00966B72"/>
    <w:rsid w:val="00966CDD"/>
    <w:rsid w:val="00966DDC"/>
    <w:rsid w:val="00967395"/>
    <w:rsid w:val="0096739B"/>
    <w:rsid w:val="0096784E"/>
    <w:rsid w:val="00967B68"/>
    <w:rsid w:val="00967E61"/>
    <w:rsid w:val="00967ED4"/>
    <w:rsid w:val="009700AA"/>
    <w:rsid w:val="00970361"/>
    <w:rsid w:val="009703B4"/>
    <w:rsid w:val="009705F5"/>
    <w:rsid w:val="0097081C"/>
    <w:rsid w:val="00970944"/>
    <w:rsid w:val="00970DAB"/>
    <w:rsid w:val="0097112E"/>
    <w:rsid w:val="00971231"/>
    <w:rsid w:val="009712D3"/>
    <w:rsid w:val="00971B14"/>
    <w:rsid w:val="00971C18"/>
    <w:rsid w:val="009720C6"/>
    <w:rsid w:val="009721AE"/>
    <w:rsid w:val="009726F8"/>
    <w:rsid w:val="0097271B"/>
    <w:rsid w:val="0097278C"/>
    <w:rsid w:val="009729D6"/>
    <w:rsid w:val="00972B42"/>
    <w:rsid w:val="00972EFC"/>
    <w:rsid w:val="0097342D"/>
    <w:rsid w:val="00973624"/>
    <w:rsid w:val="0097387D"/>
    <w:rsid w:val="00973A5F"/>
    <w:rsid w:val="00973E91"/>
    <w:rsid w:val="00973F5B"/>
    <w:rsid w:val="00973FB6"/>
    <w:rsid w:val="00974127"/>
    <w:rsid w:val="009742F4"/>
    <w:rsid w:val="009744A0"/>
    <w:rsid w:val="00974A7B"/>
    <w:rsid w:val="00974C9E"/>
    <w:rsid w:val="00974FA0"/>
    <w:rsid w:val="00974FB8"/>
    <w:rsid w:val="009754BC"/>
    <w:rsid w:val="0097557F"/>
    <w:rsid w:val="009759CA"/>
    <w:rsid w:val="00975AE5"/>
    <w:rsid w:val="00975B6C"/>
    <w:rsid w:val="00975B85"/>
    <w:rsid w:val="00975B97"/>
    <w:rsid w:val="00976596"/>
    <w:rsid w:val="009766F9"/>
    <w:rsid w:val="009769F6"/>
    <w:rsid w:val="00976C5D"/>
    <w:rsid w:val="00976D9B"/>
    <w:rsid w:val="00977069"/>
    <w:rsid w:val="00977455"/>
    <w:rsid w:val="0097755D"/>
    <w:rsid w:val="0097770D"/>
    <w:rsid w:val="00977AF3"/>
    <w:rsid w:val="00977CBD"/>
    <w:rsid w:val="009800F4"/>
    <w:rsid w:val="00980623"/>
    <w:rsid w:val="00980780"/>
    <w:rsid w:val="00980E46"/>
    <w:rsid w:val="0098107D"/>
    <w:rsid w:val="00981112"/>
    <w:rsid w:val="009811EF"/>
    <w:rsid w:val="009812AC"/>
    <w:rsid w:val="0098168F"/>
    <w:rsid w:val="0098172E"/>
    <w:rsid w:val="00981761"/>
    <w:rsid w:val="00981D55"/>
    <w:rsid w:val="009821D0"/>
    <w:rsid w:val="009823DB"/>
    <w:rsid w:val="00982B5A"/>
    <w:rsid w:val="009832BA"/>
    <w:rsid w:val="009832E3"/>
    <w:rsid w:val="00983310"/>
    <w:rsid w:val="00983475"/>
    <w:rsid w:val="00983B90"/>
    <w:rsid w:val="00984019"/>
    <w:rsid w:val="00984488"/>
    <w:rsid w:val="00984502"/>
    <w:rsid w:val="0098454E"/>
    <w:rsid w:val="009849C2"/>
    <w:rsid w:val="00984B5E"/>
    <w:rsid w:val="00984E6B"/>
    <w:rsid w:val="009851ED"/>
    <w:rsid w:val="0098525A"/>
    <w:rsid w:val="00985910"/>
    <w:rsid w:val="00985F69"/>
    <w:rsid w:val="00985FEC"/>
    <w:rsid w:val="009862DD"/>
    <w:rsid w:val="00986434"/>
    <w:rsid w:val="0098756C"/>
    <w:rsid w:val="0098779E"/>
    <w:rsid w:val="00987D9D"/>
    <w:rsid w:val="009901BC"/>
    <w:rsid w:val="009901E8"/>
    <w:rsid w:val="009902C4"/>
    <w:rsid w:val="009905B4"/>
    <w:rsid w:val="009908E3"/>
    <w:rsid w:val="00990A50"/>
    <w:rsid w:val="00990BC4"/>
    <w:rsid w:val="009910EE"/>
    <w:rsid w:val="00991633"/>
    <w:rsid w:val="00991E06"/>
    <w:rsid w:val="00992558"/>
    <w:rsid w:val="0099296B"/>
    <w:rsid w:val="00992DF8"/>
    <w:rsid w:val="00992EE9"/>
    <w:rsid w:val="00993233"/>
    <w:rsid w:val="009932C7"/>
    <w:rsid w:val="0099356E"/>
    <w:rsid w:val="00993909"/>
    <w:rsid w:val="00993BCA"/>
    <w:rsid w:val="00993E43"/>
    <w:rsid w:val="00993F07"/>
    <w:rsid w:val="00993F24"/>
    <w:rsid w:val="0099412B"/>
    <w:rsid w:val="00994138"/>
    <w:rsid w:val="0099454F"/>
    <w:rsid w:val="009949F1"/>
    <w:rsid w:val="009949F2"/>
    <w:rsid w:val="00994BBB"/>
    <w:rsid w:val="00994E28"/>
    <w:rsid w:val="00994FC2"/>
    <w:rsid w:val="00995089"/>
    <w:rsid w:val="00995872"/>
    <w:rsid w:val="009958BB"/>
    <w:rsid w:val="009958CA"/>
    <w:rsid w:val="009959EE"/>
    <w:rsid w:val="00995B83"/>
    <w:rsid w:val="00995B9F"/>
    <w:rsid w:val="00995EDA"/>
    <w:rsid w:val="0099626C"/>
    <w:rsid w:val="00996279"/>
    <w:rsid w:val="0099639A"/>
    <w:rsid w:val="009965EF"/>
    <w:rsid w:val="00996816"/>
    <w:rsid w:val="0099697F"/>
    <w:rsid w:val="00996A64"/>
    <w:rsid w:val="00996B2B"/>
    <w:rsid w:val="00996B8A"/>
    <w:rsid w:val="00996C7A"/>
    <w:rsid w:val="00996E35"/>
    <w:rsid w:val="00997193"/>
    <w:rsid w:val="0099742C"/>
    <w:rsid w:val="00997455"/>
    <w:rsid w:val="00997506"/>
    <w:rsid w:val="00997631"/>
    <w:rsid w:val="00997A41"/>
    <w:rsid w:val="00997B3F"/>
    <w:rsid w:val="00997D9B"/>
    <w:rsid w:val="00997E37"/>
    <w:rsid w:val="00997EF4"/>
    <w:rsid w:val="009A0374"/>
    <w:rsid w:val="009A039C"/>
    <w:rsid w:val="009A07A2"/>
    <w:rsid w:val="009A07D0"/>
    <w:rsid w:val="009A0B00"/>
    <w:rsid w:val="009A0F7E"/>
    <w:rsid w:val="009A1274"/>
    <w:rsid w:val="009A13F7"/>
    <w:rsid w:val="009A143B"/>
    <w:rsid w:val="009A17DC"/>
    <w:rsid w:val="009A19D1"/>
    <w:rsid w:val="009A1B0A"/>
    <w:rsid w:val="009A1D15"/>
    <w:rsid w:val="009A1EF7"/>
    <w:rsid w:val="009A1FC0"/>
    <w:rsid w:val="009A21AE"/>
    <w:rsid w:val="009A2638"/>
    <w:rsid w:val="009A2948"/>
    <w:rsid w:val="009A2A92"/>
    <w:rsid w:val="009A2AA8"/>
    <w:rsid w:val="009A2B69"/>
    <w:rsid w:val="009A2DC9"/>
    <w:rsid w:val="009A2E55"/>
    <w:rsid w:val="009A2EA3"/>
    <w:rsid w:val="009A2FB0"/>
    <w:rsid w:val="009A310F"/>
    <w:rsid w:val="009A3525"/>
    <w:rsid w:val="009A3609"/>
    <w:rsid w:val="009A366C"/>
    <w:rsid w:val="009A38DB"/>
    <w:rsid w:val="009A3BA4"/>
    <w:rsid w:val="009A3D9D"/>
    <w:rsid w:val="009A3E48"/>
    <w:rsid w:val="009A400A"/>
    <w:rsid w:val="009A4129"/>
    <w:rsid w:val="009A4425"/>
    <w:rsid w:val="009A463B"/>
    <w:rsid w:val="009A46C8"/>
    <w:rsid w:val="009A47DD"/>
    <w:rsid w:val="009A4903"/>
    <w:rsid w:val="009A4C47"/>
    <w:rsid w:val="009A4EB8"/>
    <w:rsid w:val="009A5098"/>
    <w:rsid w:val="009A55DF"/>
    <w:rsid w:val="009A594B"/>
    <w:rsid w:val="009A5C1D"/>
    <w:rsid w:val="009A5CF6"/>
    <w:rsid w:val="009A5E5C"/>
    <w:rsid w:val="009A6038"/>
    <w:rsid w:val="009A6053"/>
    <w:rsid w:val="009A6357"/>
    <w:rsid w:val="009A64D0"/>
    <w:rsid w:val="009A65F4"/>
    <w:rsid w:val="009A6AD8"/>
    <w:rsid w:val="009A6B08"/>
    <w:rsid w:val="009A6C41"/>
    <w:rsid w:val="009A742D"/>
    <w:rsid w:val="009A7543"/>
    <w:rsid w:val="009A75B5"/>
    <w:rsid w:val="009A7910"/>
    <w:rsid w:val="009A7934"/>
    <w:rsid w:val="009A7AC5"/>
    <w:rsid w:val="009A7BD4"/>
    <w:rsid w:val="009A7E82"/>
    <w:rsid w:val="009A7F85"/>
    <w:rsid w:val="009B0011"/>
    <w:rsid w:val="009B0060"/>
    <w:rsid w:val="009B02D3"/>
    <w:rsid w:val="009B06A4"/>
    <w:rsid w:val="009B09AF"/>
    <w:rsid w:val="009B0AEF"/>
    <w:rsid w:val="009B0B65"/>
    <w:rsid w:val="009B0E72"/>
    <w:rsid w:val="009B12D2"/>
    <w:rsid w:val="009B13B1"/>
    <w:rsid w:val="009B15BC"/>
    <w:rsid w:val="009B1758"/>
    <w:rsid w:val="009B1CF7"/>
    <w:rsid w:val="009B1D5F"/>
    <w:rsid w:val="009B1E37"/>
    <w:rsid w:val="009B235E"/>
    <w:rsid w:val="009B2417"/>
    <w:rsid w:val="009B2503"/>
    <w:rsid w:val="009B2700"/>
    <w:rsid w:val="009B2EA3"/>
    <w:rsid w:val="009B2F15"/>
    <w:rsid w:val="009B2F18"/>
    <w:rsid w:val="009B2F5B"/>
    <w:rsid w:val="009B2F9C"/>
    <w:rsid w:val="009B304F"/>
    <w:rsid w:val="009B31C2"/>
    <w:rsid w:val="009B336C"/>
    <w:rsid w:val="009B34A9"/>
    <w:rsid w:val="009B365E"/>
    <w:rsid w:val="009B3671"/>
    <w:rsid w:val="009B37B0"/>
    <w:rsid w:val="009B3A4B"/>
    <w:rsid w:val="009B410E"/>
    <w:rsid w:val="009B43FD"/>
    <w:rsid w:val="009B45DC"/>
    <w:rsid w:val="009B4A68"/>
    <w:rsid w:val="009B4EDD"/>
    <w:rsid w:val="009B5262"/>
    <w:rsid w:val="009B52E7"/>
    <w:rsid w:val="009B535E"/>
    <w:rsid w:val="009B55E1"/>
    <w:rsid w:val="009B5AFD"/>
    <w:rsid w:val="009B5C04"/>
    <w:rsid w:val="009B5C08"/>
    <w:rsid w:val="009B5C2D"/>
    <w:rsid w:val="009B5D76"/>
    <w:rsid w:val="009B5EF3"/>
    <w:rsid w:val="009B60FF"/>
    <w:rsid w:val="009B61A5"/>
    <w:rsid w:val="009B623D"/>
    <w:rsid w:val="009B639B"/>
    <w:rsid w:val="009B643C"/>
    <w:rsid w:val="009B6825"/>
    <w:rsid w:val="009B6931"/>
    <w:rsid w:val="009B6A6B"/>
    <w:rsid w:val="009B7335"/>
    <w:rsid w:val="009B7623"/>
    <w:rsid w:val="009B7647"/>
    <w:rsid w:val="009B7811"/>
    <w:rsid w:val="009B78AA"/>
    <w:rsid w:val="009B7C89"/>
    <w:rsid w:val="009C0062"/>
    <w:rsid w:val="009C00A3"/>
    <w:rsid w:val="009C027B"/>
    <w:rsid w:val="009C0624"/>
    <w:rsid w:val="009C0726"/>
    <w:rsid w:val="009C0A84"/>
    <w:rsid w:val="009C0DAD"/>
    <w:rsid w:val="009C0FF9"/>
    <w:rsid w:val="009C1082"/>
    <w:rsid w:val="009C1167"/>
    <w:rsid w:val="009C124A"/>
    <w:rsid w:val="009C134B"/>
    <w:rsid w:val="009C1AB2"/>
    <w:rsid w:val="009C2004"/>
    <w:rsid w:val="009C228E"/>
    <w:rsid w:val="009C2374"/>
    <w:rsid w:val="009C250C"/>
    <w:rsid w:val="009C2A75"/>
    <w:rsid w:val="009C2BC2"/>
    <w:rsid w:val="009C2F4D"/>
    <w:rsid w:val="009C32C4"/>
    <w:rsid w:val="009C3556"/>
    <w:rsid w:val="009C38CB"/>
    <w:rsid w:val="009C3B37"/>
    <w:rsid w:val="009C3BC4"/>
    <w:rsid w:val="009C3BCC"/>
    <w:rsid w:val="009C3D3F"/>
    <w:rsid w:val="009C3D9E"/>
    <w:rsid w:val="009C3DB3"/>
    <w:rsid w:val="009C4A17"/>
    <w:rsid w:val="009C4B9A"/>
    <w:rsid w:val="009C5129"/>
    <w:rsid w:val="009C5271"/>
    <w:rsid w:val="009C565A"/>
    <w:rsid w:val="009C56FF"/>
    <w:rsid w:val="009C585D"/>
    <w:rsid w:val="009C598C"/>
    <w:rsid w:val="009C5AC3"/>
    <w:rsid w:val="009C6125"/>
    <w:rsid w:val="009C613B"/>
    <w:rsid w:val="009C65AC"/>
    <w:rsid w:val="009C68FC"/>
    <w:rsid w:val="009C6ADB"/>
    <w:rsid w:val="009C6BB5"/>
    <w:rsid w:val="009C701B"/>
    <w:rsid w:val="009C782E"/>
    <w:rsid w:val="009C795E"/>
    <w:rsid w:val="009C7A6B"/>
    <w:rsid w:val="009D047F"/>
    <w:rsid w:val="009D06C6"/>
    <w:rsid w:val="009D0858"/>
    <w:rsid w:val="009D0B59"/>
    <w:rsid w:val="009D0EE7"/>
    <w:rsid w:val="009D0F4D"/>
    <w:rsid w:val="009D11D1"/>
    <w:rsid w:val="009D170F"/>
    <w:rsid w:val="009D17E7"/>
    <w:rsid w:val="009D17EF"/>
    <w:rsid w:val="009D19BE"/>
    <w:rsid w:val="009D1B11"/>
    <w:rsid w:val="009D1D05"/>
    <w:rsid w:val="009D27F6"/>
    <w:rsid w:val="009D288F"/>
    <w:rsid w:val="009D29C3"/>
    <w:rsid w:val="009D2D77"/>
    <w:rsid w:val="009D322B"/>
    <w:rsid w:val="009D33B2"/>
    <w:rsid w:val="009D3533"/>
    <w:rsid w:val="009D35BB"/>
    <w:rsid w:val="009D3770"/>
    <w:rsid w:val="009D3776"/>
    <w:rsid w:val="009D38B3"/>
    <w:rsid w:val="009D3957"/>
    <w:rsid w:val="009D3B04"/>
    <w:rsid w:val="009D3BF5"/>
    <w:rsid w:val="009D3BF8"/>
    <w:rsid w:val="009D3DC0"/>
    <w:rsid w:val="009D43F9"/>
    <w:rsid w:val="009D447C"/>
    <w:rsid w:val="009D4A2D"/>
    <w:rsid w:val="009D4B25"/>
    <w:rsid w:val="009D4BF7"/>
    <w:rsid w:val="009D527E"/>
    <w:rsid w:val="009D540F"/>
    <w:rsid w:val="009D561B"/>
    <w:rsid w:val="009D5D42"/>
    <w:rsid w:val="009D5FE3"/>
    <w:rsid w:val="009D61AE"/>
    <w:rsid w:val="009D66F4"/>
    <w:rsid w:val="009D6986"/>
    <w:rsid w:val="009D6B25"/>
    <w:rsid w:val="009D6E6F"/>
    <w:rsid w:val="009D759E"/>
    <w:rsid w:val="009D7687"/>
    <w:rsid w:val="009D76DD"/>
    <w:rsid w:val="009D774C"/>
    <w:rsid w:val="009D7A24"/>
    <w:rsid w:val="009D7A8A"/>
    <w:rsid w:val="009D7A99"/>
    <w:rsid w:val="009D7CB6"/>
    <w:rsid w:val="009D7DFC"/>
    <w:rsid w:val="009D7E90"/>
    <w:rsid w:val="009E00F8"/>
    <w:rsid w:val="009E0492"/>
    <w:rsid w:val="009E04F5"/>
    <w:rsid w:val="009E05AB"/>
    <w:rsid w:val="009E0614"/>
    <w:rsid w:val="009E093E"/>
    <w:rsid w:val="009E0B4E"/>
    <w:rsid w:val="009E0D8C"/>
    <w:rsid w:val="009E150A"/>
    <w:rsid w:val="009E1624"/>
    <w:rsid w:val="009E1729"/>
    <w:rsid w:val="009E1732"/>
    <w:rsid w:val="009E17EC"/>
    <w:rsid w:val="009E195A"/>
    <w:rsid w:val="009E221B"/>
    <w:rsid w:val="009E257A"/>
    <w:rsid w:val="009E2861"/>
    <w:rsid w:val="009E2EAA"/>
    <w:rsid w:val="009E3085"/>
    <w:rsid w:val="009E3253"/>
    <w:rsid w:val="009E32B9"/>
    <w:rsid w:val="009E3444"/>
    <w:rsid w:val="009E3769"/>
    <w:rsid w:val="009E37E4"/>
    <w:rsid w:val="009E37FD"/>
    <w:rsid w:val="009E3924"/>
    <w:rsid w:val="009E39B0"/>
    <w:rsid w:val="009E41FE"/>
    <w:rsid w:val="009E4903"/>
    <w:rsid w:val="009E4B23"/>
    <w:rsid w:val="009E54C3"/>
    <w:rsid w:val="009E54F5"/>
    <w:rsid w:val="009E58B2"/>
    <w:rsid w:val="009E5DC3"/>
    <w:rsid w:val="009E5DCD"/>
    <w:rsid w:val="009E6316"/>
    <w:rsid w:val="009E633E"/>
    <w:rsid w:val="009E666E"/>
    <w:rsid w:val="009E6699"/>
    <w:rsid w:val="009E6750"/>
    <w:rsid w:val="009E696D"/>
    <w:rsid w:val="009E6972"/>
    <w:rsid w:val="009E6BDA"/>
    <w:rsid w:val="009E6F97"/>
    <w:rsid w:val="009E71EF"/>
    <w:rsid w:val="009E75D4"/>
    <w:rsid w:val="009E7D22"/>
    <w:rsid w:val="009E7D43"/>
    <w:rsid w:val="009F028A"/>
    <w:rsid w:val="009F04E9"/>
    <w:rsid w:val="009F052C"/>
    <w:rsid w:val="009F06CD"/>
    <w:rsid w:val="009F083D"/>
    <w:rsid w:val="009F0FCD"/>
    <w:rsid w:val="009F110F"/>
    <w:rsid w:val="009F1240"/>
    <w:rsid w:val="009F131F"/>
    <w:rsid w:val="009F1488"/>
    <w:rsid w:val="009F16B5"/>
    <w:rsid w:val="009F19DB"/>
    <w:rsid w:val="009F19E7"/>
    <w:rsid w:val="009F1CB1"/>
    <w:rsid w:val="009F20D4"/>
    <w:rsid w:val="009F23AB"/>
    <w:rsid w:val="009F2593"/>
    <w:rsid w:val="009F2932"/>
    <w:rsid w:val="009F2938"/>
    <w:rsid w:val="009F2A1E"/>
    <w:rsid w:val="009F2AA8"/>
    <w:rsid w:val="009F2AB1"/>
    <w:rsid w:val="009F2E0B"/>
    <w:rsid w:val="009F2E18"/>
    <w:rsid w:val="009F33F0"/>
    <w:rsid w:val="009F3495"/>
    <w:rsid w:val="009F3600"/>
    <w:rsid w:val="009F38C3"/>
    <w:rsid w:val="009F3B01"/>
    <w:rsid w:val="009F3BFD"/>
    <w:rsid w:val="009F4164"/>
    <w:rsid w:val="009F420D"/>
    <w:rsid w:val="009F45F7"/>
    <w:rsid w:val="009F4742"/>
    <w:rsid w:val="009F4D19"/>
    <w:rsid w:val="009F4D33"/>
    <w:rsid w:val="009F50A2"/>
    <w:rsid w:val="009F52F2"/>
    <w:rsid w:val="009F532E"/>
    <w:rsid w:val="009F556F"/>
    <w:rsid w:val="009F570F"/>
    <w:rsid w:val="009F5A5B"/>
    <w:rsid w:val="009F635C"/>
    <w:rsid w:val="009F6545"/>
    <w:rsid w:val="009F657D"/>
    <w:rsid w:val="009F661F"/>
    <w:rsid w:val="009F66BB"/>
    <w:rsid w:val="009F6CAE"/>
    <w:rsid w:val="009F6E0B"/>
    <w:rsid w:val="009F717F"/>
    <w:rsid w:val="009F75FB"/>
    <w:rsid w:val="009F7719"/>
    <w:rsid w:val="009F7B82"/>
    <w:rsid w:val="009F7CF7"/>
    <w:rsid w:val="009F7E9C"/>
    <w:rsid w:val="00A00176"/>
    <w:rsid w:val="00A00307"/>
    <w:rsid w:val="00A00310"/>
    <w:rsid w:val="00A00362"/>
    <w:rsid w:val="00A0036F"/>
    <w:rsid w:val="00A0058B"/>
    <w:rsid w:val="00A008DE"/>
    <w:rsid w:val="00A009CB"/>
    <w:rsid w:val="00A009E2"/>
    <w:rsid w:val="00A00B04"/>
    <w:rsid w:val="00A00D8D"/>
    <w:rsid w:val="00A00EF5"/>
    <w:rsid w:val="00A010B8"/>
    <w:rsid w:val="00A0121E"/>
    <w:rsid w:val="00A012EB"/>
    <w:rsid w:val="00A01317"/>
    <w:rsid w:val="00A0253D"/>
    <w:rsid w:val="00A02724"/>
    <w:rsid w:val="00A02787"/>
    <w:rsid w:val="00A02AD1"/>
    <w:rsid w:val="00A02D5B"/>
    <w:rsid w:val="00A02D63"/>
    <w:rsid w:val="00A02FA2"/>
    <w:rsid w:val="00A035B4"/>
    <w:rsid w:val="00A0381F"/>
    <w:rsid w:val="00A038F8"/>
    <w:rsid w:val="00A0397C"/>
    <w:rsid w:val="00A03BD6"/>
    <w:rsid w:val="00A03CDF"/>
    <w:rsid w:val="00A040F2"/>
    <w:rsid w:val="00A041AA"/>
    <w:rsid w:val="00A04646"/>
    <w:rsid w:val="00A04860"/>
    <w:rsid w:val="00A04968"/>
    <w:rsid w:val="00A04AB0"/>
    <w:rsid w:val="00A04B31"/>
    <w:rsid w:val="00A04C56"/>
    <w:rsid w:val="00A05812"/>
    <w:rsid w:val="00A05ADC"/>
    <w:rsid w:val="00A05B2A"/>
    <w:rsid w:val="00A05D0A"/>
    <w:rsid w:val="00A05E30"/>
    <w:rsid w:val="00A06055"/>
    <w:rsid w:val="00A06191"/>
    <w:rsid w:val="00A061DB"/>
    <w:rsid w:val="00A0622E"/>
    <w:rsid w:val="00A06589"/>
    <w:rsid w:val="00A066D6"/>
    <w:rsid w:val="00A06A4B"/>
    <w:rsid w:val="00A06AA0"/>
    <w:rsid w:val="00A06D5E"/>
    <w:rsid w:val="00A06F4A"/>
    <w:rsid w:val="00A070CB"/>
    <w:rsid w:val="00A07585"/>
    <w:rsid w:val="00A07762"/>
    <w:rsid w:val="00A07779"/>
    <w:rsid w:val="00A07D1D"/>
    <w:rsid w:val="00A07DA3"/>
    <w:rsid w:val="00A07E1C"/>
    <w:rsid w:val="00A07E52"/>
    <w:rsid w:val="00A10213"/>
    <w:rsid w:val="00A10217"/>
    <w:rsid w:val="00A1025F"/>
    <w:rsid w:val="00A10367"/>
    <w:rsid w:val="00A105E9"/>
    <w:rsid w:val="00A1098F"/>
    <w:rsid w:val="00A10ABB"/>
    <w:rsid w:val="00A10ACD"/>
    <w:rsid w:val="00A10B79"/>
    <w:rsid w:val="00A10D18"/>
    <w:rsid w:val="00A10FB5"/>
    <w:rsid w:val="00A1156F"/>
    <w:rsid w:val="00A11948"/>
    <w:rsid w:val="00A11B05"/>
    <w:rsid w:val="00A11C87"/>
    <w:rsid w:val="00A1218C"/>
    <w:rsid w:val="00A12562"/>
    <w:rsid w:val="00A1264A"/>
    <w:rsid w:val="00A12B07"/>
    <w:rsid w:val="00A1357E"/>
    <w:rsid w:val="00A13857"/>
    <w:rsid w:val="00A138DC"/>
    <w:rsid w:val="00A139F1"/>
    <w:rsid w:val="00A13C36"/>
    <w:rsid w:val="00A13CBF"/>
    <w:rsid w:val="00A141F2"/>
    <w:rsid w:val="00A143D9"/>
    <w:rsid w:val="00A144C9"/>
    <w:rsid w:val="00A145E3"/>
    <w:rsid w:val="00A14B30"/>
    <w:rsid w:val="00A14D74"/>
    <w:rsid w:val="00A1574E"/>
    <w:rsid w:val="00A15955"/>
    <w:rsid w:val="00A159EA"/>
    <w:rsid w:val="00A15A62"/>
    <w:rsid w:val="00A15BE5"/>
    <w:rsid w:val="00A15D1A"/>
    <w:rsid w:val="00A15D4D"/>
    <w:rsid w:val="00A15D6D"/>
    <w:rsid w:val="00A16173"/>
    <w:rsid w:val="00A16369"/>
    <w:rsid w:val="00A16A51"/>
    <w:rsid w:val="00A16B8E"/>
    <w:rsid w:val="00A16F18"/>
    <w:rsid w:val="00A16F5B"/>
    <w:rsid w:val="00A17055"/>
    <w:rsid w:val="00A17242"/>
    <w:rsid w:val="00A176E9"/>
    <w:rsid w:val="00A17945"/>
    <w:rsid w:val="00A17A15"/>
    <w:rsid w:val="00A17A9E"/>
    <w:rsid w:val="00A17ACA"/>
    <w:rsid w:val="00A17BB0"/>
    <w:rsid w:val="00A17D2C"/>
    <w:rsid w:val="00A201B5"/>
    <w:rsid w:val="00A20456"/>
    <w:rsid w:val="00A2046F"/>
    <w:rsid w:val="00A20870"/>
    <w:rsid w:val="00A209EB"/>
    <w:rsid w:val="00A20D06"/>
    <w:rsid w:val="00A20E3A"/>
    <w:rsid w:val="00A20FE1"/>
    <w:rsid w:val="00A213AE"/>
    <w:rsid w:val="00A216FA"/>
    <w:rsid w:val="00A21791"/>
    <w:rsid w:val="00A21A54"/>
    <w:rsid w:val="00A21C36"/>
    <w:rsid w:val="00A21C95"/>
    <w:rsid w:val="00A21E4F"/>
    <w:rsid w:val="00A22443"/>
    <w:rsid w:val="00A22545"/>
    <w:rsid w:val="00A2262F"/>
    <w:rsid w:val="00A22977"/>
    <w:rsid w:val="00A229A4"/>
    <w:rsid w:val="00A22DD7"/>
    <w:rsid w:val="00A22E69"/>
    <w:rsid w:val="00A231B9"/>
    <w:rsid w:val="00A233BF"/>
    <w:rsid w:val="00A236DC"/>
    <w:rsid w:val="00A23ACF"/>
    <w:rsid w:val="00A23C1D"/>
    <w:rsid w:val="00A240EA"/>
    <w:rsid w:val="00A24232"/>
    <w:rsid w:val="00A245C8"/>
    <w:rsid w:val="00A247C3"/>
    <w:rsid w:val="00A24CA3"/>
    <w:rsid w:val="00A24FBB"/>
    <w:rsid w:val="00A24FE7"/>
    <w:rsid w:val="00A24FF4"/>
    <w:rsid w:val="00A250EF"/>
    <w:rsid w:val="00A2526D"/>
    <w:rsid w:val="00A25413"/>
    <w:rsid w:val="00A254C4"/>
    <w:rsid w:val="00A2564C"/>
    <w:rsid w:val="00A258B8"/>
    <w:rsid w:val="00A259F4"/>
    <w:rsid w:val="00A25A5A"/>
    <w:rsid w:val="00A25AC8"/>
    <w:rsid w:val="00A25AF2"/>
    <w:rsid w:val="00A25FA4"/>
    <w:rsid w:val="00A26243"/>
    <w:rsid w:val="00A2651E"/>
    <w:rsid w:val="00A265D4"/>
    <w:rsid w:val="00A267D4"/>
    <w:rsid w:val="00A26B26"/>
    <w:rsid w:val="00A26FB4"/>
    <w:rsid w:val="00A2709E"/>
    <w:rsid w:val="00A2724F"/>
    <w:rsid w:val="00A275BB"/>
    <w:rsid w:val="00A27837"/>
    <w:rsid w:val="00A27893"/>
    <w:rsid w:val="00A278DA"/>
    <w:rsid w:val="00A27BA6"/>
    <w:rsid w:val="00A27DA7"/>
    <w:rsid w:val="00A27F1C"/>
    <w:rsid w:val="00A30196"/>
    <w:rsid w:val="00A3021A"/>
    <w:rsid w:val="00A302ED"/>
    <w:rsid w:val="00A30667"/>
    <w:rsid w:val="00A30705"/>
    <w:rsid w:val="00A3085E"/>
    <w:rsid w:val="00A30993"/>
    <w:rsid w:val="00A30C22"/>
    <w:rsid w:val="00A30D60"/>
    <w:rsid w:val="00A30DE9"/>
    <w:rsid w:val="00A31304"/>
    <w:rsid w:val="00A31329"/>
    <w:rsid w:val="00A3141D"/>
    <w:rsid w:val="00A314F7"/>
    <w:rsid w:val="00A315D5"/>
    <w:rsid w:val="00A31975"/>
    <w:rsid w:val="00A31B51"/>
    <w:rsid w:val="00A31DA9"/>
    <w:rsid w:val="00A31EC7"/>
    <w:rsid w:val="00A31FFC"/>
    <w:rsid w:val="00A322BE"/>
    <w:rsid w:val="00A3278C"/>
    <w:rsid w:val="00A327EE"/>
    <w:rsid w:val="00A328BD"/>
    <w:rsid w:val="00A32D14"/>
    <w:rsid w:val="00A32D54"/>
    <w:rsid w:val="00A32EF3"/>
    <w:rsid w:val="00A3304A"/>
    <w:rsid w:val="00A33050"/>
    <w:rsid w:val="00A330DB"/>
    <w:rsid w:val="00A331F8"/>
    <w:rsid w:val="00A33209"/>
    <w:rsid w:val="00A33308"/>
    <w:rsid w:val="00A33326"/>
    <w:rsid w:val="00A3398C"/>
    <w:rsid w:val="00A33CC6"/>
    <w:rsid w:val="00A33F3F"/>
    <w:rsid w:val="00A34054"/>
    <w:rsid w:val="00A345B4"/>
    <w:rsid w:val="00A346BF"/>
    <w:rsid w:val="00A346DD"/>
    <w:rsid w:val="00A34895"/>
    <w:rsid w:val="00A349F5"/>
    <w:rsid w:val="00A34C2C"/>
    <w:rsid w:val="00A34D3D"/>
    <w:rsid w:val="00A34D9B"/>
    <w:rsid w:val="00A35118"/>
    <w:rsid w:val="00A35192"/>
    <w:rsid w:val="00A351E8"/>
    <w:rsid w:val="00A352CD"/>
    <w:rsid w:val="00A3593D"/>
    <w:rsid w:val="00A35A8D"/>
    <w:rsid w:val="00A35C29"/>
    <w:rsid w:val="00A35C6F"/>
    <w:rsid w:val="00A3601B"/>
    <w:rsid w:val="00A36189"/>
    <w:rsid w:val="00A364AD"/>
    <w:rsid w:val="00A3659A"/>
    <w:rsid w:val="00A366F5"/>
    <w:rsid w:val="00A36A29"/>
    <w:rsid w:val="00A370AE"/>
    <w:rsid w:val="00A37270"/>
    <w:rsid w:val="00A37424"/>
    <w:rsid w:val="00A374FE"/>
    <w:rsid w:val="00A37780"/>
    <w:rsid w:val="00A37AB1"/>
    <w:rsid w:val="00A37EC8"/>
    <w:rsid w:val="00A40000"/>
    <w:rsid w:val="00A401AF"/>
    <w:rsid w:val="00A402D0"/>
    <w:rsid w:val="00A40375"/>
    <w:rsid w:val="00A404B5"/>
    <w:rsid w:val="00A40605"/>
    <w:rsid w:val="00A4082F"/>
    <w:rsid w:val="00A40860"/>
    <w:rsid w:val="00A408B5"/>
    <w:rsid w:val="00A40923"/>
    <w:rsid w:val="00A40B1C"/>
    <w:rsid w:val="00A40E35"/>
    <w:rsid w:val="00A40FF1"/>
    <w:rsid w:val="00A41195"/>
    <w:rsid w:val="00A41618"/>
    <w:rsid w:val="00A41681"/>
    <w:rsid w:val="00A417AF"/>
    <w:rsid w:val="00A41881"/>
    <w:rsid w:val="00A41C06"/>
    <w:rsid w:val="00A41CBD"/>
    <w:rsid w:val="00A42226"/>
    <w:rsid w:val="00A424A2"/>
    <w:rsid w:val="00A42574"/>
    <w:rsid w:val="00A42942"/>
    <w:rsid w:val="00A42BB5"/>
    <w:rsid w:val="00A42BCE"/>
    <w:rsid w:val="00A42EC2"/>
    <w:rsid w:val="00A42F02"/>
    <w:rsid w:val="00A430FA"/>
    <w:rsid w:val="00A434F1"/>
    <w:rsid w:val="00A43952"/>
    <w:rsid w:val="00A43ABE"/>
    <w:rsid w:val="00A43E60"/>
    <w:rsid w:val="00A44295"/>
    <w:rsid w:val="00A44749"/>
    <w:rsid w:val="00A44A4F"/>
    <w:rsid w:val="00A44D21"/>
    <w:rsid w:val="00A45361"/>
    <w:rsid w:val="00A45395"/>
    <w:rsid w:val="00A454EB"/>
    <w:rsid w:val="00A45677"/>
    <w:rsid w:val="00A45856"/>
    <w:rsid w:val="00A45906"/>
    <w:rsid w:val="00A459D9"/>
    <w:rsid w:val="00A4614B"/>
    <w:rsid w:val="00A46260"/>
    <w:rsid w:val="00A4665E"/>
    <w:rsid w:val="00A468E7"/>
    <w:rsid w:val="00A46BC0"/>
    <w:rsid w:val="00A46D46"/>
    <w:rsid w:val="00A470EF"/>
    <w:rsid w:val="00A47109"/>
    <w:rsid w:val="00A472CD"/>
    <w:rsid w:val="00A4737B"/>
    <w:rsid w:val="00A47DDE"/>
    <w:rsid w:val="00A47F71"/>
    <w:rsid w:val="00A50083"/>
    <w:rsid w:val="00A50097"/>
    <w:rsid w:val="00A5010E"/>
    <w:rsid w:val="00A50121"/>
    <w:rsid w:val="00A5052B"/>
    <w:rsid w:val="00A50594"/>
    <w:rsid w:val="00A5085E"/>
    <w:rsid w:val="00A509D1"/>
    <w:rsid w:val="00A51129"/>
    <w:rsid w:val="00A51220"/>
    <w:rsid w:val="00A5122C"/>
    <w:rsid w:val="00A512BD"/>
    <w:rsid w:val="00A512FA"/>
    <w:rsid w:val="00A51654"/>
    <w:rsid w:val="00A51A54"/>
    <w:rsid w:val="00A51B73"/>
    <w:rsid w:val="00A525B2"/>
    <w:rsid w:val="00A52656"/>
    <w:rsid w:val="00A5272B"/>
    <w:rsid w:val="00A52797"/>
    <w:rsid w:val="00A529DE"/>
    <w:rsid w:val="00A52B9F"/>
    <w:rsid w:val="00A533D0"/>
    <w:rsid w:val="00A534AA"/>
    <w:rsid w:val="00A53B55"/>
    <w:rsid w:val="00A53DA7"/>
    <w:rsid w:val="00A5449D"/>
    <w:rsid w:val="00A5457F"/>
    <w:rsid w:val="00A5482C"/>
    <w:rsid w:val="00A549AB"/>
    <w:rsid w:val="00A54A9A"/>
    <w:rsid w:val="00A54B1D"/>
    <w:rsid w:val="00A54CE6"/>
    <w:rsid w:val="00A54DFC"/>
    <w:rsid w:val="00A54E38"/>
    <w:rsid w:val="00A54F49"/>
    <w:rsid w:val="00A5505D"/>
    <w:rsid w:val="00A55548"/>
    <w:rsid w:val="00A556C8"/>
    <w:rsid w:val="00A55763"/>
    <w:rsid w:val="00A55885"/>
    <w:rsid w:val="00A55932"/>
    <w:rsid w:val="00A55981"/>
    <w:rsid w:val="00A55B88"/>
    <w:rsid w:val="00A55BA1"/>
    <w:rsid w:val="00A55BEC"/>
    <w:rsid w:val="00A55FA0"/>
    <w:rsid w:val="00A56201"/>
    <w:rsid w:val="00A56543"/>
    <w:rsid w:val="00A56B39"/>
    <w:rsid w:val="00A56EAD"/>
    <w:rsid w:val="00A57171"/>
    <w:rsid w:val="00A57275"/>
    <w:rsid w:val="00A5772A"/>
    <w:rsid w:val="00A57912"/>
    <w:rsid w:val="00A6020A"/>
    <w:rsid w:val="00A60301"/>
    <w:rsid w:val="00A60305"/>
    <w:rsid w:val="00A60601"/>
    <w:rsid w:val="00A60831"/>
    <w:rsid w:val="00A60AB4"/>
    <w:rsid w:val="00A60B12"/>
    <w:rsid w:val="00A60B3C"/>
    <w:rsid w:val="00A60C27"/>
    <w:rsid w:val="00A60E38"/>
    <w:rsid w:val="00A6109C"/>
    <w:rsid w:val="00A61238"/>
    <w:rsid w:val="00A613F6"/>
    <w:rsid w:val="00A614C8"/>
    <w:rsid w:val="00A6155A"/>
    <w:rsid w:val="00A61607"/>
    <w:rsid w:val="00A616B4"/>
    <w:rsid w:val="00A617BF"/>
    <w:rsid w:val="00A617C2"/>
    <w:rsid w:val="00A61814"/>
    <w:rsid w:val="00A6186E"/>
    <w:rsid w:val="00A619BB"/>
    <w:rsid w:val="00A61F60"/>
    <w:rsid w:val="00A61FEB"/>
    <w:rsid w:val="00A62177"/>
    <w:rsid w:val="00A621F8"/>
    <w:rsid w:val="00A62370"/>
    <w:rsid w:val="00A6275A"/>
    <w:rsid w:val="00A62E33"/>
    <w:rsid w:val="00A63437"/>
    <w:rsid w:val="00A639A1"/>
    <w:rsid w:val="00A63A23"/>
    <w:rsid w:val="00A63C48"/>
    <w:rsid w:val="00A63EF9"/>
    <w:rsid w:val="00A63F93"/>
    <w:rsid w:val="00A64022"/>
    <w:rsid w:val="00A6479C"/>
    <w:rsid w:val="00A6491E"/>
    <w:rsid w:val="00A64A16"/>
    <w:rsid w:val="00A64C9A"/>
    <w:rsid w:val="00A64DC0"/>
    <w:rsid w:val="00A64FBB"/>
    <w:rsid w:val="00A65469"/>
    <w:rsid w:val="00A657B6"/>
    <w:rsid w:val="00A6595E"/>
    <w:rsid w:val="00A65B37"/>
    <w:rsid w:val="00A65C03"/>
    <w:rsid w:val="00A65C25"/>
    <w:rsid w:val="00A65CF3"/>
    <w:rsid w:val="00A65D4E"/>
    <w:rsid w:val="00A660AE"/>
    <w:rsid w:val="00A66291"/>
    <w:rsid w:val="00A66322"/>
    <w:rsid w:val="00A6664D"/>
    <w:rsid w:val="00A66856"/>
    <w:rsid w:val="00A66BC7"/>
    <w:rsid w:val="00A66D5A"/>
    <w:rsid w:val="00A66DCD"/>
    <w:rsid w:val="00A66E05"/>
    <w:rsid w:val="00A6700E"/>
    <w:rsid w:val="00A67117"/>
    <w:rsid w:val="00A6748C"/>
    <w:rsid w:val="00A674F6"/>
    <w:rsid w:val="00A6760F"/>
    <w:rsid w:val="00A67647"/>
    <w:rsid w:val="00A6777D"/>
    <w:rsid w:val="00A678C9"/>
    <w:rsid w:val="00A678DB"/>
    <w:rsid w:val="00A67A21"/>
    <w:rsid w:val="00A67DA9"/>
    <w:rsid w:val="00A702D2"/>
    <w:rsid w:val="00A704C2"/>
    <w:rsid w:val="00A70A24"/>
    <w:rsid w:val="00A70AC7"/>
    <w:rsid w:val="00A70EAA"/>
    <w:rsid w:val="00A70FD4"/>
    <w:rsid w:val="00A710AF"/>
    <w:rsid w:val="00A711A0"/>
    <w:rsid w:val="00A71227"/>
    <w:rsid w:val="00A71271"/>
    <w:rsid w:val="00A71759"/>
    <w:rsid w:val="00A7184C"/>
    <w:rsid w:val="00A71892"/>
    <w:rsid w:val="00A7199E"/>
    <w:rsid w:val="00A71BAA"/>
    <w:rsid w:val="00A71C9E"/>
    <w:rsid w:val="00A71D88"/>
    <w:rsid w:val="00A720F2"/>
    <w:rsid w:val="00A7213B"/>
    <w:rsid w:val="00A7220B"/>
    <w:rsid w:val="00A72315"/>
    <w:rsid w:val="00A72624"/>
    <w:rsid w:val="00A729AF"/>
    <w:rsid w:val="00A72ABC"/>
    <w:rsid w:val="00A72F6E"/>
    <w:rsid w:val="00A7310B"/>
    <w:rsid w:val="00A736BC"/>
    <w:rsid w:val="00A73883"/>
    <w:rsid w:val="00A73EA9"/>
    <w:rsid w:val="00A742D6"/>
    <w:rsid w:val="00A742FE"/>
    <w:rsid w:val="00A7437B"/>
    <w:rsid w:val="00A74629"/>
    <w:rsid w:val="00A74CEF"/>
    <w:rsid w:val="00A7501A"/>
    <w:rsid w:val="00A75036"/>
    <w:rsid w:val="00A7527A"/>
    <w:rsid w:val="00A752DB"/>
    <w:rsid w:val="00A753CC"/>
    <w:rsid w:val="00A75499"/>
    <w:rsid w:val="00A755D3"/>
    <w:rsid w:val="00A75701"/>
    <w:rsid w:val="00A75755"/>
    <w:rsid w:val="00A759B6"/>
    <w:rsid w:val="00A75A26"/>
    <w:rsid w:val="00A75C75"/>
    <w:rsid w:val="00A75DB2"/>
    <w:rsid w:val="00A75DB4"/>
    <w:rsid w:val="00A75E4A"/>
    <w:rsid w:val="00A75ECD"/>
    <w:rsid w:val="00A760F2"/>
    <w:rsid w:val="00A76187"/>
    <w:rsid w:val="00A76292"/>
    <w:rsid w:val="00A7656E"/>
    <w:rsid w:val="00A76647"/>
    <w:rsid w:val="00A766A7"/>
    <w:rsid w:val="00A76BC0"/>
    <w:rsid w:val="00A7715F"/>
    <w:rsid w:val="00A77507"/>
    <w:rsid w:val="00A77689"/>
    <w:rsid w:val="00A77748"/>
    <w:rsid w:val="00A77919"/>
    <w:rsid w:val="00A779CF"/>
    <w:rsid w:val="00A77BA7"/>
    <w:rsid w:val="00A77BFB"/>
    <w:rsid w:val="00A8023A"/>
    <w:rsid w:val="00A802D4"/>
    <w:rsid w:val="00A806EF"/>
    <w:rsid w:val="00A80A43"/>
    <w:rsid w:val="00A80B48"/>
    <w:rsid w:val="00A80E30"/>
    <w:rsid w:val="00A80FC2"/>
    <w:rsid w:val="00A81036"/>
    <w:rsid w:val="00A812FC"/>
    <w:rsid w:val="00A81722"/>
    <w:rsid w:val="00A81744"/>
    <w:rsid w:val="00A81926"/>
    <w:rsid w:val="00A81C21"/>
    <w:rsid w:val="00A81DD0"/>
    <w:rsid w:val="00A81EC1"/>
    <w:rsid w:val="00A81F52"/>
    <w:rsid w:val="00A820D0"/>
    <w:rsid w:val="00A82542"/>
    <w:rsid w:val="00A8259F"/>
    <w:rsid w:val="00A82D97"/>
    <w:rsid w:val="00A82FA7"/>
    <w:rsid w:val="00A83476"/>
    <w:rsid w:val="00A8357B"/>
    <w:rsid w:val="00A8357F"/>
    <w:rsid w:val="00A83664"/>
    <w:rsid w:val="00A837E2"/>
    <w:rsid w:val="00A838BC"/>
    <w:rsid w:val="00A83E7A"/>
    <w:rsid w:val="00A842C8"/>
    <w:rsid w:val="00A8430D"/>
    <w:rsid w:val="00A8438D"/>
    <w:rsid w:val="00A846C6"/>
    <w:rsid w:val="00A84A6C"/>
    <w:rsid w:val="00A84AB6"/>
    <w:rsid w:val="00A84ED7"/>
    <w:rsid w:val="00A84F25"/>
    <w:rsid w:val="00A8504E"/>
    <w:rsid w:val="00A8520B"/>
    <w:rsid w:val="00A853D5"/>
    <w:rsid w:val="00A857AD"/>
    <w:rsid w:val="00A8584A"/>
    <w:rsid w:val="00A858DB"/>
    <w:rsid w:val="00A85F46"/>
    <w:rsid w:val="00A860E4"/>
    <w:rsid w:val="00A86587"/>
    <w:rsid w:val="00A865B2"/>
    <w:rsid w:val="00A8675A"/>
    <w:rsid w:val="00A86C64"/>
    <w:rsid w:val="00A86F55"/>
    <w:rsid w:val="00A877B8"/>
    <w:rsid w:val="00A87CBF"/>
    <w:rsid w:val="00A87D31"/>
    <w:rsid w:val="00A87D3B"/>
    <w:rsid w:val="00A87EAA"/>
    <w:rsid w:val="00A90474"/>
    <w:rsid w:val="00A9059F"/>
    <w:rsid w:val="00A90722"/>
    <w:rsid w:val="00A90733"/>
    <w:rsid w:val="00A907E5"/>
    <w:rsid w:val="00A90BCD"/>
    <w:rsid w:val="00A90E58"/>
    <w:rsid w:val="00A91086"/>
    <w:rsid w:val="00A91294"/>
    <w:rsid w:val="00A9141D"/>
    <w:rsid w:val="00A91671"/>
    <w:rsid w:val="00A91C01"/>
    <w:rsid w:val="00A91CC2"/>
    <w:rsid w:val="00A92016"/>
    <w:rsid w:val="00A92422"/>
    <w:rsid w:val="00A92676"/>
    <w:rsid w:val="00A9269F"/>
    <w:rsid w:val="00A9279D"/>
    <w:rsid w:val="00A92975"/>
    <w:rsid w:val="00A930D7"/>
    <w:rsid w:val="00A93D96"/>
    <w:rsid w:val="00A93E58"/>
    <w:rsid w:val="00A93EBA"/>
    <w:rsid w:val="00A94313"/>
    <w:rsid w:val="00A94486"/>
    <w:rsid w:val="00A944B3"/>
    <w:rsid w:val="00A945DF"/>
    <w:rsid w:val="00A94B84"/>
    <w:rsid w:val="00A94D75"/>
    <w:rsid w:val="00A94F8C"/>
    <w:rsid w:val="00A94FBD"/>
    <w:rsid w:val="00A95194"/>
    <w:rsid w:val="00A9530E"/>
    <w:rsid w:val="00A95749"/>
    <w:rsid w:val="00A95761"/>
    <w:rsid w:val="00A95AA8"/>
    <w:rsid w:val="00A95D98"/>
    <w:rsid w:val="00A95E14"/>
    <w:rsid w:val="00A95FB6"/>
    <w:rsid w:val="00A96146"/>
    <w:rsid w:val="00A96440"/>
    <w:rsid w:val="00A96581"/>
    <w:rsid w:val="00A96703"/>
    <w:rsid w:val="00A96991"/>
    <w:rsid w:val="00A96D2F"/>
    <w:rsid w:val="00A96D95"/>
    <w:rsid w:val="00A97118"/>
    <w:rsid w:val="00A97224"/>
    <w:rsid w:val="00A97233"/>
    <w:rsid w:val="00A975CE"/>
    <w:rsid w:val="00A97849"/>
    <w:rsid w:val="00A978E4"/>
    <w:rsid w:val="00A97909"/>
    <w:rsid w:val="00A97D2B"/>
    <w:rsid w:val="00AA01BD"/>
    <w:rsid w:val="00AA046E"/>
    <w:rsid w:val="00AA0748"/>
    <w:rsid w:val="00AA0862"/>
    <w:rsid w:val="00AA0E84"/>
    <w:rsid w:val="00AA0F55"/>
    <w:rsid w:val="00AA149E"/>
    <w:rsid w:val="00AA16A7"/>
    <w:rsid w:val="00AA22FB"/>
    <w:rsid w:val="00AA2365"/>
    <w:rsid w:val="00AA2378"/>
    <w:rsid w:val="00AA23B4"/>
    <w:rsid w:val="00AA255B"/>
    <w:rsid w:val="00AA26B2"/>
    <w:rsid w:val="00AA293F"/>
    <w:rsid w:val="00AA2FF3"/>
    <w:rsid w:val="00AA32EB"/>
    <w:rsid w:val="00AA3758"/>
    <w:rsid w:val="00AA3998"/>
    <w:rsid w:val="00AA3DF6"/>
    <w:rsid w:val="00AA419C"/>
    <w:rsid w:val="00AA4273"/>
    <w:rsid w:val="00AA470C"/>
    <w:rsid w:val="00AA4A8F"/>
    <w:rsid w:val="00AA4AD2"/>
    <w:rsid w:val="00AA4DFA"/>
    <w:rsid w:val="00AA4F0A"/>
    <w:rsid w:val="00AA4F30"/>
    <w:rsid w:val="00AA4FE7"/>
    <w:rsid w:val="00AA548B"/>
    <w:rsid w:val="00AA5741"/>
    <w:rsid w:val="00AA59EC"/>
    <w:rsid w:val="00AA5A7D"/>
    <w:rsid w:val="00AA606C"/>
    <w:rsid w:val="00AA6682"/>
    <w:rsid w:val="00AA66FF"/>
    <w:rsid w:val="00AA693B"/>
    <w:rsid w:val="00AA69F8"/>
    <w:rsid w:val="00AA6AA4"/>
    <w:rsid w:val="00AA6DF9"/>
    <w:rsid w:val="00AA6FD6"/>
    <w:rsid w:val="00AA7094"/>
    <w:rsid w:val="00AA70DF"/>
    <w:rsid w:val="00AA7590"/>
    <w:rsid w:val="00AA774C"/>
    <w:rsid w:val="00AA78B2"/>
    <w:rsid w:val="00AA7B99"/>
    <w:rsid w:val="00AB005B"/>
    <w:rsid w:val="00AB01E6"/>
    <w:rsid w:val="00AB034E"/>
    <w:rsid w:val="00AB0535"/>
    <w:rsid w:val="00AB0635"/>
    <w:rsid w:val="00AB0758"/>
    <w:rsid w:val="00AB08C6"/>
    <w:rsid w:val="00AB0AA3"/>
    <w:rsid w:val="00AB0D33"/>
    <w:rsid w:val="00AB1200"/>
    <w:rsid w:val="00AB1331"/>
    <w:rsid w:val="00AB18D3"/>
    <w:rsid w:val="00AB1985"/>
    <w:rsid w:val="00AB19D9"/>
    <w:rsid w:val="00AB1B78"/>
    <w:rsid w:val="00AB1D3D"/>
    <w:rsid w:val="00AB1F67"/>
    <w:rsid w:val="00AB2258"/>
    <w:rsid w:val="00AB2323"/>
    <w:rsid w:val="00AB2483"/>
    <w:rsid w:val="00AB262B"/>
    <w:rsid w:val="00AB273E"/>
    <w:rsid w:val="00AB28A6"/>
    <w:rsid w:val="00AB2E43"/>
    <w:rsid w:val="00AB311C"/>
    <w:rsid w:val="00AB316A"/>
    <w:rsid w:val="00AB327F"/>
    <w:rsid w:val="00AB3361"/>
    <w:rsid w:val="00AB34D6"/>
    <w:rsid w:val="00AB391B"/>
    <w:rsid w:val="00AB39CC"/>
    <w:rsid w:val="00AB39F1"/>
    <w:rsid w:val="00AB3A78"/>
    <w:rsid w:val="00AB3BD7"/>
    <w:rsid w:val="00AB3CF8"/>
    <w:rsid w:val="00AB3F25"/>
    <w:rsid w:val="00AB3F8C"/>
    <w:rsid w:val="00AB42F1"/>
    <w:rsid w:val="00AB45B6"/>
    <w:rsid w:val="00AB4D33"/>
    <w:rsid w:val="00AB4F87"/>
    <w:rsid w:val="00AB525C"/>
    <w:rsid w:val="00AB5270"/>
    <w:rsid w:val="00AB5459"/>
    <w:rsid w:val="00AB54AC"/>
    <w:rsid w:val="00AB5568"/>
    <w:rsid w:val="00AB55F6"/>
    <w:rsid w:val="00AB5A1B"/>
    <w:rsid w:val="00AB5B54"/>
    <w:rsid w:val="00AB5FEE"/>
    <w:rsid w:val="00AB6300"/>
    <w:rsid w:val="00AB6508"/>
    <w:rsid w:val="00AB678A"/>
    <w:rsid w:val="00AB69FC"/>
    <w:rsid w:val="00AB6F3E"/>
    <w:rsid w:val="00AB6F5C"/>
    <w:rsid w:val="00AB72B9"/>
    <w:rsid w:val="00AB7467"/>
    <w:rsid w:val="00AB7877"/>
    <w:rsid w:val="00AB7F6A"/>
    <w:rsid w:val="00AC008E"/>
    <w:rsid w:val="00AC0231"/>
    <w:rsid w:val="00AC0630"/>
    <w:rsid w:val="00AC077A"/>
    <w:rsid w:val="00AC0B4E"/>
    <w:rsid w:val="00AC0CE8"/>
    <w:rsid w:val="00AC0E6A"/>
    <w:rsid w:val="00AC0EEA"/>
    <w:rsid w:val="00AC0F6C"/>
    <w:rsid w:val="00AC0FE1"/>
    <w:rsid w:val="00AC1091"/>
    <w:rsid w:val="00AC1127"/>
    <w:rsid w:val="00AC142E"/>
    <w:rsid w:val="00AC15BB"/>
    <w:rsid w:val="00AC170F"/>
    <w:rsid w:val="00AC1798"/>
    <w:rsid w:val="00AC17B3"/>
    <w:rsid w:val="00AC1AE0"/>
    <w:rsid w:val="00AC1D79"/>
    <w:rsid w:val="00AC1EF1"/>
    <w:rsid w:val="00AC1EF5"/>
    <w:rsid w:val="00AC1FE6"/>
    <w:rsid w:val="00AC2171"/>
    <w:rsid w:val="00AC2A93"/>
    <w:rsid w:val="00AC35C7"/>
    <w:rsid w:val="00AC39B3"/>
    <w:rsid w:val="00AC3B38"/>
    <w:rsid w:val="00AC3D27"/>
    <w:rsid w:val="00AC408E"/>
    <w:rsid w:val="00AC40CC"/>
    <w:rsid w:val="00AC4446"/>
    <w:rsid w:val="00AC45D8"/>
    <w:rsid w:val="00AC461E"/>
    <w:rsid w:val="00AC46B7"/>
    <w:rsid w:val="00AC481E"/>
    <w:rsid w:val="00AC4AFB"/>
    <w:rsid w:val="00AC4D1D"/>
    <w:rsid w:val="00AC4E21"/>
    <w:rsid w:val="00AC50B5"/>
    <w:rsid w:val="00AC5215"/>
    <w:rsid w:val="00AC5273"/>
    <w:rsid w:val="00AC5408"/>
    <w:rsid w:val="00AC5965"/>
    <w:rsid w:val="00AC59D0"/>
    <w:rsid w:val="00AC626E"/>
    <w:rsid w:val="00AC64CB"/>
    <w:rsid w:val="00AC6723"/>
    <w:rsid w:val="00AC67F5"/>
    <w:rsid w:val="00AC699A"/>
    <w:rsid w:val="00AC6A94"/>
    <w:rsid w:val="00AC6BF0"/>
    <w:rsid w:val="00AC6C00"/>
    <w:rsid w:val="00AC6CAE"/>
    <w:rsid w:val="00AC6D0F"/>
    <w:rsid w:val="00AC7150"/>
    <w:rsid w:val="00AC73A2"/>
    <w:rsid w:val="00AC73D0"/>
    <w:rsid w:val="00AC75D0"/>
    <w:rsid w:val="00AC77DC"/>
    <w:rsid w:val="00AC7AA0"/>
    <w:rsid w:val="00AC7B57"/>
    <w:rsid w:val="00AD0233"/>
    <w:rsid w:val="00AD03BB"/>
    <w:rsid w:val="00AD0584"/>
    <w:rsid w:val="00AD0653"/>
    <w:rsid w:val="00AD0669"/>
    <w:rsid w:val="00AD06D0"/>
    <w:rsid w:val="00AD06EC"/>
    <w:rsid w:val="00AD0C42"/>
    <w:rsid w:val="00AD0FE8"/>
    <w:rsid w:val="00AD1624"/>
    <w:rsid w:val="00AD1770"/>
    <w:rsid w:val="00AD1920"/>
    <w:rsid w:val="00AD1FE0"/>
    <w:rsid w:val="00AD20D3"/>
    <w:rsid w:val="00AD2512"/>
    <w:rsid w:val="00AD2518"/>
    <w:rsid w:val="00AD2666"/>
    <w:rsid w:val="00AD27EE"/>
    <w:rsid w:val="00AD281B"/>
    <w:rsid w:val="00AD2C79"/>
    <w:rsid w:val="00AD2C95"/>
    <w:rsid w:val="00AD2D6B"/>
    <w:rsid w:val="00AD2F89"/>
    <w:rsid w:val="00AD31FE"/>
    <w:rsid w:val="00AD32E0"/>
    <w:rsid w:val="00AD34A4"/>
    <w:rsid w:val="00AD385A"/>
    <w:rsid w:val="00AD3903"/>
    <w:rsid w:val="00AD398E"/>
    <w:rsid w:val="00AD3A36"/>
    <w:rsid w:val="00AD3DD5"/>
    <w:rsid w:val="00AD3EB9"/>
    <w:rsid w:val="00AD3FE3"/>
    <w:rsid w:val="00AD405B"/>
    <w:rsid w:val="00AD4089"/>
    <w:rsid w:val="00AD41E8"/>
    <w:rsid w:val="00AD4B50"/>
    <w:rsid w:val="00AD4B84"/>
    <w:rsid w:val="00AD4E94"/>
    <w:rsid w:val="00AD50A4"/>
    <w:rsid w:val="00AD51EF"/>
    <w:rsid w:val="00AD530C"/>
    <w:rsid w:val="00AD5346"/>
    <w:rsid w:val="00AD53A1"/>
    <w:rsid w:val="00AD53B2"/>
    <w:rsid w:val="00AD54CB"/>
    <w:rsid w:val="00AD5614"/>
    <w:rsid w:val="00AD5787"/>
    <w:rsid w:val="00AD5A9C"/>
    <w:rsid w:val="00AD5B3F"/>
    <w:rsid w:val="00AD5BF6"/>
    <w:rsid w:val="00AD5C6C"/>
    <w:rsid w:val="00AD5D93"/>
    <w:rsid w:val="00AD5EBC"/>
    <w:rsid w:val="00AD5FA4"/>
    <w:rsid w:val="00AD637D"/>
    <w:rsid w:val="00AD651E"/>
    <w:rsid w:val="00AD65B7"/>
    <w:rsid w:val="00AD65D6"/>
    <w:rsid w:val="00AD663D"/>
    <w:rsid w:val="00AD6654"/>
    <w:rsid w:val="00AD6AF8"/>
    <w:rsid w:val="00AD6CE8"/>
    <w:rsid w:val="00AD6EAB"/>
    <w:rsid w:val="00AD6F2B"/>
    <w:rsid w:val="00AD719D"/>
    <w:rsid w:val="00AD7ADB"/>
    <w:rsid w:val="00AD7CA1"/>
    <w:rsid w:val="00AD7DB1"/>
    <w:rsid w:val="00AD7DCA"/>
    <w:rsid w:val="00AD7F98"/>
    <w:rsid w:val="00AE006D"/>
    <w:rsid w:val="00AE0349"/>
    <w:rsid w:val="00AE05FC"/>
    <w:rsid w:val="00AE06D3"/>
    <w:rsid w:val="00AE06DD"/>
    <w:rsid w:val="00AE0772"/>
    <w:rsid w:val="00AE0C3F"/>
    <w:rsid w:val="00AE0C75"/>
    <w:rsid w:val="00AE1131"/>
    <w:rsid w:val="00AE162B"/>
    <w:rsid w:val="00AE1BAC"/>
    <w:rsid w:val="00AE1F61"/>
    <w:rsid w:val="00AE262F"/>
    <w:rsid w:val="00AE2829"/>
    <w:rsid w:val="00AE29CB"/>
    <w:rsid w:val="00AE2A44"/>
    <w:rsid w:val="00AE2B5F"/>
    <w:rsid w:val="00AE2BD0"/>
    <w:rsid w:val="00AE323E"/>
    <w:rsid w:val="00AE35C5"/>
    <w:rsid w:val="00AE3698"/>
    <w:rsid w:val="00AE3A3F"/>
    <w:rsid w:val="00AE3C7F"/>
    <w:rsid w:val="00AE3FC8"/>
    <w:rsid w:val="00AE4058"/>
    <w:rsid w:val="00AE4392"/>
    <w:rsid w:val="00AE441E"/>
    <w:rsid w:val="00AE47F9"/>
    <w:rsid w:val="00AE481E"/>
    <w:rsid w:val="00AE482E"/>
    <w:rsid w:val="00AE4830"/>
    <w:rsid w:val="00AE499C"/>
    <w:rsid w:val="00AE4C5F"/>
    <w:rsid w:val="00AE50C4"/>
    <w:rsid w:val="00AE5272"/>
    <w:rsid w:val="00AE5346"/>
    <w:rsid w:val="00AE54E4"/>
    <w:rsid w:val="00AE5867"/>
    <w:rsid w:val="00AE5AC5"/>
    <w:rsid w:val="00AE5B4B"/>
    <w:rsid w:val="00AE5BFC"/>
    <w:rsid w:val="00AE5DA3"/>
    <w:rsid w:val="00AE6104"/>
    <w:rsid w:val="00AE6192"/>
    <w:rsid w:val="00AE622F"/>
    <w:rsid w:val="00AE647E"/>
    <w:rsid w:val="00AE655C"/>
    <w:rsid w:val="00AE65AE"/>
    <w:rsid w:val="00AE661E"/>
    <w:rsid w:val="00AE67B3"/>
    <w:rsid w:val="00AE67B4"/>
    <w:rsid w:val="00AE6B8B"/>
    <w:rsid w:val="00AE6D23"/>
    <w:rsid w:val="00AE6D2E"/>
    <w:rsid w:val="00AE6F1A"/>
    <w:rsid w:val="00AE6F53"/>
    <w:rsid w:val="00AE72E4"/>
    <w:rsid w:val="00AE72F8"/>
    <w:rsid w:val="00AE7309"/>
    <w:rsid w:val="00AE7578"/>
    <w:rsid w:val="00AE7595"/>
    <w:rsid w:val="00AE7E0F"/>
    <w:rsid w:val="00AE7FCA"/>
    <w:rsid w:val="00AF06FF"/>
    <w:rsid w:val="00AF0C72"/>
    <w:rsid w:val="00AF0CAF"/>
    <w:rsid w:val="00AF0F4F"/>
    <w:rsid w:val="00AF13EE"/>
    <w:rsid w:val="00AF15DE"/>
    <w:rsid w:val="00AF1B4A"/>
    <w:rsid w:val="00AF1B66"/>
    <w:rsid w:val="00AF1EE9"/>
    <w:rsid w:val="00AF1F19"/>
    <w:rsid w:val="00AF2281"/>
    <w:rsid w:val="00AF2370"/>
    <w:rsid w:val="00AF25EB"/>
    <w:rsid w:val="00AF261E"/>
    <w:rsid w:val="00AF2E82"/>
    <w:rsid w:val="00AF2F55"/>
    <w:rsid w:val="00AF2FE2"/>
    <w:rsid w:val="00AF3015"/>
    <w:rsid w:val="00AF3372"/>
    <w:rsid w:val="00AF343C"/>
    <w:rsid w:val="00AF39AF"/>
    <w:rsid w:val="00AF3AAE"/>
    <w:rsid w:val="00AF3AAF"/>
    <w:rsid w:val="00AF3C2C"/>
    <w:rsid w:val="00AF4035"/>
    <w:rsid w:val="00AF40F7"/>
    <w:rsid w:val="00AF4298"/>
    <w:rsid w:val="00AF45CE"/>
    <w:rsid w:val="00AF4961"/>
    <w:rsid w:val="00AF4A4B"/>
    <w:rsid w:val="00AF4D72"/>
    <w:rsid w:val="00AF5159"/>
    <w:rsid w:val="00AF536A"/>
    <w:rsid w:val="00AF5372"/>
    <w:rsid w:val="00AF5632"/>
    <w:rsid w:val="00AF59DB"/>
    <w:rsid w:val="00AF5CC4"/>
    <w:rsid w:val="00AF619C"/>
    <w:rsid w:val="00AF62DA"/>
    <w:rsid w:val="00AF6306"/>
    <w:rsid w:val="00AF651F"/>
    <w:rsid w:val="00AF6531"/>
    <w:rsid w:val="00AF6595"/>
    <w:rsid w:val="00AF6706"/>
    <w:rsid w:val="00AF6BFB"/>
    <w:rsid w:val="00AF6CD9"/>
    <w:rsid w:val="00AF6D61"/>
    <w:rsid w:val="00AF6E19"/>
    <w:rsid w:val="00AF74C3"/>
    <w:rsid w:val="00AF7745"/>
    <w:rsid w:val="00AF7785"/>
    <w:rsid w:val="00AF7898"/>
    <w:rsid w:val="00AF78FF"/>
    <w:rsid w:val="00AF7C85"/>
    <w:rsid w:val="00B003A4"/>
    <w:rsid w:val="00B0046A"/>
    <w:rsid w:val="00B00471"/>
    <w:rsid w:val="00B0097E"/>
    <w:rsid w:val="00B00AF3"/>
    <w:rsid w:val="00B013A8"/>
    <w:rsid w:val="00B01883"/>
    <w:rsid w:val="00B019C4"/>
    <w:rsid w:val="00B02041"/>
    <w:rsid w:val="00B02235"/>
    <w:rsid w:val="00B02419"/>
    <w:rsid w:val="00B024F9"/>
    <w:rsid w:val="00B02505"/>
    <w:rsid w:val="00B02602"/>
    <w:rsid w:val="00B0260A"/>
    <w:rsid w:val="00B028AA"/>
    <w:rsid w:val="00B02BA3"/>
    <w:rsid w:val="00B0320B"/>
    <w:rsid w:val="00B0387F"/>
    <w:rsid w:val="00B03A61"/>
    <w:rsid w:val="00B04231"/>
    <w:rsid w:val="00B0430D"/>
    <w:rsid w:val="00B04548"/>
    <w:rsid w:val="00B0467B"/>
    <w:rsid w:val="00B04785"/>
    <w:rsid w:val="00B04C13"/>
    <w:rsid w:val="00B05102"/>
    <w:rsid w:val="00B05305"/>
    <w:rsid w:val="00B0554D"/>
    <w:rsid w:val="00B05728"/>
    <w:rsid w:val="00B05BD2"/>
    <w:rsid w:val="00B05CFB"/>
    <w:rsid w:val="00B060FD"/>
    <w:rsid w:val="00B061D4"/>
    <w:rsid w:val="00B06609"/>
    <w:rsid w:val="00B06726"/>
    <w:rsid w:val="00B06759"/>
    <w:rsid w:val="00B068DA"/>
    <w:rsid w:val="00B069B0"/>
    <w:rsid w:val="00B06AC1"/>
    <w:rsid w:val="00B073C5"/>
    <w:rsid w:val="00B0745E"/>
    <w:rsid w:val="00B0751D"/>
    <w:rsid w:val="00B0772D"/>
    <w:rsid w:val="00B0787D"/>
    <w:rsid w:val="00B079FA"/>
    <w:rsid w:val="00B07B55"/>
    <w:rsid w:val="00B07B7F"/>
    <w:rsid w:val="00B07D67"/>
    <w:rsid w:val="00B07E1D"/>
    <w:rsid w:val="00B07F40"/>
    <w:rsid w:val="00B07F61"/>
    <w:rsid w:val="00B10146"/>
    <w:rsid w:val="00B1017F"/>
    <w:rsid w:val="00B10212"/>
    <w:rsid w:val="00B1033E"/>
    <w:rsid w:val="00B10375"/>
    <w:rsid w:val="00B10860"/>
    <w:rsid w:val="00B10CCD"/>
    <w:rsid w:val="00B10DA5"/>
    <w:rsid w:val="00B110C0"/>
    <w:rsid w:val="00B111B6"/>
    <w:rsid w:val="00B1137B"/>
    <w:rsid w:val="00B118D6"/>
    <w:rsid w:val="00B118F8"/>
    <w:rsid w:val="00B119EE"/>
    <w:rsid w:val="00B11A0A"/>
    <w:rsid w:val="00B11B58"/>
    <w:rsid w:val="00B11C6C"/>
    <w:rsid w:val="00B11E12"/>
    <w:rsid w:val="00B1266D"/>
    <w:rsid w:val="00B12A63"/>
    <w:rsid w:val="00B12F32"/>
    <w:rsid w:val="00B12F87"/>
    <w:rsid w:val="00B13415"/>
    <w:rsid w:val="00B136B4"/>
    <w:rsid w:val="00B136E8"/>
    <w:rsid w:val="00B1387A"/>
    <w:rsid w:val="00B13AA7"/>
    <w:rsid w:val="00B13BC7"/>
    <w:rsid w:val="00B13DAE"/>
    <w:rsid w:val="00B13E99"/>
    <w:rsid w:val="00B13F43"/>
    <w:rsid w:val="00B143B5"/>
    <w:rsid w:val="00B145B0"/>
    <w:rsid w:val="00B148A9"/>
    <w:rsid w:val="00B14A27"/>
    <w:rsid w:val="00B14E73"/>
    <w:rsid w:val="00B14E91"/>
    <w:rsid w:val="00B14F19"/>
    <w:rsid w:val="00B14FF0"/>
    <w:rsid w:val="00B14FF4"/>
    <w:rsid w:val="00B151B6"/>
    <w:rsid w:val="00B1574B"/>
    <w:rsid w:val="00B1577E"/>
    <w:rsid w:val="00B15B3F"/>
    <w:rsid w:val="00B15C4D"/>
    <w:rsid w:val="00B15D57"/>
    <w:rsid w:val="00B15D90"/>
    <w:rsid w:val="00B15EA1"/>
    <w:rsid w:val="00B166DB"/>
    <w:rsid w:val="00B16F13"/>
    <w:rsid w:val="00B170BC"/>
    <w:rsid w:val="00B1735E"/>
    <w:rsid w:val="00B174C1"/>
    <w:rsid w:val="00B17B33"/>
    <w:rsid w:val="00B17DD8"/>
    <w:rsid w:val="00B20020"/>
    <w:rsid w:val="00B203B2"/>
    <w:rsid w:val="00B207B9"/>
    <w:rsid w:val="00B2092C"/>
    <w:rsid w:val="00B209C5"/>
    <w:rsid w:val="00B20A9D"/>
    <w:rsid w:val="00B20CCD"/>
    <w:rsid w:val="00B20CFA"/>
    <w:rsid w:val="00B21242"/>
    <w:rsid w:val="00B21309"/>
    <w:rsid w:val="00B2136F"/>
    <w:rsid w:val="00B2177C"/>
    <w:rsid w:val="00B2186D"/>
    <w:rsid w:val="00B21BF2"/>
    <w:rsid w:val="00B21FCF"/>
    <w:rsid w:val="00B22753"/>
    <w:rsid w:val="00B2285C"/>
    <w:rsid w:val="00B22B9A"/>
    <w:rsid w:val="00B22D32"/>
    <w:rsid w:val="00B22F53"/>
    <w:rsid w:val="00B235D9"/>
    <w:rsid w:val="00B23934"/>
    <w:rsid w:val="00B23F78"/>
    <w:rsid w:val="00B244D8"/>
    <w:rsid w:val="00B248E7"/>
    <w:rsid w:val="00B24924"/>
    <w:rsid w:val="00B24966"/>
    <w:rsid w:val="00B24DE7"/>
    <w:rsid w:val="00B2521B"/>
    <w:rsid w:val="00B25225"/>
    <w:rsid w:val="00B25927"/>
    <w:rsid w:val="00B25CCF"/>
    <w:rsid w:val="00B25D1B"/>
    <w:rsid w:val="00B2641B"/>
    <w:rsid w:val="00B2661F"/>
    <w:rsid w:val="00B26A5E"/>
    <w:rsid w:val="00B26B68"/>
    <w:rsid w:val="00B26F0E"/>
    <w:rsid w:val="00B27A05"/>
    <w:rsid w:val="00B27C0C"/>
    <w:rsid w:val="00B27CEB"/>
    <w:rsid w:val="00B27D06"/>
    <w:rsid w:val="00B27E48"/>
    <w:rsid w:val="00B30020"/>
    <w:rsid w:val="00B300A1"/>
    <w:rsid w:val="00B301AE"/>
    <w:rsid w:val="00B302CF"/>
    <w:rsid w:val="00B3031A"/>
    <w:rsid w:val="00B30761"/>
    <w:rsid w:val="00B3076A"/>
    <w:rsid w:val="00B30A4C"/>
    <w:rsid w:val="00B30E18"/>
    <w:rsid w:val="00B31248"/>
    <w:rsid w:val="00B3167A"/>
    <w:rsid w:val="00B318DB"/>
    <w:rsid w:val="00B319D0"/>
    <w:rsid w:val="00B31A7C"/>
    <w:rsid w:val="00B31F47"/>
    <w:rsid w:val="00B327CE"/>
    <w:rsid w:val="00B3289D"/>
    <w:rsid w:val="00B32952"/>
    <w:rsid w:val="00B32AF9"/>
    <w:rsid w:val="00B330F0"/>
    <w:rsid w:val="00B332FC"/>
    <w:rsid w:val="00B33378"/>
    <w:rsid w:val="00B33560"/>
    <w:rsid w:val="00B335BF"/>
    <w:rsid w:val="00B336AE"/>
    <w:rsid w:val="00B336D6"/>
    <w:rsid w:val="00B337DE"/>
    <w:rsid w:val="00B337F4"/>
    <w:rsid w:val="00B33919"/>
    <w:rsid w:val="00B33934"/>
    <w:rsid w:val="00B33CB3"/>
    <w:rsid w:val="00B33CB7"/>
    <w:rsid w:val="00B33E6F"/>
    <w:rsid w:val="00B33E70"/>
    <w:rsid w:val="00B3400A"/>
    <w:rsid w:val="00B340B5"/>
    <w:rsid w:val="00B34691"/>
    <w:rsid w:val="00B34DE6"/>
    <w:rsid w:val="00B34F08"/>
    <w:rsid w:val="00B34F23"/>
    <w:rsid w:val="00B35045"/>
    <w:rsid w:val="00B35100"/>
    <w:rsid w:val="00B35282"/>
    <w:rsid w:val="00B35548"/>
    <w:rsid w:val="00B35686"/>
    <w:rsid w:val="00B35691"/>
    <w:rsid w:val="00B36103"/>
    <w:rsid w:val="00B362E0"/>
    <w:rsid w:val="00B3672B"/>
    <w:rsid w:val="00B3711C"/>
    <w:rsid w:val="00B371AA"/>
    <w:rsid w:val="00B3724B"/>
    <w:rsid w:val="00B372C8"/>
    <w:rsid w:val="00B37378"/>
    <w:rsid w:val="00B37430"/>
    <w:rsid w:val="00B376AB"/>
    <w:rsid w:val="00B3775B"/>
    <w:rsid w:val="00B37767"/>
    <w:rsid w:val="00B37A45"/>
    <w:rsid w:val="00B37B11"/>
    <w:rsid w:val="00B37B7C"/>
    <w:rsid w:val="00B40077"/>
    <w:rsid w:val="00B40199"/>
    <w:rsid w:val="00B4027F"/>
    <w:rsid w:val="00B40365"/>
    <w:rsid w:val="00B409E9"/>
    <w:rsid w:val="00B40CBC"/>
    <w:rsid w:val="00B40D2B"/>
    <w:rsid w:val="00B40D81"/>
    <w:rsid w:val="00B412C1"/>
    <w:rsid w:val="00B4147A"/>
    <w:rsid w:val="00B41489"/>
    <w:rsid w:val="00B415CD"/>
    <w:rsid w:val="00B4172E"/>
    <w:rsid w:val="00B41A72"/>
    <w:rsid w:val="00B41A86"/>
    <w:rsid w:val="00B41E9E"/>
    <w:rsid w:val="00B41F84"/>
    <w:rsid w:val="00B41F96"/>
    <w:rsid w:val="00B421EA"/>
    <w:rsid w:val="00B42387"/>
    <w:rsid w:val="00B424AC"/>
    <w:rsid w:val="00B42AA6"/>
    <w:rsid w:val="00B42AD2"/>
    <w:rsid w:val="00B42B19"/>
    <w:rsid w:val="00B42D6A"/>
    <w:rsid w:val="00B42FFF"/>
    <w:rsid w:val="00B430EC"/>
    <w:rsid w:val="00B434E1"/>
    <w:rsid w:val="00B43988"/>
    <w:rsid w:val="00B43BB3"/>
    <w:rsid w:val="00B440A8"/>
    <w:rsid w:val="00B441D8"/>
    <w:rsid w:val="00B44529"/>
    <w:rsid w:val="00B4493E"/>
    <w:rsid w:val="00B449B1"/>
    <w:rsid w:val="00B44D46"/>
    <w:rsid w:val="00B44F44"/>
    <w:rsid w:val="00B4569A"/>
    <w:rsid w:val="00B45720"/>
    <w:rsid w:val="00B45952"/>
    <w:rsid w:val="00B45A54"/>
    <w:rsid w:val="00B45CB8"/>
    <w:rsid w:val="00B45ED0"/>
    <w:rsid w:val="00B461E6"/>
    <w:rsid w:val="00B4679D"/>
    <w:rsid w:val="00B46BF9"/>
    <w:rsid w:val="00B46BFD"/>
    <w:rsid w:val="00B47245"/>
    <w:rsid w:val="00B47578"/>
    <w:rsid w:val="00B47AF5"/>
    <w:rsid w:val="00B47B60"/>
    <w:rsid w:val="00B47CF5"/>
    <w:rsid w:val="00B50010"/>
    <w:rsid w:val="00B500A5"/>
    <w:rsid w:val="00B5052F"/>
    <w:rsid w:val="00B508C1"/>
    <w:rsid w:val="00B50B4C"/>
    <w:rsid w:val="00B50D0E"/>
    <w:rsid w:val="00B50E56"/>
    <w:rsid w:val="00B50EE8"/>
    <w:rsid w:val="00B51029"/>
    <w:rsid w:val="00B511F0"/>
    <w:rsid w:val="00B51663"/>
    <w:rsid w:val="00B51C5F"/>
    <w:rsid w:val="00B51C95"/>
    <w:rsid w:val="00B51FFF"/>
    <w:rsid w:val="00B5245E"/>
    <w:rsid w:val="00B5262C"/>
    <w:rsid w:val="00B52920"/>
    <w:rsid w:val="00B52AAB"/>
    <w:rsid w:val="00B52F2F"/>
    <w:rsid w:val="00B530DF"/>
    <w:rsid w:val="00B53227"/>
    <w:rsid w:val="00B53387"/>
    <w:rsid w:val="00B535BD"/>
    <w:rsid w:val="00B538CB"/>
    <w:rsid w:val="00B53CBE"/>
    <w:rsid w:val="00B53DB8"/>
    <w:rsid w:val="00B54250"/>
    <w:rsid w:val="00B54417"/>
    <w:rsid w:val="00B54422"/>
    <w:rsid w:val="00B547EE"/>
    <w:rsid w:val="00B54C13"/>
    <w:rsid w:val="00B54DDA"/>
    <w:rsid w:val="00B54E3F"/>
    <w:rsid w:val="00B54EBD"/>
    <w:rsid w:val="00B54EC9"/>
    <w:rsid w:val="00B5528F"/>
    <w:rsid w:val="00B553B4"/>
    <w:rsid w:val="00B55541"/>
    <w:rsid w:val="00B556D6"/>
    <w:rsid w:val="00B5601C"/>
    <w:rsid w:val="00B56160"/>
    <w:rsid w:val="00B5646F"/>
    <w:rsid w:val="00B566D3"/>
    <w:rsid w:val="00B568F6"/>
    <w:rsid w:val="00B56D70"/>
    <w:rsid w:val="00B56F7B"/>
    <w:rsid w:val="00B572F8"/>
    <w:rsid w:val="00B573FE"/>
    <w:rsid w:val="00B57594"/>
    <w:rsid w:val="00B57886"/>
    <w:rsid w:val="00B57E7E"/>
    <w:rsid w:val="00B57F9E"/>
    <w:rsid w:val="00B6001C"/>
    <w:rsid w:val="00B60160"/>
    <w:rsid w:val="00B602FC"/>
    <w:rsid w:val="00B606E2"/>
    <w:rsid w:val="00B60BA1"/>
    <w:rsid w:val="00B60DF0"/>
    <w:rsid w:val="00B60FCC"/>
    <w:rsid w:val="00B61049"/>
    <w:rsid w:val="00B61278"/>
    <w:rsid w:val="00B61487"/>
    <w:rsid w:val="00B615CC"/>
    <w:rsid w:val="00B61A9F"/>
    <w:rsid w:val="00B61CDE"/>
    <w:rsid w:val="00B61DD5"/>
    <w:rsid w:val="00B61DFB"/>
    <w:rsid w:val="00B61EFC"/>
    <w:rsid w:val="00B62001"/>
    <w:rsid w:val="00B6204D"/>
    <w:rsid w:val="00B62781"/>
    <w:rsid w:val="00B62810"/>
    <w:rsid w:val="00B629BE"/>
    <w:rsid w:val="00B62AA0"/>
    <w:rsid w:val="00B62AB4"/>
    <w:rsid w:val="00B62ABA"/>
    <w:rsid w:val="00B62F6A"/>
    <w:rsid w:val="00B6313C"/>
    <w:rsid w:val="00B63146"/>
    <w:rsid w:val="00B6339B"/>
    <w:rsid w:val="00B633F9"/>
    <w:rsid w:val="00B636BA"/>
    <w:rsid w:val="00B637D5"/>
    <w:rsid w:val="00B6381C"/>
    <w:rsid w:val="00B63C5B"/>
    <w:rsid w:val="00B63D52"/>
    <w:rsid w:val="00B63E08"/>
    <w:rsid w:val="00B63F35"/>
    <w:rsid w:val="00B6432E"/>
    <w:rsid w:val="00B6462C"/>
    <w:rsid w:val="00B64634"/>
    <w:rsid w:val="00B646E9"/>
    <w:rsid w:val="00B64898"/>
    <w:rsid w:val="00B64ACA"/>
    <w:rsid w:val="00B64C06"/>
    <w:rsid w:val="00B64CC3"/>
    <w:rsid w:val="00B64CE9"/>
    <w:rsid w:val="00B64DC8"/>
    <w:rsid w:val="00B64F22"/>
    <w:rsid w:val="00B653BA"/>
    <w:rsid w:val="00B65C8E"/>
    <w:rsid w:val="00B65F28"/>
    <w:rsid w:val="00B6611B"/>
    <w:rsid w:val="00B662D9"/>
    <w:rsid w:val="00B6647E"/>
    <w:rsid w:val="00B66632"/>
    <w:rsid w:val="00B66724"/>
    <w:rsid w:val="00B66867"/>
    <w:rsid w:val="00B66C3D"/>
    <w:rsid w:val="00B66FF5"/>
    <w:rsid w:val="00B671D8"/>
    <w:rsid w:val="00B67477"/>
    <w:rsid w:val="00B676E3"/>
    <w:rsid w:val="00B676F1"/>
    <w:rsid w:val="00B67811"/>
    <w:rsid w:val="00B678BC"/>
    <w:rsid w:val="00B70144"/>
    <w:rsid w:val="00B702B6"/>
    <w:rsid w:val="00B706AD"/>
    <w:rsid w:val="00B707C5"/>
    <w:rsid w:val="00B707C7"/>
    <w:rsid w:val="00B709C0"/>
    <w:rsid w:val="00B70AF5"/>
    <w:rsid w:val="00B71234"/>
    <w:rsid w:val="00B7123E"/>
    <w:rsid w:val="00B71425"/>
    <w:rsid w:val="00B71437"/>
    <w:rsid w:val="00B71458"/>
    <w:rsid w:val="00B71505"/>
    <w:rsid w:val="00B71541"/>
    <w:rsid w:val="00B71D4C"/>
    <w:rsid w:val="00B71FA3"/>
    <w:rsid w:val="00B7232A"/>
    <w:rsid w:val="00B72443"/>
    <w:rsid w:val="00B72479"/>
    <w:rsid w:val="00B7254A"/>
    <w:rsid w:val="00B725A1"/>
    <w:rsid w:val="00B7289C"/>
    <w:rsid w:val="00B72E5C"/>
    <w:rsid w:val="00B72FE4"/>
    <w:rsid w:val="00B73003"/>
    <w:rsid w:val="00B73031"/>
    <w:rsid w:val="00B73113"/>
    <w:rsid w:val="00B731B2"/>
    <w:rsid w:val="00B7332A"/>
    <w:rsid w:val="00B735F0"/>
    <w:rsid w:val="00B737BE"/>
    <w:rsid w:val="00B739D8"/>
    <w:rsid w:val="00B73B07"/>
    <w:rsid w:val="00B73FC0"/>
    <w:rsid w:val="00B73FFB"/>
    <w:rsid w:val="00B7422D"/>
    <w:rsid w:val="00B74385"/>
    <w:rsid w:val="00B743ED"/>
    <w:rsid w:val="00B7443F"/>
    <w:rsid w:val="00B7455A"/>
    <w:rsid w:val="00B74823"/>
    <w:rsid w:val="00B74A2E"/>
    <w:rsid w:val="00B74D36"/>
    <w:rsid w:val="00B74F5A"/>
    <w:rsid w:val="00B751D2"/>
    <w:rsid w:val="00B752C6"/>
    <w:rsid w:val="00B75497"/>
    <w:rsid w:val="00B755E1"/>
    <w:rsid w:val="00B75831"/>
    <w:rsid w:val="00B758B2"/>
    <w:rsid w:val="00B758D6"/>
    <w:rsid w:val="00B75975"/>
    <w:rsid w:val="00B75A7F"/>
    <w:rsid w:val="00B75CBB"/>
    <w:rsid w:val="00B75ECB"/>
    <w:rsid w:val="00B75F10"/>
    <w:rsid w:val="00B761B6"/>
    <w:rsid w:val="00B7634F"/>
    <w:rsid w:val="00B76510"/>
    <w:rsid w:val="00B76613"/>
    <w:rsid w:val="00B76894"/>
    <w:rsid w:val="00B76C0E"/>
    <w:rsid w:val="00B76EB0"/>
    <w:rsid w:val="00B76EF4"/>
    <w:rsid w:val="00B77154"/>
    <w:rsid w:val="00B771BC"/>
    <w:rsid w:val="00B771F1"/>
    <w:rsid w:val="00B771F6"/>
    <w:rsid w:val="00B77698"/>
    <w:rsid w:val="00B77707"/>
    <w:rsid w:val="00B778FC"/>
    <w:rsid w:val="00B77982"/>
    <w:rsid w:val="00B77AAD"/>
    <w:rsid w:val="00B77E42"/>
    <w:rsid w:val="00B77FD0"/>
    <w:rsid w:val="00B80067"/>
    <w:rsid w:val="00B80423"/>
    <w:rsid w:val="00B80E7B"/>
    <w:rsid w:val="00B81138"/>
    <w:rsid w:val="00B816FA"/>
    <w:rsid w:val="00B817CD"/>
    <w:rsid w:val="00B81836"/>
    <w:rsid w:val="00B8196A"/>
    <w:rsid w:val="00B81B31"/>
    <w:rsid w:val="00B81C01"/>
    <w:rsid w:val="00B81C15"/>
    <w:rsid w:val="00B81FB5"/>
    <w:rsid w:val="00B82357"/>
    <w:rsid w:val="00B82408"/>
    <w:rsid w:val="00B82941"/>
    <w:rsid w:val="00B82B40"/>
    <w:rsid w:val="00B82CA0"/>
    <w:rsid w:val="00B82F2B"/>
    <w:rsid w:val="00B83989"/>
    <w:rsid w:val="00B83E89"/>
    <w:rsid w:val="00B83EF2"/>
    <w:rsid w:val="00B83F71"/>
    <w:rsid w:val="00B84031"/>
    <w:rsid w:val="00B8431F"/>
    <w:rsid w:val="00B84488"/>
    <w:rsid w:val="00B84B3D"/>
    <w:rsid w:val="00B84DD0"/>
    <w:rsid w:val="00B84F4B"/>
    <w:rsid w:val="00B84FA6"/>
    <w:rsid w:val="00B8507F"/>
    <w:rsid w:val="00B855E9"/>
    <w:rsid w:val="00B85805"/>
    <w:rsid w:val="00B85A71"/>
    <w:rsid w:val="00B85C43"/>
    <w:rsid w:val="00B85FDD"/>
    <w:rsid w:val="00B85FF2"/>
    <w:rsid w:val="00B864CA"/>
    <w:rsid w:val="00B86874"/>
    <w:rsid w:val="00B86A37"/>
    <w:rsid w:val="00B86C16"/>
    <w:rsid w:val="00B86CEC"/>
    <w:rsid w:val="00B86EC0"/>
    <w:rsid w:val="00B872AC"/>
    <w:rsid w:val="00B872C8"/>
    <w:rsid w:val="00B872DB"/>
    <w:rsid w:val="00B872F0"/>
    <w:rsid w:val="00B87324"/>
    <w:rsid w:val="00B87460"/>
    <w:rsid w:val="00B8752C"/>
    <w:rsid w:val="00B8777E"/>
    <w:rsid w:val="00B8781A"/>
    <w:rsid w:val="00B87A1B"/>
    <w:rsid w:val="00B87B20"/>
    <w:rsid w:val="00B87DA8"/>
    <w:rsid w:val="00B87E1E"/>
    <w:rsid w:val="00B901E5"/>
    <w:rsid w:val="00B903AC"/>
    <w:rsid w:val="00B903B0"/>
    <w:rsid w:val="00B9061C"/>
    <w:rsid w:val="00B90A54"/>
    <w:rsid w:val="00B90E69"/>
    <w:rsid w:val="00B90F5B"/>
    <w:rsid w:val="00B91073"/>
    <w:rsid w:val="00B9117F"/>
    <w:rsid w:val="00B91488"/>
    <w:rsid w:val="00B91557"/>
    <w:rsid w:val="00B91784"/>
    <w:rsid w:val="00B91BE6"/>
    <w:rsid w:val="00B91C39"/>
    <w:rsid w:val="00B91E05"/>
    <w:rsid w:val="00B92059"/>
    <w:rsid w:val="00B9212A"/>
    <w:rsid w:val="00B923AE"/>
    <w:rsid w:val="00B92605"/>
    <w:rsid w:val="00B9261D"/>
    <w:rsid w:val="00B92893"/>
    <w:rsid w:val="00B92A39"/>
    <w:rsid w:val="00B92DCC"/>
    <w:rsid w:val="00B93006"/>
    <w:rsid w:val="00B93120"/>
    <w:rsid w:val="00B93158"/>
    <w:rsid w:val="00B93490"/>
    <w:rsid w:val="00B93849"/>
    <w:rsid w:val="00B938C1"/>
    <w:rsid w:val="00B93E97"/>
    <w:rsid w:val="00B9403A"/>
    <w:rsid w:val="00B9407D"/>
    <w:rsid w:val="00B941BC"/>
    <w:rsid w:val="00B942CB"/>
    <w:rsid w:val="00B94D59"/>
    <w:rsid w:val="00B95147"/>
    <w:rsid w:val="00B95508"/>
    <w:rsid w:val="00B956C9"/>
    <w:rsid w:val="00B95E6F"/>
    <w:rsid w:val="00B96367"/>
    <w:rsid w:val="00B9645E"/>
    <w:rsid w:val="00B9651C"/>
    <w:rsid w:val="00B96B6A"/>
    <w:rsid w:val="00B96CA4"/>
    <w:rsid w:val="00B97A07"/>
    <w:rsid w:val="00B97AFC"/>
    <w:rsid w:val="00BA0037"/>
    <w:rsid w:val="00BA0553"/>
    <w:rsid w:val="00BA0636"/>
    <w:rsid w:val="00BA0684"/>
    <w:rsid w:val="00BA06E6"/>
    <w:rsid w:val="00BA073C"/>
    <w:rsid w:val="00BA0790"/>
    <w:rsid w:val="00BA0891"/>
    <w:rsid w:val="00BA0B8F"/>
    <w:rsid w:val="00BA0D45"/>
    <w:rsid w:val="00BA0DCA"/>
    <w:rsid w:val="00BA12B5"/>
    <w:rsid w:val="00BA1578"/>
    <w:rsid w:val="00BA1672"/>
    <w:rsid w:val="00BA17D6"/>
    <w:rsid w:val="00BA19DE"/>
    <w:rsid w:val="00BA1D0F"/>
    <w:rsid w:val="00BA1DE3"/>
    <w:rsid w:val="00BA1EB1"/>
    <w:rsid w:val="00BA202D"/>
    <w:rsid w:val="00BA2091"/>
    <w:rsid w:val="00BA24AA"/>
    <w:rsid w:val="00BA2834"/>
    <w:rsid w:val="00BA29ED"/>
    <w:rsid w:val="00BA2A07"/>
    <w:rsid w:val="00BA2AEE"/>
    <w:rsid w:val="00BA2F78"/>
    <w:rsid w:val="00BA2FEC"/>
    <w:rsid w:val="00BA3333"/>
    <w:rsid w:val="00BA33B8"/>
    <w:rsid w:val="00BA34B0"/>
    <w:rsid w:val="00BA3674"/>
    <w:rsid w:val="00BA3731"/>
    <w:rsid w:val="00BA379C"/>
    <w:rsid w:val="00BA3801"/>
    <w:rsid w:val="00BA39BD"/>
    <w:rsid w:val="00BA3BC4"/>
    <w:rsid w:val="00BA3CAC"/>
    <w:rsid w:val="00BA3CBA"/>
    <w:rsid w:val="00BA3E94"/>
    <w:rsid w:val="00BA3F0C"/>
    <w:rsid w:val="00BA417C"/>
    <w:rsid w:val="00BA43CB"/>
    <w:rsid w:val="00BA4459"/>
    <w:rsid w:val="00BA45A8"/>
    <w:rsid w:val="00BA48BE"/>
    <w:rsid w:val="00BA48F4"/>
    <w:rsid w:val="00BA49FF"/>
    <w:rsid w:val="00BA4A80"/>
    <w:rsid w:val="00BA4D57"/>
    <w:rsid w:val="00BA4D72"/>
    <w:rsid w:val="00BA4FC5"/>
    <w:rsid w:val="00BA50B4"/>
    <w:rsid w:val="00BA526F"/>
    <w:rsid w:val="00BA54D2"/>
    <w:rsid w:val="00BA554C"/>
    <w:rsid w:val="00BA5C69"/>
    <w:rsid w:val="00BA5CC4"/>
    <w:rsid w:val="00BA5F12"/>
    <w:rsid w:val="00BA5F27"/>
    <w:rsid w:val="00BA6410"/>
    <w:rsid w:val="00BA649D"/>
    <w:rsid w:val="00BA659F"/>
    <w:rsid w:val="00BA6607"/>
    <w:rsid w:val="00BA6750"/>
    <w:rsid w:val="00BA6AEA"/>
    <w:rsid w:val="00BA6B86"/>
    <w:rsid w:val="00BA6DA9"/>
    <w:rsid w:val="00BA6F02"/>
    <w:rsid w:val="00BA73BC"/>
    <w:rsid w:val="00BA744D"/>
    <w:rsid w:val="00BA789E"/>
    <w:rsid w:val="00BA794B"/>
    <w:rsid w:val="00BA7D2A"/>
    <w:rsid w:val="00BA7F8C"/>
    <w:rsid w:val="00BB0288"/>
    <w:rsid w:val="00BB0407"/>
    <w:rsid w:val="00BB0546"/>
    <w:rsid w:val="00BB0730"/>
    <w:rsid w:val="00BB0848"/>
    <w:rsid w:val="00BB08D5"/>
    <w:rsid w:val="00BB0ADC"/>
    <w:rsid w:val="00BB0CD1"/>
    <w:rsid w:val="00BB0DF9"/>
    <w:rsid w:val="00BB0EA6"/>
    <w:rsid w:val="00BB13D6"/>
    <w:rsid w:val="00BB143B"/>
    <w:rsid w:val="00BB190C"/>
    <w:rsid w:val="00BB1B73"/>
    <w:rsid w:val="00BB1BE0"/>
    <w:rsid w:val="00BB1C7C"/>
    <w:rsid w:val="00BB1CA6"/>
    <w:rsid w:val="00BB205A"/>
    <w:rsid w:val="00BB221B"/>
    <w:rsid w:val="00BB2376"/>
    <w:rsid w:val="00BB291F"/>
    <w:rsid w:val="00BB2957"/>
    <w:rsid w:val="00BB2C0C"/>
    <w:rsid w:val="00BB3076"/>
    <w:rsid w:val="00BB331C"/>
    <w:rsid w:val="00BB3990"/>
    <w:rsid w:val="00BB3A54"/>
    <w:rsid w:val="00BB3A6F"/>
    <w:rsid w:val="00BB3C05"/>
    <w:rsid w:val="00BB3E73"/>
    <w:rsid w:val="00BB3F28"/>
    <w:rsid w:val="00BB3F4E"/>
    <w:rsid w:val="00BB40C5"/>
    <w:rsid w:val="00BB40E8"/>
    <w:rsid w:val="00BB4392"/>
    <w:rsid w:val="00BB4546"/>
    <w:rsid w:val="00BB46BC"/>
    <w:rsid w:val="00BB4B47"/>
    <w:rsid w:val="00BB4BEA"/>
    <w:rsid w:val="00BB5001"/>
    <w:rsid w:val="00BB53C8"/>
    <w:rsid w:val="00BB569D"/>
    <w:rsid w:val="00BB57D7"/>
    <w:rsid w:val="00BB5970"/>
    <w:rsid w:val="00BB5F22"/>
    <w:rsid w:val="00BB6035"/>
    <w:rsid w:val="00BB6060"/>
    <w:rsid w:val="00BB6554"/>
    <w:rsid w:val="00BB65B8"/>
    <w:rsid w:val="00BB6663"/>
    <w:rsid w:val="00BB686E"/>
    <w:rsid w:val="00BB6C09"/>
    <w:rsid w:val="00BB6CA6"/>
    <w:rsid w:val="00BB6F29"/>
    <w:rsid w:val="00BB71FF"/>
    <w:rsid w:val="00BB7430"/>
    <w:rsid w:val="00BB752E"/>
    <w:rsid w:val="00BB758E"/>
    <w:rsid w:val="00BB7661"/>
    <w:rsid w:val="00BB7743"/>
    <w:rsid w:val="00BB77C4"/>
    <w:rsid w:val="00BB790E"/>
    <w:rsid w:val="00BC00C1"/>
    <w:rsid w:val="00BC021D"/>
    <w:rsid w:val="00BC065D"/>
    <w:rsid w:val="00BC0A11"/>
    <w:rsid w:val="00BC0DE9"/>
    <w:rsid w:val="00BC0FF8"/>
    <w:rsid w:val="00BC1291"/>
    <w:rsid w:val="00BC149C"/>
    <w:rsid w:val="00BC185C"/>
    <w:rsid w:val="00BC1B8F"/>
    <w:rsid w:val="00BC1BF2"/>
    <w:rsid w:val="00BC1D5E"/>
    <w:rsid w:val="00BC1F14"/>
    <w:rsid w:val="00BC21BB"/>
    <w:rsid w:val="00BC2613"/>
    <w:rsid w:val="00BC28B7"/>
    <w:rsid w:val="00BC2C61"/>
    <w:rsid w:val="00BC2C8F"/>
    <w:rsid w:val="00BC2E5A"/>
    <w:rsid w:val="00BC36E4"/>
    <w:rsid w:val="00BC37CC"/>
    <w:rsid w:val="00BC3985"/>
    <w:rsid w:val="00BC43A7"/>
    <w:rsid w:val="00BC43B5"/>
    <w:rsid w:val="00BC45D9"/>
    <w:rsid w:val="00BC47AF"/>
    <w:rsid w:val="00BC48F4"/>
    <w:rsid w:val="00BC492D"/>
    <w:rsid w:val="00BC4D73"/>
    <w:rsid w:val="00BC4D94"/>
    <w:rsid w:val="00BC5312"/>
    <w:rsid w:val="00BC5588"/>
    <w:rsid w:val="00BC57E8"/>
    <w:rsid w:val="00BC5941"/>
    <w:rsid w:val="00BC6279"/>
    <w:rsid w:val="00BC631C"/>
    <w:rsid w:val="00BC6673"/>
    <w:rsid w:val="00BC6A82"/>
    <w:rsid w:val="00BC6D2A"/>
    <w:rsid w:val="00BC7044"/>
    <w:rsid w:val="00BC7144"/>
    <w:rsid w:val="00BC71DD"/>
    <w:rsid w:val="00BC72B7"/>
    <w:rsid w:val="00BC754C"/>
    <w:rsid w:val="00BC760A"/>
    <w:rsid w:val="00BC7735"/>
    <w:rsid w:val="00BC7954"/>
    <w:rsid w:val="00BC7D07"/>
    <w:rsid w:val="00BC7D91"/>
    <w:rsid w:val="00BC7FA6"/>
    <w:rsid w:val="00BD00DC"/>
    <w:rsid w:val="00BD028B"/>
    <w:rsid w:val="00BD03D8"/>
    <w:rsid w:val="00BD0732"/>
    <w:rsid w:val="00BD0D60"/>
    <w:rsid w:val="00BD0EF0"/>
    <w:rsid w:val="00BD11CF"/>
    <w:rsid w:val="00BD1442"/>
    <w:rsid w:val="00BD1AAC"/>
    <w:rsid w:val="00BD1C06"/>
    <w:rsid w:val="00BD1C68"/>
    <w:rsid w:val="00BD1EA8"/>
    <w:rsid w:val="00BD2735"/>
    <w:rsid w:val="00BD2840"/>
    <w:rsid w:val="00BD285B"/>
    <w:rsid w:val="00BD2C7C"/>
    <w:rsid w:val="00BD2D11"/>
    <w:rsid w:val="00BD2D9B"/>
    <w:rsid w:val="00BD2FCB"/>
    <w:rsid w:val="00BD35BC"/>
    <w:rsid w:val="00BD3628"/>
    <w:rsid w:val="00BD39D5"/>
    <w:rsid w:val="00BD3A93"/>
    <w:rsid w:val="00BD41A0"/>
    <w:rsid w:val="00BD4314"/>
    <w:rsid w:val="00BD448F"/>
    <w:rsid w:val="00BD4497"/>
    <w:rsid w:val="00BD45D9"/>
    <w:rsid w:val="00BD4661"/>
    <w:rsid w:val="00BD48F9"/>
    <w:rsid w:val="00BD4CB4"/>
    <w:rsid w:val="00BD5314"/>
    <w:rsid w:val="00BD5943"/>
    <w:rsid w:val="00BD5966"/>
    <w:rsid w:val="00BD5A13"/>
    <w:rsid w:val="00BD5C94"/>
    <w:rsid w:val="00BD5D2C"/>
    <w:rsid w:val="00BD6202"/>
    <w:rsid w:val="00BD6227"/>
    <w:rsid w:val="00BD623C"/>
    <w:rsid w:val="00BD62B2"/>
    <w:rsid w:val="00BD64A7"/>
    <w:rsid w:val="00BD6E02"/>
    <w:rsid w:val="00BD71B1"/>
    <w:rsid w:val="00BD73EC"/>
    <w:rsid w:val="00BD7488"/>
    <w:rsid w:val="00BD74C4"/>
    <w:rsid w:val="00BD74FF"/>
    <w:rsid w:val="00BD763D"/>
    <w:rsid w:val="00BD7676"/>
    <w:rsid w:val="00BD7A94"/>
    <w:rsid w:val="00BD7E4B"/>
    <w:rsid w:val="00BE0342"/>
    <w:rsid w:val="00BE06CA"/>
    <w:rsid w:val="00BE07DB"/>
    <w:rsid w:val="00BE0A49"/>
    <w:rsid w:val="00BE0BDD"/>
    <w:rsid w:val="00BE1150"/>
    <w:rsid w:val="00BE1732"/>
    <w:rsid w:val="00BE196A"/>
    <w:rsid w:val="00BE218A"/>
    <w:rsid w:val="00BE21A8"/>
    <w:rsid w:val="00BE2A8F"/>
    <w:rsid w:val="00BE2CA3"/>
    <w:rsid w:val="00BE2DA4"/>
    <w:rsid w:val="00BE2FD6"/>
    <w:rsid w:val="00BE3104"/>
    <w:rsid w:val="00BE3336"/>
    <w:rsid w:val="00BE3455"/>
    <w:rsid w:val="00BE3529"/>
    <w:rsid w:val="00BE35D6"/>
    <w:rsid w:val="00BE37C3"/>
    <w:rsid w:val="00BE38E9"/>
    <w:rsid w:val="00BE390D"/>
    <w:rsid w:val="00BE3940"/>
    <w:rsid w:val="00BE3B5C"/>
    <w:rsid w:val="00BE3CB8"/>
    <w:rsid w:val="00BE4392"/>
    <w:rsid w:val="00BE44D8"/>
    <w:rsid w:val="00BE4664"/>
    <w:rsid w:val="00BE485F"/>
    <w:rsid w:val="00BE4A7C"/>
    <w:rsid w:val="00BE507C"/>
    <w:rsid w:val="00BE5204"/>
    <w:rsid w:val="00BE523C"/>
    <w:rsid w:val="00BE5251"/>
    <w:rsid w:val="00BE55E0"/>
    <w:rsid w:val="00BE59D3"/>
    <w:rsid w:val="00BE5AC6"/>
    <w:rsid w:val="00BE5C4D"/>
    <w:rsid w:val="00BE60A9"/>
    <w:rsid w:val="00BE6429"/>
    <w:rsid w:val="00BE6612"/>
    <w:rsid w:val="00BE6643"/>
    <w:rsid w:val="00BE6792"/>
    <w:rsid w:val="00BE692F"/>
    <w:rsid w:val="00BE6CC2"/>
    <w:rsid w:val="00BE6F33"/>
    <w:rsid w:val="00BE70C0"/>
    <w:rsid w:val="00BE71ED"/>
    <w:rsid w:val="00BE752D"/>
    <w:rsid w:val="00BE761D"/>
    <w:rsid w:val="00BE7D57"/>
    <w:rsid w:val="00BF0451"/>
    <w:rsid w:val="00BF0461"/>
    <w:rsid w:val="00BF0814"/>
    <w:rsid w:val="00BF0865"/>
    <w:rsid w:val="00BF0D2B"/>
    <w:rsid w:val="00BF0E7B"/>
    <w:rsid w:val="00BF0FD0"/>
    <w:rsid w:val="00BF114B"/>
    <w:rsid w:val="00BF1177"/>
    <w:rsid w:val="00BF1193"/>
    <w:rsid w:val="00BF125E"/>
    <w:rsid w:val="00BF1492"/>
    <w:rsid w:val="00BF16CE"/>
    <w:rsid w:val="00BF199C"/>
    <w:rsid w:val="00BF1A28"/>
    <w:rsid w:val="00BF1AB8"/>
    <w:rsid w:val="00BF21DA"/>
    <w:rsid w:val="00BF22A5"/>
    <w:rsid w:val="00BF23E8"/>
    <w:rsid w:val="00BF2B3D"/>
    <w:rsid w:val="00BF2C47"/>
    <w:rsid w:val="00BF2CC9"/>
    <w:rsid w:val="00BF2DE0"/>
    <w:rsid w:val="00BF2E30"/>
    <w:rsid w:val="00BF35BD"/>
    <w:rsid w:val="00BF36A2"/>
    <w:rsid w:val="00BF3987"/>
    <w:rsid w:val="00BF3A3A"/>
    <w:rsid w:val="00BF3B14"/>
    <w:rsid w:val="00BF3C42"/>
    <w:rsid w:val="00BF3C82"/>
    <w:rsid w:val="00BF3CEC"/>
    <w:rsid w:val="00BF3E65"/>
    <w:rsid w:val="00BF3ECF"/>
    <w:rsid w:val="00BF3EE9"/>
    <w:rsid w:val="00BF4076"/>
    <w:rsid w:val="00BF4121"/>
    <w:rsid w:val="00BF41CB"/>
    <w:rsid w:val="00BF4290"/>
    <w:rsid w:val="00BF42FB"/>
    <w:rsid w:val="00BF4653"/>
    <w:rsid w:val="00BF4710"/>
    <w:rsid w:val="00BF4869"/>
    <w:rsid w:val="00BF487F"/>
    <w:rsid w:val="00BF48D9"/>
    <w:rsid w:val="00BF4E00"/>
    <w:rsid w:val="00BF4F30"/>
    <w:rsid w:val="00BF505A"/>
    <w:rsid w:val="00BF505B"/>
    <w:rsid w:val="00BF510C"/>
    <w:rsid w:val="00BF5658"/>
    <w:rsid w:val="00BF573B"/>
    <w:rsid w:val="00BF57D6"/>
    <w:rsid w:val="00BF58F9"/>
    <w:rsid w:val="00BF5E69"/>
    <w:rsid w:val="00BF613A"/>
    <w:rsid w:val="00BF6249"/>
    <w:rsid w:val="00BF63C2"/>
    <w:rsid w:val="00BF6411"/>
    <w:rsid w:val="00BF6509"/>
    <w:rsid w:val="00BF67FF"/>
    <w:rsid w:val="00BF717C"/>
    <w:rsid w:val="00BF739C"/>
    <w:rsid w:val="00BF73F3"/>
    <w:rsid w:val="00BF76F4"/>
    <w:rsid w:val="00BF7817"/>
    <w:rsid w:val="00BF79C1"/>
    <w:rsid w:val="00BF79C9"/>
    <w:rsid w:val="00BF7BE2"/>
    <w:rsid w:val="00C0018F"/>
    <w:rsid w:val="00C00359"/>
    <w:rsid w:val="00C0051E"/>
    <w:rsid w:val="00C008F4"/>
    <w:rsid w:val="00C00A6A"/>
    <w:rsid w:val="00C00F27"/>
    <w:rsid w:val="00C011E2"/>
    <w:rsid w:val="00C0142C"/>
    <w:rsid w:val="00C016A7"/>
    <w:rsid w:val="00C016B2"/>
    <w:rsid w:val="00C016B6"/>
    <w:rsid w:val="00C01803"/>
    <w:rsid w:val="00C01882"/>
    <w:rsid w:val="00C019FD"/>
    <w:rsid w:val="00C01A64"/>
    <w:rsid w:val="00C01CFA"/>
    <w:rsid w:val="00C01E52"/>
    <w:rsid w:val="00C020B4"/>
    <w:rsid w:val="00C022DF"/>
    <w:rsid w:val="00C024C4"/>
    <w:rsid w:val="00C02902"/>
    <w:rsid w:val="00C02F5A"/>
    <w:rsid w:val="00C03038"/>
    <w:rsid w:val="00C0337B"/>
    <w:rsid w:val="00C03736"/>
    <w:rsid w:val="00C03B43"/>
    <w:rsid w:val="00C03BAF"/>
    <w:rsid w:val="00C043F3"/>
    <w:rsid w:val="00C04433"/>
    <w:rsid w:val="00C0471F"/>
    <w:rsid w:val="00C047BA"/>
    <w:rsid w:val="00C04963"/>
    <w:rsid w:val="00C04AA0"/>
    <w:rsid w:val="00C04BF5"/>
    <w:rsid w:val="00C04C32"/>
    <w:rsid w:val="00C04DE2"/>
    <w:rsid w:val="00C050E5"/>
    <w:rsid w:val="00C05153"/>
    <w:rsid w:val="00C05302"/>
    <w:rsid w:val="00C054ED"/>
    <w:rsid w:val="00C05536"/>
    <w:rsid w:val="00C057A6"/>
    <w:rsid w:val="00C05864"/>
    <w:rsid w:val="00C05A2B"/>
    <w:rsid w:val="00C05B6E"/>
    <w:rsid w:val="00C05BAE"/>
    <w:rsid w:val="00C05DD8"/>
    <w:rsid w:val="00C05DE5"/>
    <w:rsid w:val="00C05ECE"/>
    <w:rsid w:val="00C06131"/>
    <w:rsid w:val="00C061F0"/>
    <w:rsid w:val="00C06358"/>
    <w:rsid w:val="00C0636B"/>
    <w:rsid w:val="00C06407"/>
    <w:rsid w:val="00C06545"/>
    <w:rsid w:val="00C066B4"/>
    <w:rsid w:val="00C06AFD"/>
    <w:rsid w:val="00C06B1D"/>
    <w:rsid w:val="00C06CF4"/>
    <w:rsid w:val="00C06D13"/>
    <w:rsid w:val="00C06E4C"/>
    <w:rsid w:val="00C07006"/>
    <w:rsid w:val="00C0768A"/>
    <w:rsid w:val="00C077C8"/>
    <w:rsid w:val="00C07BED"/>
    <w:rsid w:val="00C07BFF"/>
    <w:rsid w:val="00C07C65"/>
    <w:rsid w:val="00C07FA6"/>
    <w:rsid w:val="00C1002B"/>
    <w:rsid w:val="00C100DC"/>
    <w:rsid w:val="00C101F3"/>
    <w:rsid w:val="00C1030E"/>
    <w:rsid w:val="00C1033E"/>
    <w:rsid w:val="00C1035F"/>
    <w:rsid w:val="00C10529"/>
    <w:rsid w:val="00C10779"/>
    <w:rsid w:val="00C10FC5"/>
    <w:rsid w:val="00C1106B"/>
    <w:rsid w:val="00C11113"/>
    <w:rsid w:val="00C111C5"/>
    <w:rsid w:val="00C11357"/>
    <w:rsid w:val="00C11664"/>
    <w:rsid w:val="00C1168E"/>
    <w:rsid w:val="00C118C9"/>
    <w:rsid w:val="00C119F5"/>
    <w:rsid w:val="00C11CC9"/>
    <w:rsid w:val="00C121DF"/>
    <w:rsid w:val="00C122BC"/>
    <w:rsid w:val="00C123D5"/>
    <w:rsid w:val="00C1268B"/>
    <w:rsid w:val="00C12DE8"/>
    <w:rsid w:val="00C12F09"/>
    <w:rsid w:val="00C131F0"/>
    <w:rsid w:val="00C13408"/>
    <w:rsid w:val="00C13741"/>
    <w:rsid w:val="00C13936"/>
    <w:rsid w:val="00C13967"/>
    <w:rsid w:val="00C1424E"/>
    <w:rsid w:val="00C15087"/>
    <w:rsid w:val="00C1513F"/>
    <w:rsid w:val="00C1524C"/>
    <w:rsid w:val="00C1551B"/>
    <w:rsid w:val="00C15BE8"/>
    <w:rsid w:val="00C15CA2"/>
    <w:rsid w:val="00C15DD5"/>
    <w:rsid w:val="00C15EF4"/>
    <w:rsid w:val="00C15F0B"/>
    <w:rsid w:val="00C15FE8"/>
    <w:rsid w:val="00C16390"/>
    <w:rsid w:val="00C16767"/>
    <w:rsid w:val="00C16C3A"/>
    <w:rsid w:val="00C16CF7"/>
    <w:rsid w:val="00C16D48"/>
    <w:rsid w:val="00C170C1"/>
    <w:rsid w:val="00C174B2"/>
    <w:rsid w:val="00C1753F"/>
    <w:rsid w:val="00C17934"/>
    <w:rsid w:val="00C17F8F"/>
    <w:rsid w:val="00C200F5"/>
    <w:rsid w:val="00C20141"/>
    <w:rsid w:val="00C201C3"/>
    <w:rsid w:val="00C2063D"/>
    <w:rsid w:val="00C20902"/>
    <w:rsid w:val="00C20C22"/>
    <w:rsid w:val="00C210C1"/>
    <w:rsid w:val="00C211A3"/>
    <w:rsid w:val="00C212DD"/>
    <w:rsid w:val="00C21302"/>
    <w:rsid w:val="00C21312"/>
    <w:rsid w:val="00C21426"/>
    <w:rsid w:val="00C21510"/>
    <w:rsid w:val="00C21731"/>
    <w:rsid w:val="00C2177D"/>
    <w:rsid w:val="00C219EF"/>
    <w:rsid w:val="00C21A1D"/>
    <w:rsid w:val="00C21C7B"/>
    <w:rsid w:val="00C22166"/>
    <w:rsid w:val="00C2234A"/>
    <w:rsid w:val="00C225DC"/>
    <w:rsid w:val="00C2267C"/>
    <w:rsid w:val="00C226C5"/>
    <w:rsid w:val="00C22BBE"/>
    <w:rsid w:val="00C22D96"/>
    <w:rsid w:val="00C22E96"/>
    <w:rsid w:val="00C231B6"/>
    <w:rsid w:val="00C236FE"/>
    <w:rsid w:val="00C23B11"/>
    <w:rsid w:val="00C23E35"/>
    <w:rsid w:val="00C23E5F"/>
    <w:rsid w:val="00C242C4"/>
    <w:rsid w:val="00C243D1"/>
    <w:rsid w:val="00C24569"/>
    <w:rsid w:val="00C2457F"/>
    <w:rsid w:val="00C248A7"/>
    <w:rsid w:val="00C248D1"/>
    <w:rsid w:val="00C249F1"/>
    <w:rsid w:val="00C24DB6"/>
    <w:rsid w:val="00C25174"/>
    <w:rsid w:val="00C25342"/>
    <w:rsid w:val="00C253BC"/>
    <w:rsid w:val="00C253E0"/>
    <w:rsid w:val="00C25454"/>
    <w:rsid w:val="00C256A8"/>
    <w:rsid w:val="00C25780"/>
    <w:rsid w:val="00C2597D"/>
    <w:rsid w:val="00C259A7"/>
    <w:rsid w:val="00C25BDA"/>
    <w:rsid w:val="00C25FE3"/>
    <w:rsid w:val="00C266C6"/>
    <w:rsid w:val="00C2695E"/>
    <w:rsid w:val="00C26B90"/>
    <w:rsid w:val="00C26EA5"/>
    <w:rsid w:val="00C26F0B"/>
    <w:rsid w:val="00C27046"/>
    <w:rsid w:val="00C270C6"/>
    <w:rsid w:val="00C271C2"/>
    <w:rsid w:val="00C271F0"/>
    <w:rsid w:val="00C2752A"/>
    <w:rsid w:val="00C2781B"/>
    <w:rsid w:val="00C27855"/>
    <w:rsid w:val="00C279DE"/>
    <w:rsid w:val="00C279F4"/>
    <w:rsid w:val="00C27AD1"/>
    <w:rsid w:val="00C27FC9"/>
    <w:rsid w:val="00C3030D"/>
    <w:rsid w:val="00C303AE"/>
    <w:rsid w:val="00C303D4"/>
    <w:rsid w:val="00C30405"/>
    <w:rsid w:val="00C304B8"/>
    <w:rsid w:val="00C30503"/>
    <w:rsid w:val="00C3061F"/>
    <w:rsid w:val="00C3089E"/>
    <w:rsid w:val="00C309C2"/>
    <w:rsid w:val="00C30A0C"/>
    <w:rsid w:val="00C30ABA"/>
    <w:rsid w:val="00C30BA6"/>
    <w:rsid w:val="00C30FAD"/>
    <w:rsid w:val="00C31261"/>
    <w:rsid w:val="00C31741"/>
    <w:rsid w:val="00C317A0"/>
    <w:rsid w:val="00C31BC1"/>
    <w:rsid w:val="00C31C1A"/>
    <w:rsid w:val="00C3231D"/>
    <w:rsid w:val="00C324E5"/>
    <w:rsid w:val="00C32BF5"/>
    <w:rsid w:val="00C32C04"/>
    <w:rsid w:val="00C32C4C"/>
    <w:rsid w:val="00C32D59"/>
    <w:rsid w:val="00C32FFE"/>
    <w:rsid w:val="00C330D2"/>
    <w:rsid w:val="00C33120"/>
    <w:rsid w:val="00C33638"/>
    <w:rsid w:val="00C33929"/>
    <w:rsid w:val="00C33A89"/>
    <w:rsid w:val="00C33DD5"/>
    <w:rsid w:val="00C33E13"/>
    <w:rsid w:val="00C342B6"/>
    <w:rsid w:val="00C343C1"/>
    <w:rsid w:val="00C343C4"/>
    <w:rsid w:val="00C3455B"/>
    <w:rsid w:val="00C3469D"/>
    <w:rsid w:val="00C346FD"/>
    <w:rsid w:val="00C34AF7"/>
    <w:rsid w:val="00C34C9E"/>
    <w:rsid w:val="00C35462"/>
    <w:rsid w:val="00C35661"/>
    <w:rsid w:val="00C357A7"/>
    <w:rsid w:val="00C35868"/>
    <w:rsid w:val="00C35B48"/>
    <w:rsid w:val="00C35E2B"/>
    <w:rsid w:val="00C36158"/>
    <w:rsid w:val="00C36255"/>
    <w:rsid w:val="00C3648E"/>
    <w:rsid w:val="00C36684"/>
    <w:rsid w:val="00C3685D"/>
    <w:rsid w:val="00C36AC9"/>
    <w:rsid w:val="00C37105"/>
    <w:rsid w:val="00C37288"/>
    <w:rsid w:val="00C3757A"/>
    <w:rsid w:val="00C375BB"/>
    <w:rsid w:val="00C376E7"/>
    <w:rsid w:val="00C379D5"/>
    <w:rsid w:val="00C37C23"/>
    <w:rsid w:val="00C37DEF"/>
    <w:rsid w:val="00C37F94"/>
    <w:rsid w:val="00C400B8"/>
    <w:rsid w:val="00C402A5"/>
    <w:rsid w:val="00C402E4"/>
    <w:rsid w:val="00C40955"/>
    <w:rsid w:val="00C40A5A"/>
    <w:rsid w:val="00C40AE5"/>
    <w:rsid w:val="00C415CC"/>
    <w:rsid w:val="00C41A55"/>
    <w:rsid w:val="00C41ADE"/>
    <w:rsid w:val="00C41B2D"/>
    <w:rsid w:val="00C41C65"/>
    <w:rsid w:val="00C41D48"/>
    <w:rsid w:val="00C41EDF"/>
    <w:rsid w:val="00C4210B"/>
    <w:rsid w:val="00C42655"/>
    <w:rsid w:val="00C42A3B"/>
    <w:rsid w:val="00C42AA6"/>
    <w:rsid w:val="00C42D3E"/>
    <w:rsid w:val="00C42DB1"/>
    <w:rsid w:val="00C4301F"/>
    <w:rsid w:val="00C430C3"/>
    <w:rsid w:val="00C43162"/>
    <w:rsid w:val="00C4330E"/>
    <w:rsid w:val="00C43502"/>
    <w:rsid w:val="00C43837"/>
    <w:rsid w:val="00C4397A"/>
    <w:rsid w:val="00C43BCE"/>
    <w:rsid w:val="00C43DD8"/>
    <w:rsid w:val="00C442BA"/>
    <w:rsid w:val="00C45013"/>
    <w:rsid w:val="00C4532C"/>
    <w:rsid w:val="00C45371"/>
    <w:rsid w:val="00C45700"/>
    <w:rsid w:val="00C45C21"/>
    <w:rsid w:val="00C45EB4"/>
    <w:rsid w:val="00C461E6"/>
    <w:rsid w:val="00C462DA"/>
    <w:rsid w:val="00C465D0"/>
    <w:rsid w:val="00C46A06"/>
    <w:rsid w:val="00C46C55"/>
    <w:rsid w:val="00C46DEB"/>
    <w:rsid w:val="00C46EE5"/>
    <w:rsid w:val="00C47342"/>
    <w:rsid w:val="00C4764D"/>
    <w:rsid w:val="00C476E3"/>
    <w:rsid w:val="00C47A7F"/>
    <w:rsid w:val="00C47ED0"/>
    <w:rsid w:val="00C5016A"/>
    <w:rsid w:val="00C5019C"/>
    <w:rsid w:val="00C502C9"/>
    <w:rsid w:val="00C5072D"/>
    <w:rsid w:val="00C509DC"/>
    <w:rsid w:val="00C513FE"/>
    <w:rsid w:val="00C5180A"/>
    <w:rsid w:val="00C51923"/>
    <w:rsid w:val="00C51990"/>
    <w:rsid w:val="00C519F2"/>
    <w:rsid w:val="00C5202E"/>
    <w:rsid w:val="00C52461"/>
    <w:rsid w:val="00C524BD"/>
    <w:rsid w:val="00C52584"/>
    <w:rsid w:val="00C528FD"/>
    <w:rsid w:val="00C52A12"/>
    <w:rsid w:val="00C52BD6"/>
    <w:rsid w:val="00C52BEF"/>
    <w:rsid w:val="00C53077"/>
    <w:rsid w:val="00C534D5"/>
    <w:rsid w:val="00C537F4"/>
    <w:rsid w:val="00C5381D"/>
    <w:rsid w:val="00C53903"/>
    <w:rsid w:val="00C53962"/>
    <w:rsid w:val="00C53C30"/>
    <w:rsid w:val="00C53C4A"/>
    <w:rsid w:val="00C54290"/>
    <w:rsid w:val="00C547EE"/>
    <w:rsid w:val="00C54902"/>
    <w:rsid w:val="00C55264"/>
    <w:rsid w:val="00C552BD"/>
    <w:rsid w:val="00C55333"/>
    <w:rsid w:val="00C5550A"/>
    <w:rsid w:val="00C555A8"/>
    <w:rsid w:val="00C55960"/>
    <w:rsid w:val="00C55AE1"/>
    <w:rsid w:val="00C55B7A"/>
    <w:rsid w:val="00C55C3E"/>
    <w:rsid w:val="00C55E19"/>
    <w:rsid w:val="00C56040"/>
    <w:rsid w:val="00C56449"/>
    <w:rsid w:val="00C564AF"/>
    <w:rsid w:val="00C56649"/>
    <w:rsid w:val="00C568A0"/>
    <w:rsid w:val="00C56CB3"/>
    <w:rsid w:val="00C570FF"/>
    <w:rsid w:val="00C57176"/>
    <w:rsid w:val="00C57535"/>
    <w:rsid w:val="00C576C5"/>
    <w:rsid w:val="00C57723"/>
    <w:rsid w:val="00C57A7C"/>
    <w:rsid w:val="00C57BE6"/>
    <w:rsid w:val="00C60640"/>
    <w:rsid w:val="00C60800"/>
    <w:rsid w:val="00C60C14"/>
    <w:rsid w:val="00C60F88"/>
    <w:rsid w:val="00C61185"/>
    <w:rsid w:val="00C61330"/>
    <w:rsid w:val="00C61A07"/>
    <w:rsid w:val="00C61F94"/>
    <w:rsid w:val="00C62323"/>
    <w:rsid w:val="00C62425"/>
    <w:rsid w:val="00C624CB"/>
    <w:rsid w:val="00C62849"/>
    <w:rsid w:val="00C629E4"/>
    <w:rsid w:val="00C62EF0"/>
    <w:rsid w:val="00C63040"/>
    <w:rsid w:val="00C6317D"/>
    <w:rsid w:val="00C631DF"/>
    <w:rsid w:val="00C632CE"/>
    <w:rsid w:val="00C6332F"/>
    <w:rsid w:val="00C633BA"/>
    <w:rsid w:val="00C63948"/>
    <w:rsid w:val="00C63EAA"/>
    <w:rsid w:val="00C6405D"/>
    <w:rsid w:val="00C64392"/>
    <w:rsid w:val="00C643E9"/>
    <w:rsid w:val="00C644EB"/>
    <w:rsid w:val="00C6459A"/>
    <w:rsid w:val="00C646D7"/>
    <w:rsid w:val="00C64773"/>
    <w:rsid w:val="00C6483D"/>
    <w:rsid w:val="00C64C1C"/>
    <w:rsid w:val="00C64C7E"/>
    <w:rsid w:val="00C64E6E"/>
    <w:rsid w:val="00C65059"/>
    <w:rsid w:val="00C6509F"/>
    <w:rsid w:val="00C6547C"/>
    <w:rsid w:val="00C654A0"/>
    <w:rsid w:val="00C65644"/>
    <w:rsid w:val="00C658A9"/>
    <w:rsid w:val="00C659C5"/>
    <w:rsid w:val="00C65AC5"/>
    <w:rsid w:val="00C65EC7"/>
    <w:rsid w:val="00C66138"/>
    <w:rsid w:val="00C66193"/>
    <w:rsid w:val="00C664F0"/>
    <w:rsid w:val="00C6668B"/>
    <w:rsid w:val="00C667D1"/>
    <w:rsid w:val="00C66F4D"/>
    <w:rsid w:val="00C67379"/>
    <w:rsid w:val="00C67B5E"/>
    <w:rsid w:val="00C67BD9"/>
    <w:rsid w:val="00C67F87"/>
    <w:rsid w:val="00C702E9"/>
    <w:rsid w:val="00C70377"/>
    <w:rsid w:val="00C70393"/>
    <w:rsid w:val="00C70653"/>
    <w:rsid w:val="00C70C20"/>
    <w:rsid w:val="00C71177"/>
    <w:rsid w:val="00C71640"/>
    <w:rsid w:val="00C7195F"/>
    <w:rsid w:val="00C71BA0"/>
    <w:rsid w:val="00C71C17"/>
    <w:rsid w:val="00C71D3A"/>
    <w:rsid w:val="00C72035"/>
    <w:rsid w:val="00C72082"/>
    <w:rsid w:val="00C7210D"/>
    <w:rsid w:val="00C721D6"/>
    <w:rsid w:val="00C72260"/>
    <w:rsid w:val="00C72608"/>
    <w:rsid w:val="00C72E58"/>
    <w:rsid w:val="00C72F01"/>
    <w:rsid w:val="00C72FAA"/>
    <w:rsid w:val="00C7300F"/>
    <w:rsid w:val="00C73105"/>
    <w:rsid w:val="00C7310D"/>
    <w:rsid w:val="00C736C6"/>
    <w:rsid w:val="00C73803"/>
    <w:rsid w:val="00C73CCA"/>
    <w:rsid w:val="00C74020"/>
    <w:rsid w:val="00C742B7"/>
    <w:rsid w:val="00C7439F"/>
    <w:rsid w:val="00C74455"/>
    <w:rsid w:val="00C74A38"/>
    <w:rsid w:val="00C74AA1"/>
    <w:rsid w:val="00C74C7D"/>
    <w:rsid w:val="00C74D05"/>
    <w:rsid w:val="00C74D21"/>
    <w:rsid w:val="00C74D38"/>
    <w:rsid w:val="00C75138"/>
    <w:rsid w:val="00C7517E"/>
    <w:rsid w:val="00C752E0"/>
    <w:rsid w:val="00C7549F"/>
    <w:rsid w:val="00C75842"/>
    <w:rsid w:val="00C758BC"/>
    <w:rsid w:val="00C758EB"/>
    <w:rsid w:val="00C75CE7"/>
    <w:rsid w:val="00C75E00"/>
    <w:rsid w:val="00C75E07"/>
    <w:rsid w:val="00C760D2"/>
    <w:rsid w:val="00C76311"/>
    <w:rsid w:val="00C7647F"/>
    <w:rsid w:val="00C764E9"/>
    <w:rsid w:val="00C7670E"/>
    <w:rsid w:val="00C76A33"/>
    <w:rsid w:val="00C76CA8"/>
    <w:rsid w:val="00C76D0C"/>
    <w:rsid w:val="00C76DBE"/>
    <w:rsid w:val="00C76F8C"/>
    <w:rsid w:val="00C77343"/>
    <w:rsid w:val="00C77393"/>
    <w:rsid w:val="00C774B5"/>
    <w:rsid w:val="00C774C8"/>
    <w:rsid w:val="00C774E2"/>
    <w:rsid w:val="00C77786"/>
    <w:rsid w:val="00C7792D"/>
    <w:rsid w:val="00C77A55"/>
    <w:rsid w:val="00C77ABC"/>
    <w:rsid w:val="00C77B48"/>
    <w:rsid w:val="00C77DF9"/>
    <w:rsid w:val="00C80161"/>
    <w:rsid w:val="00C8022A"/>
    <w:rsid w:val="00C80597"/>
    <w:rsid w:val="00C8081C"/>
    <w:rsid w:val="00C80FE5"/>
    <w:rsid w:val="00C81031"/>
    <w:rsid w:val="00C81399"/>
    <w:rsid w:val="00C815A3"/>
    <w:rsid w:val="00C816EA"/>
    <w:rsid w:val="00C81801"/>
    <w:rsid w:val="00C81C83"/>
    <w:rsid w:val="00C81D74"/>
    <w:rsid w:val="00C81F20"/>
    <w:rsid w:val="00C82042"/>
    <w:rsid w:val="00C820A3"/>
    <w:rsid w:val="00C823AE"/>
    <w:rsid w:val="00C82433"/>
    <w:rsid w:val="00C82844"/>
    <w:rsid w:val="00C8296D"/>
    <w:rsid w:val="00C82A64"/>
    <w:rsid w:val="00C82C49"/>
    <w:rsid w:val="00C83140"/>
    <w:rsid w:val="00C8349E"/>
    <w:rsid w:val="00C8362D"/>
    <w:rsid w:val="00C83A69"/>
    <w:rsid w:val="00C83C1E"/>
    <w:rsid w:val="00C83C32"/>
    <w:rsid w:val="00C83DC1"/>
    <w:rsid w:val="00C84005"/>
    <w:rsid w:val="00C841A7"/>
    <w:rsid w:val="00C84212"/>
    <w:rsid w:val="00C84AD1"/>
    <w:rsid w:val="00C84CE4"/>
    <w:rsid w:val="00C84D28"/>
    <w:rsid w:val="00C84D32"/>
    <w:rsid w:val="00C84E8F"/>
    <w:rsid w:val="00C84EEE"/>
    <w:rsid w:val="00C8521C"/>
    <w:rsid w:val="00C85313"/>
    <w:rsid w:val="00C854BE"/>
    <w:rsid w:val="00C8554C"/>
    <w:rsid w:val="00C85CE5"/>
    <w:rsid w:val="00C85D3E"/>
    <w:rsid w:val="00C85D8D"/>
    <w:rsid w:val="00C85DB7"/>
    <w:rsid w:val="00C85E25"/>
    <w:rsid w:val="00C86145"/>
    <w:rsid w:val="00C861C5"/>
    <w:rsid w:val="00C8622C"/>
    <w:rsid w:val="00C86644"/>
    <w:rsid w:val="00C866A1"/>
    <w:rsid w:val="00C86B7A"/>
    <w:rsid w:val="00C86C21"/>
    <w:rsid w:val="00C86C57"/>
    <w:rsid w:val="00C86C62"/>
    <w:rsid w:val="00C86C79"/>
    <w:rsid w:val="00C86D32"/>
    <w:rsid w:val="00C86E19"/>
    <w:rsid w:val="00C8713A"/>
    <w:rsid w:val="00C87153"/>
    <w:rsid w:val="00C87211"/>
    <w:rsid w:val="00C873C3"/>
    <w:rsid w:val="00C87467"/>
    <w:rsid w:val="00C8759A"/>
    <w:rsid w:val="00C87611"/>
    <w:rsid w:val="00C876FB"/>
    <w:rsid w:val="00C87A66"/>
    <w:rsid w:val="00C87DCF"/>
    <w:rsid w:val="00C9008F"/>
    <w:rsid w:val="00C9017B"/>
    <w:rsid w:val="00C90285"/>
    <w:rsid w:val="00C902B2"/>
    <w:rsid w:val="00C90302"/>
    <w:rsid w:val="00C90378"/>
    <w:rsid w:val="00C90941"/>
    <w:rsid w:val="00C90FF5"/>
    <w:rsid w:val="00C910DE"/>
    <w:rsid w:val="00C91899"/>
    <w:rsid w:val="00C9190E"/>
    <w:rsid w:val="00C91A98"/>
    <w:rsid w:val="00C91B19"/>
    <w:rsid w:val="00C91B4D"/>
    <w:rsid w:val="00C91D36"/>
    <w:rsid w:val="00C92248"/>
    <w:rsid w:val="00C92270"/>
    <w:rsid w:val="00C92A53"/>
    <w:rsid w:val="00C92B53"/>
    <w:rsid w:val="00C92C70"/>
    <w:rsid w:val="00C92C98"/>
    <w:rsid w:val="00C92D4B"/>
    <w:rsid w:val="00C92EA1"/>
    <w:rsid w:val="00C92FC5"/>
    <w:rsid w:val="00C93083"/>
    <w:rsid w:val="00C93282"/>
    <w:rsid w:val="00C932CA"/>
    <w:rsid w:val="00C93440"/>
    <w:rsid w:val="00C93795"/>
    <w:rsid w:val="00C939A7"/>
    <w:rsid w:val="00C93ABB"/>
    <w:rsid w:val="00C93B69"/>
    <w:rsid w:val="00C93C58"/>
    <w:rsid w:val="00C93CCE"/>
    <w:rsid w:val="00C93CF2"/>
    <w:rsid w:val="00C93D6F"/>
    <w:rsid w:val="00C9407B"/>
    <w:rsid w:val="00C94450"/>
    <w:rsid w:val="00C94451"/>
    <w:rsid w:val="00C94B09"/>
    <w:rsid w:val="00C952E6"/>
    <w:rsid w:val="00C954E5"/>
    <w:rsid w:val="00C95539"/>
    <w:rsid w:val="00C958BA"/>
    <w:rsid w:val="00C95FB5"/>
    <w:rsid w:val="00C95FBC"/>
    <w:rsid w:val="00C96014"/>
    <w:rsid w:val="00C966E3"/>
    <w:rsid w:val="00C9687C"/>
    <w:rsid w:val="00C969F7"/>
    <w:rsid w:val="00C96F56"/>
    <w:rsid w:val="00C973FA"/>
    <w:rsid w:val="00C97497"/>
    <w:rsid w:val="00C97590"/>
    <w:rsid w:val="00C9779B"/>
    <w:rsid w:val="00C97CC8"/>
    <w:rsid w:val="00CA0436"/>
    <w:rsid w:val="00CA0A7F"/>
    <w:rsid w:val="00CA0A85"/>
    <w:rsid w:val="00CA0AF7"/>
    <w:rsid w:val="00CA0B17"/>
    <w:rsid w:val="00CA0C3C"/>
    <w:rsid w:val="00CA0CBC"/>
    <w:rsid w:val="00CA0E14"/>
    <w:rsid w:val="00CA101C"/>
    <w:rsid w:val="00CA15DD"/>
    <w:rsid w:val="00CA1639"/>
    <w:rsid w:val="00CA17F4"/>
    <w:rsid w:val="00CA17FB"/>
    <w:rsid w:val="00CA18C5"/>
    <w:rsid w:val="00CA1941"/>
    <w:rsid w:val="00CA217F"/>
    <w:rsid w:val="00CA2483"/>
    <w:rsid w:val="00CA2737"/>
    <w:rsid w:val="00CA29BF"/>
    <w:rsid w:val="00CA2A98"/>
    <w:rsid w:val="00CA2E2D"/>
    <w:rsid w:val="00CA2E91"/>
    <w:rsid w:val="00CA2EC6"/>
    <w:rsid w:val="00CA309F"/>
    <w:rsid w:val="00CA33F2"/>
    <w:rsid w:val="00CA35F1"/>
    <w:rsid w:val="00CA3640"/>
    <w:rsid w:val="00CA3791"/>
    <w:rsid w:val="00CA3BB5"/>
    <w:rsid w:val="00CA3FCC"/>
    <w:rsid w:val="00CA4018"/>
    <w:rsid w:val="00CA4487"/>
    <w:rsid w:val="00CA44D9"/>
    <w:rsid w:val="00CA4649"/>
    <w:rsid w:val="00CA469E"/>
    <w:rsid w:val="00CA4787"/>
    <w:rsid w:val="00CA4917"/>
    <w:rsid w:val="00CA4A88"/>
    <w:rsid w:val="00CA4B94"/>
    <w:rsid w:val="00CA4D0A"/>
    <w:rsid w:val="00CA4DB5"/>
    <w:rsid w:val="00CA5126"/>
    <w:rsid w:val="00CA5B55"/>
    <w:rsid w:val="00CA5E6D"/>
    <w:rsid w:val="00CA5FC3"/>
    <w:rsid w:val="00CA605C"/>
    <w:rsid w:val="00CA641D"/>
    <w:rsid w:val="00CA65B5"/>
    <w:rsid w:val="00CA69CC"/>
    <w:rsid w:val="00CA6AC1"/>
    <w:rsid w:val="00CA6B2B"/>
    <w:rsid w:val="00CA6E6D"/>
    <w:rsid w:val="00CA700A"/>
    <w:rsid w:val="00CA7794"/>
    <w:rsid w:val="00CA7BC0"/>
    <w:rsid w:val="00CA7C54"/>
    <w:rsid w:val="00CB0069"/>
    <w:rsid w:val="00CB01D7"/>
    <w:rsid w:val="00CB01F4"/>
    <w:rsid w:val="00CB03F9"/>
    <w:rsid w:val="00CB0994"/>
    <w:rsid w:val="00CB0B18"/>
    <w:rsid w:val="00CB0E13"/>
    <w:rsid w:val="00CB0E86"/>
    <w:rsid w:val="00CB0F61"/>
    <w:rsid w:val="00CB1406"/>
    <w:rsid w:val="00CB14EA"/>
    <w:rsid w:val="00CB19FF"/>
    <w:rsid w:val="00CB1C1A"/>
    <w:rsid w:val="00CB1CAD"/>
    <w:rsid w:val="00CB1D8E"/>
    <w:rsid w:val="00CB1E5B"/>
    <w:rsid w:val="00CB1ED7"/>
    <w:rsid w:val="00CB208A"/>
    <w:rsid w:val="00CB23C4"/>
    <w:rsid w:val="00CB24E4"/>
    <w:rsid w:val="00CB2534"/>
    <w:rsid w:val="00CB294F"/>
    <w:rsid w:val="00CB299A"/>
    <w:rsid w:val="00CB29DA"/>
    <w:rsid w:val="00CB2A6E"/>
    <w:rsid w:val="00CB2AE5"/>
    <w:rsid w:val="00CB2E6A"/>
    <w:rsid w:val="00CB2EBB"/>
    <w:rsid w:val="00CB3237"/>
    <w:rsid w:val="00CB3299"/>
    <w:rsid w:val="00CB3691"/>
    <w:rsid w:val="00CB372E"/>
    <w:rsid w:val="00CB3A2D"/>
    <w:rsid w:val="00CB3BBA"/>
    <w:rsid w:val="00CB43E7"/>
    <w:rsid w:val="00CB4449"/>
    <w:rsid w:val="00CB45D1"/>
    <w:rsid w:val="00CB45D3"/>
    <w:rsid w:val="00CB47F0"/>
    <w:rsid w:val="00CB4831"/>
    <w:rsid w:val="00CB48DC"/>
    <w:rsid w:val="00CB4D2A"/>
    <w:rsid w:val="00CB5127"/>
    <w:rsid w:val="00CB549C"/>
    <w:rsid w:val="00CB5739"/>
    <w:rsid w:val="00CB5961"/>
    <w:rsid w:val="00CB5BA5"/>
    <w:rsid w:val="00CB5D0D"/>
    <w:rsid w:val="00CB5F0B"/>
    <w:rsid w:val="00CB6354"/>
    <w:rsid w:val="00CB6484"/>
    <w:rsid w:val="00CB64C1"/>
    <w:rsid w:val="00CB65AA"/>
    <w:rsid w:val="00CB65CB"/>
    <w:rsid w:val="00CB66DE"/>
    <w:rsid w:val="00CB6829"/>
    <w:rsid w:val="00CB699C"/>
    <w:rsid w:val="00CB6A28"/>
    <w:rsid w:val="00CB7018"/>
    <w:rsid w:val="00CB7067"/>
    <w:rsid w:val="00CB73EE"/>
    <w:rsid w:val="00CB7614"/>
    <w:rsid w:val="00CB78C3"/>
    <w:rsid w:val="00CB7943"/>
    <w:rsid w:val="00CB794B"/>
    <w:rsid w:val="00CB7C96"/>
    <w:rsid w:val="00CB7E6D"/>
    <w:rsid w:val="00CC0316"/>
    <w:rsid w:val="00CC053C"/>
    <w:rsid w:val="00CC06F5"/>
    <w:rsid w:val="00CC1109"/>
    <w:rsid w:val="00CC13AB"/>
    <w:rsid w:val="00CC13CB"/>
    <w:rsid w:val="00CC142D"/>
    <w:rsid w:val="00CC14ED"/>
    <w:rsid w:val="00CC1547"/>
    <w:rsid w:val="00CC16A7"/>
    <w:rsid w:val="00CC16EA"/>
    <w:rsid w:val="00CC210C"/>
    <w:rsid w:val="00CC22EB"/>
    <w:rsid w:val="00CC2B83"/>
    <w:rsid w:val="00CC2C2B"/>
    <w:rsid w:val="00CC2F9C"/>
    <w:rsid w:val="00CC31C6"/>
    <w:rsid w:val="00CC34D1"/>
    <w:rsid w:val="00CC3537"/>
    <w:rsid w:val="00CC3A95"/>
    <w:rsid w:val="00CC3A9D"/>
    <w:rsid w:val="00CC3AD8"/>
    <w:rsid w:val="00CC3BDE"/>
    <w:rsid w:val="00CC3C31"/>
    <w:rsid w:val="00CC41C3"/>
    <w:rsid w:val="00CC422B"/>
    <w:rsid w:val="00CC4598"/>
    <w:rsid w:val="00CC45B5"/>
    <w:rsid w:val="00CC45EB"/>
    <w:rsid w:val="00CC47C1"/>
    <w:rsid w:val="00CC4865"/>
    <w:rsid w:val="00CC4886"/>
    <w:rsid w:val="00CC4980"/>
    <w:rsid w:val="00CC4C33"/>
    <w:rsid w:val="00CC4C76"/>
    <w:rsid w:val="00CC5096"/>
    <w:rsid w:val="00CC5115"/>
    <w:rsid w:val="00CC51CB"/>
    <w:rsid w:val="00CC5625"/>
    <w:rsid w:val="00CC57A6"/>
    <w:rsid w:val="00CC5953"/>
    <w:rsid w:val="00CC5C22"/>
    <w:rsid w:val="00CC5FF9"/>
    <w:rsid w:val="00CC6266"/>
    <w:rsid w:val="00CC6807"/>
    <w:rsid w:val="00CC68D7"/>
    <w:rsid w:val="00CC68E9"/>
    <w:rsid w:val="00CC6AD2"/>
    <w:rsid w:val="00CC705F"/>
    <w:rsid w:val="00CC715C"/>
    <w:rsid w:val="00CC71EE"/>
    <w:rsid w:val="00CC77C1"/>
    <w:rsid w:val="00CC7A72"/>
    <w:rsid w:val="00CC7CE9"/>
    <w:rsid w:val="00CC7DE1"/>
    <w:rsid w:val="00CC7FE6"/>
    <w:rsid w:val="00CD0121"/>
    <w:rsid w:val="00CD01C8"/>
    <w:rsid w:val="00CD03D5"/>
    <w:rsid w:val="00CD08A7"/>
    <w:rsid w:val="00CD0FEF"/>
    <w:rsid w:val="00CD10A4"/>
    <w:rsid w:val="00CD126A"/>
    <w:rsid w:val="00CD1330"/>
    <w:rsid w:val="00CD134C"/>
    <w:rsid w:val="00CD15A1"/>
    <w:rsid w:val="00CD188F"/>
    <w:rsid w:val="00CD197E"/>
    <w:rsid w:val="00CD1B1D"/>
    <w:rsid w:val="00CD1EB2"/>
    <w:rsid w:val="00CD2300"/>
    <w:rsid w:val="00CD2360"/>
    <w:rsid w:val="00CD2561"/>
    <w:rsid w:val="00CD2585"/>
    <w:rsid w:val="00CD2688"/>
    <w:rsid w:val="00CD2D91"/>
    <w:rsid w:val="00CD2FCC"/>
    <w:rsid w:val="00CD2FEB"/>
    <w:rsid w:val="00CD337B"/>
    <w:rsid w:val="00CD34E0"/>
    <w:rsid w:val="00CD352A"/>
    <w:rsid w:val="00CD366A"/>
    <w:rsid w:val="00CD3693"/>
    <w:rsid w:val="00CD369C"/>
    <w:rsid w:val="00CD3A46"/>
    <w:rsid w:val="00CD3EA2"/>
    <w:rsid w:val="00CD3EF1"/>
    <w:rsid w:val="00CD409A"/>
    <w:rsid w:val="00CD422D"/>
    <w:rsid w:val="00CD4246"/>
    <w:rsid w:val="00CD42B6"/>
    <w:rsid w:val="00CD44A1"/>
    <w:rsid w:val="00CD44BD"/>
    <w:rsid w:val="00CD463E"/>
    <w:rsid w:val="00CD4809"/>
    <w:rsid w:val="00CD49D2"/>
    <w:rsid w:val="00CD4A7C"/>
    <w:rsid w:val="00CD4CC5"/>
    <w:rsid w:val="00CD5277"/>
    <w:rsid w:val="00CD5560"/>
    <w:rsid w:val="00CD58CF"/>
    <w:rsid w:val="00CD5B30"/>
    <w:rsid w:val="00CD5C61"/>
    <w:rsid w:val="00CD5DC4"/>
    <w:rsid w:val="00CD5E16"/>
    <w:rsid w:val="00CD6205"/>
    <w:rsid w:val="00CD642C"/>
    <w:rsid w:val="00CD6F3F"/>
    <w:rsid w:val="00CD73E6"/>
    <w:rsid w:val="00CD75F7"/>
    <w:rsid w:val="00CD77EB"/>
    <w:rsid w:val="00CD7822"/>
    <w:rsid w:val="00CD7898"/>
    <w:rsid w:val="00CD7903"/>
    <w:rsid w:val="00CD7A7C"/>
    <w:rsid w:val="00CD7B06"/>
    <w:rsid w:val="00CD7D27"/>
    <w:rsid w:val="00CD7E2F"/>
    <w:rsid w:val="00CE0151"/>
    <w:rsid w:val="00CE0211"/>
    <w:rsid w:val="00CE04DB"/>
    <w:rsid w:val="00CE0D92"/>
    <w:rsid w:val="00CE129D"/>
    <w:rsid w:val="00CE13BF"/>
    <w:rsid w:val="00CE151E"/>
    <w:rsid w:val="00CE17D7"/>
    <w:rsid w:val="00CE17F0"/>
    <w:rsid w:val="00CE1A1E"/>
    <w:rsid w:val="00CE2129"/>
    <w:rsid w:val="00CE215E"/>
    <w:rsid w:val="00CE2329"/>
    <w:rsid w:val="00CE2641"/>
    <w:rsid w:val="00CE26CD"/>
    <w:rsid w:val="00CE2C2C"/>
    <w:rsid w:val="00CE302D"/>
    <w:rsid w:val="00CE32F1"/>
    <w:rsid w:val="00CE33F2"/>
    <w:rsid w:val="00CE343C"/>
    <w:rsid w:val="00CE34C8"/>
    <w:rsid w:val="00CE3AE1"/>
    <w:rsid w:val="00CE3B3D"/>
    <w:rsid w:val="00CE3BC8"/>
    <w:rsid w:val="00CE3ED9"/>
    <w:rsid w:val="00CE405E"/>
    <w:rsid w:val="00CE4276"/>
    <w:rsid w:val="00CE45AA"/>
    <w:rsid w:val="00CE48AF"/>
    <w:rsid w:val="00CE4BAA"/>
    <w:rsid w:val="00CE51E8"/>
    <w:rsid w:val="00CE5346"/>
    <w:rsid w:val="00CE5418"/>
    <w:rsid w:val="00CE5465"/>
    <w:rsid w:val="00CE63E3"/>
    <w:rsid w:val="00CE6A19"/>
    <w:rsid w:val="00CE6DCD"/>
    <w:rsid w:val="00CE700B"/>
    <w:rsid w:val="00CE7213"/>
    <w:rsid w:val="00CE74B0"/>
    <w:rsid w:val="00CE79BF"/>
    <w:rsid w:val="00CE7CD8"/>
    <w:rsid w:val="00CE7E82"/>
    <w:rsid w:val="00CF009B"/>
    <w:rsid w:val="00CF02C7"/>
    <w:rsid w:val="00CF0783"/>
    <w:rsid w:val="00CF0817"/>
    <w:rsid w:val="00CF0C5C"/>
    <w:rsid w:val="00CF0DAB"/>
    <w:rsid w:val="00CF14E6"/>
    <w:rsid w:val="00CF180E"/>
    <w:rsid w:val="00CF18B1"/>
    <w:rsid w:val="00CF1C9B"/>
    <w:rsid w:val="00CF1FE8"/>
    <w:rsid w:val="00CF2535"/>
    <w:rsid w:val="00CF2545"/>
    <w:rsid w:val="00CF2C44"/>
    <w:rsid w:val="00CF322E"/>
    <w:rsid w:val="00CF32C1"/>
    <w:rsid w:val="00CF34DC"/>
    <w:rsid w:val="00CF358F"/>
    <w:rsid w:val="00CF36B1"/>
    <w:rsid w:val="00CF36B9"/>
    <w:rsid w:val="00CF3A94"/>
    <w:rsid w:val="00CF3AB6"/>
    <w:rsid w:val="00CF3CD5"/>
    <w:rsid w:val="00CF3E43"/>
    <w:rsid w:val="00CF3F14"/>
    <w:rsid w:val="00CF4309"/>
    <w:rsid w:val="00CF45AC"/>
    <w:rsid w:val="00CF45CA"/>
    <w:rsid w:val="00CF45EB"/>
    <w:rsid w:val="00CF4733"/>
    <w:rsid w:val="00CF4764"/>
    <w:rsid w:val="00CF4845"/>
    <w:rsid w:val="00CF49A8"/>
    <w:rsid w:val="00CF4B22"/>
    <w:rsid w:val="00CF4DF3"/>
    <w:rsid w:val="00CF5045"/>
    <w:rsid w:val="00CF5305"/>
    <w:rsid w:val="00CF5371"/>
    <w:rsid w:val="00CF55A5"/>
    <w:rsid w:val="00CF5A6C"/>
    <w:rsid w:val="00CF5F77"/>
    <w:rsid w:val="00CF65CC"/>
    <w:rsid w:val="00CF6969"/>
    <w:rsid w:val="00CF69D4"/>
    <w:rsid w:val="00CF6B2D"/>
    <w:rsid w:val="00CF6BB0"/>
    <w:rsid w:val="00CF6CE1"/>
    <w:rsid w:val="00CF6D3F"/>
    <w:rsid w:val="00CF6E5B"/>
    <w:rsid w:val="00CF7317"/>
    <w:rsid w:val="00CF7438"/>
    <w:rsid w:val="00CF7532"/>
    <w:rsid w:val="00CF7948"/>
    <w:rsid w:val="00CF79F3"/>
    <w:rsid w:val="00CF7C14"/>
    <w:rsid w:val="00CF7C33"/>
    <w:rsid w:val="00CF7D4E"/>
    <w:rsid w:val="00CF7F4E"/>
    <w:rsid w:val="00D00019"/>
    <w:rsid w:val="00D00093"/>
    <w:rsid w:val="00D000D6"/>
    <w:rsid w:val="00D0082D"/>
    <w:rsid w:val="00D0091E"/>
    <w:rsid w:val="00D00AFE"/>
    <w:rsid w:val="00D00C92"/>
    <w:rsid w:val="00D0120E"/>
    <w:rsid w:val="00D01A8B"/>
    <w:rsid w:val="00D01A96"/>
    <w:rsid w:val="00D02422"/>
    <w:rsid w:val="00D0245E"/>
    <w:rsid w:val="00D0285D"/>
    <w:rsid w:val="00D029C2"/>
    <w:rsid w:val="00D02B04"/>
    <w:rsid w:val="00D02B33"/>
    <w:rsid w:val="00D02EB3"/>
    <w:rsid w:val="00D02F19"/>
    <w:rsid w:val="00D030D9"/>
    <w:rsid w:val="00D030EA"/>
    <w:rsid w:val="00D031E8"/>
    <w:rsid w:val="00D03395"/>
    <w:rsid w:val="00D03A23"/>
    <w:rsid w:val="00D03A58"/>
    <w:rsid w:val="00D03B30"/>
    <w:rsid w:val="00D03D4D"/>
    <w:rsid w:val="00D03EE8"/>
    <w:rsid w:val="00D04224"/>
    <w:rsid w:val="00D04A4C"/>
    <w:rsid w:val="00D04AD0"/>
    <w:rsid w:val="00D04FA4"/>
    <w:rsid w:val="00D052D8"/>
    <w:rsid w:val="00D053F8"/>
    <w:rsid w:val="00D054A5"/>
    <w:rsid w:val="00D05544"/>
    <w:rsid w:val="00D05F5F"/>
    <w:rsid w:val="00D05FB4"/>
    <w:rsid w:val="00D06060"/>
    <w:rsid w:val="00D062AA"/>
    <w:rsid w:val="00D064B7"/>
    <w:rsid w:val="00D06A74"/>
    <w:rsid w:val="00D06AEE"/>
    <w:rsid w:val="00D06C14"/>
    <w:rsid w:val="00D07130"/>
    <w:rsid w:val="00D07740"/>
    <w:rsid w:val="00D07762"/>
    <w:rsid w:val="00D077A7"/>
    <w:rsid w:val="00D07888"/>
    <w:rsid w:val="00D07C83"/>
    <w:rsid w:val="00D07E73"/>
    <w:rsid w:val="00D10182"/>
    <w:rsid w:val="00D10326"/>
    <w:rsid w:val="00D10343"/>
    <w:rsid w:val="00D10495"/>
    <w:rsid w:val="00D1051E"/>
    <w:rsid w:val="00D105A2"/>
    <w:rsid w:val="00D105D5"/>
    <w:rsid w:val="00D10832"/>
    <w:rsid w:val="00D109FF"/>
    <w:rsid w:val="00D10B82"/>
    <w:rsid w:val="00D10C6B"/>
    <w:rsid w:val="00D10CCE"/>
    <w:rsid w:val="00D10DB0"/>
    <w:rsid w:val="00D10E38"/>
    <w:rsid w:val="00D10F63"/>
    <w:rsid w:val="00D1102F"/>
    <w:rsid w:val="00D1108A"/>
    <w:rsid w:val="00D111CA"/>
    <w:rsid w:val="00D112AC"/>
    <w:rsid w:val="00D113AA"/>
    <w:rsid w:val="00D11931"/>
    <w:rsid w:val="00D119CC"/>
    <w:rsid w:val="00D11FA7"/>
    <w:rsid w:val="00D12102"/>
    <w:rsid w:val="00D1216F"/>
    <w:rsid w:val="00D12222"/>
    <w:rsid w:val="00D122F9"/>
    <w:rsid w:val="00D1233D"/>
    <w:rsid w:val="00D12944"/>
    <w:rsid w:val="00D12DD1"/>
    <w:rsid w:val="00D12EAE"/>
    <w:rsid w:val="00D13005"/>
    <w:rsid w:val="00D132D6"/>
    <w:rsid w:val="00D13538"/>
    <w:rsid w:val="00D13B7C"/>
    <w:rsid w:val="00D13BB8"/>
    <w:rsid w:val="00D13C3E"/>
    <w:rsid w:val="00D13C85"/>
    <w:rsid w:val="00D13D72"/>
    <w:rsid w:val="00D13ED8"/>
    <w:rsid w:val="00D13FC1"/>
    <w:rsid w:val="00D140A2"/>
    <w:rsid w:val="00D141E9"/>
    <w:rsid w:val="00D1491C"/>
    <w:rsid w:val="00D14A7F"/>
    <w:rsid w:val="00D14AB1"/>
    <w:rsid w:val="00D14B22"/>
    <w:rsid w:val="00D14B5F"/>
    <w:rsid w:val="00D14CAC"/>
    <w:rsid w:val="00D14D65"/>
    <w:rsid w:val="00D15542"/>
    <w:rsid w:val="00D15894"/>
    <w:rsid w:val="00D15A39"/>
    <w:rsid w:val="00D15D3D"/>
    <w:rsid w:val="00D162A0"/>
    <w:rsid w:val="00D162B2"/>
    <w:rsid w:val="00D1636B"/>
    <w:rsid w:val="00D1638F"/>
    <w:rsid w:val="00D16444"/>
    <w:rsid w:val="00D1676A"/>
    <w:rsid w:val="00D16837"/>
    <w:rsid w:val="00D16922"/>
    <w:rsid w:val="00D169D6"/>
    <w:rsid w:val="00D16F4F"/>
    <w:rsid w:val="00D17233"/>
    <w:rsid w:val="00D1755D"/>
    <w:rsid w:val="00D1786E"/>
    <w:rsid w:val="00D17AF3"/>
    <w:rsid w:val="00D200B8"/>
    <w:rsid w:val="00D201F0"/>
    <w:rsid w:val="00D2028D"/>
    <w:rsid w:val="00D209A0"/>
    <w:rsid w:val="00D209AE"/>
    <w:rsid w:val="00D20C52"/>
    <w:rsid w:val="00D20DB8"/>
    <w:rsid w:val="00D20FFA"/>
    <w:rsid w:val="00D212A9"/>
    <w:rsid w:val="00D212FD"/>
    <w:rsid w:val="00D21894"/>
    <w:rsid w:val="00D21962"/>
    <w:rsid w:val="00D21ABC"/>
    <w:rsid w:val="00D21AC0"/>
    <w:rsid w:val="00D21C83"/>
    <w:rsid w:val="00D21D0C"/>
    <w:rsid w:val="00D22058"/>
    <w:rsid w:val="00D220E4"/>
    <w:rsid w:val="00D223E9"/>
    <w:rsid w:val="00D22425"/>
    <w:rsid w:val="00D229AE"/>
    <w:rsid w:val="00D22DCF"/>
    <w:rsid w:val="00D23427"/>
    <w:rsid w:val="00D23468"/>
    <w:rsid w:val="00D23599"/>
    <w:rsid w:val="00D23E3C"/>
    <w:rsid w:val="00D240CC"/>
    <w:rsid w:val="00D242B0"/>
    <w:rsid w:val="00D24515"/>
    <w:rsid w:val="00D25846"/>
    <w:rsid w:val="00D258F7"/>
    <w:rsid w:val="00D25AA6"/>
    <w:rsid w:val="00D26287"/>
    <w:rsid w:val="00D263AB"/>
    <w:rsid w:val="00D263EE"/>
    <w:rsid w:val="00D26476"/>
    <w:rsid w:val="00D26535"/>
    <w:rsid w:val="00D265B7"/>
    <w:rsid w:val="00D26883"/>
    <w:rsid w:val="00D268DB"/>
    <w:rsid w:val="00D26B97"/>
    <w:rsid w:val="00D27091"/>
    <w:rsid w:val="00D271E2"/>
    <w:rsid w:val="00D271F8"/>
    <w:rsid w:val="00D27495"/>
    <w:rsid w:val="00D27638"/>
    <w:rsid w:val="00D27674"/>
    <w:rsid w:val="00D277B6"/>
    <w:rsid w:val="00D2782B"/>
    <w:rsid w:val="00D278BC"/>
    <w:rsid w:val="00D27AA3"/>
    <w:rsid w:val="00D30118"/>
    <w:rsid w:val="00D305AB"/>
    <w:rsid w:val="00D30847"/>
    <w:rsid w:val="00D30A37"/>
    <w:rsid w:val="00D313FE"/>
    <w:rsid w:val="00D31866"/>
    <w:rsid w:val="00D31B23"/>
    <w:rsid w:val="00D31D47"/>
    <w:rsid w:val="00D31D7F"/>
    <w:rsid w:val="00D31DDA"/>
    <w:rsid w:val="00D31E48"/>
    <w:rsid w:val="00D31EAB"/>
    <w:rsid w:val="00D3207A"/>
    <w:rsid w:val="00D323F2"/>
    <w:rsid w:val="00D32758"/>
    <w:rsid w:val="00D327CC"/>
    <w:rsid w:val="00D32808"/>
    <w:rsid w:val="00D32CC6"/>
    <w:rsid w:val="00D32D48"/>
    <w:rsid w:val="00D32F71"/>
    <w:rsid w:val="00D33060"/>
    <w:rsid w:val="00D33181"/>
    <w:rsid w:val="00D33205"/>
    <w:rsid w:val="00D33324"/>
    <w:rsid w:val="00D3349D"/>
    <w:rsid w:val="00D33661"/>
    <w:rsid w:val="00D3374F"/>
    <w:rsid w:val="00D34136"/>
    <w:rsid w:val="00D34285"/>
    <w:rsid w:val="00D34395"/>
    <w:rsid w:val="00D34427"/>
    <w:rsid w:val="00D34576"/>
    <w:rsid w:val="00D34606"/>
    <w:rsid w:val="00D34798"/>
    <w:rsid w:val="00D348E7"/>
    <w:rsid w:val="00D348E9"/>
    <w:rsid w:val="00D34B45"/>
    <w:rsid w:val="00D34B5F"/>
    <w:rsid w:val="00D34B87"/>
    <w:rsid w:val="00D34E8E"/>
    <w:rsid w:val="00D353DC"/>
    <w:rsid w:val="00D356A5"/>
    <w:rsid w:val="00D35726"/>
    <w:rsid w:val="00D3575E"/>
    <w:rsid w:val="00D35BF4"/>
    <w:rsid w:val="00D35C0F"/>
    <w:rsid w:val="00D35CC8"/>
    <w:rsid w:val="00D36460"/>
    <w:rsid w:val="00D36579"/>
    <w:rsid w:val="00D3673C"/>
    <w:rsid w:val="00D37219"/>
    <w:rsid w:val="00D372F2"/>
    <w:rsid w:val="00D37496"/>
    <w:rsid w:val="00D37513"/>
    <w:rsid w:val="00D376A0"/>
    <w:rsid w:val="00D37832"/>
    <w:rsid w:val="00D3796F"/>
    <w:rsid w:val="00D37976"/>
    <w:rsid w:val="00D37977"/>
    <w:rsid w:val="00D37B8B"/>
    <w:rsid w:val="00D37DBA"/>
    <w:rsid w:val="00D37F06"/>
    <w:rsid w:val="00D400B2"/>
    <w:rsid w:val="00D400CE"/>
    <w:rsid w:val="00D40262"/>
    <w:rsid w:val="00D40AB6"/>
    <w:rsid w:val="00D40AFE"/>
    <w:rsid w:val="00D40B72"/>
    <w:rsid w:val="00D40C18"/>
    <w:rsid w:val="00D40D10"/>
    <w:rsid w:val="00D40D8D"/>
    <w:rsid w:val="00D40F20"/>
    <w:rsid w:val="00D40FD8"/>
    <w:rsid w:val="00D40FE9"/>
    <w:rsid w:val="00D41698"/>
    <w:rsid w:val="00D41802"/>
    <w:rsid w:val="00D41816"/>
    <w:rsid w:val="00D419A6"/>
    <w:rsid w:val="00D41A2C"/>
    <w:rsid w:val="00D41B4A"/>
    <w:rsid w:val="00D41CAC"/>
    <w:rsid w:val="00D41CAD"/>
    <w:rsid w:val="00D41D0F"/>
    <w:rsid w:val="00D41DDB"/>
    <w:rsid w:val="00D41FD1"/>
    <w:rsid w:val="00D41FE8"/>
    <w:rsid w:val="00D4236E"/>
    <w:rsid w:val="00D42419"/>
    <w:rsid w:val="00D427B1"/>
    <w:rsid w:val="00D42952"/>
    <w:rsid w:val="00D4297E"/>
    <w:rsid w:val="00D42E9D"/>
    <w:rsid w:val="00D42EC5"/>
    <w:rsid w:val="00D42F0A"/>
    <w:rsid w:val="00D43187"/>
    <w:rsid w:val="00D43376"/>
    <w:rsid w:val="00D4338B"/>
    <w:rsid w:val="00D4354F"/>
    <w:rsid w:val="00D436A1"/>
    <w:rsid w:val="00D437B0"/>
    <w:rsid w:val="00D4380C"/>
    <w:rsid w:val="00D4386A"/>
    <w:rsid w:val="00D439FC"/>
    <w:rsid w:val="00D43A0F"/>
    <w:rsid w:val="00D43B71"/>
    <w:rsid w:val="00D43BAA"/>
    <w:rsid w:val="00D44192"/>
    <w:rsid w:val="00D441FA"/>
    <w:rsid w:val="00D44215"/>
    <w:rsid w:val="00D445CE"/>
    <w:rsid w:val="00D44649"/>
    <w:rsid w:val="00D44B6B"/>
    <w:rsid w:val="00D44B73"/>
    <w:rsid w:val="00D44EF8"/>
    <w:rsid w:val="00D4554E"/>
    <w:rsid w:val="00D4572D"/>
    <w:rsid w:val="00D45832"/>
    <w:rsid w:val="00D45BB8"/>
    <w:rsid w:val="00D45C7F"/>
    <w:rsid w:val="00D4610B"/>
    <w:rsid w:val="00D461F3"/>
    <w:rsid w:val="00D46405"/>
    <w:rsid w:val="00D468A5"/>
    <w:rsid w:val="00D468C3"/>
    <w:rsid w:val="00D46AE3"/>
    <w:rsid w:val="00D4709A"/>
    <w:rsid w:val="00D47AD9"/>
    <w:rsid w:val="00D47B09"/>
    <w:rsid w:val="00D5005F"/>
    <w:rsid w:val="00D5014A"/>
    <w:rsid w:val="00D5061E"/>
    <w:rsid w:val="00D50701"/>
    <w:rsid w:val="00D50BC7"/>
    <w:rsid w:val="00D50F02"/>
    <w:rsid w:val="00D50F73"/>
    <w:rsid w:val="00D51129"/>
    <w:rsid w:val="00D51251"/>
    <w:rsid w:val="00D51374"/>
    <w:rsid w:val="00D5147D"/>
    <w:rsid w:val="00D5151B"/>
    <w:rsid w:val="00D51689"/>
    <w:rsid w:val="00D517FD"/>
    <w:rsid w:val="00D51D5F"/>
    <w:rsid w:val="00D52306"/>
    <w:rsid w:val="00D52536"/>
    <w:rsid w:val="00D5256B"/>
    <w:rsid w:val="00D5258E"/>
    <w:rsid w:val="00D525BE"/>
    <w:rsid w:val="00D525D8"/>
    <w:rsid w:val="00D527F6"/>
    <w:rsid w:val="00D52B74"/>
    <w:rsid w:val="00D53895"/>
    <w:rsid w:val="00D53F03"/>
    <w:rsid w:val="00D5411E"/>
    <w:rsid w:val="00D544F1"/>
    <w:rsid w:val="00D54FF4"/>
    <w:rsid w:val="00D5510F"/>
    <w:rsid w:val="00D55F3F"/>
    <w:rsid w:val="00D561A1"/>
    <w:rsid w:val="00D563FF"/>
    <w:rsid w:val="00D56494"/>
    <w:rsid w:val="00D56DBE"/>
    <w:rsid w:val="00D56F0C"/>
    <w:rsid w:val="00D56FDA"/>
    <w:rsid w:val="00D5702B"/>
    <w:rsid w:val="00D571E8"/>
    <w:rsid w:val="00D57290"/>
    <w:rsid w:val="00D5755D"/>
    <w:rsid w:val="00D57621"/>
    <w:rsid w:val="00D5784B"/>
    <w:rsid w:val="00D57881"/>
    <w:rsid w:val="00D57A2E"/>
    <w:rsid w:val="00D57B41"/>
    <w:rsid w:val="00D57BD5"/>
    <w:rsid w:val="00D57CAC"/>
    <w:rsid w:val="00D57DD0"/>
    <w:rsid w:val="00D57E02"/>
    <w:rsid w:val="00D6031F"/>
    <w:rsid w:val="00D60493"/>
    <w:rsid w:val="00D605B5"/>
    <w:rsid w:val="00D606E2"/>
    <w:rsid w:val="00D6072C"/>
    <w:rsid w:val="00D60763"/>
    <w:rsid w:val="00D6095A"/>
    <w:rsid w:val="00D60A23"/>
    <w:rsid w:val="00D60E53"/>
    <w:rsid w:val="00D60F5B"/>
    <w:rsid w:val="00D6109B"/>
    <w:rsid w:val="00D610CB"/>
    <w:rsid w:val="00D61612"/>
    <w:rsid w:val="00D616EA"/>
    <w:rsid w:val="00D617F1"/>
    <w:rsid w:val="00D61EE6"/>
    <w:rsid w:val="00D6217B"/>
    <w:rsid w:val="00D62277"/>
    <w:rsid w:val="00D62488"/>
    <w:rsid w:val="00D625F1"/>
    <w:rsid w:val="00D62C83"/>
    <w:rsid w:val="00D62DAF"/>
    <w:rsid w:val="00D633C2"/>
    <w:rsid w:val="00D633F1"/>
    <w:rsid w:val="00D63509"/>
    <w:rsid w:val="00D635D3"/>
    <w:rsid w:val="00D6377E"/>
    <w:rsid w:val="00D63D60"/>
    <w:rsid w:val="00D64306"/>
    <w:rsid w:val="00D64322"/>
    <w:rsid w:val="00D6465C"/>
    <w:rsid w:val="00D64BCD"/>
    <w:rsid w:val="00D64C05"/>
    <w:rsid w:val="00D6501E"/>
    <w:rsid w:val="00D651FA"/>
    <w:rsid w:val="00D65596"/>
    <w:rsid w:val="00D655C0"/>
    <w:rsid w:val="00D6578C"/>
    <w:rsid w:val="00D65BC8"/>
    <w:rsid w:val="00D65C0E"/>
    <w:rsid w:val="00D65C2A"/>
    <w:rsid w:val="00D65D6C"/>
    <w:rsid w:val="00D65DEB"/>
    <w:rsid w:val="00D660F4"/>
    <w:rsid w:val="00D66731"/>
    <w:rsid w:val="00D6675C"/>
    <w:rsid w:val="00D66C50"/>
    <w:rsid w:val="00D66F8E"/>
    <w:rsid w:val="00D672C8"/>
    <w:rsid w:val="00D67CA8"/>
    <w:rsid w:val="00D67DD0"/>
    <w:rsid w:val="00D67EF9"/>
    <w:rsid w:val="00D7029A"/>
    <w:rsid w:val="00D7081B"/>
    <w:rsid w:val="00D70CDE"/>
    <w:rsid w:val="00D70FA8"/>
    <w:rsid w:val="00D71172"/>
    <w:rsid w:val="00D71229"/>
    <w:rsid w:val="00D71307"/>
    <w:rsid w:val="00D7130A"/>
    <w:rsid w:val="00D71489"/>
    <w:rsid w:val="00D716E7"/>
    <w:rsid w:val="00D71A38"/>
    <w:rsid w:val="00D71ABB"/>
    <w:rsid w:val="00D71C85"/>
    <w:rsid w:val="00D720B3"/>
    <w:rsid w:val="00D72206"/>
    <w:rsid w:val="00D722AE"/>
    <w:rsid w:val="00D72552"/>
    <w:rsid w:val="00D726E4"/>
    <w:rsid w:val="00D72725"/>
    <w:rsid w:val="00D7284F"/>
    <w:rsid w:val="00D728BC"/>
    <w:rsid w:val="00D72F18"/>
    <w:rsid w:val="00D73243"/>
    <w:rsid w:val="00D7382D"/>
    <w:rsid w:val="00D73A04"/>
    <w:rsid w:val="00D7423A"/>
    <w:rsid w:val="00D742C1"/>
    <w:rsid w:val="00D744CA"/>
    <w:rsid w:val="00D744E8"/>
    <w:rsid w:val="00D74893"/>
    <w:rsid w:val="00D75385"/>
    <w:rsid w:val="00D75963"/>
    <w:rsid w:val="00D761B9"/>
    <w:rsid w:val="00D76434"/>
    <w:rsid w:val="00D76514"/>
    <w:rsid w:val="00D76770"/>
    <w:rsid w:val="00D767E6"/>
    <w:rsid w:val="00D76A2C"/>
    <w:rsid w:val="00D76BE9"/>
    <w:rsid w:val="00D76FB9"/>
    <w:rsid w:val="00D770AE"/>
    <w:rsid w:val="00D77438"/>
    <w:rsid w:val="00D77509"/>
    <w:rsid w:val="00D77951"/>
    <w:rsid w:val="00D77B6E"/>
    <w:rsid w:val="00D80042"/>
    <w:rsid w:val="00D800E9"/>
    <w:rsid w:val="00D801AD"/>
    <w:rsid w:val="00D80336"/>
    <w:rsid w:val="00D8036F"/>
    <w:rsid w:val="00D8044E"/>
    <w:rsid w:val="00D8060D"/>
    <w:rsid w:val="00D8084B"/>
    <w:rsid w:val="00D80B0E"/>
    <w:rsid w:val="00D80BFF"/>
    <w:rsid w:val="00D80F60"/>
    <w:rsid w:val="00D81451"/>
    <w:rsid w:val="00D81782"/>
    <w:rsid w:val="00D81DFB"/>
    <w:rsid w:val="00D81FDA"/>
    <w:rsid w:val="00D82301"/>
    <w:rsid w:val="00D82AA8"/>
    <w:rsid w:val="00D83251"/>
    <w:rsid w:val="00D83269"/>
    <w:rsid w:val="00D83A49"/>
    <w:rsid w:val="00D83A9A"/>
    <w:rsid w:val="00D83ECA"/>
    <w:rsid w:val="00D84225"/>
    <w:rsid w:val="00D848C2"/>
    <w:rsid w:val="00D84AC1"/>
    <w:rsid w:val="00D84AD3"/>
    <w:rsid w:val="00D84BC9"/>
    <w:rsid w:val="00D84D12"/>
    <w:rsid w:val="00D84DCE"/>
    <w:rsid w:val="00D84E90"/>
    <w:rsid w:val="00D84FA4"/>
    <w:rsid w:val="00D85117"/>
    <w:rsid w:val="00D85351"/>
    <w:rsid w:val="00D8585C"/>
    <w:rsid w:val="00D859D3"/>
    <w:rsid w:val="00D85E32"/>
    <w:rsid w:val="00D860CF"/>
    <w:rsid w:val="00D8616F"/>
    <w:rsid w:val="00D86581"/>
    <w:rsid w:val="00D86619"/>
    <w:rsid w:val="00D86886"/>
    <w:rsid w:val="00D868E7"/>
    <w:rsid w:val="00D869DA"/>
    <w:rsid w:val="00D86AB1"/>
    <w:rsid w:val="00D86D6B"/>
    <w:rsid w:val="00D86DD1"/>
    <w:rsid w:val="00D86F38"/>
    <w:rsid w:val="00D87102"/>
    <w:rsid w:val="00D8729D"/>
    <w:rsid w:val="00D87348"/>
    <w:rsid w:val="00D87463"/>
    <w:rsid w:val="00D877FA"/>
    <w:rsid w:val="00D8799C"/>
    <w:rsid w:val="00D87A5B"/>
    <w:rsid w:val="00D87A91"/>
    <w:rsid w:val="00D87AE6"/>
    <w:rsid w:val="00D87EB2"/>
    <w:rsid w:val="00D90498"/>
    <w:rsid w:val="00D9080A"/>
    <w:rsid w:val="00D908A3"/>
    <w:rsid w:val="00D90A2C"/>
    <w:rsid w:val="00D910D4"/>
    <w:rsid w:val="00D91625"/>
    <w:rsid w:val="00D91629"/>
    <w:rsid w:val="00D91740"/>
    <w:rsid w:val="00D91893"/>
    <w:rsid w:val="00D91AEA"/>
    <w:rsid w:val="00D921C4"/>
    <w:rsid w:val="00D921D4"/>
    <w:rsid w:val="00D923ED"/>
    <w:rsid w:val="00D9245B"/>
    <w:rsid w:val="00D924FC"/>
    <w:rsid w:val="00D92884"/>
    <w:rsid w:val="00D929DA"/>
    <w:rsid w:val="00D92B42"/>
    <w:rsid w:val="00D9339B"/>
    <w:rsid w:val="00D93418"/>
    <w:rsid w:val="00D936A9"/>
    <w:rsid w:val="00D93878"/>
    <w:rsid w:val="00D93930"/>
    <w:rsid w:val="00D939C2"/>
    <w:rsid w:val="00D93B13"/>
    <w:rsid w:val="00D93C52"/>
    <w:rsid w:val="00D93F34"/>
    <w:rsid w:val="00D94B90"/>
    <w:rsid w:val="00D94C37"/>
    <w:rsid w:val="00D94C4F"/>
    <w:rsid w:val="00D955BE"/>
    <w:rsid w:val="00D95729"/>
    <w:rsid w:val="00D959B1"/>
    <w:rsid w:val="00D95E0A"/>
    <w:rsid w:val="00D960F1"/>
    <w:rsid w:val="00D96341"/>
    <w:rsid w:val="00D96427"/>
    <w:rsid w:val="00D965E4"/>
    <w:rsid w:val="00D965ED"/>
    <w:rsid w:val="00D969A6"/>
    <w:rsid w:val="00D96A55"/>
    <w:rsid w:val="00D96B37"/>
    <w:rsid w:val="00D96DFB"/>
    <w:rsid w:val="00D971CC"/>
    <w:rsid w:val="00D972CC"/>
    <w:rsid w:val="00D972D7"/>
    <w:rsid w:val="00D97466"/>
    <w:rsid w:val="00D976A1"/>
    <w:rsid w:val="00D977F7"/>
    <w:rsid w:val="00D97909"/>
    <w:rsid w:val="00D97E91"/>
    <w:rsid w:val="00D97ED7"/>
    <w:rsid w:val="00D97F25"/>
    <w:rsid w:val="00DA07F4"/>
    <w:rsid w:val="00DA08EA"/>
    <w:rsid w:val="00DA0FCC"/>
    <w:rsid w:val="00DA1164"/>
    <w:rsid w:val="00DA15BA"/>
    <w:rsid w:val="00DA1610"/>
    <w:rsid w:val="00DA1AB5"/>
    <w:rsid w:val="00DA1BFF"/>
    <w:rsid w:val="00DA2275"/>
    <w:rsid w:val="00DA23D2"/>
    <w:rsid w:val="00DA2885"/>
    <w:rsid w:val="00DA2B27"/>
    <w:rsid w:val="00DA2BDF"/>
    <w:rsid w:val="00DA2C65"/>
    <w:rsid w:val="00DA2DE2"/>
    <w:rsid w:val="00DA2E22"/>
    <w:rsid w:val="00DA2F82"/>
    <w:rsid w:val="00DA326D"/>
    <w:rsid w:val="00DA38B2"/>
    <w:rsid w:val="00DA3ECD"/>
    <w:rsid w:val="00DA3F6F"/>
    <w:rsid w:val="00DA3FF7"/>
    <w:rsid w:val="00DA4034"/>
    <w:rsid w:val="00DA4216"/>
    <w:rsid w:val="00DA45AD"/>
    <w:rsid w:val="00DA4625"/>
    <w:rsid w:val="00DA4823"/>
    <w:rsid w:val="00DA4A04"/>
    <w:rsid w:val="00DA5061"/>
    <w:rsid w:val="00DA5858"/>
    <w:rsid w:val="00DA5C6B"/>
    <w:rsid w:val="00DA5DF5"/>
    <w:rsid w:val="00DA6082"/>
    <w:rsid w:val="00DA61BD"/>
    <w:rsid w:val="00DA6513"/>
    <w:rsid w:val="00DA6614"/>
    <w:rsid w:val="00DA6FA3"/>
    <w:rsid w:val="00DA70B5"/>
    <w:rsid w:val="00DA79DF"/>
    <w:rsid w:val="00DA7C38"/>
    <w:rsid w:val="00DB009A"/>
    <w:rsid w:val="00DB0617"/>
    <w:rsid w:val="00DB062F"/>
    <w:rsid w:val="00DB0738"/>
    <w:rsid w:val="00DB0FE5"/>
    <w:rsid w:val="00DB106D"/>
    <w:rsid w:val="00DB10FD"/>
    <w:rsid w:val="00DB1171"/>
    <w:rsid w:val="00DB1579"/>
    <w:rsid w:val="00DB158B"/>
    <w:rsid w:val="00DB1622"/>
    <w:rsid w:val="00DB1AA5"/>
    <w:rsid w:val="00DB1DFF"/>
    <w:rsid w:val="00DB2085"/>
    <w:rsid w:val="00DB21C1"/>
    <w:rsid w:val="00DB227E"/>
    <w:rsid w:val="00DB2659"/>
    <w:rsid w:val="00DB2C39"/>
    <w:rsid w:val="00DB2D73"/>
    <w:rsid w:val="00DB2E03"/>
    <w:rsid w:val="00DB3189"/>
    <w:rsid w:val="00DB31BF"/>
    <w:rsid w:val="00DB3933"/>
    <w:rsid w:val="00DB3D50"/>
    <w:rsid w:val="00DB3F17"/>
    <w:rsid w:val="00DB4189"/>
    <w:rsid w:val="00DB4226"/>
    <w:rsid w:val="00DB45A5"/>
    <w:rsid w:val="00DB480F"/>
    <w:rsid w:val="00DB4A53"/>
    <w:rsid w:val="00DB4BC9"/>
    <w:rsid w:val="00DB53BB"/>
    <w:rsid w:val="00DB55D5"/>
    <w:rsid w:val="00DB5B1E"/>
    <w:rsid w:val="00DB5CAC"/>
    <w:rsid w:val="00DB5FB9"/>
    <w:rsid w:val="00DB6190"/>
    <w:rsid w:val="00DB6271"/>
    <w:rsid w:val="00DB63AE"/>
    <w:rsid w:val="00DB6770"/>
    <w:rsid w:val="00DB679C"/>
    <w:rsid w:val="00DB68CD"/>
    <w:rsid w:val="00DB6FB4"/>
    <w:rsid w:val="00DB70F3"/>
    <w:rsid w:val="00DB7545"/>
    <w:rsid w:val="00DB7624"/>
    <w:rsid w:val="00DB7647"/>
    <w:rsid w:val="00DB7850"/>
    <w:rsid w:val="00DB7D0D"/>
    <w:rsid w:val="00DB7D7D"/>
    <w:rsid w:val="00DC009B"/>
    <w:rsid w:val="00DC0260"/>
    <w:rsid w:val="00DC031E"/>
    <w:rsid w:val="00DC05D8"/>
    <w:rsid w:val="00DC07FC"/>
    <w:rsid w:val="00DC09B3"/>
    <w:rsid w:val="00DC0DA7"/>
    <w:rsid w:val="00DC0FAD"/>
    <w:rsid w:val="00DC10B9"/>
    <w:rsid w:val="00DC126B"/>
    <w:rsid w:val="00DC153F"/>
    <w:rsid w:val="00DC156A"/>
    <w:rsid w:val="00DC17AA"/>
    <w:rsid w:val="00DC18DF"/>
    <w:rsid w:val="00DC1CB5"/>
    <w:rsid w:val="00DC1CEE"/>
    <w:rsid w:val="00DC1D3A"/>
    <w:rsid w:val="00DC1E1F"/>
    <w:rsid w:val="00DC1F4D"/>
    <w:rsid w:val="00DC246E"/>
    <w:rsid w:val="00DC25BE"/>
    <w:rsid w:val="00DC261C"/>
    <w:rsid w:val="00DC2E00"/>
    <w:rsid w:val="00DC2E62"/>
    <w:rsid w:val="00DC2F98"/>
    <w:rsid w:val="00DC3206"/>
    <w:rsid w:val="00DC32FA"/>
    <w:rsid w:val="00DC3393"/>
    <w:rsid w:val="00DC35E4"/>
    <w:rsid w:val="00DC364C"/>
    <w:rsid w:val="00DC36C5"/>
    <w:rsid w:val="00DC384C"/>
    <w:rsid w:val="00DC3976"/>
    <w:rsid w:val="00DC3C27"/>
    <w:rsid w:val="00DC3EE4"/>
    <w:rsid w:val="00DC3FFC"/>
    <w:rsid w:val="00DC4243"/>
    <w:rsid w:val="00DC43F1"/>
    <w:rsid w:val="00DC4594"/>
    <w:rsid w:val="00DC46F3"/>
    <w:rsid w:val="00DC47E4"/>
    <w:rsid w:val="00DC4A13"/>
    <w:rsid w:val="00DC4BEF"/>
    <w:rsid w:val="00DC5027"/>
    <w:rsid w:val="00DC5406"/>
    <w:rsid w:val="00DC555B"/>
    <w:rsid w:val="00DC556E"/>
    <w:rsid w:val="00DC56FD"/>
    <w:rsid w:val="00DC589B"/>
    <w:rsid w:val="00DC58A5"/>
    <w:rsid w:val="00DC5AAE"/>
    <w:rsid w:val="00DC5FB4"/>
    <w:rsid w:val="00DC5FEA"/>
    <w:rsid w:val="00DC608D"/>
    <w:rsid w:val="00DC6253"/>
    <w:rsid w:val="00DC62AF"/>
    <w:rsid w:val="00DC6345"/>
    <w:rsid w:val="00DC64ED"/>
    <w:rsid w:val="00DC68E3"/>
    <w:rsid w:val="00DC6A04"/>
    <w:rsid w:val="00DC6B3B"/>
    <w:rsid w:val="00DC6B59"/>
    <w:rsid w:val="00DC6CA6"/>
    <w:rsid w:val="00DC6D8E"/>
    <w:rsid w:val="00DC6FA4"/>
    <w:rsid w:val="00DC707C"/>
    <w:rsid w:val="00DC72CF"/>
    <w:rsid w:val="00DC7613"/>
    <w:rsid w:val="00DC76C4"/>
    <w:rsid w:val="00DC76F6"/>
    <w:rsid w:val="00DD0064"/>
    <w:rsid w:val="00DD023F"/>
    <w:rsid w:val="00DD041D"/>
    <w:rsid w:val="00DD048D"/>
    <w:rsid w:val="00DD0730"/>
    <w:rsid w:val="00DD0882"/>
    <w:rsid w:val="00DD0C6D"/>
    <w:rsid w:val="00DD0CB0"/>
    <w:rsid w:val="00DD0EA5"/>
    <w:rsid w:val="00DD115D"/>
    <w:rsid w:val="00DD1577"/>
    <w:rsid w:val="00DD1CD9"/>
    <w:rsid w:val="00DD211B"/>
    <w:rsid w:val="00DD226E"/>
    <w:rsid w:val="00DD22E1"/>
    <w:rsid w:val="00DD246C"/>
    <w:rsid w:val="00DD250B"/>
    <w:rsid w:val="00DD253C"/>
    <w:rsid w:val="00DD2765"/>
    <w:rsid w:val="00DD2ADB"/>
    <w:rsid w:val="00DD2AFF"/>
    <w:rsid w:val="00DD3623"/>
    <w:rsid w:val="00DD38F8"/>
    <w:rsid w:val="00DD403D"/>
    <w:rsid w:val="00DD4361"/>
    <w:rsid w:val="00DD44A0"/>
    <w:rsid w:val="00DD4654"/>
    <w:rsid w:val="00DD4998"/>
    <w:rsid w:val="00DD4CE9"/>
    <w:rsid w:val="00DD4D27"/>
    <w:rsid w:val="00DD4DC7"/>
    <w:rsid w:val="00DD52AA"/>
    <w:rsid w:val="00DD53F6"/>
    <w:rsid w:val="00DD55C3"/>
    <w:rsid w:val="00DD5828"/>
    <w:rsid w:val="00DD59FF"/>
    <w:rsid w:val="00DD5ADE"/>
    <w:rsid w:val="00DD61CA"/>
    <w:rsid w:val="00DD622F"/>
    <w:rsid w:val="00DD63EC"/>
    <w:rsid w:val="00DD6578"/>
    <w:rsid w:val="00DD6866"/>
    <w:rsid w:val="00DD6DFB"/>
    <w:rsid w:val="00DD6E09"/>
    <w:rsid w:val="00DD6F81"/>
    <w:rsid w:val="00DD75D5"/>
    <w:rsid w:val="00DD795A"/>
    <w:rsid w:val="00DD7A15"/>
    <w:rsid w:val="00DD7FD1"/>
    <w:rsid w:val="00DE0039"/>
    <w:rsid w:val="00DE0213"/>
    <w:rsid w:val="00DE0322"/>
    <w:rsid w:val="00DE0358"/>
    <w:rsid w:val="00DE04D1"/>
    <w:rsid w:val="00DE0807"/>
    <w:rsid w:val="00DE0990"/>
    <w:rsid w:val="00DE0C8B"/>
    <w:rsid w:val="00DE1004"/>
    <w:rsid w:val="00DE100B"/>
    <w:rsid w:val="00DE10B3"/>
    <w:rsid w:val="00DE1249"/>
    <w:rsid w:val="00DE126C"/>
    <w:rsid w:val="00DE1482"/>
    <w:rsid w:val="00DE1555"/>
    <w:rsid w:val="00DE15B3"/>
    <w:rsid w:val="00DE17C1"/>
    <w:rsid w:val="00DE1970"/>
    <w:rsid w:val="00DE1AE9"/>
    <w:rsid w:val="00DE22B3"/>
    <w:rsid w:val="00DE22C9"/>
    <w:rsid w:val="00DE23B3"/>
    <w:rsid w:val="00DE2407"/>
    <w:rsid w:val="00DE3171"/>
    <w:rsid w:val="00DE3687"/>
    <w:rsid w:val="00DE3E2A"/>
    <w:rsid w:val="00DE3E7C"/>
    <w:rsid w:val="00DE3F5A"/>
    <w:rsid w:val="00DE3F96"/>
    <w:rsid w:val="00DE41A8"/>
    <w:rsid w:val="00DE421D"/>
    <w:rsid w:val="00DE432B"/>
    <w:rsid w:val="00DE43ED"/>
    <w:rsid w:val="00DE4693"/>
    <w:rsid w:val="00DE487A"/>
    <w:rsid w:val="00DE48C3"/>
    <w:rsid w:val="00DE4AFD"/>
    <w:rsid w:val="00DE4B1F"/>
    <w:rsid w:val="00DE4C81"/>
    <w:rsid w:val="00DE5050"/>
    <w:rsid w:val="00DE5081"/>
    <w:rsid w:val="00DE553C"/>
    <w:rsid w:val="00DE55F2"/>
    <w:rsid w:val="00DE5638"/>
    <w:rsid w:val="00DE5CD0"/>
    <w:rsid w:val="00DE5F64"/>
    <w:rsid w:val="00DE61BE"/>
    <w:rsid w:val="00DE62CF"/>
    <w:rsid w:val="00DE642A"/>
    <w:rsid w:val="00DE65AF"/>
    <w:rsid w:val="00DE6BBD"/>
    <w:rsid w:val="00DE6CEC"/>
    <w:rsid w:val="00DE73E0"/>
    <w:rsid w:val="00DE7421"/>
    <w:rsid w:val="00DE75D4"/>
    <w:rsid w:val="00DE76E6"/>
    <w:rsid w:val="00DE7725"/>
    <w:rsid w:val="00DE7AAF"/>
    <w:rsid w:val="00DE7BA4"/>
    <w:rsid w:val="00DF03EB"/>
    <w:rsid w:val="00DF0725"/>
    <w:rsid w:val="00DF0911"/>
    <w:rsid w:val="00DF0A0D"/>
    <w:rsid w:val="00DF0A6B"/>
    <w:rsid w:val="00DF0B53"/>
    <w:rsid w:val="00DF0DDB"/>
    <w:rsid w:val="00DF1495"/>
    <w:rsid w:val="00DF1687"/>
    <w:rsid w:val="00DF183C"/>
    <w:rsid w:val="00DF186F"/>
    <w:rsid w:val="00DF1F99"/>
    <w:rsid w:val="00DF1F9B"/>
    <w:rsid w:val="00DF20D1"/>
    <w:rsid w:val="00DF2611"/>
    <w:rsid w:val="00DF263B"/>
    <w:rsid w:val="00DF2687"/>
    <w:rsid w:val="00DF2800"/>
    <w:rsid w:val="00DF28EE"/>
    <w:rsid w:val="00DF2907"/>
    <w:rsid w:val="00DF2A76"/>
    <w:rsid w:val="00DF3510"/>
    <w:rsid w:val="00DF3871"/>
    <w:rsid w:val="00DF3D1B"/>
    <w:rsid w:val="00DF409B"/>
    <w:rsid w:val="00DF4347"/>
    <w:rsid w:val="00DF4640"/>
    <w:rsid w:val="00DF4769"/>
    <w:rsid w:val="00DF4C30"/>
    <w:rsid w:val="00DF4D58"/>
    <w:rsid w:val="00DF5B64"/>
    <w:rsid w:val="00DF5C37"/>
    <w:rsid w:val="00DF5FDA"/>
    <w:rsid w:val="00DF632B"/>
    <w:rsid w:val="00DF64E5"/>
    <w:rsid w:val="00DF664B"/>
    <w:rsid w:val="00DF6A50"/>
    <w:rsid w:val="00DF6B69"/>
    <w:rsid w:val="00DF6C43"/>
    <w:rsid w:val="00DF6C63"/>
    <w:rsid w:val="00DF6C76"/>
    <w:rsid w:val="00DF6EE6"/>
    <w:rsid w:val="00DF705A"/>
    <w:rsid w:val="00DF7559"/>
    <w:rsid w:val="00DF7651"/>
    <w:rsid w:val="00DF7C4E"/>
    <w:rsid w:val="00DF7D5C"/>
    <w:rsid w:val="00DF7E0D"/>
    <w:rsid w:val="00E004FC"/>
    <w:rsid w:val="00E00632"/>
    <w:rsid w:val="00E00662"/>
    <w:rsid w:val="00E00984"/>
    <w:rsid w:val="00E00B57"/>
    <w:rsid w:val="00E00CDC"/>
    <w:rsid w:val="00E00CFA"/>
    <w:rsid w:val="00E00E37"/>
    <w:rsid w:val="00E01053"/>
    <w:rsid w:val="00E01259"/>
    <w:rsid w:val="00E0148F"/>
    <w:rsid w:val="00E01534"/>
    <w:rsid w:val="00E0177C"/>
    <w:rsid w:val="00E01813"/>
    <w:rsid w:val="00E01B45"/>
    <w:rsid w:val="00E01B65"/>
    <w:rsid w:val="00E01B87"/>
    <w:rsid w:val="00E01BEF"/>
    <w:rsid w:val="00E01C4E"/>
    <w:rsid w:val="00E01DA5"/>
    <w:rsid w:val="00E01E3F"/>
    <w:rsid w:val="00E01F64"/>
    <w:rsid w:val="00E02016"/>
    <w:rsid w:val="00E02043"/>
    <w:rsid w:val="00E023ED"/>
    <w:rsid w:val="00E02654"/>
    <w:rsid w:val="00E0277B"/>
    <w:rsid w:val="00E02C51"/>
    <w:rsid w:val="00E030D0"/>
    <w:rsid w:val="00E0345D"/>
    <w:rsid w:val="00E03E15"/>
    <w:rsid w:val="00E03ED5"/>
    <w:rsid w:val="00E04011"/>
    <w:rsid w:val="00E04256"/>
    <w:rsid w:val="00E045E1"/>
    <w:rsid w:val="00E046CF"/>
    <w:rsid w:val="00E046F5"/>
    <w:rsid w:val="00E0482E"/>
    <w:rsid w:val="00E04946"/>
    <w:rsid w:val="00E04FCB"/>
    <w:rsid w:val="00E0512C"/>
    <w:rsid w:val="00E05138"/>
    <w:rsid w:val="00E053A4"/>
    <w:rsid w:val="00E053D7"/>
    <w:rsid w:val="00E05460"/>
    <w:rsid w:val="00E054C1"/>
    <w:rsid w:val="00E057A2"/>
    <w:rsid w:val="00E05956"/>
    <w:rsid w:val="00E05D0B"/>
    <w:rsid w:val="00E05D9A"/>
    <w:rsid w:val="00E05DC1"/>
    <w:rsid w:val="00E0611C"/>
    <w:rsid w:val="00E06390"/>
    <w:rsid w:val="00E067CC"/>
    <w:rsid w:val="00E06D36"/>
    <w:rsid w:val="00E06D51"/>
    <w:rsid w:val="00E06F45"/>
    <w:rsid w:val="00E06F9B"/>
    <w:rsid w:val="00E0700F"/>
    <w:rsid w:val="00E0707D"/>
    <w:rsid w:val="00E07344"/>
    <w:rsid w:val="00E075A6"/>
    <w:rsid w:val="00E075C4"/>
    <w:rsid w:val="00E0766A"/>
    <w:rsid w:val="00E07DD4"/>
    <w:rsid w:val="00E07F80"/>
    <w:rsid w:val="00E1003B"/>
    <w:rsid w:val="00E1006D"/>
    <w:rsid w:val="00E100C7"/>
    <w:rsid w:val="00E1031F"/>
    <w:rsid w:val="00E10A97"/>
    <w:rsid w:val="00E10E4C"/>
    <w:rsid w:val="00E11085"/>
    <w:rsid w:val="00E113A2"/>
    <w:rsid w:val="00E115C6"/>
    <w:rsid w:val="00E11895"/>
    <w:rsid w:val="00E11F92"/>
    <w:rsid w:val="00E1201E"/>
    <w:rsid w:val="00E1279B"/>
    <w:rsid w:val="00E12925"/>
    <w:rsid w:val="00E12B3D"/>
    <w:rsid w:val="00E12CDC"/>
    <w:rsid w:val="00E12EE2"/>
    <w:rsid w:val="00E12F15"/>
    <w:rsid w:val="00E138BF"/>
    <w:rsid w:val="00E1394D"/>
    <w:rsid w:val="00E13A3A"/>
    <w:rsid w:val="00E13B56"/>
    <w:rsid w:val="00E13B98"/>
    <w:rsid w:val="00E1400C"/>
    <w:rsid w:val="00E140B3"/>
    <w:rsid w:val="00E1416B"/>
    <w:rsid w:val="00E14481"/>
    <w:rsid w:val="00E14793"/>
    <w:rsid w:val="00E1479A"/>
    <w:rsid w:val="00E1480E"/>
    <w:rsid w:val="00E1499A"/>
    <w:rsid w:val="00E14B45"/>
    <w:rsid w:val="00E15129"/>
    <w:rsid w:val="00E151B7"/>
    <w:rsid w:val="00E151C0"/>
    <w:rsid w:val="00E15497"/>
    <w:rsid w:val="00E15543"/>
    <w:rsid w:val="00E1556D"/>
    <w:rsid w:val="00E15769"/>
    <w:rsid w:val="00E15779"/>
    <w:rsid w:val="00E159B3"/>
    <w:rsid w:val="00E15A0E"/>
    <w:rsid w:val="00E15AA8"/>
    <w:rsid w:val="00E15D70"/>
    <w:rsid w:val="00E15E3F"/>
    <w:rsid w:val="00E16225"/>
    <w:rsid w:val="00E16354"/>
    <w:rsid w:val="00E163AC"/>
    <w:rsid w:val="00E163D6"/>
    <w:rsid w:val="00E1682D"/>
    <w:rsid w:val="00E16CA4"/>
    <w:rsid w:val="00E16D5A"/>
    <w:rsid w:val="00E16DA9"/>
    <w:rsid w:val="00E16E61"/>
    <w:rsid w:val="00E16FBE"/>
    <w:rsid w:val="00E16FD5"/>
    <w:rsid w:val="00E170B4"/>
    <w:rsid w:val="00E172BC"/>
    <w:rsid w:val="00E1789B"/>
    <w:rsid w:val="00E17B01"/>
    <w:rsid w:val="00E201A5"/>
    <w:rsid w:val="00E20358"/>
    <w:rsid w:val="00E204B7"/>
    <w:rsid w:val="00E20512"/>
    <w:rsid w:val="00E206A8"/>
    <w:rsid w:val="00E20D26"/>
    <w:rsid w:val="00E20D84"/>
    <w:rsid w:val="00E20DC0"/>
    <w:rsid w:val="00E2142F"/>
    <w:rsid w:val="00E2157F"/>
    <w:rsid w:val="00E217A0"/>
    <w:rsid w:val="00E21874"/>
    <w:rsid w:val="00E21958"/>
    <w:rsid w:val="00E21A27"/>
    <w:rsid w:val="00E21AB6"/>
    <w:rsid w:val="00E21F3F"/>
    <w:rsid w:val="00E221E3"/>
    <w:rsid w:val="00E22B28"/>
    <w:rsid w:val="00E23146"/>
    <w:rsid w:val="00E23D72"/>
    <w:rsid w:val="00E23DE7"/>
    <w:rsid w:val="00E2405E"/>
    <w:rsid w:val="00E242CF"/>
    <w:rsid w:val="00E243E9"/>
    <w:rsid w:val="00E24648"/>
    <w:rsid w:val="00E246C9"/>
    <w:rsid w:val="00E2475B"/>
    <w:rsid w:val="00E2486C"/>
    <w:rsid w:val="00E24B59"/>
    <w:rsid w:val="00E24BAA"/>
    <w:rsid w:val="00E24D95"/>
    <w:rsid w:val="00E24E74"/>
    <w:rsid w:val="00E24E84"/>
    <w:rsid w:val="00E24E85"/>
    <w:rsid w:val="00E24EB1"/>
    <w:rsid w:val="00E24FE8"/>
    <w:rsid w:val="00E253AB"/>
    <w:rsid w:val="00E25565"/>
    <w:rsid w:val="00E257A4"/>
    <w:rsid w:val="00E259DB"/>
    <w:rsid w:val="00E25C34"/>
    <w:rsid w:val="00E25C3D"/>
    <w:rsid w:val="00E25E9C"/>
    <w:rsid w:val="00E25FDD"/>
    <w:rsid w:val="00E261AB"/>
    <w:rsid w:val="00E26259"/>
    <w:rsid w:val="00E26370"/>
    <w:rsid w:val="00E268E3"/>
    <w:rsid w:val="00E2693A"/>
    <w:rsid w:val="00E26A1C"/>
    <w:rsid w:val="00E26B68"/>
    <w:rsid w:val="00E26CA5"/>
    <w:rsid w:val="00E26E66"/>
    <w:rsid w:val="00E26E67"/>
    <w:rsid w:val="00E26EC2"/>
    <w:rsid w:val="00E27167"/>
    <w:rsid w:val="00E276EC"/>
    <w:rsid w:val="00E2770F"/>
    <w:rsid w:val="00E27A52"/>
    <w:rsid w:val="00E27B20"/>
    <w:rsid w:val="00E27CB6"/>
    <w:rsid w:val="00E27EDB"/>
    <w:rsid w:val="00E302F6"/>
    <w:rsid w:val="00E302FD"/>
    <w:rsid w:val="00E3034F"/>
    <w:rsid w:val="00E3035A"/>
    <w:rsid w:val="00E304B1"/>
    <w:rsid w:val="00E308BB"/>
    <w:rsid w:val="00E308EF"/>
    <w:rsid w:val="00E30C6F"/>
    <w:rsid w:val="00E30C91"/>
    <w:rsid w:val="00E30D9A"/>
    <w:rsid w:val="00E30DD8"/>
    <w:rsid w:val="00E3102F"/>
    <w:rsid w:val="00E311FE"/>
    <w:rsid w:val="00E3134F"/>
    <w:rsid w:val="00E316A8"/>
    <w:rsid w:val="00E317C2"/>
    <w:rsid w:val="00E31838"/>
    <w:rsid w:val="00E3191A"/>
    <w:rsid w:val="00E31939"/>
    <w:rsid w:val="00E31E1B"/>
    <w:rsid w:val="00E31F4B"/>
    <w:rsid w:val="00E32160"/>
    <w:rsid w:val="00E322D2"/>
    <w:rsid w:val="00E324C7"/>
    <w:rsid w:val="00E3297D"/>
    <w:rsid w:val="00E32C27"/>
    <w:rsid w:val="00E32C9E"/>
    <w:rsid w:val="00E32E74"/>
    <w:rsid w:val="00E32EE2"/>
    <w:rsid w:val="00E330C2"/>
    <w:rsid w:val="00E3332E"/>
    <w:rsid w:val="00E333AC"/>
    <w:rsid w:val="00E33605"/>
    <w:rsid w:val="00E3362C"/>
    <w:rsid w:val="00E3382E"/>
    <w:rsid w:val="00E33901"/>
    <w:rsid w:val="00E33A48"/>
    <w:rsid w:val="00E33B55"/>
    <w:rsid w:val="00E33BD9"/>
    <w:rsid w:val="00E33EAD"/>
    <w:rsid w:val="00E33F08"/>
    <w:rsid w:val="00E33F34"/>
    <w:rsid w:val="00E34094"/>
    <w:rsid w:val="00E34357"/>
    <w:rsid w:val="00E346C0"/>
    <w:rsid w:val="00E34927"/>
    <w:rsid w:val="00E34B25"/>
    <w:rsid w:val="00E34B37"/>
    <w:rsid w:val="00E34BED"/>
    <w:rsid w:val="00E34ECC"/>
    <w:rsid w:val="00E34F46"/>
    <w:rsid w:val="00E35166"/>
    <w:rsid w:val="00E35B55"/>
    <w:rsid w:val="00E35E2A"/>
    <w:rsid w:val="00E3630B"/>
    <w:rsid w:val="00E36463"/>
    <w:rsid w:val="00E364BD"/>
    <w:rsid w:val="00E3672E"/>
    <w:rsid w:val="00E367AE"/>
    <w:rsid w:val="00E369C4"/>
    <w:rsid w:val="00E36D67"/>
    <w:rsid w:val="00E36DF1"/>
    <w:rsid w:val="00E36E2A"/>
    <w:rsid w:val="00E36EBD"/>
    <w:rsid w:val="00E3733F"/>
    <w:rsid w:val="00E37420"/>
    <w:rsid w:val="00E37624"/>
    <w:rsid w:val="00E37867"/>
    <w:rsid w:val="00E3792A"/>
    <w:rsid w:val="00E379F2"/>
    <w:rsid w:val="00E37BBB"/>
    <w:rsid w:val="00E40A8D"/>
    <w:rsid w:val="00E40EB4"/>
    <w:rsid w:val="00E41295"/>
    <w:rsid w:val="00E412B6"/>
    <w:rsid w:val="00E41433"/>
    <w:rsid w:val="00E414D3"/>
    <w:rsid w:val="00E418E2"/>
    <w:rsid w:val="00E41EC7"/>
    <w:rsid w:val="00E42303"/>
    <w:rsid w:val="00E42C32"/>
    <w:rsid w:val="00E42EA9"/>
    <w:rsid w:val="00E42FC8"/>
    <w:rsid w:val="00E43106"/>
    <w:rsid w:val="00E434AD"/>
    <w:rsid w:val="00E434DB"/>
    <w:rsid w:val="00E435F3"/>
    <w:rsid w:val="00E437E8"/>
    <w:rsid w:val="00E43C9A"/>
    <w:rsid w:val="00E43E89"/>
    <w:rsid w:val="00E43F5F"/>
    <w:rsid w:val="00E44241"/>
    <w:rsid w:val="00E44351"/>
    <w:rsid w:val="00E44493"/>
    <w:rsid w:val="00E445A5"/>
    <w:rsid w:val="00E44694"/>
    <w:rsid w:val="00E4495E"/>
    <w:rsid w:val="00E449D5"/>
    <w:rsid w:val="00E44C4F"/>
    <w:rsid w:val="00E44D32"/>
    <w:rsid w:val="00E44DF7"/>
    <w:rsid w:val="00E44E29"/>
    <w:rsid w:val="00E44E42"/>
    <w:rsid w:val="00E44E52"/>
    <w:rsid w:val="00E44FEB"/>
    <w:rsid w:val="00E452DF"/>
    <w:rsid w:val="00E453C9"/>
    <w:rsid w:val="00E454B5"/>
    <w:rsid w:val="00E45825"/>
    <w:rsid w:val="00E45866"/>
    <w:rsid w:val="00E459E4"/>
    <w:rsid w:val="00E4611D"/>
    <w:rsid w:val="00E466A0"/>
    <w:rsid w:val="00E4675D"/>
    <w:rsid w:val="00E46E3A"/>
    <w:rsid w:val="00E470A0"/>
    <w:rsid w:val="00E473C1"/>
    <w:rsid w:val="00E4790A"/>
    <w:rsid w:val="00E47F04"/>
    <w:rsid w:val="00E5046C"/>
    <w:rsid w:val="00E504BC"/>
    <w:rsid w:val="00E5081F"/>
    <w:rsid w:val="00E50C73"/>
    <w:rsid w:val="00E51072"/>
    <w:rsid w:val="00E512FF"/>
    <w:rsid w:val="00E51352"/>
    <w:rsid w:val="00E5135F"/>
    <w:rsid w:val="00E51520"/>
    <w:rsid w:val="00E51830"/>
    <w:rsid w:val="00E518E3"/>
    <w:rsid w:val="00E51B73"/>
    <w:rsid w:val="00E51EEA"/>
    <w:rsid w:val="00E51F92"/>
    <w:rsid w:val="00E521FB"/>
    <w:rsid w:val="00E526D1"/>
    <w:rsid w:val="00E5289F"/>
    <w:rsid w:val="00E5297C"/>
    <w:rsid w:val="00E52B16"/>
    <w:rsid w:val="00E52BFA"/>
    <w:rsid w:val="00E52C34"/>
    <w:rsid w:val="00E531A4"/>
    <w:rsid w:val="00E532CF"/>
    <w:rsid w:val="00E53315"/>
    <w:rsid w:val="00E53665"/>
    <w:rsid w:val="00E536DC"/>
    <w:rsid w:val="00E53855"/>
    <w:rsid w:val="00E5411B"/>
    <w:rsid w:val="00E542D8"/>
    <w:rsid w:val="00E54566"/>
    <w:rsid w:val="00E546AC"/>
    <w:rsid w:val="00E54787"/>
    <w:rsid w:val="00E54D39"/>
    <w:rsid w:val="00E54E32"/>
    <w:rsid w:val="00E551AD"/>
    <w:rsid w:val="00E5520B"/>
    <w:rsid w:val="00E55493"/>
    <w:rsid w:val="00E554EB"/>
    <w:rsid w:val="00E55580"/>
    <w:rsid w:val="00E555CD"/>
    <w:rsid w:val="00E55C64"/>
    <w:rsid w:val="00E55E39"/>
    <w:rsid w:val="00E55FF2"/>
    <w:rsid w:val="00E56097"/>
    <w:rsid w:val="00E562DF"/>
    <w:rsid w:val="00E56477"/>
    <w:rsid w:val="00E56727"/>
    <w:rsid w:val="00E567DB"/>
    <w:rsid w:val="00E56C7A"/>
    <w:rsid w:val="00E56F32"/>
    <w:rsid w:val="00E571B9"/>
    <w:rsid w:val="00E574AB"/>
    <w:rsid w:val="00E579B1"/>
    <w:rsid w:val="00E57A3C"/>
    <w:rsid w:val="00E57D29"/>
    <w:rsid w:val="00E60382"/>
    <w:rsid w:val="00E60679"/>
    <w:rsid w:val="00E609FB"/>
    <w:rsid w:val="00E60D4E"/>
    <w:rsid w:val="00E61049"/>
    <w:rsid w:val="00E61086"/>
    <w:rsid w:val="00E61309"/>
    <w:rsid w:val="00E6132F"/>
    <w:rsid w:val="00E6162D"/>
    <w:rsid w:val="00E61896"/>
    <w:rsid w:val="00E61B0A"/>
    <w:rsid w:val="00E61B3E"/>
    <w:rsid w:val="00E61D58"/>
    <w:rsid w:val="00E6213B"/>
    <w:rsid w:val="00E621F0"/>
    <w:rsid w:val="00E622FE"/>
    <w:rsid w:val="00E628CD"/>
    <w:rsid w:val="00E62A70"/>
    <w:rsid w:val="00E62B07"/>
    <w:rsid w:val="00E62CBD"/>
    <w:rsid w:val="00E63136"/>
    <w:rsid w:val="00E63532"/>
    <w:rsid w:val="00E63566"/>
    <w:rsid w:val="00E63A52"/>
    <w:rsid w:val="00E63B0C"/>
    <w:rsid w:val="00E63B2E"/>
    <w:rsid w:val="00E63BB8"/>
    <w:rsid w:val="00E63DB7"/>
    <w:rsid w:val="00E63DEA"/>
    <w:rsid w:val="00E63E34"/>
    <w:rsid w:val="00E640AE"/>
    <w:rsid w:val="00E64110"/>
    <w:rsid w:val="00E6411F"/>
    <w:rsid w:val="00E64662"/>
    <w:rsid w:val="00E6471D"/>
    <w:rsid w:val="00E64AB7"/>
    <w:rsid w:val="00E64BCA"/>
    <w:rsid w:val="00E64FA9"/>
    <w:rsid w:val="00E6513D"/>
    <w:rsid w:val="00E65437"/>
    <w:rsid w:val="00E65497"/>
    <w:rsid w:val="00E656BA"/>
    <w:rsid w:val="00E6579B"/>
    <w:rsid w:val="00E65B78"/>
    <w:rsid w:val="00E65C65"/>
    <w:rsid w:val="00E66059"/>
    <w:rsid w:val="00E66086"/>
    <w:rsid w:val="00E66242"/>
    <w:rsid w:val="00E66438"/>
    <w:rsid w:val="00E66701"/>
    <w:rsid w:val="00E6679D"/>
    <w:rsid w:val="00E66BBB"/>
    <w:rsid w:val="00E66D56"/>
    <w:rsid w:val="00E672B6"/>
    <w:rsid w:val="00E67402"/>
    <w:rsid w:val="00E674D5"/>
    <w:rsid w:val="00E67534"/>
    <w:rsid w:val="00E675B0"/>
    <w:rsid w:val="00E67B5D"/>
    <w:rsid w:val="00E705C7"/>
    <w:rsid w:val="00E7060E"/>
    <w:rsid w:val="00E70C24"/>
    <w:rsid w:val="00E70C3A"/>
    <w:rsid w:val="00E70FAD"/>
    <w:rsid w:val="00E711E6"/>
    <w:rsid w:val="00E712FF"/>
    <w:rsid w:val="00E7147D"/>
    <w:rsid w:val="00E718BD"/>
    <w:rsid w:val="00E71A52"/>
    <w:rsid w:val="00E71AFB"/>
    <w:rsid w:val="00E71D8E"/>
    <w:rsid w:val="00E72043"/>
    <w:rsid w:val="00E72276"/>
    <w:rsid w:val="00E722D1"/>
    <w:rsid w:val="00E723C9"/>
    <w:rsid w:val="00E72433"/>
    <w:rsid w:val="00E7253A"/>
    <w:rsid w:val="00E728BD"/>
    <w:rsid w:val="00E729B8"/>
    <w:rsid w:val="00E72BBA"/>
    <w:rsid w:val="00E72DE2"/>
    <w:rsid w:val="00E73075"/>
    <w:rsid w:val="00E73079"/>
    <w:rsid w:val="00E730FC"/>
    <w:rsid w:val="00E73376"/>
    <w:rsid w:val="00E734F9"/>
    <w:rsid w:val="00E735E6"/>
    <w:rsid w:val="00E73864"/>
    <w:rsid w:val="00E739C6"/>
    <w:rsid w:val="00E739E4"/>
    <w:rsid w:val="00E73A5C"/>
    <w:rsid w:val="00E73EC1"/>
    <w:rsid w:val="00E73FBB"/>
    <w:rsid w:val="00E741ED"/>
    <w:rsid w:val="00E74246"/>
    <w:rsid w:val="00E7428B"/>
    <w:rsid w:val="00E743A8"/>
    <w:rsid w:val="00E7459B"/>
    <w:rsid w:val="00E74B73"/>
    <w:rsid w:val="00E74B7A"/>
    <w:rsid w:val="00E74BE9"/>
    <w:rsid w:val="00E74FE8"/>
    <w:rsid w:val="00E75307"/>
    <w:rsid w:val="00E75368"/>
    <w:rsid w:val="00E753EC"/>
    <w:rsid w:val="00E7561B"/>
    <w:rsid w:val="00E758D4"/>
    <w:rsid w:val="00E75C11"/>
    <w:rsid w:val="00E75CF1"/>
    <w:rsid w:val="00E760F7"/>
    <w:rsid w:val="00E763ED"/>
    <w:rsid w:val="00E765F6"/>
    <w:rsid w:val="00E766E5"/>
    <w:rsid w:val="00E76B5C"/>
    <w:rsid w:val="00E76B9C"/>
    <w:rsid w:val="00E76C9C"/>
    <w:rsid w:val="00E7715D"/>
    <w:rsid w:val="00E77198"/>
    <w:rsid w:val="00E7735C"/>
    <w:rsid w:val="00E77363"/>
    <w:rsid w:val="00E77371"/>
    <w:rsid w:val="00E77397"/>
    <w:rsid w:val="00E776A3"/>
    <w:rsid w:val="00E777BF"/>
    <w:rsid w:val="00E77B0C"/>
    <w:rsid w:val="00E77BAB"/>
    <w:rsid w:val="00E77F14"/>
    <w:rsid w:val="00E80013"/>
    <w:rsid w:val="00E80032"/>
    <w:rsid w:val="00E809B9"/>
    <w:rsid w:val="00E80B62"/>
    <w:rsid w:val="00E80DCC"/>
    <w:rsid w:val="00E80F0F"/>
    <w:rsid w:val="00E80F5F"/>
    <w:rsid w:val="00E810D0"/>
    <w:rsid w:val="00E81179"/>
    <w:rsid w:val="00E811A0"/>
    <w:rsid w:val="00E81B42"/>
    <w:rsid w:val="00E81BE0"/>
    <w:rsid w:val="00E81D69"/>
    <w:rsid w:val="00E81D7E"/>
    <w:rsid w:val="00E81DCD"/>
    <w:rsid w:val="00E81EDA"/>
    <w:rsid w:val="00E8225A"/>
    <w:rsid w:val="00E826A7"/>
    <w:rsid w:val="00E82BD4"/>
    <w:rsid w:val="00E82C7A"/>
    <w:rsid w:val="00E82C80"/>
    <w:rsid w:val="00E82D35"/>
    <w:rsid w:val="00E82DC0"/>
    <w:rsid w:val="00E82E06"/>
    <w:rsid w:val="00E82F1A"/>
    <w:rsid w:val="00E8317B"/>
    <w:rsid w:val="00E83362"/>
    <w:rsid w:val="00E8359B"/>
    <w:rsid w:val="00E8362E"/>
    <w:rsid w:val="00E84061"/>
    <w:rsid w:val="00E84577"/>
    <w:rsid w:val="00E84CE3"/>
    <w:rsid w:val="00E84D6F"/>
    <w:rsid w:val="00E84D9E"/>
    <w:rsid w:val="00E84EFC"/>
    <w:rsid w:val="00E85024"/>
    <w:rsid w:val="00E85182"/>
    <w:rsid w:val="00E856FB"/>
    <w:rsid w:val="00E858B1"/>
    <w:rsid w:val="00E858E1"/>
    <w:rsid w:val="00E85903"/>
    <w:rsid w:val="00E85A9C"/>
    <w:rsid w:val="00E85ABB"/>
    <w:rsid w:val="00E85B50"/>
    <w:rsid w:val="00E85D30"/>
    <w:rsid w:val="00E85F20"/>
    <w:rsid w:val="00E86164"/>
    <w:rsid w:val="00E86378"/>
    <w:rsid w:val="00E864FB"/>
    <w:rsid w:val="00E86592"/>
    <w:rsid w:val="00E869C7"/>
    <w:rsid w:val="00E86C55"/>
    <w:rsid w:val="00E876E8"/>
    <w:rsid w:val="00E87AB0"/>
    <w:rsid w:val="00E902B2"/>
    <w:rsid w:val="00E902D7"/>
    <w:rsid w:val="00E9057F"/>
    <w:rsid w:val="00E90599"/>
    <w:rsid w:val="00E9079F"/>
    <w:rsid w:val="00E90850"/>
    <w:rsid w:val="00E90A26"/>
    <w:rsid w:val="00E90AAD"/>
    <w:rsid w:val="00E90E2B"/>
    <w:rsid w:val="00E90E8D"/>
    <w:rsid w:val="00E90F43"/>
    <w:rsid w:val="00E91059"/>
    <w:rsid w:val="00E9151E"/>
    <w:rsid w:val="00E91588"/>
    <w:rsid w:val="00E918C0"/>
    <w:rsid w:val="00E92603"/>
    <w:rsid w:val="00E926B7"/>
    <w:rsid w:val="00E926E1"/>
    <w:rsid w:val="00E9270D"/>
    <w:rsid w:val="00E92B83"/>
    <w:rsid w:val="00E93151"/>
    <w:rsid w:val="00E93421"/>
    <w:rsid w:val="00E93597"/>
    <w:rsid w:val="00E93896"/>
    <w:rsid w:val="00E943EA"/>
    <w:rsid w:val="00E946AC"/>
    <w:rsid w:val="00E9485A"/>
    <w:rsid w:val="00E94C94"/>
    <w:rsid w:val="00E94CC6"/>
    <w:rsid w:val="00E9531B"/>
    <w:rsid w:val="00E9536E"/>
    <w:rsid w:val="00E953A3"/>
    <w:rsid w:val="00E953AA"/>
    <w:rsid w:val="00E95473"/>
    <w:rsid w:val="00E95AC3"/>
    <w:rsid w:val="00E95BEB"/>
    <w:rsid w:val="00E95C71"/>
    <w:rsid w:val="00E95D9C"/>
    <w:rsid w:val="00E95FA6"/>
    <w:rsid w:val="00E961FC"/>
    <w:rsid w:val="00E96233"/>
    <w:rsid w:val="00E964F0"/>
    <w:rsid w:val="00E966E1"/>
    <w:rsid w:val="00E96793"/>
    <w:rsid w:val="00E967EC"/>
    <w:rsid w:val="00E96AD7"/>
    <w:rsid w:val="00E96D5C"/>
    <w:rsid w:val="00E970A6"/>
    <w:rsid w:val="00E97170"/>
    <w:rsid w:val="00E972A8"/>
    <w:rsid w:val="00E97307"/>
    <w:rsid w:val="00E977A5"/>
    <w:rsid w:val="00E9789B"/>
    <w:rsid w:val="00E979C3"/>
    <w:rsid w:val="00E97B55"/>
    <w:rsid w:val="00E97E19"/>
    <w:rsid w:val="00E97FA8"/>
    <w:rsid w:val="00EA0140"/>
    <w:rsid w:val="00EA017D"/>
    <w:rsid w:val="00EA0266"/>
    <w:rsid w:val="00EA05A8"/>
    <w:rsid w:val="00EA0856"/>
    <w:rsid w:val="00EA0DB0"/>
    <w:rsid w:val="00EA0EB8"/>
    <w:rsid w:val="00EA12B6"/>
    <w:rsid w:val="00EA1708"/>
    <w:rsid w:val="00EA1AFB"/>
    <w:rsid w:val="00EA1C35"/>
    <w:rsid w:val="00EA1CEF"/>
    <w:rsid w:val="00EA1E2A"/>
    <w:rsid w:val="00EA1FFD"/>
    <w:rsid w:val="00EA24B7"/>
    <w:rsid w:val="00EA254A"/>
    <w:rsid w:val="00EA268C"/>
    <w:rsid w:val="00EA28D8"/>
    <w:rsid w:val="00EA2A55"/>
    <w:rsid w:val="00EA2C88"/>
    <w:rsid w:val="00EA2D80"/>
    <w:rsid w:val="00EA2FA3"/>
    <w:rsid w:val="00EA2FEE"/>
    <w:rsid w:val="00EA32CA"/>
    <w:rsid w:val="00EA357B"/>
    <w:rsid w:val="00EA3CBD"/>
    <w:rsid w:val="00EA3D2C"/>
    <w:rsid w:val="00EA3DF8"/>
    <w:rsid w:val="00EA4071"/>
    <w:rsid w:val="00EA4156"/>
    <w:rsid w:val="00EA41F2"/>
    <w:rsid w:val="00EA42E8"/>
    <w:rsid w:val="00EA4346"/>
    <w:rsid w:val="00EA4355"/>
    <w:rsid w:val="00EA4357"/>
    <w:rsid w:val="00EA4537"/>
    <w:rsid w:val="00EA45E8"/>
    <w:rsid w:val="00EA4660"/>
    <w:rsid w:val="00EA466E"/>
    <w:rsid w:val="00EA4F10"/>
    <w:rsid w:val="00EA5196"/>
    <w:rsid w:val="00EA52F6"/>
    <w:rsid w:val="00EA52FF"/>
    <w:rsid w:val="00EA535F"/>
    <w:rsid w:val="00EA55E6"/>
    <w:rsid w:val="00EA5815"/>
    <w:rsid w:val="00EA5C3B"/>
    <w:rsid w:val="00EA5DB0"/>
    <w:rsid w:val="00EA5FB0"/>
    <w:rsid w:val="00EA61B5"/>
    <w:rsid w:val="00EA6267"/>
    <w:rsid w:val="00EA62B4"/>
    <w:rsid w:val="00EA62D8"/>
    <w:rsid w:val="00EA63F6"/>
    <w:rsid w:val="00EA67AE"/>
    <w:rsid w:val="00EA67CA"/>
    <w:rsid w:val="00EA6986"/>
    <w:rsid w:val="00EA6B3C"/>
    <w:rsid w:val="00EA6DED"/>
    <w:rsid w:val="00EA6FA5"/>
    <w:rsid w:val="00EA71F4"/>
    <w:rsid w:val="00EA72C8"/>
    <w:rsid w:val="00EA749D"/>
    <w:rsid w:val="00EA75F2"/>
    <w:rsid w:val="00EA778A"/>
    <w:rsid w:val="00EA77CA"/>
    <w:rsid w:val="00EA7A46"/>
    <w:rsid w:val="00EA7AD3"/>
    <w:rsid w:val="00EA7F3B"/>
    <w:rsid w:val="00EA7FED"/>
    <w:rsid w:val="00EB01CE"/>
    <w:rsid w:val="00EB032C"/>
    <w:rsid w:val="00EB0401"/>
    <w:rsid w:val="00EB0483"/>
    <w:rsid w:val="00EB064A"/>
    <w:rsid w:val="00EB0653"/>
    <w:rsid w:val="00EB067F"/>
    <w:rsid w:val="00EB0984"/>
    <w:rsid w:val="00EB0A57"/>
    <w:rsid w:val="00EB0CA3"/>
    <w:rsid w:val="00EB0D1B"/>
    <w:rsid w:val="00EB0DFB"/>
    <w:rsid w:val="00EB130E"/>
    <w:rsid w:val="00EB13BF"/>
    <w:rsid w:val="00EB150E"/>
    <w:rsid w:val="00EB1707"/>
    <w:rsid w:val="00EB171F"/>
    <w:rsid w:val="00EB1A2E"/>
    <w:rsid w:val="00EB1DB2"/>
    <w:rsid w:val="00EB1FFE"/>
    <w:rsid w:val="00EB266D"/>
    <w:rsid w:val="00EB267D"/>
    <w:rsid w:val="00EB2898"/>
    <w:rsid w:val="00EB2E18"/>
    <w:rsid w:val="00EB321A"/>
    <w:rsid w:val="00EB34D4"/>
    <w:rsid w:val="00EB3787"/>
    <w:rsid w:val="00EB3907"/>
    <w:rsid w:val="00EB3B26"/>
    <w:rsid w:val="00EB4069"/>
    <w:rsid w:val="00EB4318"/>
    <w:rsid w:val="00EB4A9A"/>
    <w:rsid w:val="00EB4C0D"/>
    <w:rsid w:val="00EB4C4D"/>
    <w:rsid w:val="00EB4E7A"/>
    <w:rsid w:val="00EB500E"/>
    <w:rsid w:val="00EB5241"/>
    <w:rsid w:val="00EB5329"/>
    <w:rsid w:val="00EB54A9"/>
    <w:rsid w:val="00EB55E0"/>
    <w:rsid w:val="00EB57DE"/>
    <w:rsid w:val="00EB5984"/>
    <w:rsid w:val="00EB5D1E"/>
    <w:rsid w:val="00EB5EEA"/>
    <w:rsid w:val="00EB5FD0"/>
    <w:rsid w:val="00EB6267"/>
    <w:rsid w:val="00EB6622"/>
    <w:rsid w:val="00EB6791"/>
    <w:rsid w:val="00EB68C3"/>
    <w:rsid w:val="00EB6CCD"/>
    <w:rsid w:val="00EB6DF9"/>
    <w:rsid w:val="00EB7850"/>
    <w:rsid w:val="00EB7C33"/>
    <w:rsid w:val="00EB7C3E"/>
    <w:rsid w:val="00EB7CDD"/>
    <w:rsid w:val="00EB7F00"/>
    <w:rsid w:val="00EC01B2"/>
    <w:rsid w:val="00EC0B22"/>
    <w:rsid w:val="00EC0F83"/>
    <w:rsid w:val="00EC1001"/>
    <w:rsid w:val="00EC110B"/>
    <w:rsid w:val="00EC11B5"/>
    <w:rsid w:val="00EC12BC"/>
    <w:rsid w:val="00EC12DB"/>
    <w:rsid w:val="00EC138D"/>
    <w:rsid w:val="00EC1800"/>
    <w:rsid w:val="00EC1A35"/>
    <w:rsid w:val="00EC1E57"/>
    <w:rsid w:val="00EC2007"/>
    <w:rsid w:val="00EC2205"/>
    <w:rsid w:val="00EC22EA"/>
    <w:rsid w:val="00EC262B"/>
    <w:rsid w:val="00EC26F9"/>
    <w:rsid w:val="00EC28C3"/>
    <w:rsid w:val="00EC28D6"/>
    <w:rsid w:val="00EC3607"/>
    <w:rsid w:val="00EC3BB8"/>
    <w:rsid w:val="00EC42C2"/>
    <w:rsid w:val="00EC4507"/>
    <w:rsid w:val="00EC5310"/>
    <w:rsid w:val="00EC539C"/>
    <w:rsid w:val="00EC5408"/>
    <w:rsid w:val="00EC544F"/>
    <w:rsid w:val="00EC54BA"/>
    <w:rsid w:val="00EC55AC"/>
    <w:rsid w:val="00EC56B1"/>
    <w:rsid w:val="00EC5EE0"/>
    <w:rsid w:val="00EC75E4"/>
    <w:rsid w:val="00EC7752"/>
    <w:rsid w:val="00EC7977"/>
    <w:rsid w:val="00EC7AA0"/>
    <w:rsid w:val="00EC7D58"/>
    <w:rsid w:val="00EC7D71"/>
    <w:rsid w:val="00EC7DDB"/>
    <w:rsid w:val="00EC7E02"/>
    <w:rsid w:val="00EC7EB4"/>
    <w:rsid w:val="00EC7F1A"/>
    <w:rsid w:val="00EC7F81"/>
    <w:rsid w:val="00ED0009"/>
    <w:rsid w:val="00ED003F"/>
    <w:rsid w:val="00ED0271"/>
    <w:rsid w:val="00ED0352"/>
    <w:rsid w:val="00ED0688"/>
    <w:rsid w:val="00ED07C7"/>
    <w:rsid w:val="00ED085F"/>
    <w:rsid w:val="00ED0D1E"/>
    <w:rsid w:val="00ED0DF4"/>
    <w:rsid w:val="00ED11FF"/>
    <w:rsid w:val="00ED157A"/>
    <w:rsid w:val="00ED15CA"/>
    <w:rsid w:val="00ED1B6F"/>
    <w:rsid w:val="00ED1CD4"/>
    <w:rsid w:val="00ED1D18"/>
    <w:rsid w:val="00ED1E17"/>
    <w:rsid w:val="00ED1E78"/>
    <w:rsid w:val="00ED2124"/>
    <w:rsid w:val="00ED212C"/>
    <w:rsid w:val="00ED217B"/>
    <w:rsid w:val="00ED220B"/>
    <w:rsid w:val="00ED24C9"/>
    <w:rsid w:val="00ED285F"/>
    <w:rsid w:val="00ED2B1C"/>
    <w:rsid w:val="00ED2E0E"/>
    <w:rsid w:val="00ED2F33"/>
    <w:rsid w:val="00ED3045"/>
    <w:rsid w:val="00ED312A"/>
    <w:rsid w:val="00ED32D4"/>
    <w:rsid w:val="00ED347F"/>
    <w:rsid w:val="00ED36BE"/>
    <w:rsid w:val="00ED3776"/>
    <w:rsid w:val="00ED3845"/>
    <w:rsid w:val="00ED3DF9"/>
    <w:rsid w:val="00ED42B9"/>
    <w:rsid w:val="00ED4747"/>
    <w:rsid w:val="00ED4A09"/>
    <w:rsid w:val="00ED5510"/>
    <w:rsid w:val="00ED5612"/>
    <w:rsid w:val="00ED5698"/>
    <w:rsid w:val="00ED56B4"/>
    <w:rsid w:val="00ED57F4"/>
    <w:rsid w:val="00ED5A5F"/>
    <w:rsid w:val="00ED5AE3"/>
    <w:rsid w:val="00ED5C18"/>
    <w:rsid w:val="00ED5F5A"/>
    <w:rsid w:val="00ED6112"/>
    <w:rsid w:val="00ED61D2"/>
    <w:rsid w:val="00ED6475"/>
    <w:rsid w:val="00ED647A"/>
    <w:rsid w:val="00ED64B0"/>
    <w:rsid w:val="00ED6559"/>
    <w:rsid w:val="00ED6622"/>
    <w:rsid w:val="00ED691B"/>
    <w:rsid w:val="00ED6951"/>
    <w:rsid w:val="00ED6C8E"/>
    <w:rsid w:val="00ED6F6B"/>
    <w:rsid w:val="00ED75B5"/>
    <w:rsid w:val="00ED75CC"/>
    <w:rsid w:val="00ED7829"/>
    <w:rsid w:val="00ED7995"/>
    <w:rsid w:val="00ED7A90"/>
    <w:rsid w:val="00ED7B31"/>
    <w:rsid w:val="00ED7C2F"/>
    <w:rsid w:val="00ED7D54"/>
    <w:rsid w:val="00EE0246"/>
    <w:rsid w:val="00EE0423"/>
    <w:rsid w:val="00EE05F0"/>
    <w:rsid w:val="00EE0A50"/>
    <w:rsid w:val="00EE0AEA"/>
    <w:rsid w:val="00EE0B71"/>
    <w:rsid w:val="00EE0BC6"/>
    <w:rsid w:val="00EE144A"/>
    <w:rsid w:val="00EE152B"/>
    <w:rsid w:val="00EE1762"/>
    <w:rsid w:val="00EE1773"/>
    <w:rsid w:val="00EE17A1"/>
    <w:rsid w:val="00EE198B"/>
    <w:rsid w:val="00EE1B43"/>
    <w:rsid w:val="00EE1BC8"/>
    <w:rsid w:val="00EE1D2E"/>
    <w:rsid w:val="00EE1F53"/>
    <w:rsid w:val="00EE2077"/>
    <w:rsid w:val="00EE2365"/>
    <w:rsid w:val="00EE24B3"/>
    <w:rsid w:val="00EE26FC"/>
    <w:rsid w:val="00EE270B"/>
    <w:rsid w:val="00EE295C"/>
    <w:rsid w:val="00EE2B88"/>
    <w:rsid w:val="00EE2C06"/>
    <w:rsid w:val="00EE2CC7"/>
    <w:rsid w:val="00EE2CE4"/>
    <w:rsid w:val="00EE2D88"/>
    <w:rsid w:val="00EE2DCA"/>
    <w:rsid w:val="00EE2EA9"/>
    <w:rsid w:val="00EE30AB"/>
    <w:rsid w:val="00EE33E0"/>
    <w:rsid w:val="00EE3426"/>
    <w:rsid w:val="00EE3500"/>
    <w:rsid w:val="00EE37C9"/>
    <w:rsid w:val="00EE3A04"/>
    <w:rsid w:val="00EE3A64"/>
    <w:rsid w:val="00EE4208"/>
    <w:rsid w:val="00EE4214"/>
    <w:rsid w:val="00EE4335"/>
    <w:rsid w:val="00EE4B63"/>
    <w:rsid w:val="00EE4BA0"/>
    <w:rsid w:val="00EE4DDC"/>
    <w:rsid w:val="00EE4E7C"/>
    <w:rsid w:val="00EE508E"/>
    <w:rsid w:val="00EE51D1"/>
    <w:rsid w:val="00EE560E"/>
    <w:rsid w:val="00EE5809"/>
    <w:rsid w:val="00EE5863"/>
    <w:rsid w:val="00EE5F88"/>
    <w:rsid w:val="00EE677F"/>
    <w:rsid w:val="00EE67D6"/>
    <w:rsid w:val="00EE6CEC"/>
    <w:rsid w:val="00EE6CF1"/>
    <w:rsid w:val="00EE6EA5"/>
    <w:rsid w:val="00EE70D4"/>
    <w:rsid w:val="00EE71D9"/>
    <w:rsid w:val="00EE788A"/>
    <w:rsid w:val="00EE79ED"/>
    <w:rsid w:val="00EE7CDE"/>
    <w:rsid w:val="00EE7E7E"/>
    <w:rsid w:val="00EE7F5D"/>
    <w:rsid w:val="00EF054D"/>
    <w:rsid w:val="00EF0CC4"/>
    <w:rsid w:val="00EF0F46"/>
    <w:rsid w:val="00EF1136"/>
    <w:rsid w:val="00EF1196"/>
    <w:rsid w:val="00EF1471"/>
    <w:rsid w:val="00EF1A55"/>
    <w:rsid w:val="00EF1DCA"/>
    <w:rsid w:val="00EF1EF4"/>
    <w:rsid w:val="00EF1F09"/>
    <w:rsid w:val="00EF1F82"/>
    <w:rsid w:val="00EF1F85"/>
    <w:rsid w:val="00EF21AB"/>
    <w:rsid w:val="00EF22B0"/>
    <w:rsid w:val="00EF2406"/>
    <w:rsid w:val="00EF2977"/>
    <w:rsid w:val="00EF2AEE"/>
    <w:rsid w:val="00EF31E0"/>
    <w:rsid w:val="00EF3323"/>
    <w:rsid w:val="00EF339C"/>
    <w:rsid w:val="00EF33B7"/>
    <w:rsid w:val="00EF3AB3"/>
    <w:rsid w:val="00EF46C1"/>
    <w:rsid w:val="00EF46CD"/>
    <w:rsid w:val="00EF47BB"/>
    <w:rsid w:val="00EF4B9F"/>
    <w:rsid w:val="00EF4BF9"/>
    <w:rsid w:val="00EF4C61"/>
    <w:rsid w:val="00EF4CDA"/>
    <w:rsid w:val="00EF4D7F"/>
    <w:rsid w:val="00EF4DF3"/>
    <w:rsid w:val="00EF4F2E"/>
    <w:rsid w:val="00EF50D0"/>
    <w:rsid w:val="00EF512F"/>
    <w:rsid w:val="00EF51CE"/>
    <w:rsid w:val="00EF5347"/>
    <w:rsid w:val="00EF583B"/>
    <w:rsid w:val="00EF5858"/>
    <w:rsid w:val="00EF5970"/>
    <w:rsid w:val="00EF5A6F"/>
    <w:rsid w:val="00EF5AB4"/>
    <w:rsid w:val="00EF5B4E"/>
    <w:rsid w:val="00EF5BA3"/>
    <w:rsid w:val="00EF5CF4"/>
    <w:rsid w:val="00EF5D2C"/>
    <w:rsid w:val="00EF5D83"/>
    <w:rsid w:val="00EF62FF"/>
    <w:rsid w:val="00EF66E1"/>
    <w:rsid w:val="00EF6931"/>
    <w:rsid w:val="00EF6ABA"/>
    <w:rsid w:val="00EF6B01"/>
    <w:rsid w:val="00EF6F2B"/>
    <w:rsid w:val="00EF6FFC"/>
    <w:rsid w:val="00EF70BB"/>
    <w:rsid w:val="00EF714B"/>
    <w:rsid w:val="00EF716A"/>
    <w:rsid w:val="00EF73F9"/>
    <w:rsid w:val="00EF74AF"/>
    <w:rsid w:val="00EF7835"/>
    <w:rsid w:val="00EF7C0F"/>
    <w:rsid w:val="00EF7C39"/>
    <w:rsid w:val="00EF7E48"/>
    <w:rsid w:val="00EF7E67"/>
    <w:rsid w:val="00EF7EC5"/>
    <w:rsid w:val="00EF7FD2"/>
    <w:rsid w:val="00EF7FE5"/>
    <w:rsid w:val="00F00034"/>
    <w:rsid w:val="00F0027D"/>
    <w:rsid w:val="00F003F5"/>
    <w:rsid w:val="00F004E1"/>
    <w:rsid w:val="00F0061E"/>
    <w:rsid w:val="00F0062F"/>
    <w:rsid w:val="00F008F9"/>
    <w:rsid w:val="00F00AAE"/>
    <w:rsid w:val="00F00B55"/>
    <w:rsid w:val="00F00DCE"/>
    <w:rsid w:val="00F00DF5"/>
    <w:rsid w:val="00F00E1C"/>
    <w:rsid w:val="00F0130C"/>
    <w:rsid w:val="00F01497"/>
    <w:rsid w:val="00F01A9A"/>
    <w:rsid w:val="00F01DB2"/>
    <w:rsid w:val="00F020E5"/>
    <w:rsid w:val="00F02262"/>
    <w:rsid w:val="00F0253F"/>
    <w:rsid w:val="00F026D2"/>
    <w:rsid w:val="00F02766"/>
    <w:rsid w:val="00F02E74"/>
    <w:rsid w:val="00F02F19"/>
    <w:rsid w:val="00F031A8"/>
    <w:rsid w:val="00F0334C"/>
    <w:rsid w:val="00F033EC"/>
    <w:rsid w:val="00F03460"/>
    <w:rsid w:val="00F03985"/>
    <w:rsid w:val="00F039FF"/>
    <w:rsid w:val="00F03C46"/>
    <w:rsid w:val="00F03C91"/>
    <w:rsid w:val="00F03D87"/>
    <w:rsid w:val="00F03EFE"/>
    <w:rsid w:val="00F04182"/>
    <w:rsid w:val="00F0423C"/>
    <w:rsid w:val="00F04784"/>
    <w:rsid w:val="00F0479D"/>
    <w:rsid w:val="00F04954"/>
    <w:rsid w:val="00F04AFB"/>
    <w:rsid w:val="00F04E19"/>
    <w:rsid w:val="00F05044"/>
    <w:rsid w:val="00F051D2"/>
    <w:rsid w:val="00F0536F"/>
    <w:rsid w:val="00F056BF"/>
    <w:rsid w:val="00F05815"/>
    <w:rsid w:val="00F05976"/>
    <w:rsid w:val="00F05A57"/>
    <w:rsid w:val="00F05C5C"/>
    <w:rsid w:val="00F06167"/>
    <w:rsid w:val="00F0625E"/>
    <w:rsid w:val="00F06350"/>
    <w:rsid w:val="00F064E2"/>
    <w:rsid w:val="00F06702"/>
    <w:rsid w:val="00F0672C"/>
    <w:rsid w:val="00F067F9"/>
    <w:rsid w:val="00F06C8D"/>
    <w:rsid w:val="00F06DB3"/>
    <w:rsid w:val="00F06E55"/>
    <w:rsid w:val="00F06FF8"/>
    <w:rsid w:val="00F06FFE"/>
    <w:rsid w:val="00F07209"/>
    <w:rsid w:val="00F07559"/>
    <w:rsid w:val="00F0762F"/>
    <w:rsid w:val="00F076E1"/>
    <w:rsid w:val="00F0785D"/>
    <w:rsid w:val="00F079A4"/>
    <w:rsid w:val="00F07AD3"/>
    <w:rsid w:val="00F07D37"/>
    <w:rsid w:val="00F07FE1"/>
    <w:rsid w:val="00F10244"/>
    <w:rsid w:val="00F102A2"/>
    <w:rsid w:val="00F103CE"/>
    <w:rsid w:val="00F105FC"/>
    <w:rsid w:val="00F106AE"/>
    <w:rsid w:val="00F10867"/>
    <w:rsid w:val="00F10B15"/>
    <w:rsid w:val="00F10DB5"/>
    <w:rsid w:val="00F11048"/>
    <w:rsid w:val="00F1114F"/>
    <w:rsid w:val="00F113F3"/>
    <w:rsid w:val="00F1140C"/>
    <w:rsid w:val="00F114C2"/>
    <w:rsid w:val="00F11537"/>
    <w:rsid w:val="00F119B0"/>
    <w:rsid w:val="00F11A63"/>
    <w:rsid w:val="00F11BAE"/>
    <w:rsid w:val="00F11D9A"/>
    <w:rsid w:val="00F120C4"/>
    <w:rsid w:val="00F123B3"/>
    <w:rsid w:val="00F1261F"/>
    <w:rsid w:val="00F12747"/>
    <w:rsid w:val="00F12A6A"/>
    <w:rsid w:val="00F12C41"/>
    <w:rsid w:val="00F130CC"/>
    <w:rsid w:val="00F13508"/>
    <w:rsid w:val="00F13741"/>
    <w:rsid w:val="00F13764"/>
    <w:rsid w:val="00F13852"/>
    <w:rsid w:val="00F13F95"/>
    <w:rsid w:val="00F13FAE"/>
    <w:rsid w:val="00F14214"/>
    <w:rsid w:val="00F14376"/>
    <w:rsid w:val="00F144CA"/>
    <w:rsid w:val="00F14660"/>
    <w:rsid w:val="00F14900"/>
    <w:rsid w:val="00F14A2F"/>
    <w:rsid w:val="00F153BE"/>
    <w:rsid w:val="00F153DC"/>
    <w:rsid w:val="00F15406"/>
    <w:rsid w:val="00F15481"/>
    <w:rsid w:val="00F15496"/>
    <w:rsid w:val="00F15579"/>
    <w:rsid w:val="00F15679"/>
    <w:rsid w:val="00F157DC"/>
    <w:rsid w:val="00F159E2"/>
    <w:rsid w:val="00F162A5"/>
    <w:rsid w:val="00F164A3"/>
    <w:rsid w:val="00F165D8"/>
    <w:rsid w:val="00F16675"/>
    <w:rsid w:val="00F16AC4"/>
    <w:rsid w:val="00F16E5B"/>
    <w:rsid w:val="00F176BE"/>
    <w:rsid w:val="00F17939"/>
    <w:rsid w:val="00F1799E"/>
    <w:rsid w:val="00F17A44"/>
    <w:rsid w:val="00F17C8B"/>
    <w:rsid w:val="00F17E51"/>
    <w:rsid w:val="00F17E65"/>
    <w:rsid w:val="00F17E7C"/>
    <w:rsid w:val="00F17EA7"/>
    <w:rsid w:val="00F17F89"/>
    <w:rsid w:val="00F200A0"/>
    <w:rsid w:val="00F20350"/>
    <w:rsid w:val="00F20378"/>
    <w:rsid w:val="00F2044E"/>
    <w:rsid w:val="00F207F6"/>
    <w:rsid w:val="00F208A8"/>
    <w:rsid w:val="00F20B46"/>
    <w:rsid w:val="00F20B59"/>
    <w:rsid w:val="00F20C5C"/>
    <w:rsid w:val="00F20CB0"/>
    <w:rsid w:val="00F20D93"/>
    <w:rsid w:val="00F20E5C"/>
    <w:rsid w:val="00F20F27"/>
    <w:rsid w:val="00F211B9"/>
    <w:rsid w:val="00F213F8"/>
    <w:rsid w:val="00F216AA"/>
    <w:rsid w:val="00F21896"/>
    <w:rsid w:val="00F21C74"/>
    <w:rsid w:val="00F221AD"/>
    <w:rsid w:val="00F2221C"/>
    <w:rsid w:val="00F22702"/>
    <w:rsid w:val="00F22B04"/>
    <w:rsid w:val="00F22B65"/>
    <w:rsid w:val="00F231C6"/>
    <w:rsid w:val="00F23681"/>
    <w:rsid w:val="00F23BB1"/>
    <w:rsid w:val="00F23D78"/>
    <w:rsid w:val="00F23E7E"/>
    <w:rsid w:val="00F24193"/>
    <w:rsid w:val="00F245DC"/>
    <w:rsid w:val="00F24614"/>
    <w:rsid w:val="00F2489C"/>
    <w:rsid w:val="00F24AC0"/>
    <w:rsid w:val="00F24EBE"/>
    <w:rsid w:val="00F2526A"/>
    <w:rsid w:val="00F2539E"/>
    <w:rsid w:val="00F2574B"/>
    <w:rsid w:val="00F25953"/>
    <w:rsid w:val="00F259F6"/>
    <w:rsid w:val="00F25A59"/>
    <w:rsid w:val="00F25CA8"/>
    <w:rsid w:val="00F25DA5"/>
    <w:rsid w:val="00F25DEC"/>
    <w:rsid w:val="00F25E3F"/>
    <w:rsid w:val="00F25E55"/>
    <w:rsid w:val="00F2612D"/>
    <w:rsid w:val="00F2684A"/>
    <w:rsid w:val="00F2684D"/>
    <w:rsid w:val="00F26A84"/>
    <w:rsid w:val="00F26AC0"/>
    <w:rsid w:val="00F26BFE"/>
    <w:rsid w:val="00F26C91"/>
    <w:rsid w:val="00F26E05"/>
    <w:rsid w:val="00F26F7B"/>
    <w:rsid w:val="00F2713B"/>
    <w:rsid w:val="00F27791"/>
    <w:rsid w:val="00F278A7"/>
    <w:rsid w:val="00F27BAC"/>
    <w:rsid w:val="00F27EC7"/>
    <w:rsid w:val="00F30163"/>
    <w:rsid w:val="00F301ED"/>
    <w:rsid w:val="00F307DB"/>
    <w:rsid w:val="00F30BDE"/>
    <w:rsid w:val="00F30C2A"/>
    <w:rsid w:val="00F30CAC"/>
    <w:rsid w:val="00F30CD6"/>
    <w:rsid w:val="00F31354"/>
    <w:rsid w:val="00F31454"/>
    <w:rsid w:val="00F31596"/>
    <w:rsid w:val="00F31CF7"/>
    <w:rsid w:val="00F3256F"/>
    <w:rsid w:val="00F328F6"/>
    <w:rsid w:val="00F32EA2"/>
    <w:rsid w:val="00F32F45"/>
    <w:rsid w:val="00F33009"/>
    <w:rsid w:val="00F3323D"/>
    <w:rsid w:val="00F332BA"/>
    <w:rsid w:val="00F335DF"/>
    <w:rsid w:val="00F3370B"/>
    <w:rsid w:val="00F33769"/>
    <w:rsid w:val="00F33A2C"/>
    <w:rsid w:val="00F33D7F"/>
    <w:rsid w:val="00F33DD8"/>
    <w:rsid w:val="00F33E29"/>
    <w:rsid w:val="00F34380"/>
    <w:rsid w:val="00F345DD"/>
    <w:rsid w:val="00F346BA"/>
    <w:rsid w:val="00F346D1"/>
    <w:rsid w:val="00F3496F"/>
    <w:rsid w:val="00F349CA"/>
    <w:rsid w:val="00F34A3E"/>
    <w:rsid w:val="00F34CCA"/>
    <w:rsid w:val="00F34D12"/>
    <w:rsid w:val="00F34D1D"/>
    <w:rsid w:val="00F35597"/>
    <w:rsid w:val="00F35617"/>
    <w:rsid w:val="00F35865"/>
    <w:rsid w:val="00F35A51"/>
    <w:rsid w:val="00F35A7C"/>
    <w:rsid w:val="00F35B19"/>
    <w:rsid w:val="00F35DA9"/>
    <w:rsid w:val="00F36383"/>
    <w:rsid w:val="00F36385"/>
    <w:rsid w:val="00F36A3B"/>
    <w:rsid w:val="00F36C7B"/>
    <w:rsid w:val="00F36F74"/>
    <w:rsid w:val="00F36FEA"/>
    <w:rsid w:val="00F37153"/>
    <w:rsid w:val="00F37324"/>
    <w:rsid w:val="00F37A58"/>
    <w:rsid w:val="00F37BA8"/>
    <w:rsid w:val="00F37D07"/>
    <w:rsid w:val="00F37E0A"/>
    <w:rsid w:val="00F40187"/>
    <w:rsid w:val="00F4020B"/>
    <w:rsid w:val="00F4029C"/>
    <w:rsid w:val="00F40459"/>
    <w:rsid w:val="00F404FC"/>
    <w:rsid w:val="00F40522"/>
    <w:rsid w:val="00F40568"/>
    <w:rsid w:val="00F40655"/>
    <w:rsid w:val="00F40772"/>
    <w:rsid w:val="00F40E4F"/>
    <w:rsid w:val="00F41013"/>
    <w:rsid w:val="00F4150F"/>
    <w:rsid w:val="00F4159F"/>
    <w:rsid w:val="00F4197D"/>
    <w:rsid w:val="00F41A37"/>
    <w:rsid w:val="00F41CD1"/>
    <w:rsid w:val="00F41D76"/>
    <w:rsid w:val="00F41F2D"/>
    <w:rsid w:val="00F41FC2"/>
    <w:rsid w:val="00F42092"/>
    <w:rsid w:val="00F42163"/>
    <w:rsid w:val="00F42562"/>
    <w:rsid w:val="00F425DE"/>
    <w:rsid w:val="00F42E48"/>
    <w:rsid w:val="00F42E73"/>
    <w:rsid w:val="00F43153"/>
    <w:rsid w:val="00F4318C"/>
    <w:rsid w:val="00F431FD"/>
    <w:rsid w:val="00F4337B"/>
    <w:rsid w:val="00F43845"/>
    <w:rsid w:val="00F43997"/>
    <w:rsid w:val="00F43A45"/>
    <w:rsid w:val="00F43A84"/>
    <w:rsid w:val="00F43DD5"/>
    <w:rsid w:val="00F4430A"/>
    <w:rsid w:val="00F446A8"/>
    <w:rsid w:val="00F4470D"/>
    <w:rsid w:val="00F44AB3"/>
    <w:rsid w:val="00F44AF6"/>
    <w:rsid w:val="00F44DCA"/>
    <w:rsid w:val="00F44F00"/>
    <w:rsid w:val="00F454AF"/>
    <w:rsid w:val="00F454B8"/>
    <w:rsid w:val="00F4573C"/>
    <w:rsid w:val="00F45B13"/>
    <w:rsid w:val="00F45CCC"/>
    <w:rsid w:val="00F45EBD"/>
    <w:rsid w:val="00F45EE4"/>
    <w:rsid w:val="00F460BA"/>
    <w:rsid w:val="00F462D1"/>
    <w:rsid w:val="00F4637E"/>
    <w:rsid w:val="00F468E5"/>
    <w:rsid w:val="00F47087"/>
    <w:rsid w:val="00F470C4"/>
    <w:rsid w:val="00F47175"/>
    <w:rsid w:val="00F47639"/>
    <w:rsid w:val="00F477DB"/>
    <w:rsid w:val="00F4780C"/>
    <w:rsid w:val="00F47B9B"/>
    <w:rsid w:val="00F47D97"/>
    <w:rsid w:val="00F47DCC"/>
    <w:rsid w:val="00F47E27"/>
    <w:rsid w:val="00F500A0"/>
    <w:rsid w:val="00F502AF"/>
    <w:rsid w:val="00F503E7"/>
    <w:rsid w:val="00F5052F"/>
    <w:rsid w:val="00F50F4F"/>
    <w:rsid w:val="00F5129D"/>
    <w:rsid w:val="00F51397"/>
    <w:rsid w:val="00F51793"/>
    <w:rsid w:val="00F51928"/>
    <w:rsid w:val="00F519A1"/>
    <w:rsid w:val="00F51B6B"/>
    <w:rsid w:val="00F51FA0"/>
    <w:rsid w:val="00F52802"/>
    <w:rsid w:val="00F528EC"/>
    <w:rsid w:val="00F52C2D"/>
    <w:rsid w:val="00F52DFC"/>
    <w:rsid w:val="00F52EA5"/>
    <w:rsid w:val="00F52F0A"/>
    <w:rsid w:val="00F52FE4"/>
    <w:rsid w:val="00F53092"/>
    <w:rsid w:val="00F532F2"/>
    <w:rsid w:val="00F53523"/>
    <w:rsid w:val="00F53611"/>
    <w:rsid w:val="00F53648"/>
    <w:rsid w:val="00F537D7"/>
    <w:rsid w:val="00F53DE0"/>
    <w:rsid w:val="00F53EB9"/>
    <w:rsid w:val="00F53F5E"/>
    <w:rsid w:val="00F53FF0"/>
    <w:rsid w:val="00F54045"/>
    <w:rsid w:val="00F5441C"/>
    <w:rsid w:val="00F547D1"/>
    <w:rsid w:val="00F548E7"/>
    <w:rsid w:val="00F5492E"/>
    <w:rsid w:val="00F54BF7"/>
    <w:rsid w:val="00F54CFB"/>
    <w:rsid w:val="00F54D31"/>
    <w:rsid w:val="00F55186"/>
    <w:rsid w:val="00F55473"/>
    <w:rsid w:val="00F557F9"/>
    <w:rsid w:val="00F55E73"/>
    <w:rsid w:val="00F55FB8"/>
    <w:rsid w:val="00F56300"/>
    <w:rsid w:val="00F563E8"/>
    <w:rsid w:val="00F567C8"/>
    <w:rsid w:val="00F56AA0"/>
    <w:rsid w:val="00F570A2"/>
    <w:rsid w:val="00F57264"/>
    <w:rsid w:val="00F574DF"/>
    <w:rsid w:val="00F57E41"/>
    <w:rsid w:val="00F609D3"/>
    <w:rsid w:val="00F60E0F"/>
    <w:rsid w:val="00F60EA8"/>
    <w:rsid w:val="00F611CE"/>
    <w:rsid w:val="00F612BB"/>
    <w:rsid w:val="00F61ABD"/>
    <w:rsid w:val="00F61DA0"/>
    <w:rsid w:val="00F61DF6"/>
    <w:rsid w:val="00F622F2"/>
    <w:rsid w:val="00F629B3"/>
    <w:rsid w:val="00F62A4C"/>
    <w:rsid w:val="00F62A55"/>
    <w:rsid w:val="00F62FBC"/>
    <w:rsid w:val="00F630C7"/>
    <w:rsid w:val="00F6338E"/>
    <w:rsid w:val="00F63726"/>
    <w:rsid w:val="00F639CF"/>
    <w:rsid w:val="00F63BF2"/>
    <w:rsid w:val="00F63D2E"/>
    <w:rsid w:val="00F64310"/>
    <w:rsid w:val="00F644BC"/>
    <w:rsid w:val="00F6480E"/>
    <w:rsid w:val="00F64A5E"/>
    <w:rsid w:val="00F64A6C"/>
    <w:rsid w:val="00F64D0F"/>
    <w:rsid w:val="00F64FA7"/>
    <w:rsid w:val="00F6532B"/>
    <w:rsid w:val="00F65443"/>
    <w:rsid w:val="00F6572B"/>
    <w:rsid w:val="00F65744"/>
    <w:rsid w:val="00F6589A"/>
    <w:rsid w:val="00F65C08"/>
    <w:rsid w:val="00F65D18"/>
    <w:rsid w:val="00F65E63"/>
    <w:rsid w:val="00F66273"/>
    <w:rsid w:val="00F664AA"/>
    <w:rsid w:val="00F66601"/>
    <w:rsid w:val="00F66625"/>
    <w:rsid w:val="00F66674"/>
    <w:rsid w:val="00F6672D"/>
    <w:rsid w:val="00F66BDF"/>
    <w:rsid w:val="00F66EA9"/>
    <w:rsid w:val="00F670DC"/>
    <w:rsid w:val="00F676E6"/>
    <w:rsid w:val="00F67848"/>
    <w:rsid w:val="00F67999"/>
    <w:rsid w:val="00F67D66"/>
    <w:rsid w:val="00F67F38"/>
    <w:rsid w:val="00F70170"/>
    <w:rsid w:val="00F701A0"/>
    <w:rsid w:val="00F70352"/>
    <w:rsid w:val="00F7036A"/>
    <w:rsid w:val="00F704F0"/>
    <w:rsid w:val="00F70716"/>
    <w:rsid w:val="00F70A03"/>
    <w:rsid w:val="00F70A21"/>
    <w:rsid w:val="00F70C77"/>
    <w:rsid w:val="00F70D2B"/>
    <w:rsid w:val="00F70F04"/>
    <w:rsid w:val="00F714B6"/>
    <w:rsid w:val="00F715D8"/>
    <w:rsid w:val="00F717B3"/>
    <w:rsid w:val="00F71A2F"/>
    <w:rsid w:val="00F71BBD"/>
    <w:rsid w:val="00F71DF6"/>
    <w:rsid w:val="00F722CC"/>
    <w:rsid w:val="00F72415"/>
    <w:rsid w:val="00F727B8"/>
    <w:rsid w:val="00F7290D"/>
    <w:rsid w:val="00F7291A"/>
    <w:rsid w:val="00F7298D"/>
    <w:rsid w:val="00F72B1F"/>
    <w:rsid w:val="00F730C1"/>
    <w:rsid w:val="00F731CF"/>
    <w:rsid w:val="00F73259"/>
    <w:rsid w:val="00F73369"/>
    <w:rsid w:val="00F7360A"/>
    <w:rsid w:val="00F737B5"/>
    <w:rsid w:val="00F73A1C"/>
    <w:rsid w:val="00F73CCB"/>
    <w:rsid w:val="00F7425C"/>
    <w:rsid w:val="00F743E8"/>
    <w:rsid w:val="00F744AB"/>
    <w:rsid w:val="00F74A0A"/>
    <w:rsid w:val="00F74F3A"/>
    <w:rsid w:val="00F74F52"/>
    <w:rsid w:val="00F74FA2"/>
    <w:rsid w:val="00F75176"/>
    <w:rsid w:val="00F75372"/>
    <w:rsid w:val="00F75722"/>
    <w:rsid w:val="00F7587D"/>
    <w:rsid w:val="00F75D59"/>
    <w:rsid w:val="00F75F9E"/>
    <w:rsid w:val="00F75FD2"/>
    <w:rsid w:val="00F76456"/>
    <w:rsid w:val="00F7683A"/>
    <w:rsid w:val="00F76ECA"/>
    <w:rsid w:val="00F7720C"/>
    <w:rsid w:val="00F77276"/>
    <w:rsid w:val="00F773E1"/>
    <w:rsid w:val="00F77433"/>
    <w:rsid w:val="00F77563"/>
    <w:rsid w:val="00F77705"/>
    <w:rsid w:val="00F7780E"/>
    <w:rsid w:val="00F77A3E"/>
    <w:rsid w:val="00F80242"/>
    <w:rsid w:val="00F805C0"/>
    <w:rsid w:val="00F805CC"/>
    <w:rsid w:val="00F8069C"/>
    <w:rsid w:val="00F80739"/>
    <w:rsid w:val="00F808B9"/>
    <w:rsid w:val="00F80933"/>
    <w:rsid w:val="00F80B53"/>
    <w:rsid w:val="00F80E39"/>
    <w:rsid w:val="00F80F1C"/>
    <w:rsid w:val="00F8123A"/>
    <w:rsid w:val="00F81517"/>
    <w:rsid w:val="00F815AC"/>
    <w:rsid w:val="00F81853"/>
    <w:rsid w:val="00F8188E"/>
    <w:rsid w:val="00F8192D"/>
    <w:rsid w:val="00F81BAE"/>
    <w:rsid w:val="00F81D24"/>
    <w:rsid w:val="00F8252C"/>
    <w:rsid w:val="00F8277F"/>
    <w:rsid w:val="00F828DC"/>
    <w:rsid w:val="00F82E60"/>
    <w:rsid w:val="00F83215"/>
    <w:rsid w:val="00F832D9"/>
    <w:rsid w:val="00F836F5"/>
    <w:rsid w:val="00F839F9"/>
    <w:rsid w:val="00F83A01"/>
    <w:rsid w:val="00F83BA0"/>
    <w:rsid w:val="00F83CBE"/>
    <w:rsid w:val="00F840BF"/>
    <w:rsid w:val="00F841AA"/>
    <w:rsid w:val="00F8438A"/>
    <w:rsid w:val="00F849F6"/>
    <w:rsid w:val="00F84B13"/>
    <w:rsid w:val="00F84C56"/>
    <w:rsid w:val="00F84D09"/>
    <w:rsid w:val="00F84E0A"/>
    <w:rsid w:val="00F850FE"/>
    <w:rsid w:val="00F85A5C"/>
    <w:rsid w:val="00F85B57"/>
    <w:rsid w:val="00F85D8B"/>
    <w:rsid w:val="00F85E1F"/>
    <w:rsid w:val="00F861F9"/>
    <w:rsid w:val="00F864E8"/>
    <w:rsid w:val="00F86C32"/>
    <w:rsid w:val="00F86EA9"/>
    <w:rsid w:val="00F86F37"/>
    <w:rsid w:val="00F86FB8"/>
    <w:rsid w:val="00F87483"/>
    <w:rsid w:val="00F877E0"/>
    <w:rsid w:val="00F87B92"/>
    <w:rsid w:val="00F90535"/>
    <w:rsid w:val="00F905AC"/>
    <w:rsid w:val="00F908EA"/>
    <w:rsid w:val="00F90B88"/>
    <w:rsid w:val="00F90EA9"/>
    <w:rsid w:val="00F9108B"/>
    <w:rsid w:val="00F91143"/>
    <w:rsid w:val="00F91220"/>
    <w:rsid w:val="00F913FD"/>
    <w:rsid w:val="00F9141B"/>
    <w:rsid w:val="00F91460"/>
    <w:rsid w:val="00F916AA"/>
    <w:rsid w:val="00F91980"/>
    <w:rsid w:val="00F91F42"/>
    <w:rsid w:val="00F920B5"/>
    <w:rsid w:val="00F920CD"/>
    <w:rsid w:val="00F92429"/>
    <w:rsid w:val="00F92A5A"/>
    <w:rsid w:val="00F92BDF"/>
    <w:rsid w:val="00F930FC"/>
    <w:rsid w:val="00F932B1"/>
    <w:rsid w:val="00F93395"/>
    <w:rsid w:val="00F937D7"/>
    <w:rsid w:val="00F9392D"/>
    <w:rsid w:val="00F9408C"/>
    <w:rsid w:val="00F94511"/>
    <w:rsid w:val="00F94519"/>
    <w:rsid w:val="00F94597"/>
    <w:rsid w:val="00F94622"/>
    <w:rsid w:val="00F9474A"/>
    <w:rsid w:val="00F949EC"/>
    <w:rsid w:val="00F94A21"/>
    <w:rsid w:val="00F954C8"/>
    <w:rsid w:val="00F9553B"/>
    <w:rsid w:val="00F956EA"/>
    <w:rsid w:val="00F95727"/>
    <w:rsid w:val="00F957BA"/>
    <w:rsid w:val="00F95A00"/>
    <w:rsid w:val="00F95E77"/>
    <w:rsid w:val="00F96372"/>
    <w:rsid w:val="00F963F1"/>
    <w:rsid w:val="00F96420"/>
    <w:rsid w:val="00F965B9"/>
    <w:rsid w:val="00F96AE4"/>
    <w:rsid w:val="00F97119"/>
    <w:rsid w:val="00F97397"/>
    <w:rsid w:val="00F97794"/>
    <w:rsid w:val="00F97CFF"/>
    <w:rsid w:val="00F97DD3"/>
    <w:rsid w:val="00FA07E4"/>
    <w:rsid w:val="00FA0838"/>
    <w:rsid w:val="00FA0A76"/>
    <w:rsid w:val="00FA0B74"/>
    <w:rsid w:val="00FA1021"/>
    <w:rsid w:val="00FA11FB"/>
    <w:rsid w:val="00FA124D"/>
    <w:rsid w:val="00FA12AB"/>
    <w:rsid w:val="00FA15AE"/>
    <w:rsid w:val="00FA15E7"/>
    <w:rsid w:val="00FA1691"/>
    <w:rsid w:val="00FA1993"/>
    <w:rsid w:val="00FA1A1C"/>
    <w:rsid w:val="00FA1A77"/>
    <w:rsid w:val="00FA2225"/>
    <w:rsid w:val="00FA22A5"/>
    <w:rsid w:val="00FA2388"/>
    <w:rsid w:val="00FA247D"/>
    <w:rsid w:val="00FA256C"/>
    <w:rsid w:val="00FA2A81"/>
    <w:rsid w:val="00FA2F33"/>
    <w:rsid w:val="00FA317E"/>
    <w:rsid w:val="00FA343D"/>
    <w:rsid w:val="00FA3634"/>
    <w:rsid w:val="00FA378C"/>
    <w:rsid w:val="00FA3892"/>
    <w:rsid w:val="00FA3C06"/>
    <w:rsid w:val="00FA3EFD"/>
    <w:rsid w:val="00FA3F97"/>
    <w:rsid w:val="00FA4012"/>
    <w:rsid w:val="00FA40D5"/>
    <w:rsid w:val="00FA4249"/>
    <w:rsid w:val="00FA437D"/>
    <w:rsid w:val="00FA454B"/>
    <w:rsid w:val="00FA4A2C"/>
    <w:rsid w:val="00FA4A69"/>
    <w:rsid w:val="00FA4CB7"/>
    <w:rsid w:val="00FA4D17"/>
    <w:rsid w:val="00FA4F2B"/>
    <w:rsid w:val="00FA4F44"/>
    <w:rsid w:val="00FA51E1"/>
    <w:rsid w:val="00FA5237"/>
    <w:rsid w:val="00FA5472"/>
    <w:rsid w:val="00FA5799"/>
    <w:rsid w:val="00FA57EE"/>
    <w:rsid w:val="00FA582D"/>
    <w:rsid w:val="00FA5A8E"/>
    <w:rsid w:val="00FA5B2E"/>
    <w:rsid w:val="00FA5D81"/>
    <w:rsid w:val="00FA65D2"/>
    <w:rsid w:val="00FA6EF3"/>
    <w:rsid w:val="00FA707B"/>
    <w:rsid w:val="00FA7099"/>
    <w:rsid w:val="00FA745C"/>
    <w:rsid w:val="00FA74BE"/>
    <w:rsid w:val="00FA7573"/>
    <w:rsid w:val="00FA7664"/>
    <w:rsid w:val="00FA7738"/>
    <w:rsid w:val="00FA7779"/>
    <w:rsid w:val="00FA7916"/>
    <w:rsid w:val="00FA7A1E"/>
    <w:rsid w:val="00FA7CDE"/>
    <w:rsid w:val="00FB01AE"/>
    <w:rsid w:val="00FB02FA"/>
    <w:rsid w:val="00FB0322"/>
    <w:rsid w:val="00FB03C0"/>
    <w:rsid w:val="00FB03DB"/>
    <w:rsid w:val="00FB076A"/>
    <w:rsid w:val="00FB0D22"/>
    <w:rsid w:val="00FB1455"/>
    <w:rsid w:val="00FB18B0"/>
    <w:rsid w:val="00FB1975"/>
    <w:rsid w:val="00FB19BB"/>
    <w:rsid w:val="00FB1C53"/>
    <w:rsid w:val="00FB1CF8"/>
    <w:rsid w:val="00FB1EAF"/>
    <w:rsid w:val="00FB2238"/>
    <w:rsid w:val="00FB226C"/>
    <w:rsid w:val="00FB22F1"/>
    <w:rsid w:val="00FB25F7"/>
    <w:rsid w:val="00FB2BC1"/>
    <w:rsid w:val="00FB2DF1"/>
    <w:rsid w:val="00FB2E1E"/>
    <w:rsid w:val="00FB3272"/>
    <w:rsid w:val="00FB3782"/>
    <w:rsid w:val="00FB42F4"/>
    <w:rsid w:val="00FB4B76"/>
    <w:rsid w:val="00FB4D6B"/>
    <w:rsid w:val="00FB4E0E"/>
    <w:rsid w:val="00FB539E"/>
    <w:rsid w:val="00FB566B"/>
    <w:rsid w:val="00FB571C"/>
    <w:rsid w:val="00FB5774"/>
    <w:rsid w:val="00FB5867"/>
    <w:rsid w:val="00FB5A2A"/>
    <w:rsid w:val="00FB5CF1"/>
    <w:rsid w:val="00FB5D40"/>
    <w:rsid w:val="00FB6734"/>
    <w:rsid w:val="00FB6A0A"/>
    <w:rsid w:val="00FB6DF9"/>
    <w:rsid w:val="00FB7131"/>
    <w:rsid w:val="00FB7239"/>
    <w:rsid w:val="00FB7467"/>
    <w:rsid w:val="00FB785B"/>
    <w:rsid w:val="00FB792A"/>
    <w:rsid w:val="00FB7AF9"/>
    <w:rsid w:val="00FB7AFC"/>
    <w:rsid w:val="00FB7B1B"/>
    <w:rsid w:val="00FB7BD0"/>
    <w:rsid w:val="00FB7CFB"/>
    <w:rsid w:val="00FC0137"/>
    <w:rsid w:val="00FC02EE"/>
    <w:rsid w:val="00FC03B6"/>
    <w:rsid w:val="00FC058E"/>
    <w:rsid w:val="00FC069D"/>
    <w:rsid w:val="00FC08F5"/>
    <w:rsid w:val="00FC0C5E"/>
    <w:rsid w:val="00FC0F15"/>
    <w:rsid w:val="00FC142F"/>
    <w:rsid w:val="00FC1437"/>
    <w:rsid w:val="00FC1704"/>
    <w:rsid w:val="00FC1E4C"/>
    <w:rsid w:val="00FC1EC3"/>
    <w:rsid w:val="00FC21B5"/>
    <w:rsid w:val="00FC233A"/>
    <w:rsid w:val="00FC25AB"/>
    <w:rsid w:val="00FC2AED"/>
    <w:rsid w:val="00FC2B38"/>
    <w:rsid w:val="00FC2CBF"/>
    <w:rsid w:val="00FC313B"/>
    <w:rsid w:val="00FC3226"/>
    <w:rsid w:val="00FC34B1"/>
    <w:rsid w:val="00FC3505"/>
    <w:rsid w:val="00FC39AD"/>
    <w:rsid w:val="00FC3DC5"/>
    <w:rsid w:val="00FC4293"/>
    <w:rsid w:val="00FC44B6"/>
    <w:rsid w:val="00FC47E2"/>
    <w:rsid w:val="00FC495F"/>
    <w:rsid w:val="00FC4A66"/>
    <w:rsid w:val="00FC4BBF"/>
    <w:rsid w:val="00FC4BFA"/>
    <w:rsid w:val="00FC4C2E"/>
    <w:rsid w:val="00FC4D1E"/>
    <w:rsid w:val="00FC4F51"/>
    <w:rsid w:val="00FC4FD5"/>
    <w:rsid w:val="00FC51A0"/>
    <w:rsid w:val="00FC526E"/>
    <w:rsid w:val="00FC5601"/>
    <w:rsid w:val="00FC5637"/>
    <w:rsid w:val="00FC5716"/>
    <w:rsid w:val="00FC57D5"/>
    <w:rsid w:val="00FC5995"/>
    <w:rsid w:val="00FC6154"/>
    <w:rsid w:val="00FC655B"/>
    <w:rsid w:val="00FC6605"/>
    <w:rsid w:val="00FC6A3B"/>
    <w:rsid w:val="00FC6B65"/>
    <w:rsid w:val="00FC6CB8"/>
    <w:rsid w:val="00FC6E21"/>
    <w:rsid w:val="00FC725E"/>
    <w:rsid w:val="00FC7BB9"/>
    <w:rsid w:val="00FC7C59"/>
    <w:rsid w:val="00FD0081"/>
    <w:rsid w:val="00FD00ED"/>
    <w:rsid w:val="00FD0268"/>
    <w:rsid w:val="00FD09A6"/>
    <w:rsid w:val="00FD0B27"/>
    <w:rsid w:val="00FD0C87"/>
    <w:rsid w:val="00FD0D30"/>
    <w:rsid w:val="00FD0D3F"/>
    <w:rsid w:val="00FD11F2"/>
    <w:rsid w:val="00FD1390"/>
    <w:rsid w:val="00FD14A0"/>
    <w:rsid w:val="00FD1709"/>
    <w:rsid w:val="00FD17E7"/>
    <w:rsid w:val="00FD194F"/>
    <w:rsid w:val="00FD1F1B"/>
    <w:rsid w:val="00FD21F4"/>
    <w:rsid w:val="00FD2287"/>
    <w:rsid w:val="00FD22C4"/>
    <w:rsid w:val="00FD25AE"/>
    <w:rsid w:val="00FD2751"/>
    <w:rsid w:val="00FD28E5"/>
    <w:rsid w:val="00FD2943"/>
    <w:rsid w:val="00FD2A31"/>
    <w:rsid w:val="00FD2D3D"/>
    <w:rsid w:val="00FD30EA"/>
    <w:rsid w:val="00FD3820"/>
    <w:rsid w:val="00FD388B"/>
    <w:rsid w:val="00FD4020"/>
    <w:rsid w:val="00FD42EC"/>
    <w:rsid w:val="00FD499B"/>
    <w:rsid w:val="00FD4CB3"/>
    <w:rsid w:val="00FD4FC4"/>
    <w:rsid w:val="00FD5417"/>
    <w:rsid w:val="00FD5496"/>
    <w:rsid w:val="00FD5509"/>
    <w:rsid w:val="00FD5556"/>
    <w:rsid w:val="00FD5579"/>
    <w:rsid w:val="00FD57E0"/>
    <w:rsid w:val="00FD5836"/>
    <w:rsid w:val="00FD5932"/>
    <w:rsid w:val="00FD5AC5"/>
    <w:rsid w:val="00FD5B1F"/>
    <w:rsid w:val="00FD604A"/>
    <w:rsid w:val="00FD6119"/>
    <w:rsid w:val="00FD663F"/>
    <w:rsid w:val="00FD6BFB"/>
    <w:rsid w:val="00FD7238"/>
    <w:rsid w:val="00FD74EF"/>
    <w:rsid w:val="00FD77AF"/>
    <w:rsid w:val="00FD7A0C"/>
    <w:rsid w:val="00FD7A11"/>
    <w:rsid w:val="00FD7D11"/>
    <w:rsid w:val="00FE0689"/>
    <w:rsid w:val="00FE09DA"/>
    <w:rsid w:val="00FE0B7C"/>
    <w:rsid w:val="00FE0BBD"/>
    <w:rsid w:val="00FE0C36"/>
    <w:rsid w:val="00FE0D89"/>
    <w:rsid w:val="00FE0E95"/>
    <w:rsid w:val="00FE0EE0"/>
    <w:rsid w:val="00FE0F1F"/>
    <w:rsid w:val="00FE134B"/>
    <w:rsid w:val="00FE14B3"/>
    <w:rsid w:val="00FE1621"/>
    <w:rsid w:val="00FE1731"/>
    <w:rsid w:val="00FE186A"/>
    <w:rsid w:val="00FE18FE"/>
    <w:rsid w:val="00FE1AF1"/>
    <w:rsid w:val="00FE1BB9"/>
    <w:rsid w:val="00FE1C72"/>
    <w:rsid w:val="00FE1D32"/>
    <w:rsid w:val="00FE295E"/>
    <w:rsid w:val="00FE2A21"/>
    <w:rsid w:val="00FE2DA4"/>
    <w:rsid w:val="00FE2FE5"/>
    <w:rsid w:val="00FE30D9"/>
    <w:rsid w:val="00FE33E7"/>
    <w:rsid w:val="00FE384B"/>
    <w:rsid w:val="00FE39BE"/>
    <w:rsid w:val="00FE3FDF"/>
    <w:rsid w:val="00FE4757"/>
    <w:rsid w:val="00FE4D0F"/>
    <w:rsid w:val="00FE5242"/>
    <w:rsid w:val="00FE5269"/>
    <w:rsid w:val="00FE581D"/>
    <w:rsid w:val="00FE5B31"/>
    <w:rsid w:val="00FE5CB4"/>
    <w:rsid w:val="00FE5E18"/>
    <w:rsid w:val="00FE5E70"/>
    <w:rsid w:val="00FE676D"/>
    <w:rsid w:val="00FE6E68"/>
    <w:rsid w:val="00FE7046"/>
    <w:rsid w:val="00FE71C5"/>
    <w:rsid w:val="00FE7332"/>
    <w:rsid w:val="00FE747E"/>
    <w:rsid w:val="00FE7890"/>
    <w:rsid w:val="00FE7B86"/>
    <w:rsid w:val="00FE7C48"/>
    <w:rsid w:val="00FE7E41"/>
    <w:rsid w:val="00FE7EC8"/>
    <w:rsid w:val="00FF0131"/>
    <w:rsid w:val="00FF0672"/>
    <w:rsid w:val="00FF0F56"/>
    <w:rsid w:val="00FF0F75"/>
    <w:rsid w:val="00FF11BE"/>
    <w:rsid w:val="00FF14BA"/>
    <w:rsid w:val="00FF155F"/>
    <w:rsid w:val="00FF1720"/>
    <w:rsid w:val="00FF1E79"/>
    <w:rsid w:val="00FF1EBC"/>
    <w:rsid w:val="00FF1FBC"/>
    <w:rsid w:val="00FF2004"/>
    <w:rsid w:val="00FF204A"/>
    <w:rsid w:val="00FF25B9"/>
    <w:rsid w:val="00FF2A1E"/>
    <w:rsid w:val="00FF2C05"/>
    <w:rsid w:val="00FF2C2D"/>
    <w:rsid w:val="00FF2EA7"/>
    <w:rsid w:val="00FF2F60"/>
    <w:rsid w:val="00FF342B"/>
    <w:rsid w:val="00FF38AD"/>
    <w:rsid w:val="00FF38FD"/>
    <w:rsid w:val="00FF3CC6"/>
    <w:rsid w:val="00FF3FE0"/>
    <w:rsid w:val="00FF41A5"/>
    <w:rsid w:val="00FF42E9"/>
    <w:rsid w:val="00FF4343"/>
    <w:rsid w:val="00FF4416"/>
    <w:rsid w:val="00FF4A53"/>
    <w:rsid w:val="00FF4A58"/>
    <w:rsid w:val="00FF4B33"/>
    <w:rsid w:val="00FF4D45"/>
    <w:rsid w:val="00FF4DDA"/>
    <w:rsid w:val="00FF5107"/>
    <w:rsid w:val="00FF5293"/>
    <w:rsid w:val="00FF54B6"/>
    <w:rsid w:val="00FF56B5"/>
    <w:rsid w:val="00FF5A83"/>
    <w:rsid w:val="00FF5FB1"/>
    <w:rsid w:val="00FF5FF7"/>
    <w:rsid w:val="00FF605D"/>
    <w:rsid w:val="00FF740D"/>
    <w:rsid w:val="00FF7A1F"/>
    <w:rsid w:val="00FF7A90"/>
    <w:rsid w:val="00FF7A9A"/>
    <w:rsid w:val="00FF7C95"/>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8AA5065"/>
  <w15:chartTrackingRefBased/>
  <w15:docId w15:val="{18D7806F-1246-4F1D-B37D-639FEC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line="360" w:lineRule="auto"/>
      <w:jc w:val="center"/>
      <w:outlineLvl w:val="0"/>
    </w:pPr>
    <w:rPr>
      <w:sz w:val="24"/>
      <w:szCs w:val="24"/>
    </w:rPr>
  </w:style>
  <w:style w:type="paragraph" w:styleId="Heading2">
    <w:name w:val="heading 2"/>
    <w:basedOn w:val="Normal"/>
    <w:next w:val="Normal"/>
    <w:qFormat/>
    <w:rsid w:val="00FE7EC8"/>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4B2BE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2"/>
      <w:szCs w:val="22"/>
    </w:rPr>
  </w:style>
  <w:style w:type="paragraph" w:styleId="BodyText">
    <w:name w:val="Body Text"/>
    <w:basedOn w:val="Normal"/>
    <w:link w:val="BodyTextChar"/>
    <w:pPr>
      <w:jc w:val="both"/>
    </w:pPr>
    <w:rPr>
      <w:sz w:val="24"/>
      <w:szCs w:val="24"/>
      <w:lang w:val="x-none" w:eastAsia="x-none"/>
    </w:rPr>
  </w:style>
  <w:style w:type="paragraph" w:styleId="BalloonText">
    <w:name w:val="Balloon Text"/>
    <w:basedOn w:val="Normal"/>
    <w:semiHidden/>
    <w:rsid w:val="00B92059"/>
    <w:rPr>
      <w:rFonts w:ascii="Tahoma" w:hAnsi="Tahoma" w:cs="Tahoma"/>
      <w:sz w:val="16"/>
      <w:szCs w:val="16"/>
    </w:rPr>
  </w:style>
  <w:style w:type="paragraph" w:styleId="Header">
    <w:name w:val="header"/>
    <w:basedOn w:val="Normal"/>
    <w:rsid w:val="005D0848"/>
    <w:pPr>
      <w:tabs>
        <w:tab w:val="center" w:pos="4320"/>
        <w:tab w:val="right" w:pos="8640"/>
      </w:tabs>
    </w:pPr>
    <w:rPr>
      <w:rFonts w:ascii="Tahoma" w:hAnsi="Tahoma" w:cs="Tahoma"/>
      <w:sz w:val="24"/>
      <w:szCs w:val="24"/>
    </w:rPr>
  </w:style>
  <w:style w:type="paragraph" w:styleId="Footer">
    <w:name w:val="footer"/>
    <w:basedOn w:val="Normal"/>
    <w:rsid w:val="00964303"/>
    <w:pPr>
      <w:tabs>
        <w:tab w:val="center" w:pos="4320"/>
        <w:tab w:val="right" w:pos="8640"/>
      </w:tabs>
    </w:pPr>
  </w:style>
  <w:style w:type="character" w:styleId="PageNumber">
    <w:name w:val="page number"/>
    <w:basedOn w:val="DefaultParagraphFont"/>
    <w:rsid w:val="00964303"/>
  </w:style>
  <w:style w:type="paragraph" w:styleId="Subtitle">
    <w:name w:val="Subtitle"/>
    <w:basedOn w:val="Normal"/>
    <w:qFormat/>
    <w:rsid w:val="002F7726"/>
    <w:pPr>
      <w:jc w:val="center"/>
    </w:pPr>
    <w:rPr>
      <w:b/>
      <w:sz w:val="24"/>
    </w:rPr>
  </w:style>
  <w:style w:type="paragraph" w:styleId="DocumentMap">
    <w:name w:val="Document Map"/>
    <w:basedOn w:val="Normal"/>
    <w:semiHidden/>
    <w:rsid w:val="00BA073C"/>
    <w:pPr>
      <w:shd w:val="clear" w:color="auto" w:fill="000080"/>
    </w:pPr>
    <w:rPr>
      <w:rFonts w:ascii="Tahoma" w:hAnsi="Tahoma" w:cs="Tahoma"/>
    </w:rPr>
  </w:style>
  <w:style w:type="character" w:customStyle="1" w:styleId="BodyTextChar">
    <w:name w:val="Body Text Char"/>
    <w:link w:val="BodyText"/>
    <w:rsid w:val="009E3444"/>
    <w:rPr>
      <w:sz w:val="24"/>
      <w:szCs w:val="24"/>
    </w:rPr>
  </w:style>
  <w:style w:type="paragraph" w:customStyle="1" w:styleId="Standard1">
    <w:name w:val="Standard1"/>
    <w:rsid w:val="00272901"/>
    <w:pPr>
      <w:spacing w:before="60" w:after="60"/>
    </w:pPr>
    <w:rPr>
      <w:noProof/>
    </w:rPr>
  </w:style>
  <w:style w:type="paragraph" w:styleId="ListParagraph">
    <w:name w:val="List Paragraph"/>
    <w:basedOn w:val="Normal"/>
    <w:uiPriority w:val="34"/>
    <w:qFormat/>
    <w:rsid w:val="00272901"/>
    <w:pPr>
      <w:ind w:left="720"/>
    </w:pPr>
    <w:rPr>
      <w:rFonts w:ascii="Calibri" w:eastAsia="Calibri" w:hAnsi="Calibri"/>
      <w:sz w:val="22"/>
      <w:szCs w:val="22"/>
    </w:rPr>
  </w:style>
  <w:style w:type="character" w:styleId="Emphasis">
    <w:name w:val="Emphasis"/>
    <w:qFormat/>
    <w:rsid w:val="001A55D4"/>
    <w:rPr>
      <w:i/>
      <w:iCs/>
    </w:rPr>
  </w:style>
  <w:style w:type="character" w:styleId="Strong">
    <w:name w:val="Strong"/>
    <w:uiPriority w:val="22"/>
    <w:qFormat/>
    <w:rsid w:val="00963BAC"/>
    <w:rPr>
      <w:b/>
      <w:bCs/>
    </w:rPr>
  </w:style>
  <w:style w:type="paragraph" w:styleId="NoSpacing">
    <w:name w:val="No Spacing"/>
    <w:uiPriority w:val="1"/>
    <w:qFormat/>
    <w:rsid w:val="009E3085"/>
    <w:rPr>
      <w:rFonts w:ascii="Arial" w:eastAsia="Calibri" w:hAnsi="Arial" w:cs="Arial"/>
      <w:sz w:val="24"/>
      <w:szCs w:val="22"/>
    </w:rPr>
  </w:style>
  <w:style w:type="paragraph" w:styleId="ListBullet">
    <w:name w:val="List Bullet"/>
    <w:basedOn w:val="Normal"/>
    <w:rsid w:val="00262DCD"/>
    <w:pPr>
      <w:numPr>
        <w:numId w:val="21"/>
      </w:numPr>
      <w:contextualSpacing/>
    </w:pPr>
  </w:style>
  <w:style w:type="paragraph" w:customStyle="1" w:styleId="gntarbulli">
    <w:name w:val="gnt_ar_b_ul_li"/>
    <w:basedOn w:val="Normal"/>
    <w:rsid w:val="005F10B4"/>
    <w:pPr>
      <w:spacing w:line="256" w:lineRule="auto"/>
    </w:pPr>
    <w:rPr>
      <w:color w:val="000000"/>
      <w:kern w:val="28"/>
      <w:sz w:val="24"/>
      <w:szCs w:val="24"/>
    </w:rPr>
  </w:style>
  <w:style w:type="paragraph" w:customStyle="1" w:styleId="gntarbolli">
    <w:name w:val="gnt_ar_b_ol_li"/>
    <w:basedOn w:val="Normal"/>
    <w:rsid w:val="005F10B4"/>
    <w:pPr>
      <w:spacing w:line="256" w:lineRule="auto"/>
    </w:pPr>
    <w:rPr>
      <w:color w:val="000000"/>
      <w:kern w:val="28"/>
      <w:sz w:val="24"/>
      <w:szCs w:val="24"/>
    </w:rPr>
  </w:style>
  <w:style w:type="character" w:styleId="Hyperlink">
    <w:name w:val="Hyperlink"/>
    <w:rsid w:val="00BC7735"/>
    <w:rPr>
      <w:color w:val="0563C1"/>
      <w:u w:val="single"/>
    </w:rPr>
  </w:style>
  <w:style w:type="character" w:styleId="UnresolvedMention">
    <w:name w:val="Unresolved Mention"/>
    <w:uiPriority w:val="99"/>
    <w:semiHidden/>
    <w:unhideWhenUsed/>
    <w:rsid w:val="00BC7735"/>
    <w:rPr>
      <w:color w:val="605E5C"/>
      <w:shd w:val="clear" w:color="auto" w:fill="E1DFDD"/>
    </w:rPr>
  </w:style>
  <w:style w:type="paragraph" w:customStyle="1" w:styleId="v1msonormal">
    <w:name w:val="v1msonormal"/>
    <w:basedOn w:val="Normal"/>
    <w:rsid w:val="00922E0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43300671">
      <w:bodyDiv w:val="1"/>
      <w:marLeft w:val="0"/>
      <w:marRight w:val="0"/>
      <w:marTop w:val="0"/>
      <w:marBottom w:val="0"/>
      <w:divBdr>
        <w:top w:val="none" w:sz="0" w:space="0" w:color="auto"/>
        <w:left w:val="none" w:sz="0" w:space="0" w:color="auto"/>
        <w:bottom w:val="none" w:sz="0" w:space="0" w:color="auto"/>
        <w:right w:val="none" w:sz="0" w:space="0" w:color="auto"/>
      </w:divBdr>
    </w:div>
    <w:div w:id="332955412">
      <w:bodyDiv w:val="1"/>
      <w:marLeft w:val="0"/>
      <w:marRight w:val="0"/>
      <w:marTop w:val="0"/>
      <w:marBottom w:val="0"/>
      <w:divBdr>
        <w:top w:val="none" w:sz="0" w:space="0" w:color="auto"/>
        <w:left w:val="none" w:sz="0" w:space="0" w:color="auto"/>
        <w:bottom w:val="none" w:sz="0" w:space="0" w:color="auto"/>
        <w:right w:val="none" w:sz="0" w:space="0" w:color="auto"/>
      </w:divBdr>
    </w:div>
    <w:div w:id="471867483">
      <w:bodyDiv w:val="1"/>
      <w:marLeft w:val="0"/>
      <w:marRight w:val="0"/>
      <w:marTop w:val="0"/>
      <w:marBottom w:val="0"/>
      <w:divBdr>
        <w:top w:val="none" w:sz="0" w:space="0" w:color="auto"/>
        <w:left w:val="none" w:sz="0" w:space="0" w:color="auto"/>
        <w:bottom w:val="none" w:sz="0" w:space="0" w:color="auto"/>
        <w:right w:val="none" w:sz="0" w:space="0" w:color="auto"/>
      </w:divBdr>
    </w:div>
    <w:div w:id="509566263">
      <w:bodyDiv w:val="1"/>
      <w:marLeft w:val="0"/>
      <w:marRight w:val="0"/>
      <w:marTop w:val="0"/>
      <w:marBottom w:val="0"/>
      <w:divBdr>
        <w:top w:val="none" w:sz="0" w:space="0" w:color="auto"/>
        <w:left w:val="none" w:sz="0" w:space="0" w:color="auto"/>
        <w:bottom w:val="none" w:sz="0" w:space="0" w:color="auto"/>
        <w:right w:val="none" w:sz="0" w:space="0" w:color="auto"/>
      </w:divBdr>
      <w:divsChild>
        <w:div w:id="3478019">
          <w:marLeft w:val="0"/>
          <w:marRight w:val="0"/>
          <w:marTop w:val="0"/>
          <w:marBottom w:val="0"/>
          <w:divBdr>
            <w:top w:val="none" w:sz="0" w:space="0" w:color="auto"/>
            <w:left w:val="none" w:sz="0" w:space="0" w:color="auto"/>
            <w:bottom w:val="none" w:sz="0" w:space="0" w:color="auto"/>
            <w:right w:val="none" w:sz="0" w:space="0" w:color="auto"/>
          </w:divBdr>
        </w:div>
        <w:div w:id="225989753">
          <w:marLeft w:val="0"/>
          <w:marRight w:val="0"/>
          <w:marTop w:val="0"/>
          <w:marBottom w:val="0"/>
          <w:divBdr>
            <w:top w:val="none" w:sz="0" w:space="0" w:color="auto"/>
            <w:left w:val="none" w:sz="0" w:space="0" w:color="auto"/>
            <w:bottom w:val="none" w:sz="0" w:space="0" w:color="auto"/>
            <w:right w:val="none" w:sz="0" w:space="0" w:color="auto"/>
          </w:divBdr>
        </w:div>
        <w:div w:id="235483145">
          <w:marLeft w:val="0"/>
          <w:marRight w:val="0"/>
          <w:marTop w:val="0"/>
          <w:marBottom w:val="0"/>
          <w:divBdr>
            <w:top w:val="none" w:sz="0" w:space="0" w:color="auto"/>
            <w:left w:val="none" w:sz="0" w:space="0" w:color="auto"/>
            <w:bottom w:val="none" w:sz="0" w:space="0" w:color="auto"/>
            <w:right w:val="none" w:sz="0" w:space="0" w:color="auto"/>
          </w:divBdr>
        </w:div>
        <w:div w:id="276957624">
          <w:marLeft w:val="0"/>
          <w:marRight w:val="0"/>
          <w:marTop w:val="0"/>
          <w:marBottom w:val="0"/>
          <w:divBdr>
            <w:top w:val="none" w:sz="0" w:space="0" w:color="auto"/>
            <w:left w:val="none" w:sz="0" w:space="0" w:color="auto"/>
            <w:bottom w:val="none" w:sz="0" w:space="0" w:color="auto"/>
            <w:right w:val="none" w:sz="0" w:space="0" w:color="auto"/>
          </w:divBdr>
        </w:div>
        <w:div w:id="291836061">
          <w:marLeft w:val="0"/>
          <w:marRight w:val="0"/>
          <w:marTop w:val="0"/>
          <w:marBottom w:val="0"/>
          <w:divBdr>
            <w:top w:val="none" w:sz="0" w:space="0" w:color="auto"/>
            <w:left w:val="none" w:sz="0" w:space="0" w:color="auto"/>
            <w:bottom w:val="none" w:sz="0" w:space="0" w:color="auto"/>
            <w:right w:val="none" w:sz="0" w:space="0" w:color="auto"/>
          </w:divBdr>
        </w:div>
        <w:div w:id="363675353">
          <w:marLeft w:val="0"/>
          <w:marRight w:val="0"/>
          <w:marTop w:val="0"/>
          <w:marBottom w:val="0"/>
          <w:divBdr>
            <w:top w:val="none" w:sz="0" w:space="0" w:color="auto"/>
            <w:left w:val="none" w:sz="0" w:space="0" w:color="auto"/>
            <w:bottom w:val="none" w:sz="0" w:space="0" w:color="auto"/>
            <w:right w:val="none" w:sz="0" w:space="0" w:color="auto"/>
          </w:divBdr>
        </w:div>
        <w:div w:id="569075945">
          <w:marLeft w:val="0"/>
          <w:marRight w:val="0"/>
          <w:marTop w:val="0"/>
          <w:marBottom w:val="0"/>
          <w:divBdr>
            <w:top w:val="none" w:sz="0" w:space="0" w:color="auto"/>
            <w:left w:val="none" w:sz="0" w:space="0" w:color="auto"/>
            <w:bottom w:val="none" w:sz="0" w:space="0" w:color="auto"/>
            <w:right w:val="none" w:sz="0" w:space="0" w:color="auto"/>
          </w:divBdr>
        </w:div>
        <w:div w:id="586184851">
          <w:marLeft w:val="0"/>
          <w:marRight w:val="0"/>
          <w:marTop w:val="0"/>
          <w:marBottom w:val="0"/>
          <w:divBdr>
            <w:top w:val="none" w:sz="0" w:space="0" w:color="auto"/>
            <w:left w:val="none" w:sz="0" w:space="0" w:color="auto"/>
            <w:bottom w:val="none" w:sz="0" w:space="0" w:color="auto"/>
            <w:right w:val="none" w:sz="0" w:space="0" w:color="auto"/>
          </w:divBdr>
        </w:div>
        <w:div w:id="656685426">
          <w:marLeft w:val="0"/>
          <w:marRight w:val="0"/>
          <w:marTop w:val="0"/>
          <w:marBottom w:val="0"/>
          <w:divBdr>
            <w:top w:val="none" w:sz="0" w:space="0" w:color="auto"/>
            <w:left w:val="none" w:sz="0" w:space="0" w:color="auto"/>
            <w:bottom w:val="none" w:sz="0" w:space="0" w:color="auto"/>
            <w:right w:val="none" w:sz="0" w:space="0" w:color="auto"/>
          </w:divBdr>
        </w:div>
        <w:div w:id="676616412">
          <w:marLeft w:val="0"/>
          <w:marRight w:val="0"/>
          <w:marTop w:val="0"/>
          <w:marBottom w:val="0"/>
          <w:divBdr>
            <w:top w:val="none" w:sz="0" w:space="0" w:color="auto"/>
            <w:left w:val="none" w:sz="0" w:space="0" w:color="auto"/>
            <w:bottom w:val="none" w:sz="0" w:space="0" w:color="auto"/>
            <w:right w:val="none" w:sz="0" w:space="0" w:color="auto"/>
          </w:divBdr>
        </w:div>
        <w:div w:id="725836104">
          <w:marLeft w:val="0"/>
          <w:marRight w:val="0"/>
          <w:marTop w:val="0"/>
          <w:marBottom w:val="0"/>
          <w:divBdr>
            <w:top w:val="none" w:sz="0" w:space="0" w:color="auto"/>
            <w:left w:val="none" w:sz="0" w:space="0" w:color="auto"/>
            <w:bottom w:val="none" w:sz="0" w:space="0" w:color="auto"/>
            <w:right w:val="none" w:sz="0" w:space="0" w:color="auto"/>
          </w:divBdr>
        </w:div>
        <w:div w:id="743986893">
          <w:marLeft w:val="0"/>
          <w:marRight w:val="0"/>
          <w:marTop w:val="0"/>
          <w:marBottom w:val="0"/>
          <w:divBdr>
            <w:top w:val="none" w:sz="0" w:space="0" w:color="auto"/>
            <w:left w:val="none" w:sz="0" w:space="0" w:color="auto"/>
            <w:bottom w:val="none" w:sz="0" w:space="0" w:color="auto"/>
            <w:right w:val="none" w:sz="0" w:space="0" w:color="auto"/>
          </w:divBdr>
        </w:div>
        <w:div w:id="948857866">
          <w:marLeft w:val="0"/>
          <w:marRight w:val="0"/>
          <w:marTop w:val="0"/>
          <w:marBottom w:val="0"/>
          <w:divBdr>
            <w:top w:val="none" w:sz="0" w:space="0" w:color="auto"/>
            <w:left w:val="none" w:sz="0" w:space="0" w:color="auto"/>
            <w:bottom w:val="none" w:sz="0" w:space="0" w:color="auto"/>
            <w:right w:val="none" w:sz="0" w:space="0" w:color="auto"/>
          </w:divBdr>
        </w:div>
        <w:div w:id="970788310">
          <w:marLeft w:val="0"/>
          <w:marRight w:val="0"/>
          <w:marTop w:val="0"/>
          <w:marBottom w:val="0"/>
          <w:divBdr>
            <w:top w:val="none" w:sz="0" w:space="0" w:color="auto"/>
            <w:left w:val="none" w:sz="0" w:space="0" w:color="auto"/>
            <w:bottom w:val="none" w:sz="0" w:space="0" w:color="auto"/>
            <w:right w:val="none" w:sz="0" w:space="0" w:color="auto"/>
          </w:divBdr>
        </w:div>
        <w:div w:id="1340086351">
          <w:marLeft w:val="0"/>
          <w:marRight w:val="0"/>
          <w:marTop w:val="0"/>
          <w:marBottom w:val="0"/>
          <w:divBdr>
            <w:top w:val="none" w:sz="0" w:space="0" w:color="auto"/>
            <w:left w:val="none" w:sz="0" w:space="0" w:color="auto"/>
            <w:bottom w:val="none" w:sz="0" w:space="0" w:color="auto"/>
            <w:right w:val="none" w:sz="0" w:space="0" w:color="auto"/>
          </w:divBdr>
        </w:div>
        <w:div w:id="1356735494">
          <w:marLeft w:val="0"/>
          <w:marRight w:val="0"/>
          <w:marTop w:val="0"/>
          <w:marBottom w:val="0"/>
          <w:divBdr>
            <w:top w:val="none" w:sz="0" w:space="0" w:color="auto"/>
            <w:left w:val="none" w:sz="0" w:space="0" w:color="auto"/>
            <w:bottom w:val="none" w:sz="0" w:space="0" w:color="auto"/>
            <w:right w:val="none" w:sz="0" w:space="0" w:color="auto"/>
          </w:divBdr>
        </w:div>
        <w:div w:id="1506049356">
          <w:marLeft w:val="0"/>
          <w:marRight w:val="0"/>
          <w:marTop w:val="0"/>
          <w:marBottom w:val="0"/>
          <w:divBdr>
            <w:top w:val="none" w:sz="0" w:space="0" w:color="auto"/>
            <w:left w:val="none" w:sz="0" w:space="0" w:color="auto"/>
            <w:bottom w:val="none" w:sz="0" w:space="0" w:color="auto"/>
            <w:right w:val="none" w:sz="0" w:space="0" w:color="auto"/>
          </w:divBdr>
        </w:div>
        <w:div w:id="1579168425">
          <w:marLeft w:val="0"/>
          <w:marRight w:val="0"/>
          <w:marTop w:val="0"/>
          <w:marBottom w:val="0"/>
          <w:divBdr>
            <w:top w:val="none" w:sz="0" w:space="0" w:color="auto"/>
            <w:left w:val="none" w:sz="0" w:space="0" w:color="auto"/>
            <w:bottom w:val="none" w:sz="0" w:space="0" w:color="auto"/>
            <w:right w:val="none" w:sz="0" w:space="0" w:color="auto"/>
          </w:divBdr>
        </w:div>
        <w:div w:id="1592735757">
          <w:marLeft w:val="0"/>
          <w:marRight w:val="0"/>
          <w:marTop w:val="0"/>
          <w:marBottom w:val="0"/>
          <w:divBdr>
            <w:top w:val="none" w:sz="0" w:space="0" w:color="auto"/>
            <w:left w:val="none" w:sz="0" w:space="0" w:color="auto"/>
            <w:bottom w:val="none" w:sz="0" w:space="0" w:color="auto"/>
            <w:right w:val="none" w:sz="0" w:space="0" w:color="auto"/>
          </w:divBdr>
        </w:div>
        <w:div w:id="1594633290">
          <w:marLeft w:val="0"/>
          <w:marRight w:val="0"/>
          <w:marTop w:val="0"/>
          <w:marBottom w:val="0"/>
          <w:divBdr>
            <w:top w:val="none" w:sz="0" w:space="0" w:color="auto"/>
            <w:left w:val="none" w:sz="0" w:space="0" w:color="auto"/>
            <w:bottom w:val="none" w:sz="0" w:space="0" w:color="auto"/>
            <w:right w:val="none" w:sz="0" w:space="0" w:color="auto"/>
          </w:divBdr>
        </w:div>
        <w:div w:id="1622566185">
          <w:marLeft w:val="0"/>
          <w:marRight w:val="0"/>
          <w:marTop w:val="0"/>
          <w:marBottom w:val="0"/>
          <w:divBdr>
            <w:top w:val="none" w:sz="0" w:space="0" w:color="auto"/>
            <w:left w:val="none" w:sz="0" w:space="0" w:color="auto"/>
            <w:bottom w:val="none" w:sz="0" w:space="0" w:color="auto"/>
            <w:right w:val="none" w:sz="0" w:space="0" w:color="auto"/>
          </w:divBdr>
        </w:div>
        <w:div w:id="1717706018">
          <w:marLeft w:val="0"/>
          <w:marRight w:val="0"/>
          <w:marTop w:val="0"/>
          <w:marBottom w:val="0"/>
          <w:divBdr>
            <w:top w:val="none" w:sz="0" w:space="0" w:color="auto"/>
            <w:left w:val="none" w:sz="0" w:space="0" w:color="auto"/>
            <w:bottom w:val="none" w:sz="0" w:space="0" w:color="auto"/>
            <w:right w:val="none" w:sz="0" w:space="0" w:color="auto"/>
          </w:divBdr>
        </w:div>
        <w:div w:id="1797524281">
          <w:marLeft w:val="0"/>
          <w:marRight w:val="0"/>
          <w:marTop w:val="0"/>
          <w:marBottom w:val="0"/>
          <w:divBdr>
            <w:top w:val="none" w:sz="0" w:space="0" w:color="auto"/>
            <w:left w:val="none" w:sz="0" w:space="0" w:color="auto"/>
            <w:bottom w:val="none" w:sz="0" w:space="0" w:color="auto"/>
            <w:right w:val="none" w:sz="0" w:space="0" w:color="auto"/>
          </w:divBdr>
        </w:div>
        <w:div w:id="1849979489">
          <w:marLeft w:val="0"/>
          <w:marRight w:val="0"/>
          <w:marTop w:val="0"/>
          <w:marBottom w:val="0"/>
          <w:divBdr>
            <w:top w:val="none" w:sz="0" w:space="0" w:color="auto"/>
            <w:left w:val="none" w:sz="0" w:space="0" w:color="auto"/>
            <w:bottom w:val="none" w:sz="0" w:space="0" w:color="auto"/>
            <w:right w:val="none" w:sz="0" w:space="0" w:color="auto"/>
          </w:divBdr>
        </w:div>
        <w:div w:id="1959221828">
          <w:marLeft w:val="0"/>
          <w:marRight w:val="0"/>
          <w:marTop w:val="0"/>
          <w:marBottom w:val="0"/>
          <w:divBdr>
            <w:top w:val="none" w:sz="0" w:space="0" w:color="auto"/>
            <w:left w:val="none" w:sz="0" w:space="0" w:color="auto"/>
            <w:bottom w:val="none" w:sz="0" w:space="0" w:color="auto"/>
            <w:right w:val="none" w:sz="0" w:space="0" w:color="auto"/>
          </w:divBdr>
        </w:div>
        <w:div w:id="1984505277">
          <w:marLeft w:val="0"/>
          <w:marRight w:val="0"/>
          <w:marTop w:val="0"/>
          <w:marBottom w:val="0"/>
          <w:divBdr>
            <w:top w:val="none" w:sz="0" w:space="0" w:color="auto"/>
            <w:left w:val="none" w:sz="0" w:space="0" w:color="auto"/>
            <w:bottom w:val="none" w:sz="0" w:space="0" w:color="auto"/>
            <w:right w:val="none" w:sz="0" w:space="0" w:color="auto"/>
          </w:divBdr>
        </w:div>
        <w:div w:id="2120179548">
          <w:marLeft w:val="0"/>
          <w:marRight w:val="0"/>
          <w:marTop w:val="0"/>
          <w:marBottom w:val="0"/>
          <w:divBdr>
            <w:top w:val="none" w:sz="0" w:space="0" w:color="auto"/>
            <w:left w:val="none" w:sz="0" w:space="0" w:color="auto"/>
            <w:bottom w:val="none" w:sz="0" w:space="0" w:color="auto"/>
            <w:right w:val="none" w:sz="0" w:space="0" w:color="auto"/>
          </w:divBdr>
        </w:div>
      </w:divsChild>
    </w:div>
    <w:div w:id="684406858">
      <w:bodyDiv w:val="1"/>
      <w:marLeft w:val="0"/>
      <w:marRight w:val="0"/>
      <w:marTop w:val="0"/>
      <w:marBottom w:val="0"/>
      <w:divBdr>
        <w:top w:val="none" w:sz="0" w:space="0" w:color="auto"/>
        <w:left w:val="none" w:sz="0" w:space="0" w:color="auto"/>
        <w:bottom w:val="none" w:sz="0" w:space="0" w:color="auto"/>
        <w:right w:val="none" w:sz="0" w:space="0" w:color="auto"/>
      </w:divBdr>
    </w:div>
    <w:div w:id="743069249">
      <w:bodyDiv w:val="1"/>
      <w:marLeft w:val="0"/>
      <w:marRight w:val="0"/>
      <w:marTop w:val="0"/>
      <w:marBottom w:val="0"/>
      <w:divBdr>
        <w:top w:val="none" w:sz="0" w:space="0" w:color="auto"/>
        <w:left w:val="none" w:sz="0" w:space="0" w:color="auto"/>
        <w:bottom w:val="none" w:sz="0" w:space="0" w:color="auto"/>
        <w:right w:val="none" w:sz="0" w:space="0" w:color="auto"/>
      </w:divBdr>
    </w:div>
    <w:div w:id="871529754">
      <w:bodyDiv w:val="1"/>
      <w:marLeft w:val="0"/>
      <w:marRight w:val="0"/>
      <w:marTop w:val="0"/>
      <w:marBottom w:val="0"/>
      <w:divBdr>
        <w:top w:val="none" w:sz="0" w:space="0" w:color="auto"/>
        <w:left w:val="none" w:sz="0" w:space="0" w:color="auto"/>
        <w:bottom w:val="none" w:sz="0" w:space="0" w:color="auto"/>
        <w:right w:val="none" w:sz="0" w:space="0" w:color="auto"/>
      </w:divBdr>
    </w:div>
    <w:div w:id="996155701">
      <w:bodyDiv w:val="1"/>
      <w:marLeft w:val="0"/>
      <w:marRight w:val="0"/>
      <w:marTop w:val="0"/>
      <w:marBottom w:val="0"/>
      <w:divBdr>
        <w:top w:val="none" w:sz="0" w:space="0" w:color="auto"/>
        <w:left w:val="none" w:sz="0" w:space="0" w:color="auto"/>
        <w:bottom w:val="none" w:sz="0" w:space="0" w:color="auto"/>
        <w:right w:val="none" w:sz="0" w:space="0" w:color="auto"/>
      </w:divBdr>
    </w:div>
    <w:div w:id="1043603936">
      <w:bodyDiv w:val="1"/>
      <w:marLeft w:val="0"/>
      <w:marRight w:val="0"/>
      <w:marTop w:val="0"/>
      <w:marBottom w:val="0"/>
      <w:divBdr>
        <w:top w:val="none" w:sz="0" w:space="0" w:color="auto"/>
        <w:left w:val="none" w:sz="0" w:space="0" w:color="auto"/>
        <w:bottom w:val="none" w:sz="0" w:space="0" w:color="auto"/>
        <w:right w:val="none" w:sz="0" w:space="0" w:color="auto"/>
      </w:divBdr>
    </w:div>
    <w:div w:id="1425490612">
      <w:bodyDiv w:val="1"/>
      <w:marLeft w:val="0"/>
      <w:marRight w:val="0"/>
      <w:marTop w:val="0"/>
      <w:marBottom w:val="0"/>
      <w:divBdr>
        <w:top w:val="none" w:sz="0" w:space="0" w:color="auto"/>
        <w:left w:val="none" w:sz="0" w:space="0" w:color="auto"/>
        <w:bottom w:val="none" w:sz="0" w:space="0" w:color="auto"/>
        <w:right w:val="none" w:sz="0" w:space="0" w:color="auto"/>
      </w:divBdr>
    </w:div>
    <w:div w:id="1505050025">
      <w:bodyDiv w:val="1"/>
      <w:marLeft w:val="0"/>
      <w:marRight w:val="0"/>
      <w:marTop w:val="0"/>
      <w:marBottom w:val="0"/>
      <w:divBdr>
        <w:top w:val="none" w:sz="0" w:space="0" w:color="auto"/>
        <w:left w:val="none" w:sz="0" w:space="0" w:color="auto"/>
        <w:bottom w:val="none" w:sz="0" w:space="0" w:color="auto"/>
        <w:right w:val="none" w:sz="0" w:space="0" w:color="auto"/>
      </w:divBdr>
    </w:div>
    <w:div w:id="1536695042">
      <w:bodyDiv w:val="1"/>
      <w:marLeft w:val="0"/>
      <w:marRight w:val="0"/>
      <w:marTop w:val="0"/>
      <w:marBottom w:val="0"/>
      <w:divBdr>
        <w:top w:val="none" w:sz="0" w:space="0" w:color="auto"/>
        <w:left w:val="none" w:sz="0" w:space="0" w:color="auto"/>
        <w:bottom w:val="none" w:sz="0" w:space="0" w:color="auto"/>
        <w:right w:val="none" w:sz="0" w:space="0" w:color="auto"/>
      </w:divBdr>
    </w:div>
    <w:div w:id="1666786161">
      <w:bodyDiv w:val="1"/>
      <w:marLeft w:val="0"/>
      <w:marRight w:val="0"/>
      <w:marTop w:val="0"/>
      <w:marBottom w:val="0"/>
      <w:divBdr>
        <w:top w:val="none" w:sz="0" w:space="0" w:color="auto"/>
        <w:left w:val="none" w:sz="0" w:space="0" w:color="auto"/>
        <w:bottom w:val="none" w:sz="0" w:space="0" w:color="auto"/>
        <w:right w:val="none" w:sz="0" w:space="0" w:color="auto"/>
      </w:divBdr>
    </w:div>
    <w:div w:id="1679962273">
      <w:bodyDiv w:val="1"/>
      <w:marLeft w:val="0"/>
      <w:marRight w:val="0"/>
      <w:marTop w:val="0"/>
      <w:marBottom w:val="0"/>
      <w:divBdr>
        <w:top w:val="none" w:sz="0" w:space="0" w:color="auto"/>
        <w:left w:val="none" w:sz="0" w:space="0" w:color="auto"/>
        <w:bottom w:val="none" w:sz="0" w:space="0" w:color="auto"/>
        <w:right w:val="none" w:sz="0" w:space="0" w:color="auto"/>
      </w:divBdr>
    </w:div>
    <w:div w:id="1778787521">
      <w:bodyDiv w:val="1"/>
      <w:marLeft w:val="0"/>
      <w:marRight w:val="0"/>
      <w:marTop w:val="0"/>
      <w:marBottom w:val="0"/>
      <w:divBdr>
        <w:top w:val="none" w:sz="0" w:space="0" w:color="auto"/>
        <w:left w:val="none" w:sz="0" w:space="0" w:color="auto"/>
        <w:bottom w:val="none" w:sz="0" w:space="0" w:color="auto"/>
        <w:right w:val="none" w:sz="0" w:space="0" w:color="auto"/>
      </w:divBdr>
    </w:div>
    <w:div w:id="1876233100">
      <w:bodyDiv w:val="1"/>
      <w:marLeft w:val="0"/>
      <w:marRight w:val="0"/>
      <w:marTop w:val="0"/>
      <w:marBottom w:val="0"/>
      <w:divBdr>
        <w:top w:val="none" w:sz="0" w:space="0" w:color="auto"/>
        <w:left w:val="none" w:sz="0" w:space="0" w:color="auto"/>
        <w:bottom w:val="none" w:sz="0" w:space="0" w:color="auto"/>
        <w:right w:val="none" w:sz="0" w:space="0" w:color="auto"/>
      </w:divBdr>
    </w:div>
    <w:div w:id="1879199566">
      <w:bodyDiv w:val="1"/>
      <w:marLeft w:val="0"/>
      <w:marRight w:val="0"/>
      <w:marTop w:val="0"/>
      <w:marBottom w:val="0"/>
      <w:divBdr>
        <w:top w:val="none" w:sz="0" w:space="0" w:color="auto"/>
        <w:left w:val="none" w:sz="0" w:space="0" w:color="auto"/>
        <w:bottom w:val="none" w:sz="0" w:space="0" w:color="auto"/>
        <w:right w:val="none" w:sz="0" w:space="0" w:color="auto"/>
      </w:divBdr>
    </w:div>
    <w:div w:id="2005543917">
      <w:bodyDiv w:val="1"/>
      <w:marLeft w:val="0"/>
      <w:marRight w:val="0"/>
      <w:marTop w:val="0"/>
      <w:marBottom w:val="0"/>
      <w:divBdr>
        <w:top w:val="none" w:sz="0" w:space="0" w:color="auto"/>
        <w:left w:val="none" w:sz="0" w:space="0" w:color="auto"/>
        <w:bottom w:val="none" w:sz="0" w:space="0" w:color="auto"/>
        <w:right w:val="none" w:sz="0" w:space="0" w:color="auto"/>
      </w:divBdr>
    </w:div>
    <w:div w:id="2126850507">
      <w:bodyDiv w:val="1"/>
      <w:marLeft w:val="0"/>
      <w:marRight w:val="0"/>
      <w:marTop w:val="0"/>
      <w:marBottom w:val="0"/>
      <w:divBdr>
        <w:top w:val="none" w:sz="0" w:space="0" w:color="auto"/>
        <w:left w:val="none" w:sz="0" w:space="0" w:color="auto"/>
        <w:bottom w:val="none" w:sz="0" w:space="0" w:color="auto"/>
        <w:right w:val="none" w:sz="0" w:space="0" w:color="auto"/>
      </w:divBdr>
    </w:div>
    <w:div w:id="213859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Local%20Settings\Temporary%20Internet%20Files\Content.IE5\CJYZ4HUJ\10-11-10%20%20Board%20Mtg%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A61A-E6B6-4BC3-A662-0A3DC1DAC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10-11-10  Board Mtg[1]</Template>
  <TotalTime>234</TotalTime>
  <Pages>3</Pages>
  <Words>1679</Words>
  <Characters>9571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MINUTES OF THE REGULAR VILLAGE OF BIRON BOARD MEETING, AUGUST 12, 1999</vt:lpstr>
    </vt:vector>
  </TitlesOfParts>
  <Company>Toshiba</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REGULAR VILLAGE OF BIRON BOARD MEETING, AUGUST 12, 1999</dc:title>
  <dc:subject/>
  <dc:creator>Dan</dc:creator>
  <cp:keywords/>
  <cp:lastModifiedBy>Biron Wisconsin</cp:lastModifiedBy>
  <cp:revision>5</cp:revision>
  <cp:lastPrinted>2025-07-02T12:25:00Z</cp:lastPrinted>
  <dcterms:created xsi:type="dcterms:W3CDTF">2025-07-22T15:23:00Z</dcterms:created>
  <dcterms:modified xsi:type="dcterms:W3CDTF">2025-07-23T12:53:00Z</dcterms:modified>
</cp:coreProperties>
</file>