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C6F74" w14:textId="589F9DF6" w:rsidR="00AE162B" w:rsidRPr="008E7206" w:rsidRDefault="00701F5F" w:rsidP="00840B6E">
      <w:pPr>
        <w:pStyle w:val="Title"/>
        <w:jc w:val="right"/>
        <w:outlineLvl w:val="0"/>
        <w:rPr>
          <w:rFonts w:ascii="Calibri" w:hAnsi="Calibri" w:cs="Arial"/>
          <w:bCs w:val="0"/>
          <w:sz w:val="18"/>
          <w:szCs w:val="18"/>
          <w:u w:val="single"/>
        </w:rPr>
      </w:pPr>
      <w:r>
        <w:rPr>
          <w:rFonts w:ascii="Calibri" w:hAnsi="Calibri" w:cs="Arial"/>
          <w:bCs w:val="0"/>
          <w:sz w:val="18"/>
          <w:szCs w:val="18"/>
          <w:u w:val="single"/>
        </w:rPr>
        <w:t xml:space="preserve">                                                                                                                                                                                                                                                                                                                                                                                                                                                                                                                                                                                                                                                                                                                                                                                                                                                                                                                      </w:t>
      </w:r>
      <w:r w:rsidR="00486B00" w:rsidRPr="008E7206">
        <w:rPr>
          <w:rFonts w:ascii="Calibri" w:hAnsi="Calibri" w:cs="Arial"/>
          <w:bCs w:val="0"/>
          <w:sz w:val="18"/>
          <w:szCs w:val="18"/>
          <w:u w:val="single"/>
        </w:rPr>
        <w:t>MI</w:t>
      </w:r>
      <w:r w:rsidR="00FC1437" w:rsidRPr="008E7206">
        <w:rPr>
          <w:rFonts w:ascii="Calibri" w:hAnsi="Calibri" w:cs="Arial"/>
          <w:bCs w:val="0"/>
          <w:sz w:val="18"/>
          <w:szCs w:val="18"/>
          <w:u w:val="single"/>
        </w:rPr>
        <w:t>NUTES</w:t>
      </w:r>
      <w:r w:rsidR="007B1198" w:rsidRPr="008E7206">
        <w:rPr>
          <w:rFonts w:ascii="Calibri" w:hAnsi="Calibri" w:cs="Arial"/>
          <w:bCs w:val="0"/>
          <w:sz w:val="18"/>
          <w:szCs w:val="18"/>
          <w:u w:val="single"/>
        </w:rPr>
        <w:t xml:space="preserve"> </w:t>
      </w:r>
      <w:r w:rsidR="00EF3323" w:rsidRPr="008E7206">
        <w:rPr>
          <w:rFonts w:ascii="Calibri" w:hAnsi="Calibri" w:cs="Arial"/>
          <w:bCs w:val="0"/>
          <w:sz w:val="18"/>
          <w:szCs w:val="18"/>
          <w:u w:val="single"/>
        </w:rPr>
        <w:t>SUBJECT TO VILLAGE BOARD APPROVAL</w:t>
      </w:r>
    </w:p>
    <w:p w14:paraId="3D1C5BE1" w14:textId="77777777" w:rsidR="00233AA3" w:rsidRPr="008E7206" w:rsidRDefault="00233AA3" w:rsidP="00373289">
      <w:pPr>
        <w:pStyle w:val="BodyText"/>
        <w:jc w:val="left"/>
        <w:rPr>
          <w:sz w:val="22"/>
          <w:szCs w:val="22"/>
          <w:lang w:val="en-US"/>
        </w:rPr>
      </w:pPr>
    </w:p>
    <w:p w14:paraId="03FD9D0F" w14:textId="21D368E5" w:rsidR="00233AA3" w:rsidRPr="00E06390" w:rsidRDefault="00233AA3" w:rsidP="008A517F">
      <w:pPr>
        <w:pStyle w:val="BodyText"/>
        <w:jc w:val="center"/>
        <w:rPr>
          <w:rFonts w:ascii="Arial" w:hAnsi="Arial" w:cs="Arial"/>
          <w:lang w:val="en-US"/>
        </w:rPr>
      </w:pPr>
      <w:r w:rsidRPr="00E06390">
        <w:rPr>
          <w:rFonts w:ascii="Arial" w:hAnsi="Arial" w:cs="Arial"/>
          <w:b/>
          <w:lang w:val="en-US"/>
        </w:rPr>
        <w:t>VILLAGE OF BIRON REGULAR BOARD MEETING</w:t>
      </w:r>
      <w:r w:rsidRPr="00E06390">
        <w:rPr>
          <w:rFonts w:ascii="Arial" w:hAnsi="Arial" w:cs="Arial"/>
          <w:b/>
          <w:lang w:val="en-US"/>
        </w:rPr>
        <w:br/>
        <w:t xml:space="preserve">MINUTES </w:t>
      </w:r>
      <w:r w:rsidR="006E122B" w:rsidRPr="00E06390">
        <w:rPr>
          <w:rFonts w:ascii="Arial" w:hAnsi="Arial" w:cs="Arial"/>
          <w:b/>
          <w:lang w:val="en-US"/>
        </w:rPr>
        <w:t>–</w:t>
      </w:r>
      <w:r w:rsidR="00955ECE">
        <w:rPr>
          <w:rFonts w:ascii="Arial" w:hAnsi="Arial" w:cs="Arial"/>
          <w:b/>
          <w:lang w:val="en-US"/>
        </w:rPr>
        <w:t xml:space="preserve"> </w:t>
      </w:r>
      <w:r w:rsidR="00BE60A9">
        <w:rPr>
          <w:rFonts w:ascii="Arial" w:hAnsi="Arial" w:cs="Arial"/>
          <w:b/>
          <w:lang w:val="en-US"/>
        </w:rPr>
        <w:t>June 9</w:t>
      </w:r>
      <w:r w:rsidR="00BE60A9" w:rsidRPr="00BE60A9">
        <w:rPr>
          <w:rFonts w:ascii="Arial" w:hAnsi="Arial" w:cs="Arial"/>
          <w:b/>
          <w:vertAlign w:val="superscript"/>
          <w:lang w:val="en-US"/>
        </w:rPr>
        <w:t>th</w:t>
      </w:r>
      <w:r w:rsidR="00BE60A9">
        <w:rPr>
          <w:rFonts w:ascii="Arial" w:hAnsi="Arial" w:cs="Arial"/>
          <w:b/>
          <w:lang w:val="en-US"/>
        </w:rPr>
        <w:t>, 2025</w:t>
      </w:r>
    </w:p>
    <w:p w14:paraId="337F0584" w14:textId="77777777" w:rsidR="00233AA3" w:rsidRPr="00E06390" w:rsidRDefault="00233AA3" w:rsidP="00373289">
      <w:pPr>
        <w:pStyle w:val="BodyText"/>
        <w:jc w:val="left"/>
        <w:rPr>
          <w:rFonts w:ascii="Arial" w:hAnsi="Arial" w:cs="Arial"/>
          <w:lang w:val="en-US"/>
        </w:rPr>
      </w:pPr>
    </w:p>
    <w:p w14:paraId="2B037438" w14:textId="03C7129F" w:rsidR="00B33934" w:rsidRPr="00E06390" w:rsidRDefault="00E95BEB" w:rsidP="00373289">
      <w:pPr>
        <w:pStyle w:val="BodyText"/>
        <w:jc w:val="left"/>
        <w:rPr>
          <w:rFonts w:ascii="Arial" w:hAnsi="Arial" w:cs="Arial"/>
          <w:lang w:val="en-US"/>
        </w:rPr>
      </w:pPr>
      <w:r w:rsidRPr="00E06390">
        <w:rPr>
          <w:rFonts w:ascii="Arial" w:hAnsi="Arial" w:cs="Arial"/>
        </w:rPr>
        <w:t>The</w:t>
      </w:r>
      <w:r w:rsidR="00955ECE">
        <w:rPr>
          <w:rFonts w:ascii="Arial" w:hAnsi="Arial" w:cs="Arial"/>
          <w:lang w:val="en-US"/>
        </w:rPr>
        <w:t xml:space="preserve"> </w:t>
      </w:r>
      <w:r w:rsidR="00BE60A9">
        <w:rPr>
          <w:rFonts w:ascii="Arial" w:hAnsi="Arial" w:cs="Arial"/>
          <w:lang w:val="en-US"/>
        </w:rPr>
        <w:t>June 12</w:t>
      </w:r>
      <w:r w:rsidR="00BE60A9" w:rsidRPr="00BE60A9">
        <w:rPr>
          <w:rFonts w:ascii="Arial" w:hAnsi="Arial" w:cs="Arial"/>
          <w:vertAlign w:val="superscript"/>
          <w:lang w:val="en-US"/>
        </w:rPr>
        <w:t>th</w:t>
      </w:r>
      <w:r w:rsidR="00955ECE">
        <w:rPr>
          <w:rFonts w:ascii="Arial" w:hAnsi="Arial" w:cs="Arial"/>
          <w:lang w:val="en-US"/>
        </w:rPr>
        <w:t>, 2025</w:t>
      </w:r>
      <w:r w:rsidR="0066715C">
        <w:rPr>
          <w:rFonts w:ascii="Arial" w:hAnsi="Arial" w:cs="Arial"/>
          <w:lang w:val="en-US"/>
        </w:rPr>
        <w:t xml:space="preserve"> </w:t>
      </w:r>
      <w:r w:rsidR="00627ED0" w:rsidRPr="00E06390">
        <w:rPr>
          <w:rFonts w:ascii="Arial" w:hAnsi="Arial" w:cs="Arial"/>
        </w:rPr>
        <w:t xml:space="preserve">Regular </w:t>
      </w:r>
      <w:r w:rsidR="00EF5D2C" w:rsidRPr="00E06390">
        <w:rPr>
          <w:rFonts w:ascii="Arial" w:hAnsi="Arial" w:cs="Arial"/>
          <w:lang w:val="en-US"/>
        </w:rPr>
        <w:t xml:space="preserve">Village </w:t>
      </w:r>
      <w:r w:rsidR="00627ED0" w:rsidRPr="00E06390">
        <w:rPr>
          <w:rFonts w:ascii="Arial" w:hAnsi="Arial" w:cs="Arial"/>
        </w:rPr>
        <w:t>Board meeting was called to order</w:t>
      </w:r>
      <w:r w:rsidR="00C53962" w:rsidRPr="00E06390">
        <w:rPr>
          <w:rFonts w:ascii="Arial" w:hAnsi="Arial" w:cs="Arial"/>
          <w:lang w:val="en-US"/>
        </w:rPr>
        <w:t xml:space="preserve"> at </w:t>
      </w:r>
      <w:r w:rsidR="00955ECE">
        <w:rPr>
          <w:rFonts w:ascii="Arial" w:hAnsi="Arial" w:cs="Arial"/>
          <w:lang w:val="en-US"/>
        </w:rPr>
        <w:t>6:30pm</w:t>
      </w:r>
      <w:r w:rsidR="00627ED0" w:rsidRPr="00E06390">
        <w:rPr>
          <w:rFonts w:ascii="Arial" w:hAnsi="Arial" w:cs="Arial"/>
        </w:rPr>
        <w:t xml:space="preserve"> by President Jon Evenson </w:t>
      </w:r>
      <w:r w:rsidR="00BE60A9">
        <w:rPr>
          <w:rFonts w:ascii="Arial" w:hAnsi="Arial" w:cs="Arial"/>
        </w:rPr>
        <w:t xml:space="preserve">who attended via Teams.  The rest of the trustees met </w:t>
      </w:r>
      <w:r w:rsidR="00627ED0" w:rsidRPr="00E06390">
        <w:rPr>
          <w:rFonts w:ascii="Arial" w:hAnsi="Arial" w:cs="Arial"/>
        </w:rPr>
        <w:t>at the Biron Municipal Center</w:t>
      </w:r>
      <w:r w:rsidR="004B752F" w:rsidRPr="00E06390">
        <w:rPr>
          <w:rFonts w:ascii="Arial" w:hAnsi="Arial" w:cs="Arial"/>
          <w:lang w:val="en-US"/>
        </w:rPr>
        <w:t>.</w:t>
      </w:r>
      <w:r w:rsidR="00A16B8E" w:rsidRPr="00E06390">
        <w:rPr>
          <w:rFonts w:ascii="Arial" w:hAnsi="Arial" w:cs="Arial"/>
          <w:lang w:val="en-US"/>
        </w:rPr>
        <w:t xml:space="preserve">  The </w:t>
      </w:r>
      <w:r w:rsidR="00627ED0" w:rsidRPr="00E06390">
        <w:rPr>
          <w:rFonts w:ascii="Arial" w:hAnsi="Arial" w:cs="Arial"/>
        </w:rPr>
        <w:t xml:space="preserve">meeting was properly posted according to </w:t>
      </w:r>
      <w:r w:rsidR="00132124" w:rsidRPr="00E06390">
        <w:rPr>
          <w:rFonts w:ascii="Arial" w:hAnsi="Arial" w:cs="Arial"/>
        </w:rPr>
        <w:t>the Wisconsin</w:t>
      </w:r>
      <w:r w:rsidR="00627ED0" w:rsidRPr="00E06390">
        <w:rPr>
          <w:rFonts w:ascii="Arial" w:hAnsi="Arial" w:cs="Arial"/>
        </w:rPr>
        <w:t xml:space="preserve"> State Statutes.</w:t>
      </w:r>
    </w:p>
    <w:p w14:paraId="3E8E44F6" w14:textId="77777777" w:rsidR="00CD134C" w:rsidRPr="00E06390" w:rsidRDefault="00CD134C" w:rsidP="00373289">
      <w:pPr>
        <w:pStyle w:val="BodyText"/>
        <w:jc w:val="left"/>
        <w:rPr>
          <w:rFonts w:ascii="Arial" w:hAnsi="Arial" w:cs="Arial"/>
          <w:lang w:val="en-US"/>
        </w:rPr>
      </w:pPr>
    </w:p>
    <w:p w14:paraId="72F8692E" w14:textId="62CFB989" w:rsidR="00921217" w:rsidRPr="00C94451" w:rsidRDefault="009D527E" w:rsidP="00373289">
      <w:pPr>
        <w:pStyle w:val="BodyText"/>
        <w:jc w:val="left"/>
        <w:rPr>
          <w:rFonts w:ascii="Arial" w:hAnsi="Arial" w:cs="Arial"/>
          <w:bCs/>
          <w:lang w:val="en-US"/>
        </w:rPr>
      </w:pPr>
      <w:r w:rsidRPr="00E06390">
        <w:rPr>
          <w:rFonts w:ascii="Arial" w:hAnsi="Arial" w:cs="Arial"/>
          <w:b/>
          <w:u w:val="single"/>
        </w:rPr>
        <w:t>PRESENT:</w:t>
      </w:r>
      <w:r w:rsidR="00FD2751" w:rsidRPr="00E06390">
        <w:rPr>
          <w:rFonts w:ascii="Arial" w:hAnsi="Arial" w:cs="Arial"/>
          <w:b/>
          <w:lang w:val="en-US"/>
        </w:rPr>
        <w:t xml:space="preserve">  </w:t>
      </w:r>
      <w:r w:rsidR="00C94451">
        <w:rPr>
          <w:rFonts w:ascii="Arial" w:hAnsi="Arial" w:cs="Arial"/>
          <w:bCs/>
          <w:lang w:val="en-US"/>
        </w:rPr>
        <w:t>Jon Evenson</w:t>
      </w:r>
      <w:r w:rsidR="00BE60A9">
        <w:rPr>
          <w:rFonts w:ascii="Arial" w:hAnsi="Arial" w:cs="Arial"/>
          <w:bCs/>
          <w:lang w:val="en-US"/>
        </w:rPr>
        <w:t xml:space="preserve"> (remote)</w:t>
      </w:r>
      <w:r w:rsidR="00C94451">
        <w:rPr>
          <w:rFonts w:ascii="Arial" w:hAnsi="Arial" w:cs="Arial"/>
          <w:bCs/>
          <w:lang w:val="en-US"/>
        </w:rPr>
        <w:t>, Mark Honkomp, Mike Guillemot, Jamie Biegel, Patty Gapen, Dan Muleski, Tammy Stewar</w:t>
      </w:r>
      <w:r w:rsidR="00BE60A9">
        <w:rPr>
          <w:rFonts w:ascii="Arial" w:hAnsi="Arial" w:cs="Arial"/>
          <w:bCs/>
          <w:lang w:val="en-US"/>
        </w:rPr>
        <w:t xml:space="preserve">d.  </w:t>
      </w:r>
      <w:r w:rsidR="00220948">
        <w:rPr>
          <w:rFonts w:ascii="Arial" w:hAnsi="Arial" w:cs="Arial"/>
          <w:bCs/>
          <w:lang w:val="en-US"/>
        </w:rPr>
        <w:t>Also,</w:t>
      </w:r>
      <w:r w:rsidR="00BE60A9">
        <w:rPr>
          <w:rFonts w:ascii="Arial" w:hAnsi="Arial" w:cs="Arial"/>
          <w:bCs/>
          <w:lang w:val="en-US"/>
        </w:rPr>
        <w:t xml:space="preserve"> present DPW Kayla Lumaye, Clerk Samantha Daugherty, Fire Chief Shawn Dillingham</w:t>
      </w:r>
      <w:r w:rsidR="00220948">
        <w:rPr>
          <w:rFonts w:ascii="Arial" w:hAnsi="Arial" w:cs="Arial"/>
          <w:bCs/>
          <w:lang w:val="en-US"/>
        </w:rPr>
        <w:t>, Assistant Chief Josh Volz</w:t>
      </w:r>
    </w:p>
    <w:p w14:paraId="3EE8056B" w14:textId="6FF5F964" w:rsidR="002B536F" w:rsidRPr="00E06390" w:rsidRDefault="002B536F" w:rsidP="00373289">
      <w:pPr>
        <w:pStyle w:val="BodyText"/>
        <w:jc w:val="left"/>
        <w:rPr>
          <w:rFonts w:ascii="Arial" w:hAnsi="Arial" w:cs="Arial"/>
          <w:lang w:val="en-US"/>
        </w:rPr>
      </w:pPr>
    </w:p>
    <w:p w14:paraId="77D34EFD" w14:textId="68545300" w:rsidR="000D2529" w:rsidRPr="00E06390" w:rsidRDefault="000B665C" w:rsidP="000D2529">
      <w:pPr>
        <w:pStyle w:val="BodyText"/>
        <w:jc w:val="left"/>
        <w:rPr>
          <w:rFonts w:ascii="Arial" w:hAnsi="Arial" w:cs="Arial"/>
          <w:lang w:val="en-US"/>
        </w:rPr>
      </w:pPr>
      <w:r w:rsidRPr="00E06390">
        <w:rPr>
          <w:rFonts w:ascii="Arial" w:hAnsi="Arial" w:cs="Arial"/>
          <w:b/>
          <w:u w:val="single"/>
          <w:lang w:val="en-US"/>
        </w:rPr>
        <w:t>MINUTES:</w:t>
      </w:r>
      <w:r w:rsidRPr="00E06390">
        <w:rPr>
          <w:rFonts w:ascii="Arial" w:hAnsi="Arial" w:cs="Arial"/>
          <w:lang w:val="en-US"/>
        </w:rPr>
        <w:t xml:space="preserve"> </w:t>
      </w:r>
      <w:r w:rsidR="008D02FE" w:rsidRPr="00E06390">
        <w:rPr>
          <w:rFonts w:ascii="Arial" w:hAnsi="Arial" w:cs="Arial"/>
          <w:lang w:val="en-US"/>
        </w:rPr>
        <w:t xml:space="preserve">Motion </w:t>
      </w:r>
      <w:r w:rsidR="00A55B88">
        <w:rPr>
          <w:rFonts w:ascii="Arial" w:hAnsi="Arial" w:cs="Arial"/>
          <w:lang w:val="en-US"/>
        </w:rPr>
        <w:t>Honkomp</w:t>
      </w:r>
      <w:r w:rsidR="0066715C">
        <w:rPr>
          <w:rFonts w:ascii="Arial" w:hAnsi="Arial" w:cs="Arial"/>
          <w:lang w:val="en-US"/>
        </w:rPr>
        <w:t>, S</w:t>
      </w:r>
      <w:r w:rsidR="008D02FE" w:rsidRPr="00E06390">
        <w:rPr>
          <w:rFonts w:ascii="Arial" w:hAnsi="Arial" w:cs="Arial"/>
          <w:lang w:val="en-US"/>
        </w:rPr>
        <w:t>econd</w:t>
      </w:r>
      <w:r w:rsidR="00EF46C1">
        <w:rPr>
          <w:rFonts w:ascii="Arial" w:hAnsi="Arial" w:cs="Arial"/>
          <w:lang w:val="en-US"/>
        </w:rPr>
        <w:t xml:space="preserve"> </w:t>
      </w:r>
      <w:r w:rsidR="00DF4769">
        <w:rPr>
          <w:rFonts w:ascii="Arial" w:hAnsi="Arial" w:cs="Arial"/>
          <w:lang w:val="en-US"/>
        </w:rPr>
        <w:t>Muleski</w:t>
      </w:r>
      <w:r w:rsidR="00BA0037">
        <w:rPr>
          <w:rFonts w:ascii="Arial" w:hAnsi="Arial" w:cs="Arial"/>
          <w:lang w:val="en-US"/>
        </w:rPr>
        <w:t xml:space="preserve"> </w:t>
      </w:r>
      <w:r w:rsidR="005D1F60" w:rsidRPr="00E06390">
        <w:rPr>
          <w:rFonts w:ascii="Arial" w:hAnsi="Arial" w:cs="Arial"/>
          <w:lang w:val="en-US"/>
        </w:rPr>
        <w:t xml:space="preserve">to approve minutes of </w:t>
      </w:r>
      <w:r w:rsidR="00AF6306" w:rsidRPr="00E06390">
        <w:rPr>
          <w:rFonts w:ascii="Arial" w:hAnsi="Arial" w:cs="Arial"/>
          <w:lang w:val="en-US"/>
        </w:rPr>
        <w:t>the</w:t>
      </w:r>
      <w:r w:rsidR="00EF46C1">
        <w:rPr>
          <w:rFonts w:ascii="Arial" w:hAnsi="Arial" w:cs="Arial"/>
          <w:lang w:val="en-US"/>
        </w:rPr>
        <w:t xml:space="preserve"> </w:t>
      </w:r>
      <w:r w:rsidR="00DF4769">
        <w:rPr>
          <w:rFonts w:ascii="Arial" w:hAnsi="Arial" w:cs="Arial"/>
          <w:lang w:val="en-US"/>
        </w:rPr>
        <w:t>May 12</w:t>
      </w:r>
      <w:r w:rsidR="00DF4769" w:rsidRPr="00DF4769">
        <w:rPr>
          <w:rFonts w:ascii="Arial" w:hAnsi="Arial" w:cs="Arial"/>
          <w:vertAlign w:val="superscript"/>
          <w:lang w:val="en-US"/>
        </w:rPr>
        <w:t>th</w:t>
      </w:r>
      <w:r w:rsidR="00DF4769">
        <w:rPr>
          <w:rFonts w:ascii="Arial" w:hAnsi="Arial" w:cs="Arial"/>
          <w:lang w:val="en-US"/>
        </w:rPr>
        <w:t xml:space="preserve"> Public Hearing as printed, motion carried. Motion Biegel Second Steward to approve the minutes of the May 12</w:t>
      </w:r>
      <w:r w:rsidR="00DF4769" w:rsidRPr="00DF4769">
        <w:rPr>
          <w:rFonts w:ascii="Arial" w:hAnsi="Arial" w:cs="Arial"/>
          <w:vertAlign w:val="superscript"/>
          <w:lang w:val="en-US"/>
        </w:rPr>
        <w:t>th</w:t>
      </w:r>
      <w:r w:rsidR="00DF4769">
        <w:rPr>
          <w:rFonts w:ascii="Arial" w:hAnsi="Arial" w:cs="Arial"/>
          <w:lang w:val="en-US"/>
        </w:rPr>
        <w:t xml:space="preserve"> Regular Board Meeting with spelling corrections.  Motion carried.</w:t>
      </w:r>
    </w:p>
    <w:p w14:paraId="29574E97" w14:textId="008A3122" w:rsidR="00DB2085" w:rsidRPr="00E06390" w:rsidRDefault="00DB2085" w:rsidP="007A5D84">
      <w:pPr>
        <w:pStyle w:val="BodyText"/>
        <w:jc w:val="left"/>
        <w:rPr>
          <w:rFonts w:ascii="Arial" w:hAnsi="Arial" w:cs="Arial"/>
          <w:lang w:val="en-US"/>
        </w:rPr>
      </w:pPr>
    </w:p>
    <w:p w14:paraId="6D04430A" w14:textId="1909C47E" w:rsidR="00211255" w:rsidRPr="00E06390" w:rsidRDefault="00724BFB" w:rsidP="00215A43">
      <w:pPr>
        <w:rPr>
          <w:rFonts w:ascii="Arial" w:hAnsi="Arial" w:cs="Arial"/>
          <w:bCs/>
          <w:sz w:val="24"/>
          <w:szCs w:val="24"/>
        </w:rPr>
      </w:pPr>
      <w:r w:rsidRPr="00E06390">
        <w:rPr>
          <w:rFonts w:ascii="Arial" w:hAnsi="Arial" w:cs="Arial"/>
          <w:b/>
          <w:sz w:val="24"/>
          <w:szCs w:val="24"/>
          <w:u w:val="single"/>
        </w:rPr>
        <w:t>PUBLIC COMMENT</w:t>
      </w:r>
      <w:bookmarkStart w:id="0" w:name="_Hlk40178637"/>
      <w:r w:rsidR="00543B8A" w:rsidRPr="00E06390">
        <w:rPr>
          <w:rFonts w:ascii="Arial" w:hAnsi="Arial" w:cs="Arial"/>
          <w:b/>
          <w:sz w:val="24"/>
          <w:szCs w:val="24"/>
          <w:u w:val="single"/>
        </w:rPr>
        <w:t>:</w:t>
      </w:r>
      <w:r w:rsidR="00543B8A" w:rsidRPr="00E06390">
        <w:rPr>
          <w:rFonts w:ascii="Arial" w:hAnsi="Arial" w:cs="Arial"/>
          <w:bCs/>
          <w:sz w:val="24"/>
          <w:szCs w:val="24"/>
        </w:rPr>
        <w:t xml:space="preserve"> </w:t>
      </w:r>
      <w:r w:rsidR="00DF4769">
        <w:rPr>
          <w:rFonts w:ascii="Arial" w:hAnsi="Arial" w:cs="Arial"/>
          <w:bCs/>
          <w:sz w:val="24"/>
          <w:szCs w:val="24"/>
        </w:rPr>
        <w:t>Members of the public were present.  One member was from a non-</w:t>
      </w:r>
      <w:r w:rsidR="00220948">
        <w:rPr>
          <w:rFonts w:ascii="Arial" w:hAnsi="Arial" w:cs="Arial"/>
          <w:bCs/>
          <w:sz w:val="24"/>
          <w:szCs w:val="24"/>
        </w:rPr>
        <w:t>profit company</w:t>
      </w:r>
      <w:r w:rsidR="00DF4769">
        <w:rPr>
          <w:rFonts w:ascii="Arial" w:hAnsi="Arial" w:cs="Arial"/>
          <w:bCs/>
          <w:sz w:val="24"/>
          <w:szCs w:val="24"/>
        </w:rPr>
        <w:t xml:space="preserve"> that current</w:t>
      </w:r>
      <w:r w:rsidR="00220948">
        <w:rPr>
          <w:rFonts w:ascii="Arial" w:hAnsi="Arial" w:cs="Arial"/>
          <w:bCs/>
          <w:sz w:val="24"/>
          <w:szCs w:val="24"/>
        </w:rPr>
        <w:t>ly</w:t>
      </w:r>
      <w:r w:rsidR="00DF4769">
        <w:rPr>
          <w:rFonts w:ascii="Arial" w:hAnsi="Arial" w:cs="Arial"/>
          <w:bCs/>
          <w:sz w:val="24"/>
          <w:szCs w:val="24"/>
        </w:rPr>
        <w:t xml:space="preserve"> rents the municipal center and asked if there could be a discount offered to their organization for rental fees.  Another member of the public commented on the use of wakeboard boats on the water. </w:t>
      </w:r>
    </w:p>
    <w:p w14:paraId="02064AED" w14:textId="77777777" w:rsidR="005570DD" w:rsidRPr="00E06390" w:rsidRDefault="005570DD" w:rsidP="005570DD">
      <w:pPr>
        <w:rPr>
          <w:rFonts w:ascii="Arial" w:hAnsi="Arial" w:cs="Arial"/>
          <w:bCs/>
          <w:sz w:val="24"/>
          <w:szCs w:val="24"/>
        </w:rPr>
      </w:pPr>
    </w:p>
    <w:p w14:paraId="16BCA512" w14:textId="54FC450D" w:rsidR="00D75963" w:rsidRPr="00E06390" w:rsidRDefault="009D66F4" w:rsidP="00ED61D2">
      <w:pPr>
        <w:rPr>
          <w:rFonts w:ascii="Arial" w:hAnsi="Arial" w:cs="Arial"/>
          <w:sz w:val="24"/>
          <w:szCs w:val="24"/>
        </w:rPr>
      </w:pPr>
      <w:r w:rsidRPr="00E06390">
        <w:rPr>
          <w:rFonts w:ascii="Arial" w:hAnsi="Arial" w:cs="Arial"/>
          <w:b/>
          <w:bCs/>
          <w:sz w:val="24"/>
          <w:szCs w:val="24"/>
          <w:u w:val="single"/>
        </w:rPr>
        <w:t>FINANCE COM</w:t>
      </w:r>
      <w:r w:rsidR="00724910" w:rsidRPr="00E06390">
        <w:rPr>
          <w:rFonts w:ascii="Arial" w:hAnsi="Arial" w:cs="Arial"/>
          <w:b/>
          <w:bCs/>
          <w:sz w:val="24"/>
          <w:szCs w:val="24"/>
          <w:u w:val="single"/>
        </w:rPr>
        <w:t>MITTEE:</w:t>
      </w:r>
      <w:r w:rsidR="00FD2751" w:rsidRPr="00E06390">
        <w:rPr>
          <w:rFonts w:ascii="Arial" w:hAnsi="Arial" w:cs="Arial"/>
          <w:b/>
          <w:bCs/>
          <w:sz w:val="24"/>
          <w:szCs w:val="24"/>
        </w:rPr>
        <w:t xml:space="preserve"> </w:t>
      </w:r>
      <w:r w:rsidR="009B2F9C">
        <w:rPr>
          <w:rFonts w:ascii="Arial" w:hAnsi="Arial" w:cs="Arial"/>
          <w:sz w:val="24"/>
          <w:szCs w:val="24"/>
        </w:rPr>
        <w:t>Chairperson Gapen reporting</w:t>
      </w:r>
      <w:r w:rsidR="006B650B" w:rsidRPr="00E06390">
        <w:rPr>
          <w:rFonts w:ascii="Arial" w:hAnsi="Arial" w:cs="Arial"/>
          <w:bCs/>
          <w:sz w:val="24"/>
          <w:szCs w:val="24"/>
        </w:rPr>
        <w:t xml:space="preserve">. </w:t>
      </w:r>
      <w:r w:rsidR="00EF4B9F">
        <w:rPr>
          <w:rFonts w:ascii="Arial" w:hAnsi="Arial" w:cs="Arial"/>
          <w:bCs/>
          <w:sz w:val="24"/>
          <w:szCs w:val="24"/>
        </w:rPr>
        <w:t>The committee</w:t>
      </w:r>
      <w:r w:rsidR="00980E46">
        <w:rPr>
          <w:rFonts w:ascii="Arial" w:hAnsi="Arial" w:cs="Arial"/>
          <w:bCs/>
          <w:sz w:val="24"/>
          <w:szCs w:val="24"/>
        </w:rPr>
        <w:t xml:space="preserve"> met on </w:t>
      </w:r>
      <w:r w:rsidR="00DF4769">
        <w:rPr>
          <w:rFonts w:ascii="Arial" w:hAnsi="Arial" w:cs="Arial"/>
          <w:bCs/>
          <w:sz w:val="24"/>
          <w:szCs w:val="24"/>
        </w:rPr>
        <w:t>June 6</w:t>
      </w:r>
      <w:r w:rsidR="00DF4769" w:rsidRPr="00DF4769">
        <w:rPr>
          <w:rFonts w:ascii="Arial" w:hAnsi="Arial" w:cs="Arial"/>
          <w:bCs/>
          <w:sz w:val="24"/>
          <w:szCs w:val="24"/>
          <w:vertAlign w:val="superscript"/>
        </w:rPr>
        <w:t>th</w:t>
      </w:r>
      <w:r w:rsidR="00DF4769">
        <w:rPr>
          <w:rFonts w:ascii="Arial" w:hAnsi="Arial" w:cs="Arial"/>
          <w:bCs/>
          <w:sz w:val="24"/>
          <w:szCs w:val="24"/>
        </w:rPr>
        <w:t xml:space="preserve">, </w:t>
      </w:r>
      <w:r w:rsidR="001F66D3">
        <w:rPr>
          <w:rFonts w:ascii="Arial" w:hAnsi="Arial" w:cs="Arial"/>
          <w:bCs/>
          <w:sz w:val="24"/>
          <w:szCs w:val="24"/>
        </w:rPr>
        <w:t xml:space="preserve">2025.  The committee reviewed all bills paid from Village General Checking </w:t>
      </w:r>
      <w:r w:rsidR="00DF4769">
        <w:rPr>
          <w:rFonts w:ascii="Arial" w:hAnsi="Arial" w:cs="Arial"/>
          <w:bCs/>
          <w:sz w:val="24"/>
          <w:szCs w:val="24"/>
        </w:rPr>
        <w:t>using</w:t>
      </w:r>
      <w:r w:rsidR="001F66D3">
        <w:rPr>
          <w:rFonts w:ascii="Arial" w:hAnsi="Arial" w:cs="Arial"/>
          <w:bCs/>
          <w:sz w:val="24"/>
          <w:szCs w:val="24"/>
        </w:rPr>
        <w:t xml:space="preserve"> checks </w:t>
      </w:r>
      <w:r w:rsidR="00364FB7">
        <w:rPr>
          <w:rFonts w:ascii="Arial" w:hAnsi="Arial" w:cs="Arial"/>
          <w:bCs/>
          <w:sz w:val="24"/>
          <w:szCs w:val="24"/>
        </w:rPr>
        <w:t>2652</w:t>
      </w:r>
      <w:r w:rsidR="00DF4769">
        <w:rPr>
          <w:rFonts w:ascii="Arial" w:hAnsi="Arial" w:cs="Arial"/>
          <w:bCs/>
          <w:sz w:val="24"/>
          <w:szCs w:val="24"/>
        </w:rPr>
        <w:t>6-26577</w:t>
      </w:r>
      <w:r w:rsidR="001F66D3">
        <w:rPr>
          <w:rFonts w:ascii="Arial" w:hAnsi="Arial" w:cs="Arial"/>
          <w:bCs/>
          <w:sz w:val="24"/>
          <w:szCs w:val="24"/>
        </w:rPr>
        <w:t xml:space="preserve"> and Utility Checking </w:t>
      </w:r>
      <w:r w:rsidR="00A42574">
        <w:rPr>
          <w:rFonts w:ascii="Arial" w:hAnsi="Arial" w:cs="Arial"/>
          <w:bCs/>
          <w:sz w:val="24"/>
          <w:szCs w:val="24"/>
        </w:rPr>
        <w:t xml:space="preserve">on checks </w:t>
      </w:r>
      <w:r w:rsidR="00364FB7">
        <w:rPr>
          <w:rFonts w:ascii="Arial" w:hAnsi="Arial" w:cs="Arial"/>
          <w:bCs/>
          <w:sz w:val="24"/>
          <w:szCs w:val="24"/>
        </w:rPr>
        <w:t>531</w:t>
      </w:r>
      <w:r w:rsidR="00DF4769">
        <w:rPr>
          <w:rFonts w:ascii="Arial" w:hAnsi="Arial" w:cs="Arial"/>
          <w:bCs/>
          <w:sz w:val="24"/>
          <w:szCs w:val="24"/>
        </w:rPr>
        <w:t>8-5335</w:t>
      </w:r>
      <w:r w:rsidR="00A42574">
        <w:rPr>
          <w:rFonts w:ascii="Arial" w:hAnsi="Arial" w:cs="Arial"/>
          <w:bCs/>
          <w:sz w:val="24"/>
          <w:szCs w:val="24"/>
        </w:rPr>
        <w:t xml:space="preserve">.  The Committee reviewed all account transfers, </w:t>
      </w:r>
      <w:r w:rsidR="00A91C01">
        <w:rPr>
          <w:rFonts w:ascii="Arial" w:hAnsi="Arial" w:cs="Arial"/>
          <w:bCs/>
          <w:sz w:val="24"/>
          <w:szCs w:val="24"/>
        </w:rPr>
        <w:t>timecards</w:t>
      </w:r>
      <w:r w:rsidR="00A42574">
        <w:rPr>
          <w:rFonts w:ascii="Arial" w:hAnsi="Arial" w:cs="Arial"/>
          <w:bCs/>
          <w:sz w:val="24"/>
          <w:szCs w:val="24"/>
        </w:rPr>
        <w:t xml:space="preserve">, journal entries and receipts for all checking, savings, and non-lapsing accounts. </w:t>
      </w:r>
      <w:r w:rsidR="009B2F9C">
        <w:rPr>
          <w:rFonts w:ascii="Arial" w:hAnsi="Arial" w:cs="Arial"/>
          <w:bCs/>
          <w:sz w:val="24"/>
          <w:szCs w:val="24"/>
        </w:rPr>
        <w:t xml:space="preserve"> </w:t>
      </w:r>
      <w:r w:rsidR="00EF46C1">
        <w:rPr>
          <w:rFonts w:ascii="Arial" w:hAnsi="Arial" w:cs="Arial"/>
          <w:sz w:val="24"/>
          <w:szCs w:val="24"/>
        </w:rPr>
        <w:t xml:space="preserve">Motion </w:t>
      </w:r>
      <w:r w:rsidR="00A42574">
        <w:rPr>
          <w:rFonts w:ascii="Arial" w:hAnsi="Arial" w:cs="Arial"/>
          <w:sz w:val="24"/>
          <w:szCs w:val="24"/>
        </w:rPr>
        <w:t>Muleski</w:t>
      </w:r>
      <w:r w:rsidR="00ED61D2">
        <w:rPr>
          <w:rFonts w:ascii="Arial" w:hAnsi="Arial" w:cs="Arial"/>
          <w:sz w:val="24"/>
          <w:szCs w:val="24"/>
        </w:rPr>
        <w:t xml:space="preserve">, </w:t>
      </w:r>
      <w:r w:rsidR="0066715C">
        <w:rPr>
          <w:rFonts w:ascii="Arial" w:hAnsi="Arial" w:cs="Arial"/>
          <w:sz w:val="24"/>
          <w:szCs w:val="24"/>
        </w:rPr>
        <w:t>S</w:t>
      </w:r>
      <w:r w:rsidR="00EF46C1">
        <w:rPr>
          <w:rFonts w:ascii="Arial" w:hAnsi="Arial" w:cs="Arial"/>
          <w:sz w:val="24"/>
          <w:szCs w:val="24"/>
        </w:rPr>
        <w:t xml:space="preserve">econd </w:t>
      </w:r>
      <w:r w:rsidR="00DF4769">
        <w:rPr>
          <w:rFonts w:ascii="Arial" w:hAnsi="Arial" w:cs="Arial"/>
          <w:sz w:val="24"/>
          <w:szCs w:val="24"/>
        </w:rPr>
        <w:t>Guillemot</w:t>
      </w:r>
      <w:r w:rsidR="00EF46C1">
        <w:rPr>
          <w:rFonts w:ascii="Arial" w:hAnsi="Arial" w:cs="Arial"/>
          <w:sz w:val="24"/>
          <w:szCs w:val="24"/>
        </w:rPr>
        <w:t xml:space="preserve"> </w:t>
      </w:r>
      <w:r w:rsidR="00ED61D2" w:rsidRPr="00ED61D2">
        <w:rPr>
          <w:rFonts w:ascii="Arial" w:hAnsi="Arial" w:cs="Arial"/>
          <w:sz w:val="24"/>
          <w:szCs w:val="24"/>
        </w:rPr>
        <w:t>to approve all bills, non-lapsing accounts, and journal entries for</w:t>
      </w:r>
      <w:r w:rsidR="00ED61D2">
        <w:rPr>
          <w:rFonts w:ascii="Arial" w:hAnsi="Arial" w:cs="Arial"/>
          <w:sz w:val="24"/>
          <w:szCs w:val="24"/>
        </w:rPr>
        <w:t xml:space="preserve"> </w:t>
      </w:r>
      <w:r w:rsidR="00ED61D2" w:rsidRPr="00ED61D2">
        <w:rPr>
          <w:rFonts w:ascii="Arial" w:hAnsi="Arial" w:cs="Arial"/>
          <w:sz w:val="24"/>
          <w:szCs w:val="24"/>
        </w:rPr>
        <w:t>the Village and utility departments</w:t>
      </w:r>
      <w:r w:rsidR="00DF4769">
        <w:rPr>
          <w:rFonts w:ascii="Arial" w:hAnsi="Arial" w:cs="Arial"/>
          <w:sz w:val="24"/>
          <w:szCs w:val="24"/>
        </w:rPr>
        <w:t xml:space="preserve"> and to approve the Finance Committee report</w:t>
      </w:r>
      <w:r w:rsidR="00A42574">
        <w:rPr>
          <w:rFonts w:ascii="Arial" w:hAnsi="Arial" w:cs="Arial"/>
          <w:sz w:val="24"/>
          <w:szCs w:val="24"/>
        </w:rPr>
        <w:t xml:space="preserve">.  Motion carried.  </w:t>
      </w:r>
      <w:r w:rsidR="00EF46C1">
        <w:rPr>
          <w:rFonts w:ascii="Arial" w:hAnsi="Arial" w:cs="Arial"/>
          <w:sz w:val="24"/>
          <w:szCs w:val="24"/>
        </w:rPr>
        <w:t xml:space="preserve"> </w:t>
      </w:r>
      <w:r w:rsidR="00BE7D57">
        <w:rPr>
          <w:rFonts w:ascii="Arial" w:hAnsi="Arial" w:cs="Arial"/>
          <w:sz w:val="24"/>
          <w:szCs w:val="24"/>
        </w:rPr>
        <w:t xml:space="preserve"> </w:t>
      </w:r>
    </w:p>
    <w:p w14:paraId="7B27C58D" w14:textId="70F56392" w:rsidR="0052696C" w:rsidRPr="00E06390" w:rsidRDefault="0052696C" w:rsidP="00805DE3">
      <w:pPr>
        <w:pStyle w:val="BodyText"/>
        <w:jc w:val="left"/>
        <w:rPr>
          <w:rFonts w:ascii="Arial" w:hAnsi="Arial" w:cs="Arial"/>
          <w:lang w:val="en-US"/>
        </w:rPr>
      </w:pPr>
    </w:p>
    <w:bookmarkEnd w:id="0"/>
    <w:p w14:paraId="7718B3CE" w14:textId="41DB391A" w:rsidR="00DF4769" w:rsidRDefault="00535EE3" w:rsidP="00535EE3">
      <w:pPr>
        <w:rPr>
          <w:rFonts w:ascii="Arial" w:hAnsi="Arial" w:cs="Arial"/>
          <w:sz w:val="24"/>
          <w:szCs w:val="24"/>
        </w:rPr>
      </w:pPr>
      <w:r>
        <w:rPr>
          <w:rFonts w:ascii="Arial" w:hAnsi="Arial" w:cs="Arial"/>
          <w:b/>
          <w:bCs/>
          <w:sz w:val="24"/>
          <w:szCs w:val="24"/>
          <w:u w:val="single"/>
        </w:rPr>
        <w:t>CLERK/</w:t>
      </w:r>
      <w:r w:rsidR="00A91C01" w:rsidRPr="00E06390">
        <w:rPr>
          <w:rFonts w:ascii="Arial" w:hAnsi="Arial" w:cs="Arial"/>
          <w:b/>
          <w:bCs/>
          <w:sz w:val="24"/>
          <w:szCs w:val="24"/>
          <w:u w:val="single"/>
        </w:rPr>
        <w:t>TREASURER</w:t>
      </w:r>
      <w:r w:rsidR="00724910" w:rsidRPr="00E06390">
        <w:rPr>
          <w:rFonts w:ascii="Arial" w:hAnsi="Arial" w:cs="Arial"/>
          <w:b/>
          <w:bCs/>
          <w:sz w:val="24"/>
          <w:szCs w:val="24"/>
          <w:u w:val="single"/>
        </w:rPr>
        <w:t xml:space="preserve"> REPORT</w:t>
      </w:r>
      <w:r w:rsidR="00A91C01" w:rsidRPr="00E06390">
        <w:rPr>
          <w:rFonts w:ascii="Arial" w:hAnsi="Arial" w:cs="Arial"/>
          <w:b/>
          <w:bCs/>
          <w:sz w:val="24"/>
          <w:szCs w:val="24"/>
          <w:u w:val="single"/>
        </w:rPr>
        <w:t>:</w:t>
      </w:r>
      <w:r w:rsidR="00A91C01" w:rsidRPr="00E06390">
        <w:rPr>
          <w:rFonts w:ascii="Arial" w:hAnsi="Arial" w:cs="Arial"/>
          <w:sz w:val="24"/>
          <w:szCs w:val="24"/>
          <w:u w:val="single"/>
        </w:rPr>
        <w:t xml:space="preserve"> </w:t>
      </w:r>
      <w:r w:rsidR="00A91C01" w:rsidRPr="00E06390">
        <w:rPr>
          <w:rFonts w:ascii="Arial" w:hAnsi="Arial" w:cs="Arial"/>
          <w:sz w:val="24"/>
          <w:szCs w:val="24"/>
        </w:rPr>
        <w:t>Clerk</w:t>
      </w:r>
      <w:r>
        <w:rPr>
          <w:rFonts w:ascii="Arial" w:hAnsi="Arial" w:cs="Arial"/>
          <w:sz w:val="24"/>
          <w:szCs w:val="24"/>
        </w:rPr>
        <w:t>/Treasurer</w:t>
      </w:r>
      <w:r w:rsidR="00EF46C1">
        <w:rPr>
          <w:rFonts w:ascii="Arial" w:hAnsi="Arial" w:cs="Arial"/>
          <w:sz w:val="24"/>
          <w:szCs w:val="24"/>
        </w:rPr>
        <w:t xml:space="preserve"> </w:t>
      </w:r>
      <w:r w:rsidR="00DA2DE2" w:rsidRPr="00E06390">
        <w:rPr>
          <w:rFonts w:ascii="Arial" w:hAnsi="Arial" w:cs="Arial"/>
          <w:sz w:val="24"/>
          <w:szCs w:val="24"/>
        </w:rPr>
        <w:t>Samantha Daugherty</w:t>
      </w:r>
      <w:r w:rsidR="0063336E" w:rsidRPr="00E06390">
        <w:rPr>
          <w:rFonts w:ascii="Arial" w:hAnsi="Arial" w:cs="Arial"/>
          <w:sz w:val="24"/>
          <w:szCs w:val="24"/>
        </w:rPr>
        <w:t xml:space="preserve"> </w:t>
      </w:r>
      <w:r w:rsidR="00205E30" w:rsidRPr="00E06390">
        <w:rPr>
          <w:rFonts w:ascii="Arial" w:hAnsi="Arial" w:cs="Arial"/>
          <w:sz w:val="24"/>
          <w:szCs w:val="24"/>
        </w:rPr>
        <w:t>repor</w:t>
      </w:r>
      <w:r w:rsidR="00A42574">
        <w:rPr>
          <w:rFonts w:ascii="Arial" w:hAnsi="Arial" w:cs="Arial"/>
          <w:sz w:val="24"/>
          <w:szCs w:val="24"/>
        </w:rPr>
        <w:t>ting</w:t>
      </w:r>
      <w:r w:rsidR="00205E30" w:rsidRPr="00E06390">
        <w:rPr>
          <w:rFonts w:ascii="Arial" w:hAnsi="Arial" w:cs="Arial"/>
          <w:sz w:val="24"/>
          <w:szCs w:val="24"/>
        </w:rPr>
        <w:t>.</w:t>
      </w:r>
      <w:r w:rsidR="00FD2751" w:rsidRPr="00E06390">
        <w:rPr>
          <w:rFonts w:ascii="Arial" w:hAnsi="Arial" w:cs="Arial"/>
          <w:sz w:val="24"/>
          <w:szCs w:val="24"/>
        </w:rPr>
        <w:t xml:space="preserve"> </w:t>
      </w:r>
      <w:r w:rsidR="00BE390D" w:rsidRPr="00E06390">
        <w:rPr>
          <w:rFonts w:ascii="Arial" w:hAnsi="Arial" w:cs="Arial"/>
          <w:sz w:val="24"/>
          <w:szCs w:val="24"/>
        </w:rPr>
        <w:t>T</w:t>
      </w:r>
      <w:r w:rsidR="007A2456" w:rsidRPr="00E06390">
        <w:rPr>
          <w:rFonts w:ascii="Arial" w:hAnsi="Arial" w:cs="Arial"/>
          <w:sz w:val="24"/>
          <w:szCs w:val="24"/>
        </w:rPr>
        <w:t>otal</w:t>
      </w:r>
      <w:r w:rsidR="00035131" w:rsidRPr="00E06390">
        <w:rPr>
          <w:rFonts w:ascii="Arial" w:hAnsi="Arial" w:cs="Arial"/>
          <w:sz w:val="24"/>
          <w:szCs w:val="24"/>
        </w:rPr>
        <w:t xml:space="preserve">s reported to </w:t>
      </w:r>
      <w:r w:rsidR="006F116A" w:rsidRPr="00E06390">
        <w:rPr>
          <w:rFonts w:ascii="Arial" w:hAnsi="Arial" w:cs="Arial"/>
          <w:sz w:val="24"/>
          <w:szCs w:val="24"/>
        </w:rPr>
        <w:t xml:space="preserve">the </w:t>
      </w:r>
      <w:r w:rsidR="00035131" w:rsidRPr="00E06390">
        <w:rPr>
          <w:rFonts w:ascii="Arial" w:hAnsi="Arial" w:cs="Arial"/>
          <w:sz w:val="24"/>
          <w:szCs w:val="24"/>
        </w:rPr>
        <w:t xml:space="preserve">Finance Committee: </w:t>
      </w:r>
      <w:r w:rsidR="00FD2751" w:rsidRPr="00E06390">
        <w:rPr>
          <w:rFonts w:ascii="Arial" w:hAnsi="Arial" w:cs="Arial"/>
          <w:sz w:val="24"/>
          <w:szCs w:val="24"/>
        </w:rPr>
        <w:t>R</w:t>
      </w:r>
      <w:r w:rsidR="0029706F" w:rsidRPr="00E06390">
        <w:rPr>
          <w:rFonts w:ascii="Arial" w:hAnsi="Arial" w:cs="Arial"/>
          <w:sz w:val="24"/>
          <w:szCs w:val="24"/>
        </w:rPr>
        <w:t>eceipts</w:t>
      </w:r>
      <w:r w:rsidR="007A2456" w:rsidRPr="00E06390">
        <w:rPr>
          <w:rFonts w:ascii="Arial" w:hAnsi="Arial" w:cs="Arial"/>
          <w:sz w:val="24"/>
          <w:szCs w:val="24"/>
        </w:rPr>
        <w:t xml:space="preserve"> </w:t>
      </w:r>
      <w:r w:rsidR="00465476" w:rsidRPr="00E06390">
        <w:rPr>
          <w:rFonts w:ascii="Arial" w:hAnsi="Arial" w:cs="Arial"/>
          <w:sz w:val="24"/>
          <w:szCs w:val="24"/>
        </w:rPr>
        <w:t>for</w:t>
      </w:r>
      <w:r w:rsidR="00C73105">
        <w:rPr>
          <w:rFonts w:ascii="Arial" w:hAnsi="Arial" w:cs="Arial"/>
          <w:sz w:val="24"/>
          <w:szCs w:val="24"/>
        </w:rPr>
        <w:t xml:space="preserve"> </w:t>
      </w:r>
      <w:r w:rsidR="00DF4769">
        <w:rPr>
          <w:rFonts w:ascii="Arial" w:hAnsi="Arial" w:cs="Arial"/>
          <w:sz w:val="24"/>
          <w:szCs w:val="24"/>
        </w:rPr>
        <w:t>May</w:t>
      </w:r>
      <w:r w:rsidR="00A42574">
        <w:rPr>
          <w:rFonts w:ascii="Arial" w:hAnsi="Arial" w:cs="Arial"/>
          <w:sz w:val="24"/>
          <w:szCs w:val="24"/>
        </w:rPr>
        <w:t xml:space="preserve"> $</w:t>
      </w:r>
      <w:r w:rsidR="00DF4769">
        <w:rPr>
          <w:rFonts w:ascii="Arial" w:hAnsi="Arial" w:cs="Arial"/>
          <w:sz w:val="24"/>
          <w:szCs w:val="24"/>
        </w:rPr>
        <w:t>153,356.81</w:t>
      </w:r>
      <w:r w:rsidR="005E0636" w:rsidRPr="00E06390">
        <w:rPr>
          <w:rFonts w:ascii="Arial" w:hAnsi="Arial" w:cs="Arial"/>
          <w:sz w:val="24"/>
          <w:szCs w:val="24"/>
        </w:rPr>
        <w:t>:</w:t>
      </w:r>
      <w:r w:rsidR="00613EF4">
        <w:rPr>
          <w:rFonts w:ascii="Arial" w:hAnsi="Arial" w:cs="Arial"/>
          <w:sz w:val="24"/>
          <w:szCs w:val="24"/>
        </w:rPr>
        <w:t xml:space="preserve"> </w:t>
      </w:r>
      <w:r w:rsidR="00D04224" w:rsidRPr="00E06390">
        <w:rPr>
          <w:rFonts w:ascii="Arial" w:hAnsi="Arial" w:cs="Arial"/>
          <w:sz w:val="24"/>
          <w:szCs w:val="24"/>
        </w:rPr>
        <w:t>Expenses</w:t>
      </w:r>
      <w:r w:rsidR="00A42574">
        <w:rPr>
          <w:rFonts w:ascii="Arial" w:hAnsi="Arial" w:cs="Arial"/>
          <w:sz w:val="24"/>
          <w:szCs w:val="24"/>
        </w:rPr>
        <w:t xml:space="preserve"> for </w:t>
      </w:r>
      <w:r w:rsidR="00DF4769">
        <w:rPr>
          <w:rFonts w:ascii="Arial" w:hAnsi="Arial" w:cs="Arial"/>
          <w:sz w:val="24"/>
          <w:szCs w:val="24"/>
        </w:rPr>
        <w:t>May</w:t>
      </w:r>
      <w:r w:rsidR="00A42574">
        <w:rPr>
          <w:rFonts w:ascii="Arial" w:hAnsi="Arial" w:cs="Arial"/>
          <w:sz w:val="24"/>
          <w:szCs w:val="24"/>
        </w:rPr>
        <w:t xml:space="preserve"> $</w:t>
      </w:r>
      <w:r w:rsidR="00DF4769">
        <w:rPr>
          <w:rFonts w:ascii="Arial" w:hAnsi="Arial" w:cs="Arial"/>
          <w:sz w:val="24"/>
          <w:szCs w:val="24"/>
        </w:rPr>
        <w:t>149,242.32</w:t>
      </w:r>
      <w:r w:rsidR="00364FB7">
        <w:rPr>
          <w:rFonts w:ascii="Arial" w:hAnsi="Arial" w:cs="Arial"/>
          <w:sz w:val="24"/>
          <w:szCs w:val="24"/>
        </w:rPr>
        <w:t xml:space="preserve"> and one account transfer from village checking for $30,000</w:t>
      </w:r>
      <w:r w:rsidR="00DF4769">
        <w:rPr>
          <w:rFonts w:ascii="Arial" w:hAnsi="Arial" w:cs="Arial"/>
          <w:sz w:val="24"/>
          <w:szCs w:val="24"/>
        </w:rPr>
        <w:t xml:space="preserve"> to 8488 Passbook Savings</w:t>
      </w:r>
      <w:r w:rsidR="00364FB7">
        <w:rPr>
          <w:rFonts w:ascii="Arial" w:hAnsi="Arial" w:cs="Arial"/>
          <w:sz w:val="24"/>
          <w:szCs w:val="24"/>
        </w:rPr>
        <w:t>.</w:t>
      </w:r>
      <w:r w:rsidR="00A42574">
        <w:rPr>
          <w:rFonts w:ascii="Arial" w:hAnsi="Arial" w:cs="Arial"/>
          <w:sz w:val="24"/>
          <w:szCs w:val="24"/>
        </w:rPr>
        <w:t xml:space="preserve"> </w:t>
      </w:r>
      <w:r w:rsidR="00E86164" w:rsidRPr="00E06390">
        <w:rPr>
          <w:rFonts w:ascii="Arial" w:hAnsi="Arial" w:cs="Arial"/>
          <w:sz w:val="24"/>
          <w:szCs w:val="24"/>
        </w:rPr>
        <w:t>General checking bills were</w:t>
      </w:r>
      <w:r w:rsidR="00854CAC" w:rsidRPr="00E06390">
        <w:rPr>
          <w:rFonts w:ascii="Arial" w:hAnsi="Arial" w:cs="Arial"/>
          <w:sz w:val="24"/>
          <w:szCs w:val="24"/>
        </w:rPr>
        <w:t xml:space="preserve"> pai</w:t>
      </w:r>
      <w:r w:rsidR="00A37780" w:rsidRPr="00E06390">
        <w:rPr>
          <w:rFonts w:ascii="Arial" w:hAnsi="Arial" w:cs="Arial"/>
          <w:sz w:val="24"/>
          <w:szCs w:val="24"/>
        </w:rPr>
        <w:t>d on checks</w:t>
      </w:r>
      <w:r w:rsidR="00364FB7">
        <w:rPr>
          <w:rFonts w:ascii="Arial" w:hAnsi="Arial" w:cs="Arial"/>
          <w:sz w:val="24"/>
          <w:szCs w:val="24"/>
        </w:rPr>
        <w:t xml:space="preserve"> </w:t>
      </w:r>
      <w:r w:rsidR="00DF4769">
        <w:rPr>
          <w:rFonts w:ascii="Arial" w:hAnsi="Arial" w:cs="Arial"/>
          <w:sz w:val="24"/>
          <w:szCs w:val="24"/>
        </w:rPr>
        <w:t>2</w:t>
      </w:r>
      <w:r w:rsidR="00364FB7">
        <w:rPr>
          <w:rFonts w:ascii="Arial" w:hAnsi="Arial" w:cs="Arial"/>
          <w:sz w:val="24"/>
          <w:szCs w:val="24"/>
        </w:rPr>
        <w:t>652</w:t>
      </w:r>
      <w:r w:rsidR="00DF4769">
        <w:rPr>
          <w:rFonts w:ascii="Arial" w:hAnsi="Arial" w:cs="Arial"/>
          <w:sz w:val="24"/>
          <w:szCs w:val="24"/>
        </w:rPr>
        <w:t>6-2657</w:t>
      </w:r>
      <w:r w:rsidR="00220948">
        <w:rPr>
          <w:rFonts w:ascii="Arial" w:hAnsi="Arial" w:cs="Arial"/>
          <w:sz w:val="24"/>
          <w:szCs w:val="24"/>
        </w:rPr>
        <w:t>7</w:t>
      </w:r>
      <w:r w:rsidR="00A42574">
        <w:rPr>
          <w:rFonts w:ascii="Arial" w:hAnsi="Arial" w:cs="Arial"/>
          <w:sz w:val="24"/>
          <w:szCs w:val="24"/>
        </w:rPr>
        <w:t xml:space="preserve"> </w:t>
      </w:r>
      <w:r w:rsidR="00A37270" w:rsidRPr="00E06390">
        <w:rPr>
          <w:rFonts w:ascii="Arial" w:hAnsi="Arial" w:cs="Arial"/>
          <w:sz w:val="24"/>
          <w:szCs w:val="24"/>
        </w:rPr>
        <w:t>with</w:t>
      </w:r>
      <w:r w:rsidR="003A1E3D" w:rsidRPr="00E06390">
        <w:rPr>
          <w:rFonts w:ascii="Arial" w:hAnsi="Arial" w:cs="Arial"/>
          <w:color w:val="FF0000"/>
          <w:sz w:val="24"/>
          <w:szCs w:val="24"/>
        </w:rPr>
        <w:t xml:space="preserve"> </w:t>
      </w:r>
      <w:r w:rsidR="00DF4769">
        <w:rPr>
          <w:rFonts w:ascii="Arial" w:hAnsi="Arial" w:cs="Arial"/>
          <w:sz w:val="24"/>
          <w:szCs w:val="24"/>
        </w:rPr>
        <w:t>fifteen</w:t>
      </w:r>
      <w:r w:rsidR="00A614C8">
        <w:rPr>
          <w:rFonts w:ascii="Arial" w:hAnsi="Arial" w:cs="Arial"/>
          <w:sz w:val="24"/>
          <w:szCs w:val="24"/>
        </w:rPr>
        <w:t xml:space="preserve"> </w:t>
      </w:r>
      <w:r w:rsidR="000A764C">
        <w:rPr>
          <w:rFonts w:ascii="Arial" w:hAnsi="Arial" w:cs="Arial"/>
          <w:sz w:val="24"/>
          <w:szCs w:val="24"/>
        </w:rPr>
        <w:t xml:space="preserve">online payments </w:t>
      </w:r>
      <w:r w:rsidR="0004474D" w:rsidRPr="00E06390">
        <w:rPr>
          <w:rFonts w:ascii="Arial" w:hAnsi="Arial" w:cs="Arial"/>
          <w:sz w:val="24"/>
          <w:szCs w:val="24"/>
        </w:rPr>
        <w:t>to</w:t>
      </w:r>
      <w:r w:rsidR="00251304" w:rsidRPr="00E06390">
        <w:rPr>
          <w:rFonts w:ascii="Arial" w:hAnsi="Arial" w:cs="Arial"/>
          <w:sz w:val="24"/>
          <w:szCs w:val="24"/>
        </w:rPr>
        <w:t xml:space="preserve"> IRS</w:t>
      </w:r>
      <w:r w:rsidR="009A07A2" w:rsidRPr="00E06390">
        <w:rPr>
          <w:rFonts w:ascii="Arial" w:hAnsi="Arial" w:cs="Arial"/>
          <w:sz w:val="24"/>
          <w:szCs w:val="24"/>
        </w:rPr>
        <w:t>,</w:t>
      </w:r>
      <w:r w:rsidR="00251304" w:rsidRPr="00E06390">
        <w:rPr>
          <w:rFonts w:ascii="Arial" w:hAnsi="Arial" w:cs="Arial"/>
          <w:sz w:val="24"/>
          <w:szCs w:val="24"/>
        </w:rPr>
        <w:t xml:space="preserve"> </w:t>
      </w:r>
      <w:r w:rsidR="00A42574">
        <w:rPr>
          <w:rFonts w:ascii="Arial" w:hAnsi="Arial" w:cs="Arial"/>
          <w:sz w:val="24"/>
          <w:szCs w:val="24"/>
        </w:rPr>
        <w:t xml:space="preserve">Empower, </w:t>
      </w:r>
      <w:r w:rsidR="008B3A79" w:rsidRPr="00E06390">
        <w:rPr>
          <w:rFonts w:ascii="Arial" w:hAnsi="Arial" w:cs="Arial"/>
          <w:sz w:val="24"/>
          <w:szCs w:val="24"/>
        </w:rPr>
        <w:t>WRS</w:t>
      </w:r>
      <w:r w:rsidR="00A42574">
        <w:rPr>
          <w:rFonts w:ascii="Arial" w:hAnsi="Arial" w:cs="Arial"/>
          <w:sz w:val="24"/>
          <w:szCs w:val="24"/>
        </w:rPr>
        <w:t xml:space="preserve">, Kwik Trip, </w:t>
      </w:r>
      <w:r w:rsidR="002D4C16">
        <w:rPr>
          <w:rFonts w:ascii="Arial" w:hAnsi="Arial" w:cs="Arial"/>
          <w:sz w:val="24"/>
          <w:szCs w:val="24"/>
        </w:rPr>
        <w:t>WI DOR</w:t>
      </w:r>
      <w:r w:rsidR="00A42574">
        <w:rPr>
          <w:rFonts w:ascii="Arial" w:hAnsi="Arial" w:cs="Arial"/>
          <w:sz w:val="24"/>
          <w:szCs w:val="24"/>
        </w:rPr>
        <w:t xml:space="preserve">, Elan Financial, WM, Bauernfeind, We Energies, Gannett, </w:t>
      </w:r>
      <w:proofErr w:type="spellStart"/>
      <w:r w:rsidR="00A42574">
        <w:rPr>
          <w:rFonts w:ascii="Arial" w:hAnsi="Arial" w:cs="Arial"/>
          <w:sz w:val="24"/>
          <w:szCs w:val="24"/>
        </w:rPr>
        <w:t>Thryv</w:t>
      </w:r>
      <w:proofErr w:type="spellEnd"/>
      <w:r w:rsidR="00A42574">
        <w:rPr>
          <w:rFonts w:ascii="Arial" w:hAnsi="Arial" w:cs="Arial"/>
          <w:sz w:val="24"/>
          <w:szCs w:val="24"/>
        </w:rPr>
        <w:t xml:space="preserve">, </w:t>
      </w:r>
      <w:r>
        <w:rPr>
          <w:rFonts w:ascii="Arial" w:hAnsi="Arial" w:cs="Arial"/>
          <w:sz w:val="24"/>
          <w:szCs w:val="24"/>
        </w:rPr>
        <w:t>Central States Funds</w:t>
      </w:r>
      <w:r w:rsidR="000A764C">
        <w:rPr>
          <w:rFonts w:ascii="Arial" w:hAnsi="Arial" w:cs="Arial"/>
          <w:sz w:val="24"/>
          <w:szCs w:val="24"/>
        </w:rPr>
        <w:t>.</w:t>
      </w:r>
    </w:p>
    <w:p w14:paraId="0C310774" w14:textId="77777777" w:rsidR="00CD03D5" w:rsidRDefault="000A764C" w:rsidP="00535EE3">
      <w:pPr>
        <w:rPr>
          <w:rFonts w:ascii="Arial" w:hAnsi="Arial" w:cs="Arial"/>
          <w:sz w:val="24"/>
          <w:szCs w:val="24"/>
        </w:rPr>
      </w:pPr>
      <w:r>
        <w:rPr>
          <w:rFonts w:ascii="Arial" w:hAnsi="Arial" w:cs="Arial"/>
          <w:sz w:val="24"/>
          <w:szCs w:val="24"/>
        </w:rPr>
        <w:t xml:space="preserve">End of month balances; </w:t>
      </w:r>
      <w:r w:rsidR="00724910" w:rsidRPr="00E06390">
        <w:rPr>
          <w:rFonts w:ascii="Arial" w:hAnsi="Arial" w:cs="Arial"/>
          <w:sz w:val="24"/>
          <w:szCs w:val="24"/>
        </w:rPr>
        <w:t>Village Non-Lapsing</w:t>
      </w:r>
      <w:r w:rsidR="00F27EC7">
        <w:rPr>
          <w:rFonts w:ascii="Arial" w:hAnsi="Arial" w:cs="Arial"/>
          <w:sz w:val="24"/>
          <w:szCs w:val="24"/>
        </w:rPr>
        <w:t>:</w:t>
      </w:r>
      <w:r w:rsidR="00724910" w:rsidRPr="00E06390">
        <w:rPr>
          <w:rFonts w:ascii="Arial" w:hAnsi="Arial" w:cs="Arial"/>
          <w:sz w:val="24"/>
          <w:szCs w:val="24"/>
        </w:rPr>
        <w:t xml:space="preserve"> </w:t>
      </w:r>
      <w:r>
        <w:rPr>
          <w:rFonts w:ascii="Arial" w:hAnsi="Arial" w:cs="Arial"/>
          <w:sz w:val="24"/>
          <w:szCs w:val="24"/>
        </w:rPr>
        <w:t>$1,0</w:t>
      </w:r>
      <w:r w:rsidR="00535EE3">
        <w:rPr>
          <w:rFonts w:ascii="Arial" w:hAnsi="Arial" w:cs="Arial"/>
          <w:sz w:val="24"/>
          <w:szCs w:val="24"/>
        </w:rPr>
        <w:t>8</w:t>
      </w:r>
      <w:r w:rsidR="00DF4769">
        <w:rPr>
          <w:rFonts w:ascii="Arial" w:hAnsi="Arial" w:cs="Arial"/>
          <w:sz w:val="24"/>
          <w:szCs w:val="24"/>
        </w:rPr>
        <w:t>3</w:t>
      </w:r>
      <w:r w:rsidR="00535EE3">
        <w:rPr>
          <w:rFonts w:ascii="Arial" w:hAnsi="Arial" w:cs="Arial"/>
          <w:sz w:val="24"/>
          <w:szCs w:val="24"/>
        </w:rPr>
        <w:t>,</w:t>
      </w:r>
      <w:r w:rsidR="00DF4769">
        <w:rPr>
          <w:rFonts w:ascii="Arial" w:hAnsi="Arial" w:cs="Arial"/>
          <w:sz w:val="24"/>
          <w:szCs w:val="24"/>
        </w:rPr>
        <w:t>883</w:t>
      </w:r>
      <w:r w:rsidR="00535EE3">
        <w:rPr>
          <w:rFonts w:ascii="Arial" w:hAnsi="Arial" w:cs="Arial"/>
          <w:sz w:val="24"/>
          <w:szCs w:val="24"/>
        </w:rPr>
        <w:t>.</w:t>
      </w:r>
      <w:r w:rsidR="00DF4769">
        <w:rPr>
          <w:rFonts w:ascii="Arial" w:hAnsi="Arial" w:cs="Arial"/>
          <w:sz w:val="24"/>
          <w:szCs w:val="24"/>
        </w:rPr>
        <w:t>76</w:t>
      </w:r>
      <w:r>
        <w:rPr>
          <w:rFonts w:ascii="Arial" w:hAnsi="Arial" w:cs="Arial"/>
          <w:sz w:val="24"/>
          <w:szCs w:val="24"/>
        </w:rPr>
        <w:t>;</w:t>
      </w:r>
      <w:r w:rsidR="0066715C">
        <w:rPr>
          <w:rFonts w:ascii="Arial" w:hAnsi="Arial" w:cs="Arial"/>
          <w:sz w:val="24"/>
          <w:szCs w:val="24"/>
        </w:rPr>
        <w:t xml:space="preserve"> </w:t>
      </w:r>
      <w:r w:rsidR="00A143D9" w:rsidRPr="00E06390">
        <w:rPr>
          <w:rFonts w:ascii="Arial" w:hAnsi="Arial" w:cs="Arial"/>
          <w:sz w:val="24"/>
          <w:szCs w:val="24"/>
        </w:rPr>
        <w:t>Utilities</w:t>
      </w:r>
      <w:r w:rsidR="009F110F" w:rsidRPr="00E06390">
        <w:rPr>
          <w:rFonts w:ascii="Arial" w:hAnsi="Arial" w:cs="Arial"/>
          <w:sz w:val="24"/>
          <w:szCs w:val="24"/>
        </w:rPr>
        <w:t xml:space="preserve"> </w:t>
      </w:r>
      <w:r w:rsidR="00D6578C" w:rsidRPr="00E06390">
        <w:rPr>
          <w:rFonts w:ascii="Arial" w:hAnsi="Arial" w:cs="Arial"/>
          <w:sz w:val="24"/>
          <w:szCs w:val="24"/>
        </w:rPr>
        <w:t>Checking</w:t>
      </w:r>
      <w:r w:rsidR="00904768" w:rsidRPr="00E06390">
        <w:rPr>
          <w:rFonts w:ascii="Arial" w:hAnsi="Arial" w:cs="Arial"/>
          <w:sz w:val="24"/>
          <w:szCs w:val="24"/>
        </w:rPr>
        <w:t>:</w:t>
      </w:r>
      <w:r w:rsidR="00D6578C" w:rsidRPr="00E06390">
        <w:rPr>
          <w:rFonts w:ascii="Arial" w:hAnsi="Arial" w:cs="Arial"/>
          <w:b/>
          <w:sz w:val="24"/>
          <w:szCs w:val="24"/>
        </w:rPr>
        <w:t xml:space="preserve"> </w:t>
      </w:r>
      <w:r w:rsidRPr="000A764C">
        <w:rPr>
          <w:rFonts w:ascii="Arial" w:hAnsi="Arial" w:cs="Arial"/>
          <w:bCs/>
          <w:sz w:val="24"/>
          <w:szCs w:val="24"/>
        </w:rPr>
        <w:t>$</w:t>
      </w:r>
      <w:r w:rsidR="00DF4769">
        <w:rPr>
          <w:rFonts w:ascii="Arial" w:hAnsi="Arial" w:cs="Arial"/>
          <w:bCs/>
          <w:sz w:val="24"/>
          <w:szCs w:val="24"/>
        </w:rPr>
        <w:t>14,627.60</w:t>
      </w:r>
      <w:r>
        <w:rPr>
          <w:rFonts w:ascii="Arial" w:hAnsi="Arial" w:cs="Arial"/>
          <w:sz w:val="24"/>
          <w:szCs w:val="24"/>
        </w:rPr>
        <w:t>;</w:t>
      </w:r>
      <w:r w:rsidR="00676705">
        <w:rPr>
          <w:rFonts w:ascii="Arial" w:hAnsi="Arial" w:cs="Arial"/>
          <w:sz w:val="24"/>
          <w:szCs w:val="24"/>
        </w:rPr>
        <w:t xml:space="preserve"> </w:t>
      </w:r>
      <w:r w:rsidR="005E0A10" w:rsidRPr="00E06390">
        <w:rPr>
          <w:rFonts w:ascii="Arial" w:hAnsi="Arial" w:cs="Arial"/>
          <w:sz w:val="24"/>
          <w:szCs w:val="24"/>
        </w:rPr>
        <w:t xml:space="preserve">Water </w:t>
      </w:r>
      <w:r w:rsidR="00837EB5" w:rsidRPr="00E06390">
        <w:rPr>
          <w:rFonts w:ascii="Arial" w:hAnsi="Arial" w:cs="Arial"/>
          <w:sz w:val="24"/>
          <w:szCs w:val="24"/>
        </w:rPr>
        <w:t>Money</w:t>
      </w:r>
      <w:r w:rsidR="00233B00" w:rsidRPr="00E06390">
        <w:rPr>
          <w:rFonts w:ascii="Arial" w:hAnsi="Arial" w:cs="Arial"/>
          <w:sz w:val="24"/>
          <w:szCs w:val="24"/>
        </w:rPr>
        <w:t xml:space="preserve"> </w:t>
      </w:r>
      <w:r w:rsidR="00724910" w:rsidRPr="00E06390">
        <w:rPr>
          <w:rFonts w:ascii="Arial" w:hAnsi="Arial" w:cs="Arial"/>
          <w:sz w:val="24"/>
          <w:szCs w:val="24"/>
        </w:rPr>
        <w:t>Market</w:t>
      </w:r>
      <w:r w:rsidR="00F27EC7">
        <w:rPr>
          <w:rFonts w:ascii="Arial" w:hAnsi="Arial" w:cs="Arial"/>
          <w:sz w:val="24"/>
          <w:szCs w:val="24"/>
        </w:rPr>
        <w:t>:</w:t>
      </w:r>
      <w:r w:rsidR="00724910" w:rsidRPr="00E06390">
        <w:rPr>
          <w:rFonts w:ascii="Arial" w:hAnsi="Arial" w:cs="Arial"/>
          <w:sz w:val="24"/>
          <w:szCs w:val="24"/>
        </w:rPr>
        <w:t xml:space="preserve"> </w:t>
      </w:r>
      <w:r>
        <w:rPr>
          <w:rFonts w:ascii="Arial" w:hAnsi="Arial" w:cs="Arial"/>
          <w:sz w:val="24"/>
          <w:szCs w:val="24"/>
        </w:rPr>
        <w:t>$</w:t>
      </w:r>
      <w:r w:rsidR="00DF4769">
        <w:rPr>
          <w:rFonts w:ascii="Arial" w:hAnsi="Arial" w:cs="Arial"/>
          <w:sz w:val="24"/>
          <w:szCs w:val="24"/>
        </w:rPr>
        <w:t>721,456.24</w:t>
      </w:r>
      <w:r>
        <w:rPr>
          <w:rFonts w:ascii="Arial" w:hAnsi="Arial" w:cs="Arial"/>
          <w:sz w:val="24"/>
          <w:szCs w:val="24"/>
        </w:rPr>
        <w:t>; Village Passbook: $</w:t>
      </w:r>
      <w:r w:rsidR="00DF4769">
        <w:rPr>
          <w:rFonts w:ascii="Arial" w:hAnsi="Arial" w:cs="Arial"/>
          <w:sz w:val="24"/>
          <w:szCs w:val="24"/>
        </w:rPr>
        <w:t>669,461.07</w:t>
      </w:r>
      <w:r w:rsidR="00535EE3">
        <w:rPr>
          <w:rFonts w:ascii="Arial" w:hAnsi="Arial" w:cs="Arial"/>
          <w:sz w:val="24"/>
          <w:szCs w:val="24"/>
        </w:rPr>
        <w:t>;</w:t>
      </w:r>
      <w:r>
        <w:rPr>
          <w:rFonts w:ascii="Arial" w:hAnsi="Arial" w:cs="Arial"/>
          <w:sz w:val="24"/>
          <w:szCs w:val="24"/>
        </w:rPr>
        <w:t xml:space="preserve"> Village Checking $</w:t>
      </w:r>
      <w:r w:rsidR="00CD03D5">
        <w:rPr>
          <w:rFonts w:ascii="Arial" w:hAnsi="Arial" w:cs="Arial"/>
          <w:sz w:val="24"/>
          <w:szCs w:val="24"/>
        </w:rPr>
        <w:t>14,700.90</w:t>
      </w:r>
      <w:r w:rsidR="00535EE3">
        <w:rPr>
          <w:rFonts w:ascii="Arial" w:hAnsi="Arial" w:cs="Arial"/>
          <w:sz w:val="24"/>
          <w:szCs w:val="24"/>
        </w:rPr>
        <w:t>;</w:t>
      </w:r>
      <w:r>
        <w:rPr>
          <w:rFonts w:ascii="Arial" w:hAnsi="Arial" w:cs="Arial"/>
          <w:sz w:val="24"/>
          <w:szCs w:val="24"/>
        </w:rPr>
        <w:t xml:space="preserve"> </w:t>
      </w:r>
      <w:r w:rsidR="005A5C6B" w:rsidRPr="00E06390">
        <w:rPr>
          <w:rFonts w:ascii="Arial" w:hAnsi="Arial" w:cs="Arial"/>
          <w:sz w:val="24"/>
          <w:szCs w:val="24"/>
        </w:rPr>
        <w:t>Utility</w:t>
      </w:r>
      <w:r w:rsidR="00251304" w:rsidRPr="00E06390">
        <w:rPr>
          <w:rFonts w:ascii="Arial" w:hAnsi="Arial" w:cs="Arial"/>
          <w:sz w:val="24"/>
          <w:szCs w:val="24"/>
        </w:rPr>
        <w:t xml:space="preserve"> bills were paid on </w:t>
      </w:r>
      <w:r w:rsidR="0069799F" w:rsidRPr="00E06390">
        <w:rPr>
          <w:rFonts w:ascii="Arial" w:hAnsi="Arial" w:cs="Arial"/>
          <w:sz w:val="24"/>
          <w:szCs w:val="24"/>
        </w:rPr>
        <w:t>check</w:t>
      </w:r>
      <w:r>
        <w:rPr>
          <w:rFonts w:ascii="Arial" w:hAnsi="Arial" w:cs="Arial"/>
          <w:sz w:val="24"/>
          <w:szCs w:val="24"/>
        </w:rPr>
        <w:t xml:space="preserve">s </w:t>
      </w:r>
      <w:r w:rsidR="00535EE3">
        <w:rPr>
          <w:rFonts w:ascii="Arial" w:hAnsi="Arial" w:cs="Arial"/>
          <w:sz w:val="24"/>
          <w:szCs w:val="24"/>
        </w:rPr>
        <w:t>531</w:t>
      </w:r>
      <w:r w:rsidR="00CD03D5">
        <w:rPr>
          <w:rFonts w:ascii="Arial" w:hAnsi="Arial" w:cs="Arial"/>
          <w:sz w:val="24"/>
          <w:szCs w:val="24"/>
        </w:rPr>
        <w:t>8-5335</w:t>
      </w:r>
      <w:r w:rsidR="0066715C">
        <w:rPr>
          <w:rFonts w:ascii="Arial" w:hAnsi="Arial" w:cs="Arial"/>
          <w:sz w:val="24"/>
          <w:szCs w:val="24"/>
        </w:rPr>
        <w:t>.</w:t>
      </w:r>
      <w:r w:rsidR="00D112AC" w:rsidRPr="00E06390">
        <w:rPr>
          <w:rFonts w:ascii="Arial" w:hAnsi="Arial" w:cs="Arial"/>
          <w:sz w:val="24"/>
          <w:szCs w:val="24"/>
        </w:rPr>
        <w:t xml:space="preserve"> </w:t>
      </w:r>
      <w:r w:rsidR="00535EE3">
        <w:rPr>
          <w:rFonts w:ascii="Arial" w:hAnsi="Arial" w:cs="Arial"/>
          <w:sz w:val="24"/>
          <w:szCs w:val="24"/>
        </w:rPr>
        <w:t xml:space="preserve"> </w:t>
      </w:r>
    </w:p>
    <w:p w14:paraId="4AFA971C" w14:textId="07F91026" w:rsidR="00F81517" w:rsidRPr="00E06390" w:rsidRDefault="00CD03D5" w:rsidP="00535EE3">
      <w:pPr>
        <w:rPr>
          <w:rFonts w:ascii="Arial" w:hAnsi="Arial" w:cs="Arial"/>
          <w:sz w:val="24"/>
          <w:szCs w:val="24"/>
        </w:rPr>
      </w:pPr>
      <w:r>
        <w:rPr>
          <w:rFonts w:ascii="Arial" w:hAnsi="Arial" w:cs="Arial"/>
          <w:sz w:val="24"/>
          <w:szCs w:val="24"/>
        </w:rPr>
        <w:t xml:space="preserve">Met with Master Gardner’s and did a walk through of Sunset Park.  The Public Property Committee will take up </w:t>
      </w:r>
      <w:r w:rsidR="00220948">
        <w:rPr>
          <w:rFonts w:ascii="Arial" w:hAnsi="Arial" w:cs="Arial"/>
          <w:sz w:val="24"/>
          <w:szCs w:val="24"/>
        </w:rPr>
        <w:t>discussions</w:t>
      </w:r>
      <w:r>
        <w:rPr>
          <w:rFonts w:ascii="Arial" w:hAnsi="Arial" w:cs="Arial"/>
          <w:sz w:val="24"/>
          <w:szCs w:val="24"/>
        </w:rPr>
        <w:t xml:space="preserve"> on options to partner and develop a plan. Completed Open Space for Wood County Comprehensive Plan Survey and added Gateway Park, Sunset Park, Bridgewater Park as well as trails and boat landings.  Reviewed the Accessibility Audit that was done during the last general election and will take needed changes to the Public Property Committee for discussion and approvals.  Our new security system is in </w:t>
      </w:r>
      <w:r w:rsidR="00220948">
        <w:rPr>
          <w:rFonts w:ascii="Arial" w:hAnsi="Arial" w:cs="Arial"/>
          <w:sz w:val="24"/>
          <w:szCs w:val="24"/>
        </w:rPr>
        <w:t>place,</w:t>
      </w:r>
      <w:r>
        <w:rPr>
          <w:rFonts w:ascii="Arial" w:hAnsi="Arial" w:cs="Arial"/>
          <w:sz w:val="24"/>
          <w:szCs w:val="24"/>
        </w:rPr>
        <w:t xml:space="preserve"> and we can begin using the key fobs.  </w:t>
      </w:r>
      <w:r w:rsidR="00BB2376" w:rsidRPr="00E06390">
        <w:rPr>
          <w:rFonts w:ascii="Arial" w:hAnsi="Arial" w:cs="Arial"/>
          <w:sz w:val="24"/>
          <w:szCs w:val="24"/>
        </w:rPr>
        <w:t xml:space="preserve">Motion </w:t>
      </w:r>
      <w:r>
        <w:rPr>
          <w:rFonts w:ascii="Arial" w:hAnsi="Arial" w:cs="Arial"/>
          <w:sz w:val="24"/>
          <w:szCs w:val="24"/>
        </w:rPr>
        <w:t>Honkomp</w:t>
      </w:r>
      <w:r w:rsidR="00BB2376" w:rsidRPr="00E06390">
        <w:rPr>
          <w:rFonts w:ascii="Arial" w:hAnsi="Arial" w:cs="Arial"/>
          <w:sz w:val="24"/>
          <w:szCs w:val="24"/>
        </w:rPr>
        <w:t xml:space="preserve">, </w:t>
      </w:r>
      <w:r w:rsidR="00ED61D2">
        <w:rPr>
          <w:rFonts w:ascii="Arial" w:hAnsi="Arial" w:cs="Arial"/>
          <w:sz w:val="24"/>
          <w:szCs w:val="24"/>
        </w:rPr>
        <w:t>s</w:t>
      </w:r>
      <w:r w:rsidR="00BB2376" w:rsidRPr="00E06390">
        <w:rPr>
          <w:rFonts w:ascii="Arial" w:hAnsi="Arial" w:cs="Arial"/>
          <w:sz w:val="24"/>
          <w:szCs w:val="24"/>
        </w:rPr>
        <w:t xml:space="preserve">econd </w:t>
      </w:r>
      <w:r w:rsidR="00535EE3">
        <w:rPr>
          <w:rFonts w:ascii="Arial" w:hAnsi="Arial" w:cs="Arial"/>
          <w:sz w:val="24"/>
          <w:szCs w:val="24"/>
        </w:rPr>
        <w:t>Gapen</w:t>
      </w:r>
      <w:r w:rsidR="006D712F" w:rsidRPr="00E06390">
        <w:rPr>
          <w:rFonts w:ascii="Arial" w:hAnsi="Arial" w:cs="Arial"/>
          <w:sz w:val="24"/>
          <w:szCs w:val="24"/>
        </w:rPr>
        <w:t xml:space="preserve"> </w:t>
      </w:r>
      <w:r w:rsidR="00BB2376" w:rsidRPr="00E06390">
        <w:rPr>
          <w:rFonts w:ascii="Arial" w:hAnsi="Arial" w:cs="Arial"/>
          <w:sz w:val="24"/>
          <w:szCs w:val="24"/>
        </w:rPr>
        <w:t xml:space="preserve">to approve the </w:t>
      </w:r>
      <w:r>
        <w:rPr>
          <w:rFonts w:ascii="Arial" w:hAnsi="Arial" w:cs="Arial"/>
          <w:sz w:val="24"/>
          <w:szCs w:val="24"/>
        </w:rPr>
        <w:t>Clerk/</w:t>
      </w:r>
      <w:r w:rsidR="00BB2376" w:rsidRPr="00E06390">
        <w:rPr>
          <w:rFonts w:ascii="Arial" w:hAnsi="Arial" w:cs="Arial"/>
          <w:sz w:val="24"/>
          <w:szCs w:val="24"/>
        </w:rPr>
        <w:t>Treasurer’s report. Motion carried.</w:t>
      </w:r>
      <w:r w:rsidR="008E57A2" w:rsidRPr="00E06390">
        <w:rPr>
          <w:rFonts w:ascii="Arial" w:hAnsi="Arial" w:cs="Arial"/>
          <w:sz w:val="24"/>
          <w:szCs w:val="24"/>
        </w:rPr>
        <w:t xml:space="preserve"> </w:t>
      </w:r>
    </w:p>
    <w:p w14:paraId="07E46CCB" w14:textId="77777777" w:rsidR="00653457" w:rsidRPr="00E06390" w:rsidRDefault="00653457" w:rsidP="007F2FB1">
      <w:pPr>
        <w:pStyle w:val="BodyText"/>
        <w:jc w:val="left"/>
        <w:rPr>
          <w:rFonts w:ascii="Arial" w:hAnsi="Arial" w:cs="Arial"/>
          <w:b/>
          <w:u w:val="single"/>
        </w:rPr>
      </w:pPr>
    </w:p>
    <w:p w14:paraId="2D744E82" w14:textId="48E6679D" w:rsidR="00FE1731" w:rsidRPr="00E06390" w:rsidRDefault="0032691C" w:rsidP="00DC0260">
      <w:pPr>
        <w:pStyle w:val="BodyText"/>
        <w:jc w:val="left"/>
        <w:rPr>
          <w:rFonts w:ascii="Arial" w:hAnsi="Arial" w:cs="Arial"/>
          <w:lang w:val="en-US"/>
        </w:rPr>
      </w:pPr>
      <w:r w:rsidRPr="00E06390">
        <w:rPr>
          <w:rFonts w:ascii="Arial" w:hAnsi="Arial" w:cs="Arial"/>
          <w:b/>
          <w:u w:val="single"/>
        </w:rPr>
        <w:t>BIRON VOLUNTEER FIRE DEPARTMENT REPORT</w:t>
      </w:r>
      <w:r w:rsidR="000665ED" w:rsidRPr="00E06390">
        <w:rPr>
          <w:rFonts w:ascii="Arial" w:hAnsi="Arial" w:cs="Arial"/>
          <w:lang w:val="en-US"/>
        </w:rPr>
        <w:t>:</w:t>
      </w:r>
      <w:r w:rsidR="00781C13" w:rsidRPr="00E06390">
        <w:rPr>
          <w:rFonts w:ascii="Arial" w:hAnsi="Arial" w:cs="Arial"/>
          <w:lang w:val="en-US"/>
        </w:rPr>
        <w:t xml:space="preserve"> </w:t>
      </w:r>
      <w:r w:rsidR="00E437E8">
        <w:rPr>
          <w:rFonts w:ascii="Arial" w:hAnsi="Arial" w:cs="Arial"/>
          <w:lang w:val="en-US"/>
        </w:rPr>
        <w:t xml:space="preserve">Chief </w:t>
      </w:r>
      <w:r w:rsidR="000A764C">
        <w:rPr>
          <w:rFonts w:ascii="Arial" w:hAnsi="Arial" w:cs="Arial"/>
          <w:lang w:val="en-US"/>
        </w:rPr>
        <w:t>Dillingham</w:t>
      </w:r>
      <w:r w:rsidR="00AB6F5C">
        <w:rPr>
          <w:rFonts w:ascii="Arial" w:hAnsi="Arial" w:cs="Arial"/>
          <w:lang w:val="en-US"/>
        </w:rPr>
        <w:t xml:space="preserve"> </w:t>
      </w:r>
      <w:r w:rsidR="006302B5">
        <w:rPr>
          <w:rFonts w:ascii="Arial" w:hAnsi="Arial" w:cs="Arial"/>
          <w:lang w:val="en-US"/>
        </w:rPr>
        <w:t>reporting.</w:t>
      </w:r>
      <w:r w:rsidR="00ED61D2">
        <w:rPr>
          <w:rFonts w:ascii="Arial" w:hAnsi="Arial" w:cs="Arial"/>
          <w:lang w:val="en-US"/>
        </w:rPr>
        <w:t xml:space="preserve"> </w:t>
      </w:r>
      <w:r w:rsidR="006302B5">
        <w:rPr>
          <w:rFonts w:ascii="Arial" w:hAnsi="Arial" w:cs="Arial"/>
          <w:lang w:val="en-US"/>
        </w:rPr>
        <w:t>The department</w:t>
      </w:r>
      <w:r w:rsidR="00007BBD">
        <w:rPr>
          <w:rFonts w:ascii="Arial" w:hAnsi="Arial" w:cs="Arial"/>
          <w:lang w:val="en-US"/>
        </w:rPr>
        <w:t xml:space="preserve"> had </w:t>
      </w:r>
      <w:r w:rsidR="00C7792D">
        <w:rPr>
          <w:rFonts w:ascii="Arial" w:hAnsi="Arial" w:cs="Arial"/>
          <w:lang w:val="en-US"/>
        </w:rPr>
        <w:t>9</w:t>
      </w:r>
      <w:r w:rsidR="00007BBD">
        <w:rPr>
          <w:rFonts w:ascii="Arial" w:hAnsi="Arial" w:cs="Arial"/>
          <w:lang w:val="en-US"/>
        </w:rPr>
        <w:t xml:space="preserve"> calls for </w:t>
      </w:r>
      <w:r w:rsidR="00C7792D">
        <w:rPr>
          <w:rFonts w:ascii="Arial" w:hAnsi="Arial" w:cs="Arial"/>
          <w:lang w:val="en-US"/>
        </w:rPr>
        <w:t>May</w:t>
      </w:r>
      <w:r w:rsidR="006302B5">
        <w:rPr>
          <w:rFonts w:ascii="Arial" w:hAnsi="Arial" w:cs="Arial"/>
          <w:lang w:val="en-US"/>
        </w:rPr>
        <w:t>:</w:t>
      </w:r>
      <w:r w:rsidR="00007BBD">
        <w:rPr>
          <w:rFonts w:ascii="Arial" w:hAnsi="Arial" w:cs="Arial"/>
          <w:lang w:val="en-US"/>
        </w:rPr>
        <w:t xml:space="preserve"> </w:t>
      </w:r>
      <w:r w:rsidR="00C7792D">
        <w:rPr>
          <w:rFonts w:ascii="Arial" w:hAnsi="Arial" w:cs="Arial"/>
          <w:lang w:val="en-US"/>
        </w:rPr>
        <w:t>8</w:t>
      </w:r>
      <w:r w:rsidR="00007BBD">
        <w:rPr>
          <w:rFonts w:ascii="Arial" w:hAnsi="Arial" w:cs="Arial"/>
          <w:lang w:val="en-US"/>
        </w:rPr>
        <w:t xml:space="preserve"> Medical</w:t>
      </w:r>
      <w:r w:rsidR="00B82357">
        <w:rPr>
          <w:rFonts w:ascii="Arial" w:hAnsi="Arial" w:cs="Arial"/>
          <w:lang w:val="en-US"/>
        </w:rPr>
        <w:t xml:space="preserve">, 1 </w:t>
      </w:r>
      <w:r w:rsidR="00C7792D">
        <w:rPr>
          <w:rFonts w:ascii="Arial" w:hAnsi="Arial" w:cs="Arial"/>
          <w:lang w:val="en-US"/>
        </w:rPr>
        <w:t>Structure</w:t>
      </w:r>
      <w:r w:rsidR="00B82357">
        <w:rPr>
          <w:rFonts w:ascii="Arial" w:hAnsi="Arial" w:cs="Arial"/>
          <w:lang w:val="en-US"/>
        </w:rPr>
        <w:t xml:space="preserve"> Fire</w:t>
      </w:r>
      <w:r w:rsidR="00C7792D">
        <w:rPr>
          <w:rFonts w:ascii="Arial" w:hAnsi="Arial" w:cs="Arial"/>
          <w:lang w:val="en-US"/>
        </w:rPr>
        <w:t>.</w:t>
      </w:r>
      <w:r w:rsidR="00B82357">
        <w:rPr>
          <w:rFonts w:ascii="Arial" w:hAnsi="Arial" w:cs="Arial"/>
          <w:lang w:val="en-US"/>
        </w:rPr>
        <w:t xml:space="preserve"> </w:t>
      </w:r>
      <w:r w:rsidR="00D07740" w:rsidRPr="00C7792D">
        <w:rPr>
          <w:rFonts w:ascii="Arial" w:hAnsi="Arial" w:cs="Arial"/>
          <w:u w:val="single"/>
          <w:lang w:val="en-US"/>
        </w:rPr>
        <w:t>Current Schools and Education</w:t>
      </w:r>
      <w:r w:rsidR="00D07740">
        <w:rPr>
          <w:rFonts w:ascii="Arial" w:hAnsi="Arial" w:cs="Arial"/>
          <w:lang w:val="en-US"/>
        </w:rPr>
        <w:t>; FF Helton</w:t>
      </w:r>
      <w:r w:rsidR="00C7792D">
        <w:rPr>
          <w:rFonts w:ascii="Arial" w:hAnsi="Arial" w:cs="Arial"/>
          <w:lang w:val="en-US"/>
        </w:rPr>
        <w:t xml:space="preserve"> HazMat Operations, FF Pidgeon will </w:t>
      </w:r>
      <w:r w:rsidR="00220948">
        <w:rPr>
          <w:rFonts w:ascii="Arial" w:hAnsi="Arial" w:cs="Arial"/>
          <w:lang w:val="en-US"/>
        </w:rPr>
        <w:t>complete</w:t>
      </w:r>
      <w:r w:rsidR="00C7792D">
        <w:rPr>
          <w:rFonts w:ascii="Arial" w:hAnsi="Arial" w:cs="Arial"/>
          <w:lang w:val="en-US"/>
        </w:rPr>
        <w:t xml:space="preserve"> Fire Officer 1, Chief Dillingham will complete the Applications </w:t>
      </w:r>
      <w:r w:rsidR="00C7792D">
        <w:rPr>
          <w:rFonts w:ascii="Arial" w:hAnsi="Arial" w:cs="Arial"/>
          <w:lang w:val="en-US"/>
        </w:rPr>
        <w:lastRenderedPageBreak/>
        <w:t>in Fire Research</w:t>
      </w:r>
      <w:r w:rsidR="00D07740">
        <w:rPr>
          <w:rFonts w:ascii="Arial" w:hAnsi="Arial" w:cs="Arial"/>
          <w:lang w:val="en-US"/>
        </w:rPr>
        <w:t xml:space="preserve">. </w:t>
      </w:r>
      <w:r w:rsidR="00C7792D">
        <w:rPr>
          <w:rFonts w:ascii="Arial" w:hAnsi="Arial" w:cs="Arial"/>
          <w:lang w:val="en-US"/>
        </w:rPr>
        <w:t xml:space="preserve">FF Helton completed </w:t>
      </w:r>
      <w:r w:rsidR="00220948">
        <w:rPr>
          <w:rFonts w:ascii="Arial" w:hAnsi="Arial" w:cs="Arial"/>
          <w:lang w:val="en-US"/>
        </w:rPr>
        <w:t>the Emergency</w:t>
      </w:r>
      <w:r w:rsidR="00C7792D">
        <w:rPr>
          <w:rFonts w:ascii="Arial" w:hAnsi="Arial" w:cs="Arial"/>
          <w:lang w:val="en-US"/>
        </w:rPr>
        <w:t xml:space="preserve"> Medical Responder course and FF Helton and FF Cesar completed Firefighter 1. Firefighter Pidgeon has been promoted to Lieutenant. Chief Dillingham and Assistant Chief Volz attended the New Fire Chief’s Orientation with WI DSPS.  Found some items that need research related to Inspection Frequency and job descriptions to ensure compliance.  The Chief met with Officers to review SPS 314, SPS 330, ISO Fire Suppression Rating Schedule and reviewed job descriptions.  </w:t>
      </w:r>
      <w:r w:rsidR="00220948">
        <w:rPr>
          <w:rFonts w:ascii="Arial" w:hAnsi="Arial" w:cs="Arial"/>
          <w:lang w:val="en-US"/>
        </w:rPr>
        <w:t>The Biron</w:t>
      </w:r>
      <w:r w:rsidR="00C7792D">
        <w:rPr>
          <w:rFonts w:ascii="Arial" w:hAnsi="Arial" w:cs="Arial"/>
          <w:lang w:val="en-US"/>
        </w:rPr>
        <w:t xml:space="preserve"> Volunteer Fire Department is now part of Project Lifesaver in Wood County</w:t>
      </w:r>
      <w:r w:rsidR="00D04FA4">
        <w:rPr>
          <w:rFonts w:ascii="Arial" w:hAnsi="Arial" w:cs="Arial"/>
          <w:lang w:val="en-US"/>
        </w:rPr>
        <w:t xml:space="preserve"> and will have training in the new couple of months.  </w:t>
      </w:r>
      <w:r w:rsidR="00007BBD">
        <w:rPr>
          <w:rFonts w:ascii="Arial" w:hAnsi="Arial" w:cs="Arial"/>
          <w:lang w:val="en-US"/>
        </w:rPr>
        <w:t>Motion</w:t>
      </w:r>
      <w:r w:rsidR="00D04FA4">
        <w:rPr>
          <w:rFonts w:ascii="Arial" w:hAnsi="Arial" w:cs="Arial"/>
          <w:lang w:val="en-US"/>
        </w:rPr>
        <w:t xml:space="preserve"> </w:t>
      </w:r>
      <w:r w:rsidR="00220948">
        <w:rPr>
          <w:rFonts w:ascii="Arial" w:hAnsi="Arial" w:cs="Arial"/>
          <w:lang w:val="en-US"/>
        </w:rPr>
        <w:t>Muleski, Second</w:t>
      </w:r>
      <w:r w:rsidR="00007BBD">
        <w:rPr>
          <w:rFonts w:ascii="Arial" w:hAnsi="Arial" w:cs="Arial"/>
          <w:lang w:val="en-US"/>
        </w:rPr>
        <w:t xml:space="preserve"> </w:t>
      </w:r>
      <w:r w:rsidR="00D04FA4">
        <w:rPr>
          <w:rFonts w:ascii="Arial" w:hAnsi="Arial" w:cs="Arial"/>
          <w:lang w:val="en-US"/>
        </w:rPr>
        <w:t>Guillemot</w:t>
      </w:r>
      <w:r w:rsidR="00007BBD">
        <w:rPr>
          <w:rFonts w:ascii="Arial" w:hAnsi="Arial" w:cs="Arial"/>
          <w:lang w:val="en-US"/>
        </w:rPr>
        <w:t xml:space="preserve"> to approve </w:t>
      </w:r>
      <w:r w:rsidR="00742321">
        <w:rPr>
          <w:rFonts w:ascii="Arial" w:hAnsi="Arial" w:cs="Arial"/>
          <w:lang w:val="en-US"/>
        </w:rPr>
        <w:t>Volunteer Fire Department</w:t>
      </w:r>
      <w:r w:rsidR="00007BBD">
        <w:rPr>
          <w:rFonts w:ascii="Arial" w:hAnsi="Arial" w:cs="Arial"/>
          <w:lang w:val="en-US"/>
        </w:rPr>
        <w:t xml:space="preserve"> report</w:t>
      </w:r>
      <w:r w:rsidR="00742321">
        <w:rPr>
          <w:rFonts w:ascii="Arial" w:hAnsi="Arial" w:cs="Arial"/>
          <w:lang w:val="en-US"/>
        </w:rPr>
        <w:t>.</w:t>
      </w:r>
      <w:r w:rsidR="00007BBD">
        <w:rPr>
          <w:rFonts w:ascii="Arial" w:hAnsi="Arial" w:cs="Arial"/>
          <w:lang w:val="en-US"/>
        </w:rPr>
        <w:t xml:space="preserve"> Motion carried. </w:t>
      </w:r>
    </w:p>
    <w:p w14:paraId="55346265" w14:textId="77777777" w:rsidR="00F1140C" w:rsidRPr="00E06390" w:rsidRDefault="00F1140C" w:rsidP="004F6617">
      <w:pPr>
        <w:pStyle w:val="BodyText"/>
        <w:jc w:val="left"/>
        <w:rPr>
          <w:rFonts w:ascii="Arial" w:hAnsi="Arial" w:cs="Arial"/>
          <w:lang w:val="en-US"/>
        </w:rPr>
      </w:pPr>
    </w:p>
    <w:p w14:paraId="116A080F" w14:textId="2111A066" w:rsidR="00922E01" w:rsidRPr="0098168F" w:rsidRDefault="000779B1" w:rsidP="00CD409A">
      <w:pPr>
        <w:pStyle w:val="Standard1"/>
        <w:tabs>
          <w:tab w:val="left" w:pos="450"/>
          <w:tab w:val="left" w:pos="990"/>
        </w:tabs>
        <w:spacing w:line="276" w:lineRule="auto"/>
        <w:rPr>
          <w:rFonts w:ascii="Arial" w:hAnsi="Arial" w:cs="Arial"/>
          <w:bCs/>
          <w:sz w:val="24"/>
          <w:szCs w:val="24"/>
        </w:rPr>
      </w:pPr>
      <w:r w:rsidRPr="00E06390">
        <w:rPr>
          <w:rFonts w:ascii="Arial" w:hAnsi="Arial" w:cs="Arial"/>
          <w:b/>
          <w:sz w:val="24"/>
          <w:szCs w:val="24"/>
          <w:u w:val="single"/>
        </w:rPr>
        <w:t>PERSONNEL COMMITTEE REPORT:</w:t>
      </w:r>
      <w:r w:rsidR="00F06FFE" w:rsidRPr="00E06390">
        <w:rPr>
          <w:rFonts w:ascii="Arial" w:hAnsi="Arial" w:cs="Arial"/>
          <w:bCs/>
          <w:sz w:val="24"/>
          <w:szCs w:val="24"/>
        </w:rPr>
        <w:t xml:space="preserve"> </w:t>
      </w:r>
      <w:r w:rsidR="00397826">
        <w:rPr>
          <w:rFonts w:ascii="Arial" w:hAnsi="Arial" w:cs="Arial"/>
          <w:bCs/>
          <w:sz w:val="24"/>
          <w:szCs w:val="24"/>
        </w:rPr>
        <w:t xml:space="preserve"> </w:t>
      </w:r>
      <w:r w:rsidR="00D46405">
        <w:rPr>
          <w:rFonts w:ascii="Arial" w:hAnsi="Arial" w:cs="Arial"/>
          <w:bCs/>
          <w:sz w:val="24"/>
          <w:szCs w:val="24"/>
        </w:rPr>
        <w:t xml:space="preserve"> Chairperson Honkomp </w:t>
      </w:r>
      <w:r w:rsidR="002D6768">
        <w:rPr>
          <w:rFonts w:ascii="Arial" w:hAnsi="Arial" w:cs="Arial"/>
          <w:bCs/>
          <w:sz w:val="24"/>
          <w:szCs w:val="24"/>
        </w:rPr>
        <w:t>reporting</w:t>
      </w:r>
      <w:r w:rsidR="00A91C01">
        <w:rPr>
          <w:rFonts w:ascii="Arial" w:hAnsi="Arial" w:cs="Arial"/>
          <w:bCs/>
          <w:sz w:val="24"/>
          <w:szCs w:val="24"/>
        </w:rPr>
        <w:t xml:space="preserve">.  </w:t>
      </w:r>
      <w:r w:rsidR="00D04FA4">
        <w:rPr>
          <w:rFonts w:ascii="Arial" w:hAnsi="Arial" w:cs="Arial"/>
          <w:bCs/>
          <w:sz w:val="24"/>
          <w:szCs w:val="24"/>
        </w:rPr>
        <w:t>Honkomp asked for an update on our new Public Works Crew member and Superintendent Lumaye stated he is doing a great job.  We have all the paperwork completed and Jordon is studying for the CDL permit.</w:t>
      </w:r>
      <w:r w:rsidR="00F47E27">
        <w:rPr>
          <w:rFonts w:ascii="Arial" w:hAnsi="Arial" w:cs="Arial"/>
          <w:bCs/>
          <w:sz w:val="24"/>
          <w:szCs w:val="24"/>
        </w:rPr>
        <w:t xml:space="preserve"> </w:t>
      </w:r>
    </w:p>
    <w:p w14:paraId="68215B12" w14:textId="77777777" w:rsidR="003B3418" w:rsidRDefault="003B3418" w:rsidP="00107EDD">
      <w:pPr>
        <w:rPr>
          <w:rFonts w:ascii="Arial" w:hAnsi="Arial" w:cs="Arial"/>
          <w:bCs/>
          <w:noProof/>
          <w:sz w:val="24"/>
          <w:szCs w:val="24"/>
        </w:rPr>
      </w:pPr>
    </w:p>
    <w:p w14:paraId="75E45872" w14:textId="1B038838" w:rsidR="006B06E3" w:rsidRPr="00C87DCF" w:rsidRDefault="003511D1" w:rsidP="00B45720">
      <w:pPr>
        <w:rPr>
          <w:rFonts w:ascii="Arial" w:hAnsi="Arial" w:cs="Arial"/>
          <w:bCs/>
          <w:sz w:val="24"/>
          <w:szCs w:val="24"/>
        </w:rPr>
      </w:pPr>
      <w:r w:rsidRPr="00E06390">
        <w:rPr>
          <w:rFonts w:ascii="Arial" w:hAnsi="Arial" w:cs="Arial"/>
          <w:b/>
          <w:noProof/>
          <w:sz w:val="24"/>
          <w:szCs w:val="24"/>
          <w:u w:val="single"/>
        </w:rPr>
        <w:t>L</w:t>
      </w:r>
      <w:r w:rsidR="005059A8" w:rsidRPr="00E06390">
        <w:rPr>
          <w:rFonts w:ascii="Arial" w:hAnsi="Arial" w:cs="Arial"/>
          <w:b/>
          <w:noProof/>
          <w:sz w:val="24"/>
          <w:szCs w:val="24"/>
          <w:u w:val="single"/>
        </w:rPr>
        <w:t>EGISLATIVE, ORDINANCE &amp; ZONING COMMITTEE REPORT:</w:t>
      </w:r>
      <w:r w:rsidR="00F11537" w:rsidRPr="00E06390">
        <w:rPr>
          <w:rFonts w:ascii="Arial" w:hAnsi="Arial" w:cs="Arial"/>
          <w:noProof/>
          <w:sz w:val="24"/>
          <w:szCs w:val="24"/>
        </w:rPr>
        <w:t xml:space="preserve">  </w:t>
      </w:r>
      <w:r w:rsidR="00F47E27">
        <w:rPr>
          <w:rFonts w:ascii="Arial" w:hAnsi="Arial" w:cs="Arial"/>
          <w:noProof/>
          <w:sz w:val="24"/>
          <w:szCs w:val="24"/>
        </w:rPr>
        <w:t>Chairperson Muleski reporting</w:t>
      </w:r>
      <w:r w:rsidR="00503849">
        <w:rPr>
          <w:rFonts w:ascii="Arial" w:hAnsi="Arial" w:cs="Arial"/>
          <w:noProof/>
          <w:sz w:val="24"/>
          <w:szCs w:val="24"/>
        </w:rPr>
        <w:t>.</w:t>
      </w:r>
      <w:r w:rsidR="00CF009B">
        <w:rPr>
          <w:rFonts w:ascii="Arial" w:hAnsi="Arial" w:cs="Arial"/>
          <w:noProof/>
          <w:sz w:val="24"/>
          <w:szCs w:val="24"/>
        </w:rPr>
        <w:t xml:space="preserve"> </w:t>
      </w:r>
      <w:r w:rsidR="00D04FA4">
        <w:rPr>
          <w:rFonts w:ascii="Arial" w:hAnsi="Arial" w:cs="Arial"/>
          <w:noProof/>
          <w:sz w:val="24"/>
          <w:szCs w:val="24"/>
        </w:rPr>
        <w:t xml:space="preserve"> Discussion took place regarding the applications for “Class B” liquor licenses.  President Evenson provided an update on the information that was brought up by department of revenue. Motion by Evenson to table the vote on issuance of the villages “Class B” and Above Quota “Class B” liquor license. Seconded by Honkomp. Motion to table carried.  Motion </w:t>
      </w:r>
      <w:r w:rsidR="002E4596">
        <w:rPr>
          <w:rFonts w:ascii="Arial" w:hAnsi="Arial" w:cs="Arial"/>
          <w:noProof/>
          <w:sz w:val="24"/>
          <w:szCs w:val="24"/>
        </w:rPr>
        <w:t>Muleski</w:t>
      </w:r>
      <w:r w:rsidR="00D04FA4">
        <w:rPr>
          <w:rFonts w:ascii="Arial" w:hAnsi="Arial" w:cs="Arial"/>
          <w:noProof/>
          <w:sz w:val="24"/>
          <w:szCs w:val="24"/>
        </w:rPr>
        <w:t xml:space="preserve">, Second </w:t>
      </w:r>
      <w:r w:rsidR="002E4596">
        <w:rPr>
          <w:rFonts w:ascii="Arial" w:hAnsi="Arial" w:cs="Arial"/>
          <w:noProof/>
          <w:sz w:val="24"/>
          <w:szCs w:val="24"/>
        </w:rPr>
        <w:t>Honkomp</w:t>
      </w:r>
      <w:r w:rsidR="00D04FA4">
        <w:rPr>
          <w:rFonts w:ascii="Arial" w:hAnsi="Arial" w:cs="Arial"/>
          <w:noProof/>
          <w:sz w:val="24"/>
          <w:szCs w:val="24"/>
        </w:rPr>
        <w:t xml:space="preserve"> to approve the Operator licenses that were presented</w:t>
      </w:r>
      <w:r w:rsidR="00F02262">
        <w:rPr>
          <w:rFonts w:ascii="Arial" w:hAnsi="Arial" w:cs="Arial"/>
          <w:noProof/>
          <w:sz w:val="24"/>
          <w:szCs w:val="24"/>
        </w:rPr>
        <w:t xml:space="preserve">.  Motion carried.  </w:t>
      </w:r>
      <w:r w:rsidR="002E4596">
        <w:rPr>
          <w:rFonts w:ascii="Arial" w:hAnsi="Arial" w:cs="Arial"/>
          <w:noProof/>
          <w:sz w:val="24"/>
          <w:szCs w:val="24"/>
        </w:rPr>
        <w:t xml:space="preserve">Motion Muleski Second Steward to approve the “Class A” Liquor and Class “A” Beer application for Dollar General Store #23115, Jason Stankowski Agent, “Class A” (Cider Only) and Class “A” Beer application for Kwik Trip Store 331, Steve Wiskerchen Agent, Motion Carried. Motion Muleski Second Steward to approve the Cigarette, Tobacco Products and Electronic vaping device license application for Kwik Trip Store 331, Steve Wiskerchen Agent and Cigarette and Tobacco Products license for Dollar General Store #23115, Jason Stankowski Agent, Motion carried. </w:t>
      </w:r>
      <w:r w:rsidR="00F02262">
        <w:rPr>
          <w:rFonts w:ascii="Arial" w:hAnsi="Arial" w:cs="Arial"/>
          <w:noProof/>
          <w:sz w:val="24"/>
          <w:szCs w:val="24"/>
        </w:rPr>
        <w:t>Discussion took place on Flood</w:t>
      </w:r>
      <w:r w:rsidR="00C7439F">
        <w:rPr>
          <w:rFonts w:ascii="Arial" w:hAnsi="Arial" w:cs="Arial"/>
          <w:noProof/>
          <w:sz w:val="24"/>
          <w:szCs w:val="24"/>
        </w:rPr>
        <w:t>p</w:t>
      </w:r>
      <w:r w:rsidR="00F02262">
        <w:rPr>
          <w:rFonts w:ascii="Arial" w:hAnsi="Arial" w:cs="Arial"/>
          <w:noProof/>
          <w:sz w:val="24"/>
          <w:szCs w:val="24"/>
        </w:rPr>
        <w:t>la</w:t>
      </w:r>
      <w:r w:rsidR="00C7439F">
        <w:rPr>
          <w:rFonts w:ascii="Arial" w:hAnsi="Arial" w:cs="Arial"/>
          <w:noProof/>
          <w:sz w:val="24"/>
          <w:szCs w:val="24"/>
        </w:rPr>
        <w:t>i</w:t>
      </w:r>
      <w:r w:rsidR="00F02262">
        <w:rPr>
          <w:rFonts w:ascii="Arial" w:hAnsi="Arial" w:cs="Arial"/>
          <w:noProof/>
          <w:sz w:val="24"/>
          <w:szCs w:val="24"/>
        </w:rPr>
        <w:t>n</w:t>
      </w:r>
      <w:r w:rsidR="00C7439F">
        <w:rPr>
          <w:rFonts w:ascii="Arial" w:hAnsi="Arial" w:cs="Arial"/>
          <w:noProof/>
          <w:sz w:val="24"/>
          <w:szCs w:val="24"/>
        </w:rPr>
        <w:t xml:space="preserve"> L</w:t>
      </w:r>
      <w:r w:rsidR="00F02262">
        <w:rPr>
          <w:rFonts w:ascii="Arial" w:hAnsi="Arial" w:cs="Arial"/>
          <w:noProof/>
          <w:sz w:val="24"/>
          <w:szCs w:val="24"/>
        </w:rPr>
        <w:t xml:space="preserve">and Use Permit for parcel </w:t>
      </w:r>
      <w:r w:rsidR="002E4596">
        <w:rPr>
          <w:rFonts w:ascii="Arial" w:hAnsi="Arial" w:cs="Arial"/>
          <w:noProof/>
          <w:sz w:val="24"/>
          <w:szCs w:val="24"/>
        </w:rPr>
        <w:t xml:space="preserve">2400424 </w:t>
      </w:r>
      <w:r w:rsidR="00F02262">
        <w:rPr>
          <w:rFonts w:ascii="Arial" w:hAnsi="Arial" w:cs="Arial"/>
          <w:noProof/>
          <w:sz w:val="24"/>
          <w:szCs w:val="24"/>
        </w:rPr>
        <w:t>on Huffman Roa</w:t>
      </w:r>
      <w:r w:rsidR="00C7439F">
        <w:rPr>
          <w:rFonts w:ascii="Arial" w:hAnsi="Arial" w:cs="Arial"/>
          <w:noProof/>
          <w:sz w:val="24"/>
          <w:szCs w:val="24"/>
        </w:rPr>
        <w:t>d</w:t>
      </w:r>
      <w:r w:rsidR="002E4596">
        <w:rPr>
          <w:rFonts w:ascii="Arial" w:hAnsi="Arial" w:cs="Arial"/>
          <w:noProof/>
          <w:sz w:val="24"/>
          <w:szCs w:val="24"/>
        </w:rPr>
        <w:t xml:space="preserve"> and r</w:t>
      </w:r>
      <w:r w:rsidR="00F02262">
        <w:rPr>
          <w:rFonts w:ascii="Arial" w:hAnsi="Arial" w:cs="Arial"/>
          <w:noProof/>
          <w:sz w:val="24"/>
          <w:szCs w:val="24"/>
        </w:rPr>
        <w:t>eview</w:t>
      </w:r>
      <w:r w:rsidR="002E4596">
        <w:rPr>
          <w:rFonts w:ascii="Arial" w:hAnsi="Arial" w:cs="Arial"/>
          <w:noProof/>
          <w:sz w:val="24"/>
          <w:szCs w:val="24"/>
        </w:rPr>
        <w:t>ed</w:t>
      </w:r>
      <w:r w:rsidR="00F02262">
        <w:rPr>
          <w:rFonts w:ascii="Arial" w:hAnsi="Arial" w:cs="Arial"/>
          <w:noProof/>
          <w:sz w:val="24"/>
          <w:szCs w:val="24"/>
        </w:rPr>
        <w:t xml:space="preserve"> CSM provided.  Motion Muleski Second Steward to approve the </w:t>
      </w:r>
      <w:r w:rsidR="002E4596">
        <w:rPr>
          <w:rFonts w:ascii="Arial" w:hAnsi="Arial" w:cs="Arial"/>
          <w:noProof/>
          <w:sz w:val="24"/>
          <w:szCs w:val="24"/>
        </w:rPr>
        <w:t>Flood</w:t>
      </w:r>
      <w:r w:rsidR="00C7439F">
        <w:rPr>
          <w:rFonts w:ascii="Arial" w:hAnsi="Arial" w:cs="Arial"/>
          <w:noProof/>
          <w:sz w:val="24"/>
          <w:szCs w:val="24"/>
        </w:rPr>
        <w:t>p</w:t>
      </w:r>
      <w:r w:rsidR="002E4596">
        <w:rPr>
          <w:rFonts w:ascii="Arial" w:hAnsi="Arial" w:cs="Arial"/>
          <w:noProof/>
          <w:sz w:val="24"/>
          <w:szCs w:val="24"/>
        </w:rPr>
        <w:t xml:space="preserve">lain Land Use </w:t>
      </w:r>
      <w:r w:rsidR="00F02262">
        <w:rPr>
          <w:rFonts w:ascii="Arial" w:hAnsi="Arial" w:cs="Arial"/>
          <w:noProof/>
          <w:sz w:val="24"/>
          <w:szCs w:val="24"/>
        </w:rPr>
        <w:t xml:space="preserve">permit.  Motion carried.  Discussion took place on request to add a second structure to a parcel zoned A1.  Will take take to committee for further review. </w:t>
      </w:r>
      <w:r w:rsidR="00D04FA4">
        <w:rPr>
          <w:rFonts w:ascii="Arial" w:hAnsi="Arial" w:cs="Arial"/>
          <w:noProof/>
          <w:sz w:val="24"/>
          <w:szCs w:val="24"/>
        </w:rPr>
        <w:t xml:space="preserve"> </w:t>
      </w:r>
      <w:r w:rsidR="00594AAC">
        <w:rPr>
          <w:rFonts w:ascii="Arial" w:hAnsi="Arial" w:cs="Arial"/>
          <w:noProof/>
          <w:sz w:val="24"/>
          <w:szCs w:val="24"/>
        </w:rPr>
        <w:t>Motion</w:t>
      </w:r>
      <w:r w:rsidR="009552C0">
        <w:rPr>
          <w:rFonts w:ascii="Arial" w:hAnsi="Arial" w:cs="Arial"/>
          <w:noProof/>
          <w:sz w:val="24"/>
          <w:szCs w:val="24"/>
        </w:rPr>
        <w:t xml:space="preserve"> </w:t>
      </w:r>
      <w:r w:rsidR="00F02262">
        <w:rPr>
          <w:rFonts w:ascii="Arial" w:hAnsi="Arial" w:cs="Arial"/>
          <w:noProof/>
          <w:sz w:val="24"/>
          <w:szCs w:val="24"/>
        </w:rPr>
        <w:t>Honkomp</w:t>
      </w:r>
      <w:r w:rsidR="00870F67">
        <w:rPr>
          <w:rFonts w:ascii="Arial" w:hAnsi="Arial" w:cs="Arial"/>
          <w:noProof/>
          <w:sz w:val="24"/>
          <w:szCs w:val="24"/>
        </w:rPr>
        <w:t>,</w:t>
      </w:r>
      <w:r w:rsidR="009552C0">
        <w:rPr>
          <w:rFonts w:ascii="Arial" w:hAnsi="Arial" w:cs="Arial"/>
          <w:noProof/>
          <w:sz w:val="24"/>
          <w:szCs w:val="24"/>
        </w:rPr>
        <w:t xml:space="preserve"> </w:t>
      </w:r>
      <w:r w:rsidR="008B1C81">
        <w:rPr>
          <w:rFonts w:ascii="Arial" w:hAnsi="Arial" w:cs="Arial"/>
          <w:noProof/>
          <w:sz w:val="24"/>
          <w:szCs w:val="24"/>
        </w:rPr>
        <w:t>S</w:t>
      </w:r>
      <w:r w:rsidR="009552C0">
        <w:rPr>
          <w:rFonts w:ascii="Arial" w:hAnsi="Arial" w:cs="Arial"/>
          <w:noProof/>
          <w:sz w:val="24"/>
          <w:szCs w:val="24"/>
        </w:rPr>
        <w:t xml:space="preserve">econd </w:t>
      </w:r>
      <w:r w:rsidR="00F02262">
        <w:rPr>
          <w:rFonts w:ascii="Arial" w:hAnsi="Arial" w:cs="Arial"/>
          <w:noProof/>
          <w:sz w:val="24"/>
          <w:szCs w:val="24"/>
        </w:rPr>
        <w:t>Guillemot</w:t>
      </w:r>
      <w:r w:rsidR="009552C0">
        <w:rPr>
          <w:rFonts w:ascii="Arial" w:hAnsi="Arial" w:cs="Arial"/>
          <w:noProof/>
          <w:sz w:val="24"/>
          <w:szCs w:val="24"/>
        </w:rPr>
        <w:t xml:space="preserve"> to approve the Legislative, Ordinance and Zoning Committee report</w:t>
      </w:r>
      <w:r w:rsidR="00870F67">
        <w:rPr>
          <w:rFonts w:ascii="Arial" w:hAnsi="Arial" w:cs="Arial"/>
          <w:noProof/>
          <w:sz w:val="24"/>
          <w:szCs w:val="24"/>
        </w:rPr>
        <w:t>.</w:t>
      </w:r>
      <w:r w:rsidR="009552C0">
        <w:rPr>
          <w:rFonts w:ascii="Arial" w:hAnsi="Arial" w:cs="Arial"/>
          <w:noProof/>
          <w:sz w:val="24"/>
          <w:szCs w:val="24"/>
        </w:rPr>
        <w:t xml:space="preserve"> Motion carried.</w:t>
      </w:r>
    </w:p>
    <w:p w14:paraId="75C4C0FD" w14:textId="77777777" w:rsidR="007412E7" w:rsidRPr="00E06390" w:rsidRDefault="007412E7" w:rsidP="00571153">
      <w:pPr>
        <w:rPr>
          <w:rFonts w:ascii="Arial" w:hAnsi="Arial" w:cs="Arial"/>
          <w:sz w:val="24"/>
          <w:szCs w:val="24"/>
        </w:rPr>
      </w:pPr>
    </w:p>
    <w:p w14:paraId="4A3F0811" w14:textId="3EDAB08F" w:rsidR="008809C7" w:rsidRDefault="002F7E9E" w:rsidP="00661D0E">
      <w:pPr>
        <w:rPr>
          <w:rFonts w:ascii="Arial" w:hAnsi="Arial" w:cs="Arial"/>
          <w:sz w:val="24"/>
          <w:szCs w:val="24"/>
        </w:rPr>
      </w:pPr>
      <w:r w:rsidRPr="00E06390">
        <w:rPr>
          <w:rFonts w:ascii="Arial" w:hAnsi="Arial" w:cs="Arial"/>
          <w:b/>
          <w:bCs/>
          <w:sz w:val="24"/>
          <w:szCs w:val="24"/>
          <w:u w:val="single"/>
        </w:rPr>
        <w:t>PUBLIC WORKS COMMITTEE REPORT</w:t>
      </w:r>
      <w:r w:rsidR="00DA79DF" w:rsidRPr="00E06390">
        <w:rPr>
          <w:rFonts w:ascii="Arial" w:hAnsi="Arial" w:cs="Arial"/>
          <w:b/>
          <w:bCs/>
          <w:sz w:val="24"/>
          <w:szCs w:val="24"/>
          <w:u w:val="single"/>
        </w:rPr>
        <w:t>:</w:t>
      </w:r>
      <w:r w:rsidR="00DA79DF" w:rsidRPr="00E06390">
        <w:rPr>
          <w:rFonts w:ascii="Arial" w:hAnsi="Arial" w:cs="Arial"/>
          <w:b/>
          <w:bCs/>
          <w:sz w:val="24"/>
          <w:szCs w:val="24"/>
        </w:rPr>
        <w:t xml:space="preserve"> </w:t>
      </w:r>
      <w:r w:rsidR="00C8362D" w:rsidRPr="00C8362D">
        <w:rPr>
          <w:rFonts w:ascii="Arial" w:hAnsi="Arial" w:cs="Arial"/>
          <w:sz w:val="24"/>
          <w:szCs w:val="24"/>
        </w:rPr>
        <w:t>Chairperson Steward reporting</w:t>
      </w:r>
      <w:r w:rsidR="00F25E55">
        <w:rPr>
          <w:rFonts w:ascii="Arial" w:hAnsi="Arial" w:cs="Arial"/>
          <w:sz w:val="24"/>
          <w:szCs w:val="24"/>
        </w:rPr>
        <w:t xml:space="preserve">.  Superintendent Lumaye presented a quote from Total Energy Systems for preventative maintenance for the village’s 3 generators. Discussion on quote and which fund would cover the cost.  Motion Evenson Second Steward to approve the Annual Inspection for each generator at approx. $500/year per generator for a total of $1500/year </w:t>
      </w:r>
      <w:r w:rsidR="00C7439F">
        <w:rPr>
          <w:rFonts w:ascii="Arial" w:hAnsi="Arial" w:cs="Arial"/>
          <w:sz w:val="24"/>
          <w:szCs w:val="24"/>
        </w:rPr>
        <w:t xml:space="preserve">with expense split $1000 </w:t>
      </w:r>
      <w:r w:rsidR="00F25E55">
        <w:rPr>
          <w:rFonts w:ascii="Arial" w:hAnsi="Arial" w:cs="Arial"/>
          <w:sz w:val="24"/>
          <w:szCs w:val="24"/>
        </w:rPr>
        <w:t xml:space="preserve">from </w:t>
      </w:r>
      <w:r w:rsidR="00C7439F">
        <w:rPr>
          <w:rFonts w:ascii="Arial" w:hAnsi="Arial" w:cs="Arial"/>
          <w:sz w:val="24"/>
          <w:szCs w:val="24"/>
        </w:rPr>
        <w:t xml:space="preserve">Water budget and $500 from </w:t>
      </w:r>
      <w:r w:rsidR="00F25E55">
        <w:rPr>
          <w:rFonts w:ascii="Arial" w:hAnsi="Arial" w:cs="Arial"/>
          <w:sz w:val="24"/>
          <w:szCs w:val="24"/>
        </w:rPr>
        <w:t>the wastewater budget.  Motion carried.   Discussion took place about replacing the village</w:t>
      </w:r>
      <w:r w:rsidR="00435B8B">
        <w:rPr>
          <w:rFonts w:ascii="Arial" w:hAnsi="Arial" w:cs="Arial"/>
          <w:sz w:val="24"/>
          <w:szCs w:val="24"/>
        </w:rPr>
        <w:t>’s</w:t>
      </w:r>
      <w:r w:rsidR="00F25E55">
        <w:rPr>
          <w:rFonts w:ascii="Arial" w:hAnsi="Arial" w:cs="Arial"/>
          <w:sz w:val="24"/>
          <w:szCs w:val="24"/>
        </w:rPr>
        <w:t xml:space="preserve"> vac truck.  Review quotes from Macqueen </w:t>
      </w:r>
      <w:r w:rsidR="002344BD">
        <w:rPr>
          <w:rFonts w:ascii="Arial" w:hAnsi="Arial" w:cs="Arial"/>
          <w:sz w:val="24"/>
          <w:szCs w:val="24"/>
        </w:rPr>
        <w:t xml:space="preserve">and Envirotech Equipment.  Motion Muleski Second Guillemot to approve the purchase of </w:t>
      </w:r>
      <w:r w:rsidR="00360598">
        <w:rPr>
          <w:rFonts w:ascii="Arial" w:hAnsi="Arial" w:cs="Arial"/>
          <w:sz w:val="24"/>
          <w:szCs w:val="24"/>
        </w:rPr>
        <w:t>the used</w:t>
      </w:r>
      <w:r w:rsidR="002344BD">
        <w:rPr>
          <w:rFonts w:ascii="Arial" w:hAnsi="Arial" w:cs="Arial"/>
          <w:sz w:val="24"/>
          <w:szCs w:val="24"/>
        </w:rPr>
        <w:t xml:space="preserve"> 2019 SECA 900 ECO Combo sewer</w:t>
      </w:r>
      <w:r w:rsidR="00435B8B">
        <w:rPr>
          <w:rFonts w:ascii="Arial" w:hAnsi="Arial" w:cs="Arial"/>
          <w:sz w:val="24"/>
          <w:szCs w:val="24"/>
        </w:rPr>
        <w:t xml:space="preserve"> jet/vac truck for $295,000 </w:t>
      </w:r>
      <w:r w:rsidR="00C7439F">
        <w:rPr>
          <w:rFonts w:ascii="Arial" w:hAnsi="Arial" w:cs="Arial"/>
          <w:sz w:val="24"/>
          <w:szCs w:val="24"/>
        </w:rPr>
        <w:t xml:space="preserve">and </w:t>
      </w:r>
      <w:r w:rsidR="00435B8B">
        <w:rPr>
          <w:rFonts w:ascii="Arial" w:hAnsi="Arial" w:cs="Arial"/>
          <w:sz w:val="24"/>
          <w:szCs w:val="24"/>
        </w:rPr>
        <w:t xml:space="preserve">to use funds from NL Public Works Truck account and will </w:t>
      </w:r>
      <w:r w:rsidR="00360598">
        <w:rPr>
          <w:rFonts w:ascii="Arial" w:hAnsi="Arial" w:cs="Arial"/>
          <w:sz w:val="24"/>
          <w:szCs w:val="24"/>
        </w:rPr>
        <w:t>investigate</w:t>
      </w:r>
      <w:r w:rsidR="00435B8B">
        <w:rPr>
          <w:rFonts w:ascii="Arial" w:hAnsi="Arial" w:cs="Arial"/>
          <w:sz w:val="24"/>
          <w:szCs w:val="24"/>
        </w:rPr>
        <w:t xml:space="preserve"> other financing options through dealer.  Motion carried. Discussion continued </w:t>
      </w:r>
      <w:r w:rsidR="00360598">
        <w:rPr>
          <w:rFonts w:ascii="Arial" w:hAnsi="Arial" w:cs="Arial"/>
          <w:sz w:val="24"/>
          <w:szCs w:val="24"/>
        </w:rPr>
        <w:t>for options</w:t>
      </w:r>
      <w:r w:rsidR="00F25E55">
        <w:rPr>
          <w:rFonts w:ascii="Arial" w:hAnsi="Arial" w:cs="Arial"/>
          <w:sz w:val="24"/>
          <w:szCs w:val="24"/>
        </w:rPr>
        <w:t xml:space="preserve"> as it relates to storage of new</w:t>
      </w:r>
      <w:r w:rsidR="00360598">
        <w:rPr>
          <w:rFonts w:ascii="Arial" w:hAnsi="Arial" w:cs="Arial"/>
          <w:sz w:val="24"/>
          <w:szCs w:val="24"/>
        </w:rPr>
        <w:t xml:space="preserve"> vac truck</w:t>
      </w:r>
      <w:r w:rsidR="00F25E55">
        <w:rPr>
          <w:rFonts w:ascii="Arial" w:hAnsi="Arial" w:cs="Arial"/>
          <w:sz w:val="24"/>
          <w:szCs w:val="24"/>
        </w:rPr>
        <w:t xml:space="preserve"> and possibl</w:t>
      </w:r>
      <w:r w:rsidR="00435B8B">
        <w:rPr>
          <w:rFonts w:ascii="Arial" w:hAnsi="Arial" w:cs="Arial"/>
          <w:sz w:val="24"/>
          <w:szCs w:val="24"/>
        </w:rPr>
        <w:t>y</w:t>
      </w:r>
      <w:r w:rsidR="00F25E55">
        <w:rPr>
          <w:rFonts w:ascii="Arial" w:hAnsi="Arial" w:cs="Arial"/>
          <w:sz w:val="24"/>
          <w:szCs w:val="24"/>
        </w:rPr>
        <w:t xml:space="preserve"> having to insulate the garage as new truck is longer than current one. </w:t>
      </w:r>
      <w:r w:rsidR="00435B8B">
        <w:rPr>
          <w:rFonts w:ascii="Arial" w:hAnsi="Arial" w:cs="Arial"/>
          <w:sz w:val="24"/>
          <w:szCs w:val="24"/>
        </w:rPr>
        <w:t xml:space="preserve">Superintendent Lumaye presented </w:t>
      </w:r>
      <w:r w:rsidR="00360598">
        <w:rPr>
          <w:rFonts w:ascii="Arial" w:hAnsi="Arial" w:cs="Arial"/>
          <w:sz w:val="24"/>
          <w:szCs w:val="24"/>
        </w:rPr>
        <w:t>a quote</w:t>
      </w:r>
      <w:r w:rsidR="00435B8B">
        <w:rPr>
          <w:rFonts w:ascii="Arial" w:hAnsi="Arial" w:cs="Arial"/>
          <w:sz w:val="24"/>
          <w:szCs w:val="24"/>
        </w:rPr>
        <w:t xml:space="preserve"> from Adams County for striping of S Biron Drive from Gateway Park Wisconsin Rapids line to railroad tracks before Eagle Road. Motion Evenson Second Steward to approve the quote for $6842.73.  Motion carried. </w:t>
      </w:r>
      <w:r w:rsidR="00E74BE9">
        <w:rPr>
          <w:rFonts w:ascii="Arial" w:hAnsi="Arial" w:cs="Arial"/>
          <w:sz w:val="24"/>
          <w:szCs w:val="24"/>
        </w:rPr>
        <w:t xml:space="preserve">Reviewed a CSM that will create a line agreement between JJW Cranberry and the Village of Biron to shift the Huffman Road right-of-way.  Motion Honkomp Second Guillemot to approve the CSM as presented. Motion carried. Superintendent Lumaye provided an update on Huffman Road project delay.  There are a few permits we are </w:t>
      </w:r>
      <w:r w:rsidR="00E74BE9">
        <w:rPr>
          <w:rFonts w:ascii="Arial" w:hAnsi="Arial" w:cs="Arial"/>
          <w:sz w:val="24"/>
          <w:szCs w:val="24"/>
        </w:rPr>
        <w:lastRenderedPageBreak/>
        <w:t xml:space="preserve">waiting </w:t>
      </w:r>
      <w:r w:rsidR="00360598">
        <w:rPr>
          <w:rFonts w:ascii="Arial" w:hAnsi="Arial" w:cs="Arial"/>
          <w:sz w:val="24"/>
          <w:szCs w:val="24"/>
        </w:rPr>
        <w:t>for</w:t>
      </w:r>
      <w:r w:rsidR="00E74BE9">
        <w:rPr>
          <w:rFonts w:ascii="Arial" w:hAnsi="Arial" w:cs="Arial"/>
          <w:sz w:val="24"/>
          <w:szCs w:val="24"/>
        </w:rPr>
        <w:t xml:space="preserve"> from the DNR.  Possibly a few weeks from starting the project. </w:t>
      </w:r>
      <w:r w:rsidR="007A343A">
        <w:rPr>
          <w:rFonts w:ascii="Arial" w:hAnsi="Arial" w:cs="Arial"/>
          <w:sz w:val="24"/>
          <w:szCs w:val="24"/>
        </w:rPr>
        <w:t xml:space="preserve">Motion </w:t>
      </w:r>
      <w:r w:rsidR="00E74BE9">
        <w:rPr>
          <w:rFonts w:ascii="Arial" w:hAnsi="Arial" w:cs="Arial"/>
          <w:sz w:val="24"/>
          <w:szCs w:val="24"/>
        </w:rPr>
        <w:t>Guillemot</w:t>
      </w:r>
      <w:r w:rsidR="007A343A">
        <w:rPr>
          <w:rFonts w:ascii="Arial" w:hAnsi="Arial" w:cs="Arial"/>
          <w:sz w:val="24"/>
          <w:szCs w:val="24"/>
        </w:rPr>
        <w:t xml:space="preserve"> Second </w:t>
      </w:r>
      <w:r w:rsidR="00E74BE9">
        <w:rPr>
          <w:rFonts w:ascii="Arial" w:hAnsi="Arial" w:cs="Arial"/>
          <w:sz w:val="24"/>
          <w:szCs w:val="24"/>
        </w:rPr>
        <w:t>Steward</w:t>
      </w:r>
      <w:r w:rsidR="007A343A">
        <w:rPr>
          <w:rFonts w:ascii="Arial" w:hAnsi="Arial" w:cs="Arial"/>
          <w:sz w:val="24"/>
          <w:szCs w:val="24"/>
        </w:rPr>
        <w:t xml:space="preserve"> </w:t>
      </w:r>
      <w:r w:rsidR="00A613F6">
        <w:rPr>
          <w:rFonts w:ascii="Arial" w:hAnsi="Arial" w:cs="Arial"/>
          <w:sz w:val="24"/>
          <w:szCs w:val="24"/>
        </w:rPr>
        <w:t xml:space="preserve">to approve the Public Works Committee Report Motion carried. </w:t>
      </w:r>
    </w:p>
    <w:p w14:paraId="3D31F954" w14:textId="77777777" w:rsidR="00B32952" w:rsidRDefault="00B32952" w:rsidP="00661D0E">
      <w:pPr>
        <w:rPr>
          <w:rFonts w:ascii="Arial" w:hAnsi="Arial" w:cs="Arial"/>
          <w:sz w:val="24"/>
          <w:szCs w:val="24"/>
        </w:rPr>
      </w:pPr>
    </w:p>
    <w:p w14:paraId="7FDEC396" w14:textId="77777777" w:rsidR="001F0832" w:rsidRPr="00E06390" w:rsidRDefault="001F0832" w:rsidP="00661D0E">
      <w:pPr>
        <w:rPr>
          <w:rFonts w:ascii="Arial" w:hAnsi="Arial" w:cs="Arial"/>
          <w:sz w:val="24"/>
          <w:szCs w:val="24"/>
        </w:rPr>
      </w:pPr>
    </w:p>
    <w:p w14:paraId="0BDBE9D0" w14:textId="4C3A8F7B" w:rsidR="00ED3045" w:rsidRPr="00E06390" w:rsidRDefault="00517FF2" w:rsidP="003970BB">
      <w:pPr>
        <w:rPr>
          <w:rFonts w:ascii="Arial" w:hAnsi="Arial" w:cs="Arial"/>
          <w:bCs/>
          <w:sz w:val="24"/>
          <w:szCs w:val="24"/>
        </w:rPr>
      </w:pPr>
      <w:r w:rsidRPr="00E06390">
        <w:rPr>
          <w:rFonts w:ascii="Arial" w:hAnsi="Arial" w:cs="Arial"/>
          <w:b/>
          <w:bCs/>
          <w:sz w:val="24"/>
          <w:szCs w:val="24"/>
          <w:u w:val="single"/>
        </w:rPr>
        <w:t>P</w:t>
      </w:r>
      <w:r w:rsidR="00623ABE" w:rsidRPr="00E06390">
        <w:rPr>
          <w:rFonts w:ascii="Arial" w:hAnsi="Arial" w:cs="Arial"/>
          <w:b/>
          <w:bCs/>
          <w:sz w:val="24"/>
          <w:szCs w:val="24"/>
          <w:u w:val="single"/>
        </w:rPr>
        <w:t>UBLIC PROPERTY, SAFETY &amp; RECREATION</w:t>
      </w:r>
      <w:r w:rsidR="007B2B18" w:rsidRPr="00E06390">
        <w:rPr>
          <w:rFonts w:ascii="Arial" w:hAnsi="Arial" w:cs="Arial"/>
          <w:b/>
          <w:bCs/>
          <w:sz w:val="24"/>
          <w:szCs w:val="24"/>
          <w:u w:val="single"/>
        </w:rPr>
        <w:t xml:space="preserve"> </w:t>
      </w:r>
      <w:r w:rsidR="00EA1E2A" w:rsidRPr="00E06390">
        <w:rPr>
          <w:rFonts w:ascii="Arial" w:hAnsi="Arial" w:cs="Arial"/>
          <w:b/>
          <w:bCs/>
          <w:sz w:val="24"/>
          <w:szCs w:val="24"/>
          <w:u w:val="single"/>
        </w:rPr>
        <w:t xml:space="preserve">COMMITTEE </w:t>
      </w:r>
      <w:r w:rsidR="007B2B18" w:rsidRPr="00E06390">
        <w:rPr>
          <w:rFonts w:ascii="Arial" w:hAnsi="Arial" w:cs="Arial"/>
          <w:b/>
          <w:bCs/>
          <w:sz w:val="24"/>
          <w:szCs w:val="24"/>
          <w:u w:val="single"/>
        </w:rPr>
        <w:t>REPORT</w:t>
      </w:r>
      <w:r w:rsidR="00132124" w:rsidRPr="00E06390">
        <w:rPr>
          <w:rFonts w:ascii="Arial" w:hAnsi="Arial" w:cs="Arial"/>
          <w:b/>
          <w:bCs/>
          <w:sz w:val="24"/>
          <w:szCs w:val="24"/>
          <w:u w:val="single"/>
        </w:rPr>
        <w:t>:</w:t>
      </w:r>
      <w:r w:rsidR="00132124" w:rsidRPr="00E06390">
        <w:rPr>
          <w:rFonts w:ascii="Arial" w:hAnsi="Arial" w:cs="Arial"/>
          <w:bCs/>
          <w:sz w:val="24"/>
          <w:szCs w:val="24"/>
        </w:rPr>
        <w:t xml:space="preserve"> Chairperson</w:t>
      </w:r>
      <w:r w:rsidR="007A343A">
        <w:rPr>
          <w:rFonts w:ascii="Arial" w:hAnsi="Arial" w:cs="Arial"/>
          <w:bCs/>
          <w:sz w:val="24"/>
          <w:szCs w:val="24"/>
        </w:rPr>
        <w:t xml:space="preserve"> Guillemot</w:t>
      </w:r>
      <w:r w:rsidR="008B1C81">
        <w:rPr>
          <w:rFonts w:ascii="Arial" w:hAnsi="Arial" w:cs="Arial"/>
          <w:bCs/>
          <w:sz w:val="24"/>
          <w:szCs w:val="24"/>
        </w:rPr>
        <w:t xml:space="preserve"> reporting. </w:t>
      </w:r>
      <w:r w:rsidR="00056299">
        <w:rPr>
          <w:rFonts w:ascii="Arial" w:hAnsi="Arial" w:cs="Arial"/>
          <w:bCs/>
          <w:sz w:val="24"/>
          <w:szCs w:val="24"/>
        </w:rPr>
        <w:t xml:space="preserve"> </w:t>
      </w:r>
      <w:r w:rsidR="00E74BE9">
        <w:rPr>
          <w:rFonts w:ascii="Arial" w:hAnsi="Arial" w:cs="Arial"/>
          <w:bCs/>
          <w:sz w:val="24"/>
          <w:szCs w:val="24"/>
        </w:rPr>
        <w:t xml:space="preserve">Met with Master Gardner’s at Sunset Park.  Will take back to committee for more discussion.  Superintendent Lumaye mentioned she had been contacted by someone that is interested in stocking the back water by the </w:t>
      </w:r>
      <w:proofErr w:type="spellStart"/>
      <w:r w:rsidR="00E74BE9">
        <w:rPr>
          <w:rFonts w:ascii="Arial" w:hAnsi="Arial" w:cs="Arial"/>
          <w:bCs/>
          <w:sz w:val="24"/>
          <w:szCs w:val="24"/>
        </w:rPr>
        <w:t>CWPCo</w:t>
      </w:r>
      <w:proofErr w:type="spellEnd"/>
      <w:r w:rsidR="00E74BE9">
        <w:rPr>
          <w:rFonts w:ascii="Arial" w:hAnsi="Arial" w:cs="Arial"/>
          <w:bCs/>
          <w:sz w:val="24"/>
          <w:szCs w:val="24"/>
        </w:rPr>
        <w:t xml:space="preserve"> boat landing.  More </w:t>
      </w:r>
      <w:r w:rsidR="00220948">
        <w:rPr>
          <w:rFonts w:ascii="Arial" w:hAnsi="Arial" w:cs="Arial"/>
          <w:bCs/>
          <w:sz w:val="24"/>
          <w:szCs w:val="24"/>
        </w:rPr>
        <w:t>discussions</w:t>
      </w:r>
      <w:r w:rsidR="00E74BE9">
        <w:rPr>
          <w:rFonts w:ascii="Arial" w:hAnsi="Arial" w:cs="Arial"/>
          <w:bCs/>
          <w:sz w:val="24"/>
          <w:szCs w:val="24"/>
        </w:rPr>
        <w:t xml:space="preserve"> will take place at committee level. Guillemot discussed attending Fire Department meetings.  Evenson commented on how well the crew does with mowing around the village.  </w:t>
      </w:r>
      <w:r w:rsidR="00E77F14">
        <w:rPr>
          <w:rFonts w:ascii="Arial" w:hAnsi="Arial" w:cs="Arial"/>
          <w:bCs/>
          <w:sz w:val="24"/>
          <w:szCs w:val="24"/>
        </w:rPr>
        <w:t xml:space="preserve">Motion </w:t>
      </w:r>
      <w:r w:rsidR="00E74BE9">
        <w:rPr>
          <w:rFonts w:ascii="Arial" w:hAnsi="Arial" w:cs="Arial"/>
          <w:bCs/>
          <w:sz w:val="24"/>
          <w:szCs w:val="24"/>
        </w:rPr>
        <w:t>Evenson</w:t>
      </w:r>
      <w:r w:rsidR="00BE6612">
        <w:rPr>
          <w:rFonts w:ascii="Arial" w:hAnsi="Arial" w:cs="Arial"/>
          <w:bCs/>
          <w:sz w:val="24"/>
          <w:szCs w:val="24"/>
        </w:rPr>
        <w:t xml:space="preserve">, </w:t>
      </w:r>
      <w:r w:rsidR="008B1C81">
        <w:rPr>
          <w:rFonts w:ascii="Arial" w:hAnsi="Arial" w:cs="Arial"/>
          <w:bCs/>
          <w:sz w:val="24"/>
          <w:szCs w:val="24"/>
        </w:rPr>
        <w:t>S</w:t>
      </w:r>
      <w:r w:rsidR="00E77F14">
        <w:rPr>
          <w:rFonts w:ascii="Arial" w:hAnsi="Arial" w:cs="Arial"/>
          <w:bCs/>
          <w:sz w:val="24"/>
          <w:szCs w:val="24"/>
        </w:rPr>
        <w:t>econd</w:t>
      </w:r>
      <w:r w:rsidR="00A613F6">
        <w:rPr>
          <w:rFonts w:ascii="Arial" w:hAnsi="Arial" w:cs="Arial"/>
          <w:bCs/>
          <w:sz w:val="24"/>
          <w:szCs w:val="24"/>
        </w:rPr>
        <w:t xml:space="preserve"> </w:t>
      </w:r>
      <w:r w:rsidR="00E74BE9">
        <w:rPr>
          <w:rFonts w:ascii="Arial" w:hAnsi="Arial" w:cs="Arial"/>
          <w:bCs/>
          <w:sz w:val="24"/>
          <w:szCs w:val="24"/>
        </w:rPr>
        <w:t>Honkomp</w:t>
      </w:r>
      <w:r w:rsidR="00E77F14">
        <w:rPr>
          <w:rFonts w:ascii="Arial" w:hAnsi="Arial" w:cs="Arial"/>
          <w:bCs/>
          <w:sz w:val="24"/>
          <w:szCs w:val="24"/>
        </w:rPr>
        <w:t xml:space="preserve"> to approve </w:t>
      </w:r>
      <w:r w:rsidR="00FF2C05" w:rsidRPr="00E06390">
        <w:rPr>
          <w:rFonts w:ascii="Arial" w:hAnsi="Arial" w:cs="Arial"/>
          <w:bCs/>
          <w:sz w:val="24"/>
          <w:szCs w:val="24"/>
        </w:rPr>
        <w:t>the Public Property Committee report. Motion carried.</w:t>
      </w:r>
    </w:p>
    <w:p w14:paraId="5F6418E7" w14:textId="77777777" w:rsidR="00AC6A94" w:rsidRPr="00E06390" w:rsidRDefault="00AC6A94" w:rsidP="003970BB">
      <w:pPr>
        <w:rPr>
          <w:rFonts w:ascii="Arial" w:hAnsi="Arial" w:cs="Arial"/>
          <w:bCs/>
          <w:sz w:val="24"/>
          <w:szCs w:val="24"/>
        </w:rPr>
      </w:pPr>
    </w:p>
    <w:p w14:paraId="6EBC1573" w14:textId="4D2A8A41" w:rsidR="00FF2C05" w:rsidRPr="00E06390" w:rsidRDefault="00092211" w:rsidP="00373289">
      <w:pPr>
        <w:rPr>
          <w:rFonts w:ascii="Arial" w:hAnsi="Arial" w:cs="Arial"/>
          <w:sz w:val="24"/>
          <w:szCs w:val="24"/>
        </w:rPr>
      </w:pPr>
      <w:r w:rsidRPr="00E06390">
        <w:rPr>
          <w:rFonts w:ascii="Arial" w:hAnsi="Arial" w:cs="Arial"/>
          <w:b/>
          <w:sz w:val="24"/>
          <w:szCs w:val="24"/>
          <w:u w:val="single"/>
        </w:rPr>
        <w:t>WATER UTILITY COMMITTEE REPORT:</w:t>
      </w:r>
      <w:r w:rsidRPr="00E06390">
        <w:rPr>
          <w:rFonts w:ascii="Arial" w:hAnsi="Arial" w:cs="Arial"/>
          <w:sz w:val="24"/>
          <w:szCs w:val="24"/>
        </w:rPr>
        <w:t xml:space="preserve"> </w:t>
      </w:r>
      <w:r w:rsidR="00B81138" w:rsidRPr="00E06390">
        <w:rPr>
          <w:rFonts w:ascii="Arial" w:hAnsi="Arial" w:cs="Arial"/>
          <w:sz w:val="24"/>
          <w:szCs w:val="24"/>
        </w:rPr>
        <w:t>Chair</w:t>
      </w:r>
      <w:r w:rsidR="00A26243" w:rsidRPr="00E06390">
        <w:rPr>
          <w:rFonts w:ascii="Arial" w:hAnsi="Arial" w:cs="Arial"/>
          <w:sz w:val="24"/>
          <w:szCs w:val="24"/>
        </w:rPr>
        <w:t>person</w:t>
      </w:r>
      <w:r w:rsidR="00B81138" w:rsidRPr="00E06390">
        <w:rPr>
          <w:rFonts w:ascii="Arial" w:hAnsi="Arial" w:cs="Arial"/>
          <w:sz w:val="24"/>
          <w:szCs w:val="24"/>
        </w:rPr>
        <w:t xml:space="preserve"> </w:t>
      </w:r>
      <w:r w:rsidR="00277CB0" w:rsidRPr="00E06390">
        <w:rPr>
          <w:rFonts w:ascii="Arial" w:hAnsi="Arial" w:cs="Arial"/>
          <w:sz w:val="24"/>
          <w:szCs w:val="24"/>
        </w:rPr>
        <w:t>Jamie Biegel</w:t>
      </w:r>
      <w:r w:rsidR="00C174B2" w:rsidRPr="00E06390">
        <w:rPr>
          <w:rFonts w:ascii="Arial" w:hAnsi="Arial" w:cs="Arial"/>
          <w:sz w:val="24"/>
          <w:szCs w:val="24"/>
        </w:rPr>
        <w:t xml:space="preserve"> reporting.</w:t>
      </w:r>
      <w:r w:rsidR="00E74BE9">
        <w:rPr>
          <w:rFonts w:ascii="Arial" w:hAnsi="Arial" w:cs="Arial"/>
          <w:sz w:val="24"/>
          <w:szCs w:val="24"/>
        </w:rPr>
        <w:t xml:space="preserve">  Water tower work is </w:t>
      </w:r>
      <w:r w:rsidR="00220948">
        <w:rPr>
          <w:rFonts w:ascii="Arial" w:hAnsi="Arial" w:cs="Arial"/>
          <w:sz w:val="24"/>
          <w:szCs w:val="24"/>
        </w:rPr>
        <w:t>completed,</w:t>
      </w:r>
      <w:r w:rsidR="00E74BE9">
        <w:rPr>
          <w:rFonts w:ascii="Arial" w:hAnsi="Arial" w:cs="Arial"/>
          <w:sz w:val="24"/>
          <w:szCs w:val="24"/>
        </w:rPr>
        <w:t xml:space="preserve"> and tower </w:t>
      </w:r>
      <w:r w:rsidR="00220948">
        <w:rPr>
          <w:rFonts w:ascii="Arial" w:hAnsi="Arial" w:cs="Arial"/>
          <w:sz w:val="24"/>
          <w:szCs w:val="24"/>
        </w:rPr>
        <w:t xml:space="preserve">is online.  Superintendent Lumaye presented letters that were sent to a water customer to resolve some billing issues. </w:t>
      </w:r>
      <w:r w:rsidR="005B724E">
        <w:rPr>
          <w:rFonts w:ascii="Arial" w:hAnsi="Arial" w:cs="Arial"/>
          <w:sz w:val="24"/>
          <w:szCs w:val="24"/>
        </w:rPr>
        <w:t xml:space="preserve">Motion </w:t>
      </w:r>
      <w:r w:rsidR="00220948">
        <w:rPr>
          <w:rFonts w:ascii="Arial" w:hAnsi="Arial" w:cs="Arial"/>
          <w:sz w:val="24"/>
          <w:szCs w:val="24"/>
        </w:rPr>
        <w:t>Muleski</w:t>
      </w:r>
      <w:r w:rsidR="000D193D">
        <w:rPr>
          <w:rFonts w:ascii="Arial" w:hAnsi="Arial" w:cs="Arial"/>
          <w:sz w:val="24"/>
          <w:szCs w:val="24"/>
        </w:rPr>
        <w:t xml:space="preserve">, </w:t>
      </w:r>
      <w:r w:rsidR="008B1C81">
        <w:rPr>
          <w:rFonts w:ascii="Arial" w:hAnsi="Arial" w:cs="Arial"/>
          <w:sz w:val="24"/>
          <w:szCs w:val="24"/>
        </w:rPr>
        <w:t>S</w:t>
      </w:r>
      <w:r w:rsidR="005B724E">
        <w:rPr>
          <w:rFonts w:ascii="Arial" w:hAnsi="Arial" w:cs="Arial"/>
          <w:sz w:val="24"/>
          <w:szCs w:val="24"/>
        </w:rPr>
        <w:t xml:space="preserve">econd </w:t>
      </w:r>
      <w:r w:rsidR="003844F2">
        <w:rPr>
          <w:rFonts w:ascii="Arial" w:hAnsi="Arial" w:cs="Arial"/>
          <w:sz w:val="24"/>
          <w:szCs w:val="24"/>
        </w:rPr>
        <w:t>Gapen</w:t>
      </w:r>
      <w:r w:rsidR="003C00B1">
        <w:rPr>
          <w:rFonts w:ascii="Arial" w:hAnsi="Arial" w:cs="Arial"/>
          <w:sz w:val="24"/>
          <w:szCs w:val="24"/>
        </w:rPr>
        <w:t xml:space="preserve"> </w:t>
      </w:r>
      <w:r w:rsidR="005B724E">
        <w:rPr>
          <w:rFonts w:ascii="Arial" w:hAnsi="Arial" w:cs="Arial"/>
          <w:sz w:val="24"/>
          <w:szCs w:val="24"/>
        </w:rPr>
        <w:t xml:space="preserve">to approve </w:t>
      </w:r>
      <w:r w:rsidR="001837E6">
        <w:rPr>
          <w:rFonts w:ascii="Arial" w:hAnsi="Arial" w:cs="Arial"/>
          <w:sz w:val="24"/>
          <w:szCs w:val="24"/>
        </w:rPr>
        <w:t>the W</w:t>
      </w:r>
      <w:r w:rsidR="005B724E">
        <w:rPr>
          <w:rFonts w:ascii="Arial" w:hAnsi="Arial" w:cs="Arial"/>
          <w:sz w:val="24"/>
          <w:szCs w:val="24"/>
        </w:rPr>
        <w:t xml:space="preserve">ater </w:t>
      </w:r>
      <w:r w:rsidR="001837E6">
        <w:rPr>
          <w:rFonts w:ascii="Arial" w:hAnsi="Arial" w:cs="Arial"/>
          <w:sz w:val="24"/>
          <w:szCs w:val="24"/>
        </w:rPr>
        <w:t>U</w:t>
      </w:r>
      <w:r w:rsidR="005B724E">
        <w:rPr>
          <w:rFonts w:ascii="Arial" w:hAnsi="Arial" w:cs="Arial"/>
          <w:sz w:val="24"/>
          <w:szCs w:val="24"/>
        </w:rPr>
        <w:t xml:space="preserve">tility </w:t>
      </w:r>
      <w:r w:rsidR="001837E6">
        <w:rPr>
          <w:rFonts w:ascii="Arial" w:hAnsi="Arial" w:cs="Arial"/>
          <w:sz w:val="24"/>
          <w:szCs w:val="24"/>
        </w:rPr>
        <w:t>C</w:t>
      </w:r>
      <w:r w:rsidR="005B724E">
        <w:rPr>
          <w:rFonts w:ascii="Arial" w:hAnsi="Arial" w:cs="Arial"/>
          <w:sz w:val="24"/>
          <w:szCs w:val="24"/>
        </w:rPr>
        <w:t xml:space="preserve">ommittee report. Motion carried. </w:t>
      </w:r>
    </w:p>
    <w:p w14:paraId="25E84118" w14:textId="77777777" w:rsidR="007E1BC0" w:rsidRPr="00E06390" w:rsidRDefault="007E1BC0" w:rsidP="00373289">
      <w:pPr>
        <w:rPr>
          <w:rFonts w:ascii="Arial" w:hAnsi="Arial" w:cs="Arial"/>
          <w:b/>
          <w:sz w:val="24"/>
          <w:szCs w:val="24"/>
          <w:u w:val="single"/>
        </w:rPr>
      </w:pPr>
    </w:p>
    <w:p w14:paraId="6614C6A3" w14:textId="36A33E74" w:rsidR="00CA6B2B" w:rsidRPr="00E06390" w:rsidRDefault="00CF6BB0" w:rsidP="00733331">
      <w:pPr>
        <w:rPr>
          <w:rFonts w:ascii="Arial" w:hAnsi="Arial" w:cs="Arial"/>
          <w:sz w:val="24"/>
          <w:szCs w:val="24"/>
        </w:rPr>
      </w:pPr>
      <w:r w:rsidRPr="00E06390">
        <w:rPr>
          <w:rFonts w:ascii="Arial" w:hAnsi="Arial" w:cs="Arial"/>
          <w:b/>
          <w:sz w:val="24"/>
          <w:szCs w:val="24"/>
          <w:u w:val="single"/>
        </w:rPr>
        <w:t>WASTEWATER COMMISSION REPORT</w:t>
      </w:r>
      <w:r w:rsidR="00132124" w:rsidRPr="00E06390">
        <w:rPr>
          <w:rFonts w:ascii="Arial" w:hAnsi="Arial" w:cs="Arial"/>
          <w:b/>
          <w:sz w:val="24"/>
          <w:szCs w:val="24"/>
          <w:u w:val="single"/>
        </w:rPr>
        <w:t>:</w:t>
      </w:r>
      <w:r w:rsidR="00132124" w:rsidRPr="00E06390">
        <w:rPr>
          <w:rFonts w:ascii="Arial" w:hAnsi="Arial" w:cs="Arial"/>
          <w:sz w:val="24"/>
          <w:szCs w:val="24"/>
        </w:rPr>
        <w:t xml:space="preserve"> Note</w:t>
      </w:r>
      <w:r w:rsidR="0070052C" w:rsidRPr="00E06390">
        <w:rPr>
          <w:rFonts w:ascii="Arial" w:hAnsi="Arial" w:cs="Arial"/>
          <w:i/>
          <w:sz w:val="24"/>
          <w:szCs w:val="24"/>
        </w:rPr>
        <w:t>: The Waste</w:t>
      </w:r>
      <w:r w:rsidR="00C81F20" w:rsidRPr="00E06390">
        <w:rPr>
          <w:rFonts w:ascii="Arial" w:hAnsi="Arial" w:cs="Arial"/>
          <w:i/>
          <w:sz w:val="24"/>
          <w:szCs w:val="24"/>
        </w:rPr>
        <w:t>w</w:t>
      </w:r>
      <w:r w:rsidR="0070052C" w:rsidRPr="00E06390">
        <w:rPr>
          <w:rFonts w:ascii="Arial" w:hAnsi="Arial" w:cs="Arial"/>
          <w:i/>
          <w:sz w:val="24"/>
          <w:szCs w:val="24"/>
        </w:rPr>
        <w:t>ater Treatment Plant is operated &amp; staffed by the City of Wisconsin Rapids.  One member of the Village of Biron Board of Trustees is an acting member of the Commission</w:t>
      </w:r>
      <w:r w:rsidR="008C18F6" w:rsidRPr="00E06390">
        <w:rPr>
          <w:rFonts w:ascii="Arial" w:hAnsi="Arial" w:cs="Arial"/>
          <w:sz w:val="24"/>
          <w:szCs w:val="24"/>
        </w:rPr>
        <w:t>.</w:t>
      </w:r>
      <w:r w:rsidR="00C16CF7" w:rsidRPr="00E06390">
        <w:rPr>
          <w:rFonts w:ascii="Arial" w:hAnsi="Arial" w:cs="Arial"/>
          <w:sz w:val="24"/>
          <w:szCs w:val="24"/>
        </w:rPr>
        <w:t xml:space="preserve"> </w:t>
      </w:r>
      <w:r w:rsidR="00E40A8D">
        <w:rPr>
          <w:rFonts w:ascii="Arial" w:hAnsi="Arial" w:cs="Arial"/>
          <w:sz w:val="24"/>
          <w:szCs w:val="24"/>
        </w:rPr>
        <w:t xml:space="preserve"> </w:t>
      </w:r>
      <w:r w:rsidR="003C00B1">
        <w:rPr>
          <w:rFonts w:ascii="Arial" w:hAnsi="Arial" w:cs="Arial"/>
          <w:sz w:val="24"/>
          <w:szCs w:val="24"/>
        </w:rPr>
        <w:t xml:space="preserve">Minutes from </w:t>
      </w:r>
      <w:r w:rsidR="00220948">
        <w:rPr>
          <w:rFonts w:ascii="Arial" w:hAnsi="Arial" w:cs="Arial"/>
          <w:sz w:val="24"/>
          <w:szCs w:val="24"/>
        </w:rPr>
        <w:t>May 14</w:t>
      </w:r>
      <w:r w:rsidR="00220948" w:rsidRPr="00220948">
        <w:rPr>
          <w:rFonts w:ascii="Arial" w:hAnsi="Arial" w:cs="Arial"/>
          <w:sz w:val="24"/>
          <w:szCs w:val="24"/>
          <w:vertAlign w:val="superscript"/>
        </w:rPr>
        <w:t>th</w:t>
      </w:r>
      <w:r w:rsidR="00220948">
        <w:rPr>
          <w:rFonts w:ascii="Arial" w:hAnsi="Arial" w:cs="Arial"/>
          <w:sz w:val="24"/>
          <w:szCs w:val="24"/>
        </w:rPr>
        <w:t xml:space="preserve">, </w:t>
      </w:r>
      <w:r w:rsidR="00132124">
        <w:rPr>
          <w:rFonts w:ascii="Arial" w:hAnsi="Arial" w:cs="Arial"/>
          <w:sz w:val="24"/>
          <w:szCs w:val="24"/>
        </w:rPr>
        <w:t>2025</w:t>
      </w:r>
      <w:r w:rsidR="003C00B1">
        <w:rPr>
          <w:rFonts w:ascii="Arial" w:hAnsi="Arial" w:cs="Arial"/>
          <w:sz w:val="24"/>
          <w:szCs w:val="24"/>
        </w:rPr>
        <w:t xml:space="preserve"> meeting</w:t>
      </w:r>
      <w:r w:rsidR="008B1C81">
        <w:rPr>
          <w:rFonts w:ascii="Arial" w:hAnsi="Arial" w:cs="Arial"/>
          <w:sz w:val="24"/>
          <w:szCs w:val="24"/>
        </w:rPr>
        <w:t>.</w:t>
      </w:r>
      <w:r w:rsidR="003C00B1">
        <w:rPr>
          <w:rFonts w:ascii="Arial" w:hAnsi="Arial" w:cs="Arial"/>
          <w:sz w:val="24"/>
          <w:szCs w:val="24"/>
        </w:rPr>
        <w:t xml:space="preserve"> Motion </w:t>
      </w:r>
      <w:r w:rsidR="003844F2">
        <w:rPr>
          <w:rFonts w:ascii="Arial" w:hAnsi="Arial" w:cs="Arial"/>
          <w:sz w:val="24"/>
          <w:szCs w:val="24"/>
        </w:rPr>
        <w:t>Evenson</w:t>
      </w:r>
      <w:r w:rsidR="0018515A">
        <w:rPr>
          <w:rFonts w:ascii="Arial" w:hAnsi="Arial" w:cs="Arial"/>
          <w:sz w:val="24"/>
          <w:szCs w:val="24"/>
        </w:rPr>
        <w:t xml:space="preserve">, </w:t>
      </w:r>
      <w:r w:rsidR="008B1C81">
        <w:rPr>
          <w:rFonts w:ascii="Arial" w:hAnsi="Arial" w:cs="Arial"/>
          <w:sz w:val="24"/>
          <w:szCs w:val="24"/>
        </w:rPr>
        <w:t>S</w:t>
      </w:r>
      <w:r w:rsidR="003C00B1">
        <w:rPr>
          <w:rFonts w:ascii="Arial" w:hAnsi="Arial" w:cs="Arial"/>
          <w:sz w:val="24"/>
          <w:szCs w:val="24"/>
        </w:rPr>
        <w:t>econd</w:t>
      </w:r>
      <w:r w:rsidR="008B1C81">
        <w:rPr>
          <w:rFonts w:ascii="Arial" w:hAnsi="Arial" w:cs="Arial"/>
          <w:sz w:val="24"/>
          <w:szCs w:val="24"/>
        </w:rPr>
        <w:t xml:space="preserve"> </w:t>
      </w:r>
      <w:r w:rsidR="00220948">
        <w:rPr>
          <w:rFonts w:ascii="Arial" w:hAnsi="Arial" w:cs="Arial"/>
          <w:sz w:val="24"/>
          <w:szCs w:val="24"/>
        </w:rPr>
        <w:t>Biegel</w:t>
      </w:r>
      <w:r w:rsidR="003C00B1">
        <w:rPr>
          <w:rFonts w:ascii="Arial" w:hAnsi="Arial" w:cs="Arial"/>
          <w:sz w:val="24"/>
          <w:szCs w:val="24"/>
        </w:rPr>
        <w:t xml:space="preserve"> to approve the </w:t>
      </w:r>
      <w:r w:rsidR="00BD6202">
        <w:rPr>
          <w:rFonts w:ascii="Arial" w:hAnsi="Arial" w:cs="Arial"/>
          <w:sz w:val="24"/>
          <w:szCs w:val="24"/>
        </w:rPr>
        <w:t>Wastewater</w:t>
      </w:r>
      <w:r w:rsidR="003C00B1">
        <w:rPr>
          <w:rFonts w:ascii="Arial" w:hAnsi="Arial" w:cs="Arial"/>
          <w:sz w:val="24"/>
          <w:szCs w:val="24"/>
        </w:rPr>
        <w:t xml:space="preserve"> commission report. Motion carried. </w:t>
      </w:r>
    </w:p>
    <w:p w14:paraId="2269FD2A" w14:textId="77777777" w:rsidR="00DA07F4" w:rsidRPr="00E06390" w:rsidRDefault="00DA07F4" w:rsidP="00CA6B2B">
      <w:pPr>
        <w:rPr>
          <w:rFonts w:ascii="Arial" w:hAnsi="Arial" w:cs="Arial"/>
          <w:sz w:val="24"/>
          <w:szCs w:val="24"/>
        </w:rPr>
      </w:pPr>
    </w:p>
    <w:p w14:paraId="331165B4" w14:textId="60A4406A" w:rsidR="00C72082" w:rsidRPr="005D3236" w:rsidRDefault="00ED2124" w:rsidP="00C84EEE">
      <w:pPr>
        <w:rPr>
          <w:rFonts w:ascii="Arial" w:hAnsi="Arial" w:cs="Arial"/>
          <w:b/>
          <w:bCs/>
          <w:sz w:val="24"/>
          <w:szCs w:val="24"/>
          <w:u w:val="single"/>
        </w:rPr>
      </w:pPr>
      <w:r w:rsidRPr="00E06390">
        <w:rPr>
          <w:rFonts w:ascii="Arial" w:hAnsi="Arial" w:cs="Arial"/>
          <w:b/>
          <w:bCs/>
          <w:sz w:val="24"/>
          <w:szCs w:val="24"/>
          <w:u w:val="single"/>
        </w:rPr>
        <w:t>NEW BUSINESS</w:t>
      </w:r>
      <w:r w:rsidR="00F13764">
        <w:rPr>
          <w:rFonts w:ascii="Arial" w:hAnsi="Arial" w:cs="Arial"/>
          <w:b/>
          <w:bCs/>
          <w:sz w:val="24"/>
          <w:szCs w:val="24"/>
          <w:u w:val="single"/>
        </w:rPr>
        <w:t>:</w:t>
      </w:r>
      <w:r w:rsidR="00F13764" w:rsidRPr="00F13764">
        <w:rPr>
          <w:rFonts w:ascii="Arial" w:hAnsi="Arial" w:cs="Arial"/>
          <w:sz w:val="24"/>
          <w:szCs w:val="24"/>
        </w:rPr>
        <w:t xml:space="preserve">  </w:t>
      </w:r>
      <w:r w:rsidR="003C00B1">
        <w:rPr>
          <w:rFonts w:ascii="Arial" w:hAnsi="Arial" w:cs="Arial"/>
          <w:sz w:val="24"/>
          <w:szCs w:val="24"/>
        </w:rPr>
        <w:t xml:space="preserve"> </w:t>
      </w:r>
      <w:r w:rsidR="00220948">
        <w:rPr>
          <w:rFonts w:ascii="Arial" w:hAnsi="Arial" w:cs="Arial"/>
          <w:sz w:val="24"/>
          <w:szCs w:val="24"/>
        </w:rPr>
        <w:t xml:space="preserve">Dan Muleski discussed maintaining the Free Little Libraries that are around the village.  He has done repairs and would like approval to add the village logo to each library for not more than $70.  Pothole repairs were also brought up as something to have the public works crew </w:t>
      </w:r>
      <w:r w:rsidR="00360598">
        <w:rPr>
          <w:rFonts w:ascii="Arial" w:hAnsi="Arial" w:cs="Arial"/>
          <w:sz w:val="24"/>
          <w:szCs w:val="24"/>
        </w:rPr>
        <w:t>look</w:t>
      </w:r>
      <w:r w:rsidR="00220948">
        <w:rPr>
          <w:rFonts w:ascii="Arial" w:hAnsi="Arial" w:cs="Arial"/>
          <w:sz w:val="24"/>
          <w:szCs w:val="24"/>
        </w:rPr>
        <w:t xml:space="preserve"> at. </w:t>
      </w:r>
    </w:p>
    <w:p w14:paraId="040191CA" w14:textId="4B42B345" w:rsidR="00D87348" w:rsidRPr="00E06390" w:rsidRDefault="00D87348" w:rsidP="00C84EEE">
      <w:pPr>
        <w:rPr>
          <w:rFonts w:ascii="Arial" w:hAnsi="Arial" w:cs="Arial"/>
          <w:b/>
          <w:bCs/>
          <w:sz w:val="24"/>
          <w:szCs w:val="24"/>
          <w:u w:val="single"/>
        </w:rPr>
      </w:pPr>
    </w:p>
    <w:p w14:paraId="0A031699" w14:textId="3E9DB77E" w:rsidR="00301CDC" w:rsidRPr="00E06390" w:rsidRDefault="00FA3892" w:rsidP="006C36B2">
      <w:pPr>
        <w:pStyle w:val="ListParagraph"/>
        <w:tabs>
          <w:tab w:val="left" w:pos="0"/>
        </w:tabs>
        <w:ind w:left="0"/>
        <w:rPr>
          <w:rFonts w:ascii="Arial" w:hAnsi="Arial" w:cs="Arial"/>
          <w:bCs/>
          <w:noProof/>
          <w:sz w:val="24"/>
          <w:szCs w:val="24"/>
        </w:rPr>
      </w:pPr>
      <w:r w:rsidRPr="00E06390">
        <w:rPr>
          <w:rFonts w:ascii="Arial" w:hAnsi="Arial" w:cs="Arial"/>
          <w:b/>
          <w:noProof/>
          <w:sz w:val="24"/>
          <w:szCs w:val="24"/>
          <w:u w:val="single"/>
        </w:rPr>
        <w:t xml:space="preserve">PRESIDENT’S </w:t>
      </w:r>
      <w:r w:rsidR="005D4DF7" w:rsidRPr="00E06390">
        <w:rPr>
          <w:rFonts w:ascii="Arial" w:hAnsi="Arial" w:cs="Arial"/>
          <w:b/>
          <w:noProof/>
          <w:sz w:val="24"/>
          <w:szCs w:val="24"/>
          <w:u w:val="single"/>
        </w:rPr>
        <w:t>REPORT</w:t>
      </w:r>
      <w:r w:rsidR="00C534D5" w:rsidRPr="00E06390">
        <w:rPr>
          <w:rFonts w:ascii="Arial" w:hAnsi="Arial" w:cs="Arial"/>
          <w:b/>
          <w:noProof/>
          <w:sz w:val="24"/>
          <w:szCs w:val="24"/>
          <w:u w:val="single"/>
        </w:rPr>
        <w:t>:</w:t>
      </w:r>
      <w:r w:rsidR="00BA17D6">
        <w:rPr>
          <w:rFonts w:ascii="Arial" w:hAnsi="Arial" w:cs="Arial"/>
          <w:bCs/>
          <w:noProof/>
          <w:sz w:val="24"/>
          <w:szCs w:val="24"/>
        </w:rPr>
        <w:t xml:space="preserve"> President Jon Evenson</w:t>
      </w:r>
      <w:r w:rsidR="00152B26">
        <w:rPr>
          <w:rFonts w:ascii="Arial" w:hAnsi="Arial" w:cs="Arial"/>
          <w:bCs/>
          <w:noProof/>
          <w:sz w:val="24"/>
          <w:szCs w:val="24"/>
        </w:rPr>
        <w:t xml:space="preserve"> mentioned a few business park projects that are in the works but no detail to provide at this point. </w:t>
      </w:r>
    </w:p>
    <w:p w14:paraId="78F0D365" w14:textId="77777777" w:rsidR="00980E46" w:rsidRDefault="00980E46" w:rsidP="00922E01">
      <w:pPr>
        <w:pStyle w:val="v1msonormal"/>
        <w:shd w:val="clear" w:color="auto" w:fill="FFFFFF"/>
        <w:spacing w:before="0" w:beforeAutospacing="0" w:after="0" w:afterAutospacing="0"/>
        <w:rPr>
          <w:rFonts w:ascii="Arial" w:hAnsi="Arial" w:cs="Arial"/>
          <w:b/>
          <w:u w:val="single"/>
        </w:rPr>
      </w:pPr>
    </w:p>
    <w:p w14:paraId="6499DD60" w14:textId="53171969" w:rsidR="00922E01" w:rsidRPr="00922E01" w:rsidRDefault="00410174" w:rsidP="00922E01">
      <w:pPr>
        <w:pStyle w:val="v1msonormal"/>
        <w:shd w:val="clear" w:color="auto" w:fill="FFFFFF"/>
        <w:spacing w:before="0" w:beforeAutospacing="0" w:after="0" w:afterAutospacing="0"/>
        <w:rPr>
          <w:rFonts w:ascii="Arial" w:hAnsi="Arial" w:cs="Arial"/>
          <w:color w:val="2C363A"/>
        </w:rPr>
      </w:pPr>
      <w:r w:rsidRPr="00E06390">
        <w:rPr>
          <w:rFonts w:ascii="Arial" w:hAnsi="Arial" w:cs="Arial"/>
          <w:b/>
          <w:u w:val="single"/>
        </w:rPr>
        <w:t>A</w:t>
      </w:r>
      <w:r w:rsidR="00EE1773" w:rsidRPr="00E06390">
        <w:rPr>
          <w:rFonts w:ascii="Arial" w:hAnsi="Arial" w:cs="Arial"/>
          <w:b/>
          <w:u w:val="single"/>
        </w:rPr>
        <w:t>DJOURN</w:t>
      </w:r>
      <w:r w:rsidR="008B1C81" w:rsidRPr="00E06390">
        <w:rPr>
          <w:rFonts w:ascii="Arial" w:hAnsi="Arial" w:cs="Arial"/>
          <w:b/>
          <w:u w:val="single"/>
        </w:rPr>
        <w:t>:</w:t>
      </w:r>
      <w:r w:rsidR="008B1C81" w:rsidRPr="00E06390">
        <w:rPr>
          <w:rFonts w:ascii="Arial" w:hAnsi="Arial" w:cs="Arial"/>
          <w:b/>
        </w:rPr>
        <w:t xml:space="preserve"> </w:t>
      </w:r>
      <w:r w:rsidR="008B1C81" w:rsidRPr="00E06390">
        <w:rPr>
          <w:rFonts w:ascii="Arial" w:hAnsi="Arial" w:cs="Arial"/>
        </w:rPr>
        <w:t>Motion</w:t>
      </w:r>
      <w:r w:rsidR="00922E01" w:rsidRPr="00922E01">
        <w:rPr>
          <w:rFonts w:ascii="Arial" w:hAnsi="Arial" w:cs="Arial"/>
          <w:color w:val="2C363A"/>
        </w:rPr>
        <w:t xml:space="preserve"> </w:t>
      </w:r>
      <w:r w:rsidR="00220948">
        <w:rPr>
          <w:rFonts w:ascii="Arial" w:hAnsi="Arial" w:cs="Arial"/>
          <w:color w:val="2C363A"/>
        </w:rPr>
        <w:t>Honkomp</w:t>
      </w:r>
      <w:r w:rsidR="008B1C81">
        <w:rPr>
          <w:rFonts w:ascii="Arial" w:hAnsi="Arial" w:cs="Arial"/>
          <w:color w:val="2C363A"/>
        </w:rPr>
        <w:t>,</w:t>
      </w:r>
      <w:r w:rsidR="00922E01" w:rsidRPr="00922E01">
        <w:rPr>
          <w:rFonts w:ascii="Arial" w:hAnsi="Arial" w:cs="Arial"/>
          <w:color w:val="2C363A"/>
        </w:rPr>
        <w:t xml:space="preserve"> </w:t>
      </w:r>
      <w:r w:rsidR="008B1C81">
        <w:rPr>
          <w:rFonts w:ascii="Arial" w:hAnsi="Arial" w:cs="Arial"/>
          <w:color w:val="2C363A"/>
        </w:rPr>
        <w:t>S</w:t>
      </w:r>
      <w:r w:rsidR="00922E01" w:rsidRPr="00922E01">
        <w:rPr>
          <w:rFonts w:ascii="Arial" w:hAnsi="Arial" w:cs="Arial"/>
          <w:color w:val="2C363A"/>
        </w:rPr>
        <w:t xml:space="preserve">econd </w:t>
      </w:r>
      <w:r w:rsidR="00220948">
        <w:rPr>
          <w:rFonts w:ascii="Arial" w:hAnsi="Arial" w:cs="Arial"/>
          <w:color w:val="2C363A"/>
        </w:rPr>
        <w:t>Steward</w:t>
      </w:r>
      <w:r w:rsidR="00922E01" w:rsidRPr="00922E01">
        <w:rPr>
          <w:rFonts w:ascii="Arial" w:hAnsi="Arial" w:cs="Arial"/>
          <w:color w:val="2C363A"/>
        </w:rPr>
        <w:t xml:space="preserve"> to adjourn</w:t>
      </w:r>
      <w:r w:rsidR="00371F61">
        <w:rPr>
          <w:rFonts w:ascii="Arial" w:hAnsi="Arial" w:cs="Arial"/>
          <w:color w:val="2C363A"/>
        </w:rPr>
        <w:t xml:space="preserve"> at</w:t>
      </w:r>
      <w:r w:rsidR="00960F39">
        <w:rPr>
          <w:rFonts w:ascii="Arial" w:hAnsi="Arial" w:cs="Arial"/>
          <w:color w:val="2C363A"/>
        </w:rPr>
        <w:t xml:space="preserve"> </w:t>
      </w:r>
      <w:r w:rsidR="00220948">
        <w:rPr>
          <w:rFonts w:ascii="Arial" w:hAnsi="Arial" w:cs="Arial"/>
          <w:color w:val="2C363A"/>
        </w:rPr>
        <w:t>7:55</w:t>
      </w:r>
      <w:r w:rsidR="00CD409A">
        <w:rPr>
          <w:rFonts w:ascii="Arial" w:hAnsi="Arial" w:cs="Arial"/>
          <w:color w:val="2C363A"/>
        </w:rPr>
        <w:t>pm,</w:t>
      </w:r>
      <w:r w:rsidR="005B5F60">
        <w:rPr>
          <w:rFonts w:ascii="Arial" w:hAnsi="Arial" w:cs="Arial"/>
          <w:color w:val="2C363A"/>
        </w:rPr>
        <w:t xml:space="preserve"> Motion carried.</w:t>
      </w:r>
    </w:p>
    <w:p w14:paraId="4374EE97" w14:textId="77777777" w:rsidR="00CD409A" w:rsidRDefault="00CD409A" w:rsidP="00EF70BB">
      <w:pPr>
        <w:rPr>
          <w:rFonts w:ascii="Arial" w:hAnsi="Arial" w:cs="Arial"/>
          <w:sz w:val="24"/>
          <w:szCs w:val="24"/>
        </w:rPr>
      </w:pPr>
    </w:p>
    <w:p w14:paraId="15C30453" w14:textId="77777777" w:rsidR="00CD409A" w:rsidRDefault="00CD409A" w:rsidP="00EF70BB">
      <w:pPr>
        <w:rPr>
          <w:rFonts w:ascii="Arial" w:hAnsi="Arial" w:cs="Arial"/>
          <w:sz w:val="24"/>
          <w:szCs w:val="24"/>
        </w:rPr>
      </w:pPr>
    </w:p>
    <w:p w14:paraId="3BFABC9B" w14:textId="77777777" w:rsidR="00CD409A" w:rsidRDefault="00CD409A" w:rsidP="00EF70BB">
      <w:pPr>
        <w:rPr>
          <w:rFonts w:ascii="Arial" w:hAnsi="Arial" w:cs="Arial"/>
          <w:sz w:val="24"/>
          <w:szCs w:val="24"/>
        </w:rPr>
      </w:pPr>
    </w:p>
    <w:p w14:paraId="7EA61E1C" w14:textId="7589A137" w:rsidR="00EF70BB" w:rsidRPr="00E06390" w:rsidRDefault="00CD5277" w:rsidP="00EF70BB">
      <w:pPr>
        <w:rPr>
          <w:rFonts w:ascii="Arial" w:hAnsi="Arial" w:cs="Arial"/>
          <w:sz w:val="24"/>
          <w:szCs w:val="24"/>
        </w:rPr>
      </w:pPr>
      <w:r w:rsidRPr="00E06390">
        <w:rPr>
          <w:rFonts w:ascii="Arial" w:hAnsi="Arial" w:cs="Arial"/>
          <w:sz w:val="24"/>
          <w:szCs w:val="24"/>
        </w:rPr>
        <w:t>Respectfully Submitted,</w:t>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r>
      <w:r w:rsidR="00EF70BB" w:rsidRPr="00E06390">
        <w:rPr>
          <w:rFonts w:ascii="Arial" w:hAnsi="Arial" w:cs="Arial"/>
          <w:sz w:val="24"/>
          <w:szCs w:val="24"/>
        </w:rPr>
        <w:tab/>
        <w:t>Approved by Biron Board of Trustees</w:t>
      </w:r>
    </w:p>
    <w:p w14:paraId="45DE039E" w14:textId="77777777" w:rsidR="00A40000" w:rsidRPr="00E06390" w:rsidRDefault="00A40000" w:rsidP="00EF70BB">
      <w:pPr>
        <w:ind w:left="5760"/>
        <w:rPr>
          <w:rFonts w:ascii="Arial" w:hAnsi="Arial" w:cs="Arial"/>
          <w:sz w:val="24"/>
          <w:szCs w:val="24"/>
        </w:rPr>
      </w:pPr>
    </w:p>
    <w:p w14:paraId="713DB084" w14:textId="77777777" w:rsidR="00EF70BB" w:rsidRPr="00E06390" w:rsidRDefault="00EF70BB" w:rsidP="00EF70BB">
      <w:pPr>
        <w:ind w:left="5760"/>
        <w:rPr>
          <w:rFonts w:ascii="Arial" w:hAnsi="Arial" w:cs="Arial"/>
          <w:sz w:val="24"/>
          <w:szCs w:val="24"/>
        </w:rPr>
      </w:pPr>
      <w:r w:rsidRPr="00E06390">
        <w:rPr>
          <w:rFonts w:ascii="Arial" w:hAnsi="Arial" w:cs="Arial"/>
          <w:sz w:val="24"/>
          <w:szCs w:val="24"/>
        </w:rPr>
        <w:t>Date:</w:t>
      </w:r>
      <w:r w:rsidR="008C4DCC" w:rsidRPr="00E06390">
        <w:rPr>
          <w:rFonts w:ascii="Arial" w:hAnsi="Arial" w:cs="Arial"/>
          <w:sz w:val="24"/>
          <w:szCs w:val="24"/>
        </w:rPr>
        <w:t xml:space="preserve">   </w:t>
      </w:r>
      <w:r w:rsidRPr="00E06390">
        <w:rPr>
          <w:rFonts w:ascii="Arial" w:hAnsi="Arial" w:cs="Arial"/>
          <w:sz w:val="24"/>
          <w:szCs w:val="24"/>
        </w:rPr>
        <w:t>_________________________</w:t>
      </w:r>
    </w:p>
    <w:p w14:paraId="66A9BC46" w14:textId="379A8CD8" w:rsidR="00945F40" w:rsidRPr="00E06390" w:rsidRDefault="00802874" w:rsidP="00945F40">
      <w:pPr>
        <w:rPr>
          <w:rFonts w:ascii="Arial" w:hAnsi="Arial" w:cs="Arial"/>
          <w:sz w:val="24"/>
          <w:szCs w:val="24"/>
        </w:rPr>
      </w:pPr>
      <w:r>
        <w:rPr>
          <w:rFonts w:ascii="Arial" w:hAnsi="Arial" w:cs="Arial"/>
          <w:sz w:val="24"/>
          <w:szCs w:val="24"/>
        </w:rPr>
        <w:t>Samantha Daugherty</w:t>
      </w:r>
      <w:r w:rsidR="004436A1" w:rsidRPr="00E06390">
        <w:rPr>
          <w:rFonts w:ascii="Arial" w:hAnsi="Arial" w:cs="Arial"/>
          <w:sz w:val="24"/>
          <w:szCs w:val="24"/>
        </w:rPr>
        <w:t>, Clerk</w:t>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br/>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945F40" w:rsidRPr="00E06390">
        <w:rPr>
          <w:rFonts w:ascii="Arial" w:hAnsi="Arial" w:cs="Arial"/>
          <w:sz w:val="24"/>
          <w:szCs w:val="24"/>
        </w:rPr>
        <w:tab/>
      </w:r>
      <w:r w:rsidR="00EF70BB" w:rsidRPr="00E06390">
        <w:rPr>
          <w:rFonts w:ascii="Arial" w:hAnsi="Arial" w:cs="Arial"/>
          <w:sz w:val="24"/>
          <w:szCs w:val="24"/>
        </w:rPr>
        <w:t>Signed:  _</w:t>
      </w:r>
      <w:r w:rsidR="008437F7" w:rsidRPr="00E06390">
        <w:rPr>
          <w:rFonts w:ascii="Arial" w:hAnsi="Arial" w:cs="Arial"/>
          <w:sz w:val="24"/>
          <w:szCs w:val="24"/>
        </w:rPr>
        <w:t>_______________________</w:t>
      </w:r>
      <w:r w:rsidR="008437F7" w:rsidRPr="00E06390">
        <w:rPr>
          <w:rFonts w:ascii="Arial" w:hAnsi="Arial" w:cs="Arial"/>
          <w:sz w:val="24"/>
          <w:szCs w:val="24"/>
        </w:rPr>
        <w:tab/>
      </w:r>
      <w:r w:rsidR="008437F7" w:rsidRPr="00E06390">
        <w:rPr>
          <w:rFonts w:ascii="Arial" w:hAnsi="Arial" w:cs="Arial"/>
          <w:sz w:val="24"/>
          <w:szCs w:val="24"/>
        </w:rPr>
        <w:tab/>
      </w:r>
      <w:r w:rsidR="008437F7" w:rsidRPr="00E06390">
        <w:rPr>
          <w:rFonts w:ascii="Arial" w:hAnsi="Arial" w:cs="Arial"/>
          <w:sz w:val="24"/>
          <w:szCs w:val="24"/>
        </w:rPr>
        <w:tab/>
      </w:r>
      <w:r w:rsidR="008437F7" w:rsidRPr="00E06390">
        <w:rPr>
          <w:rFonts w:ascii="Arial" w:hAnsi="Arial" w:cs="Arial"/>
          <w:sz w:val="24"/>
          <w:szCs w:val="24"/>
        </w:rPr>
        <w:tab/>
        <w:t xml:space="preserve">     </w:t>
      </w:r>
      <w:r w:rsidR="00945F40" w:rsidRPr="00E06390">
        <w:rPr>
          <w:rFonts w:ascii="Arial" w:hAnsi="Arial" w:cs="Arial"/>
          <w:sz w:val="24"/>
          <w:szCs w:val="24"/>
        </w:rPr>
        <w:tab/>
      </w:r>
      <w:r w:rsidR="008437F7" w:rsidRPr="00E06390">
        <w:rPr>
          <w:rFonts w:ascii="Arial" w:hAnsi="Arial" w:cs="Arial"/>
          <w:sz w:val="24"/>
          <w:szCs w:val="24"/>
        </w:rPr>
        <w:t xml:space="preserve"> </w:t>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r>
      <w:r w:rsidR="00627570" w:rsidRPr="00E06390">
        <w:rPr>
          <w:rFonts w:ascii="Arial" w:hAnsi="Arial" w:cs="Arial"/>
          <w:sz w:val="24"/>
          <w:szCs w:val="24"/>
        </w:rPr>
        <w:tab/>
        <w:t xml:space="preserve">     </w:t>
      </w:r>
      <w:r w:rsidR="00945F40" w:rsidRPr="00E06390">
        <w:rPr>
          <w:rFonts w:ascii="Arial" w:hAnsi="Arial" w:cs="Arial"/>
          <w:sz w:val="24"/>
          <w:szCs w:val="24"/>
        </w:rPr>
        <w:t xml:space="preserve"> </w:t>
      </w:r>
      <w:r w:rsidR="00EF70BB" w:rsidRPr="00E06390">
        <w:rPr>
          <w:rFonts w:ascii="Arial" w:hAnsi="Arial" w:cs="Arial"/>
          <w:sz w:val="24"/>
          <w:szCs w:val="24"/>
        </w:rPr>
        <w:t>Jon T. Evenson, President</w:t>
      </w:r>
    </w:p>
    <w:p w14:paraId="18A8C13E" w14:textId="77777777" w:rsidR="00B84FA6" w:rsidRPr="00E06390" w:rsidRDefault="00B84FA6">
      <w:pPr>
        <w:rPr>
          <w:rFonts w:ascii="Arial" w:hAnsi="Arial" w:cs="Arial"/>
          <w:sz w:val="24"/>
          <w:szCs w:val="24"/>
        </w:rPr>
      </w:pPr>
    </w:p>
    <w:sectPr w:rsidR="00B84FA6" w:rsidRPr="00E06390" w:rsidSect="000115C6">
      <w:headerReference w:type="even" r:id="rId8"/>
      <w:headerReference w:type="default" r:id="rId9"/>
      <w:footerReference w:type="even" r:id="rId10"/>
      <w:footerReference w:type="default" r:id="rId11"/>
      <w:headerReference w:type="first" r:id="rId12"/>
      <w:footerReference w:type="first" r:id="rId13"/>
      <w:pgSz w:w="12240" w:h="15840" w:code="1"/>
      <w:pgMar w:top="1008" w:right="540" w:bottom="720" w:left="108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44D0E" w14:textId="77777777" w:rsidR="009B34A9" w:rsidRDefault="009B34A9">
      <w:r>
        <w:separator/>
      </w:r>
    </w:p>
  </w:endnote>
  <w:endnote w:type="continuationSeparator" w:id="0">
    <w:p w14:paraId="113ED4BC" w14:textId="77777777" w:rsidR="009B34A9" w:rsidRDefault="009B34A9">
      <w:r>
        <w:continuationSeparator/>
      </w:r>
    </w:p>
  </w:endnote>
  <w:endnote w:type="continuationNotice" w:id="1">
    <w:p w14:paraId="235D6FF3" w14:textId="77777777" w:rsidR="009B34A9" w:rsidRDefault="009B34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8C53" w14:textId="77777777" w:rsidR="006F1576" w:rsidRDefault="006F1576" w:rsidP="0096430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EB3D5E" w14:textId="77777777" w:rsidR="006F1576" w:rsidRDefault="006F15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7C96A" w14:textId="77777777" w:rsidR="008C6EAF" w:rsidRDefault="008C6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B2DB" w14:textId="77777777" w:rsidR="008C6EAF" w:rsidRDefault="008C6E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CF377" w14:textId="77777777" w:rsidR="009B34A9" w:rsidRDefault="009B34A9">
      <w:r>
        <w:separator/>
      </w:r>
    </w:p>
  </w:footnote>
  <w:footnote w:type="continuationSeparator" w:id="0">
    <w:p w14:paraId="21F15E98" w14:textId="77777777" w:rsidR="009B34A9" w:rsidRDefault="009B34A9">
      <w:r>
        <w:continuationSeparator/>
      </w:r>
    </w:p>
  </w:footnote>
  <w:footnote w:type="continuationNotice" w:id="1">
    <w:p w14:paraId="35F2DFA1" w14:textId="77777777" w:rsidR="009B34A9" w:rsidRDefault="009B34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5DADE" w14:textId="77777777" w:rsidR="008C6EAF" w:rsidRDefault="008C6EA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7546913"/>
      <w:docPartObj>
        <w:docPartGallery w:val="Watermarks"/>
        <w:docPartUnique/>
      </w:docPartObj>
    </w:sdtPr>
    <w:sdtContent>
      <w:p w14:paraId="3EB323C0" w14:textId="19B87B57" w:rsidR="008C6EAF" w:rsidRDefault="00000000">
        <w:pPr>
          <w:pStyle w:val="Header"/>
        </w:pPr>
        <w:r>
          <w:rPr>
            <w:noProof/>
          </w:rPr>
          <w:pict w14:anchorId="155372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CFF92" w14:textId="77777777" w:rsidR="008C6EAF" w:rsidRDefault="008C6E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1F6AE7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E45D89"/>
    <w:multiLevelType w:val="hybridMultilevel"/>
    <w:tmpl w:val="738A1778"/>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EA2F74"/>
    <w:multiLevelType w:val="multilevel"/>
    <w:tmpl w:val="0214FBF6"/>
    <w:lvl w:ilvl="0">
      <w:numFmt w:val="none"/>
      <w:lvlText w:val=""/>
      <w:lvlJc w:val="left"/>
      <w:pPr>
        <w:tabs>
          <w:tab w:val="num" w:pos="360"/>
        </w:tabs>
      </w:pPr>
    </w:lvl>
    <w:lvl w:ilvl="1">
      <w:start w:val="1"/>
      <w:numFmt w:val="lowerLetter"/>
      <w:lvlText w:val="%2."/>
      <w:lvlJc w:val="left"/>
      <w:pPr>
        <w:tabs>
          <w:tab w:val="num" w:pos="2160"/>
        </w:tabs>
        <w:ind w:left="2160" w:hanging="720"/>
      </w:pPr>
      <w:rPr>
        <w:rFonts w:hint="default"/>
      </w:rPr>
    </w:lvl>
    <w:lvl w:ilvl="2">
      <w:start w:val="1"/>
      <w:numFmt w:val="decimal"/>
      <w:lvlText w:val="(%3)"/>
      <w:lvlJc w:val="left"/>
      <w:pPr>
        <w:tabs>
          <w:tab w:val="num" w:pos="2880"/>
        </w:tabs>
        <w:ind w:left="2880" w:hanging="720"/>
      </w:pPr>
      <w:rPr>
        <w:rFonts w:hint="default"/>
      </w:rPr>
    </w:lvl>
    <w:lvl w:ilvl="3">
      <w:start w:val="1"/>
      <w:numFmt w:val="lowerLetter"/>
      <w:lvlText w:val="(%4)"/>
      <w:lvlJc w:val="left"/>
      <w:pPr>
        <w:tabs>
          <w:tab w:val="num" w:pos="3600"/>
        </w:tabs>
        <w:ind w:left="3600" w:hanging="720"/>
      </w:pPr>
      <w:rPr>
        <w:rFonts w:hint="default"/>
      </w:rPr>
    </w:lvl>
    <w:lvl w:ilvl="4">
      <w:start w:val="1"/>
      <w:numFmt w:val="decimal"/>
      <w:lvlText w:val="%5)"/>
      <w:lvlJc w:val="left"/>
      <w:pPr>
        <w:tabs>
          <w:tab w:val="num" w:pos="4320"/>
        </w:tabs>
        <w:ind w:left="4320" w:hanging="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96B0D7F"/>
    <w:multiLevelType w:val="hybridMultilevel"/>
    <w:tmpl w:val="E7F2AB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C423C3"/>
    <w:multiLevelType w:val="hybridMultilevel"/>
    <w:tmpl w:val="C4EE5946"/>
    <w:lvl w:ilvl="0" w:tplc="0D46873E">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B0903D3"/>
    <w:multiLevelType w:val="hybridMultilevel"/>
    <w:tmpl w:val="09A66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532F72"/>
    <w:multiLevelType w:val="hybridMultilevel"/>
    <w:tmpl w:val="E47C2E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5EB0E53"/>
    <w:multiLevelType w:val="hybridMultilevel"/>
    <w:tmpl w:val="01B6F0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9D7595"/>
    <w:multiLevelType w:val="singleLevel"/>
    <w:tmpl w:val="671C1DF6"/>
    <w:lvl w:ilvl="0">
      <w:start w:val="1"/>
      <w:numFmt w:val="decimal"/>
      <w:lvlText w:val="%1."/>
      <w:lvlJc w:val="left"/>
      <w:pPr>
        <w:tabs>
          <w:tab w:val="num" w:pos="1080"/>
        </w:tabs>
        <w:ind w:left="1080" w:hanging="360"/>
      </w:pPr>
      <w:rPr>
        <w:rFonts w:hint="default"/>
      </w:rPr>
    </w:lvl>
  </w:abstractNum>
  <w:abstractNum w:abstractNumId="9" w15:restartNumberingAfterBreak="0">
    <w:nsid w:val="2BD1344E"/>
    <w:multiLevelType w:val="multilevel"/>
    <w:tmpl w:val="956AB30C"/>
    <w:lvl w:ilvl="0">
      <w:start w:val="12"/>
      <w:numFmt w:val="decimal"/>
      <w:lvlText w:val="%1"/>
      <w:lvlJc w:val="left"/>
      <w:pPr>
        <w:tabs>
          <w:tab w:val="num" w:pos="825"/>
        </w:tabs>
        <w:ind w:left="825" w:hanging="825"/>
      </w:pPr>
      <w:rPr>
        <w:rFonts w:hint="default"/>
      </w:rPr>
    </w:lvl>
    <w:lvl w:ilvl="1">
      <w:start w:val="9"/>
      <w:numFmt w:val="decimalZero"/>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E5D5A86"/>
    <w:multiLevelType w:val="hybridMultilevel"/>
    <w:tmpl w:val="F760C658"/>
    <w:lvl w:ilvl="0" w:tplc="38D484FA">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1" w15:restartNumberingAfterBreak="0">
    <w:nsid w:val="37266660"/>
    <w:multiLevelType w:val="hybridMultilevel"/>
    <w:tmpl w:val="60DC2C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8FA061E"/>
    <w:multiLevelType w:val="hybridMultilevel"/>
    <w:tmpl w:val="C11AB2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21D256E"/>
    <w:multiLevelType w:val="singleLevel"/>
    <w:tmpl w:val="67B64238"/>
    <w:lvl w:ilvl="0">
      <w:start w:val="2"/>
      <w:numFmt w:val="decimal"/>
      <w:lvlText w:val="%1."/>
      <w:lvlJc w:val="left"/>
      <w:pPr>
        <w:tabs>
          <w:tab w:val="num" w:pos="1950"/>
        </w:tabs>
        <w:ind w:left="1950" w:hanging="510"/>
      </w:pPr>
      <w:rPr>
        <w:rFonts w:hint="default"/>
      </w:rPr>
    </w:lvl>
  </w:abstractNum>
  <w:abstractNum w:abstractNumId="14" w15:restartNumberingAfterBreak="0">
    <w:nsid w:val="4A4865BE"/>
    <w:multiLevelType w:val="multilevel"/>
    <w:tmpl w:val="511CF1B8"/>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54547087"/>
    <w:multiLevelType w:val="hybridMultilevel"/>
    <w:tmpl w:val="A5182DC2"/>
    <w:lvl w:ilvl="0" w:tplc="0EFE8304">
      <w:start w:val="3"/>
      <w:numFmt w:val="lowerLetter"/>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4CA09F5"/>
    <w:multiLevelType w:val="singleLevel"/>
    <w:tmpl w:val="3EA0F5EA"/>
    <w:lvl w:ilvl="0">
      <w:start w:val="1"/>
      <w:numFmt w:val="lowerLetter"/>
      <w:lvlText w:val="(%1)"/>
      <w:lvlJc w:val="left"/>
      <w:pPr>
        <w:tabs>
          <w:tab w:val="num" w:pos="1590"/>
        </w:tabs>
        <w:ind w:left="1590" w:hanging="405"/>
      </w:pPr>
      <w:rPr>
        <w:rFonts w:hint="default"/>
      </w:rPr>
    </w:lvl>
  </w:abstractNum>
  <w:abstractNum w:abstractNumId="17" w15:restartNumberingAfterBreak="0">
    <w:nsid w:val="55E46308"/>
    <w:multiLevelType w:val="singleLevel"/>
    <w:tmpl w:val="FD60EE6A"/>
    <w:lvl w:ilvl="0">
      <w:start w:val="1"/>
      <w:numFmt w:val="lowerLetter"/>
      <w:lvlText w:val="(%1)"/>
      <w:lvlJc w:val="left"/>
      <w:pPr>
        <w:tabs>
          <w:tab w:val="num" w:pos="975"/>
        </w:tabs>
        <w:ind w:left="975" w:hanging="465"/>
      </w:pPr>
      <w:rPr>
        <w:rFonts w:hint="default"/>
      </w:rPr>
    </w:lvl>
  </w:abstractNum>
  <w:abstractNum w:abstractNumId="18" w15:restartNumberingAfterBreak="0">
    <w:nsid w:val="59C76DEF"/>
    <w:multiLevelType w:val="singleLevel"/>
    <w:tmpl w:val="8B3C219E"/>
    <w:lvl w:ilvl="0">
      <w:start w:val="1"/>
      <w:numFmt w:val="lowerLetter"/>
      <w:lvlText w:val="(%1)"/>
      <w:lvlJc w:val="left"/>
      <w:pPr>
        <w:tabs>
          <w:tab w:val="num" w:pos="1080"/>
        </w:tabs>
        <w:ind w:left="1080" w:hanging="360"/>
      </w:pPr>
      <w:rPr>
        <w:rFonts w:hint="default"/>
      </w:rPr>
    </w:lvl>
  </w:abstractNum>
  <w:abstractNum w:abstractNumId="19" w15:restartNumberingAfterBreak="0">
    <w:nsid w:val="5D2E01F9"/>
    <w:multiLevelType w:val="singleLevel"/>
    <w:tmpl w:val="93968ADC"/>
    <w:lvl w:ilvl="0">
      <w:start w:val="1"/>
      <w:numFmt w:val="decimal"/>
      <w:lvlText w:val="%1."/>
      <w:lvlJc w:val="left"/>
      <w:pPr>
        <w:tabs>
          <w:tab w:val="num" w:pos="1800"/>
        </w:tabs>
        <w:ind w:left="1800" w:hanging="360"/>
      </w:pPr>
      <w:rPr>
        <w:rFonts w:hint="default"/>
      </w:rPr>
    </w:lvl>
  </w:abstractNum>
  <w:abstractNum w:abstractNumId="20" w15:restartNumberingAfterBreak="0">
    <w:nsid w:val="64991435"/>
    <w:multiLevelType w:val="singleLevel"/>
    <w:tmpl w:val="F84E6A32"/>
    <w:lvl w:ilvl="0">
      <w:start w:val="1"/>
      <w:numFmt w:val="lowerLetter"/>
      <w:lvlText w:val="(%1)"/>
      <w:lvlJc w:val="left"/>
      <w:pPr>
        <w:tabs>
          <w:tab w:val="num" w:pos="1635"/>
        </w:tabs>
        <w:ind w:left="1635" w:hanging="450"/>
      </w:pPr>
      <w:rPr>
        <w:rFonts w:hint="default"/>
      </w:rPr>
    </w:lvl>
  </w:abstractNum>
  <w:abstractNum w:abstractNumId="21" w15:restartNumberingAfterBreak="0">
    <w:nsid w:val="66E35C45"/>
    <w:multiLevelType w:val="hybridMultilevel"/>
    <w:tmpl w:val="37D08E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0A299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A8A6B89"/>
    <w:multiLevelType w:val="hybridMultilevel"/>
    <w:tmpl w:val="E9701B3A"/>
    <w:lvl w:ilvl="0" w:tplc="0409000F">
      <w:start w:val="1"/>
      <w:numFmt w:val="decimal"/>
      <w:lvlText w:val="%1."/>
      <w:lvlJc w:val="left"/>
      <w:pPr>
        <w:tabs>
          <w:tab w:val="num" w:pos="720"/>
        </w:tabs>
        <w:ind w:left="720" w:hanging="360"/>
      </w:pPr>
      <w:rPr>
        <w:rFonts w:hint="default"/>
      </w:rPr>
    </w:lvl>
    <w:lvl w:ilvl="1" w:tplc="EAD0D006">
      <w:start w:val="1"/>
      <w:numFmt w:val="lowerLetter"/>
      <w:lvlText w:val="%2."/>
      <w:lvlJc w:val="left"/>
      <w:pPr>
        <w:tabs>
          <w:tab w:val="num" w:pos="1665"/>
        </w:tabs>
        <w:ind w:left="1665" w:hanging="585"/>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FF31F68"/>
    <w:multiLevelType w:val="singleLevel"/>
    <w:tmpl w:val="43F44062"/>
    <w:lvl w:ilvl="0">
      <w:start w:val="2"/>
      <w:numFmt w:val="lowerLetter"/>
      <w:lvlText w:val="(%1)"/>
      <w:lvlJc w:val="left"/>
      <w:pPr>
        <w:tabs>
          <w:tab w:val="num" w:pos="510"/>
        </w:tabs>
        <w:ind w:left="510" w:hanging="510"/>
      </w:pPr>
      <w:rPr>
        <w:rFonts w:hint="default"/>
      </w:rPr>
    </w:lvl>
  </w:abstractNum>
  <w:abstractNum w:abstractNumId="25" w15:restartNumberingAfterBreak="0">
    <w:nsid w:val="79B1477E"/>
    <w:multiLevelType w:val="singleLevel"/>
    <w:tmpl w:val="DF52F9C6"/>
    <w:lvl w:ilvl="0">
      <w:start w:val="1"/>
      <w:numFmt w:val="decimal"/>
      <w:lvlText w:val="(%1)"/>
      <w:lvlJc w:val="left"/>
      <w:pPr>
        <w:tabs>
          <w:tab w:val="num" w:pos="1185"/>
        </w:tabs>
        <w:ind w:left="1185" w:hanging="465"/>
      </w:pPr>
      <w:rPr>
        <w:rFonts w:hint="default"/>
      </w:rPr>
    </w:lvl>
  </w:abstractNum>
  <w:num w:numId="1" w16cid:durableId="883979266">
    <w:abstractNumId w:val="24"/>
  </w:num>
  <w:num w:numId="2" w16cid:durableId="353271153">
    <w:abstractNumId w:val="9"/>
  </w:num>
  <w:num w:numId="3" w16cid:durableId="604920455">
    <w:abstractNumId w:val="17"/>
  </w:num>
  <w:num w:numId="4" w16cid:durableId="305666068">
    <w:abstractNumId w:val="25"/>
  </w:num>
  <w:num w:numId="5" w16cid:durableId="1150514465">
    <w:abstractNumId w:val="20"/>
  </w:num>
  <w:num w:numId="6" w16cid:durableId="2082829289">
    <w:abstractNumId w:val="13"/>
  </w:num>
  <w:num w:numId="7" w16cid:durableId="1506437623">
    <w:abstractNumId w:val="19"/>
  </w:num>
  <w:num w:numId="8" w16cid:durableId="752163410">
    <w:abstractNumId w:val="16"/>
  </w:num>
  <w:num w:numId="9" w16cid:durableId="1082067209">
    <w:abstractNumId w:val="18"/>
  </w:num>
  <w:num w:numId="10" w16cid:durableId="1877541331">
    <w:abstractNumId w:val="2"/>
  </w:num>
  <w:num w:numId="11" w16cid:durableId="658189595">
    <w:abstractNumId w:val="14"/>
  </w:num>
  <w:num w:numId="12" w16cid:durableId="1961720579">
    <w:abstractNumId w:val="22"/>
  </w:num>
  <w:num w:numId="13" w16cid:durableId="1588734576">
    <w:abstractNumId w:val="10"/>
  </w:num>
  <w:num w:numId="14" w16cid:durableId="1868566486">
    <w:abstractNumId w:val="4"/>
  </w:num>
  <w:num w:numId="15" w16cid:durableId="890849352">
    <w:abstractNumId w:val="15"/>
  </w:num>
  <w:num w:numId="16" w16cid:durableId="1843663398">
    <w:abstractNumId w:val="6"/>
  </w:num>
  <w:num w:numId="17" w16cid:durableId="313604315">
    <w:abstractNumId w:val="23"/>
  </w:num>
  <w:num w:numId="18" w16cid:durableId="446824496">
    <w:abstractNumId w:val="21"/>
  </w:num>
  <w:num w:numId="19" w16cid:durableId="1226642874">
    <w:abstractNumId w:val="7"/>
  </w:num>
  <w:num w:numId="20" w16cid:durableId="1949655948">
    <w:abstractNumId w:val="3"/>
  </w:num>
  <w:num w:numId="21" w16cid:durableId="1115054140">
    <w:abstractNumId w:val="0"/>
  </w:num>
  <w:num w:numId="22" w16cid:durableId="472255989">
    <w:abstractNumId w:val="5"/>
  </w:num>
  <w:num w:numId="23" w16cid:durableId="957179350">
    <w:abstractNumId w:val="8"/>
  </w:num>
  <w:num w:numId="24" w16cid:durableId="1719552991">
    <w:abstractNumId w:val="11"/>
  </w:num>
  <w:num w:numId="25" w16cid:durableId="210463030">
    <w:abstractNumId w:val="12"/>
  </w:num>
  <w:num w:numId="26" w16cid:durableId="29960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23F"/>
    <w:rsid w:val="000001B2"/>
    <w:rsid w:val="000003DE"/>
    <w:rsid w:val="00000432"/>
    <w:rsid w:val="000006D4"/>
    <w:rsid w:val="000008B4"/>
    <w:rsid w:val="000009FA"/>
    <w:rsid w:val="00000A56"/>
    <w:rsid w:val="0000100E"/>
    <w:rsid w:val="0000133E"/>
    <w:rsid w:val="00001395"/>
    <w:rsid w:val="000017F6"/>
    <w:rsid w:val="0000199E"/>
    <w:rsid w:val="00001BB5"/>
    <w:rsid w:val="00001BF5"/>
    <w:rsid w:val="00001EAF"/>
    <w:rsid w:val="0000227D"/>
    <w:rsid w:val="000023D3"/>
    <w:rsid w:val="000023F0"/>
    <w:rsid w:val="00002421"/>
    <w:rsid w:val="000025BB"/>
    <w:rsid w:val="00002812"/>
    <w:rsid w:val="00002A6E"/>
    <w:rsid w:val="00002BB0"/>
    <w:rsid w:val="00002BFF"/>
    <w:rsid w:val="00002E86"/>
    <w:rsid w:val="00002FAE"/>
    <w:rsid w:val="00003203"/>
    <w:rsid w:val="000033BE"/>
    <w:rsid w:val="00003420"/>
    <w:rsid w:val="000034AC"/>
    <w:rsid w:val="0000368F"/>
    <w:rsid w:val="00003A33"/>
    <w:rsid w:val="00003B23"/>
    <w:rsid w:val="00003B3D"/>
    <w:rsid w:val="00003C9F"/>
    <w:rsid w:val="00003CBD"/>
    <w:rsid w:val="000040F9"/>
    <w:rsid w:val="00004B3D"/>
    <w:rsid w:val="00004D8F"/>
    <w:rsid w:val="00005682"/>
    <w:rsid w:val="00005933"/>
    <w:rsid w:val="0000599B"/>
    <w:rsid w:val="00005AE9"/>
    <w:rsid w:val="00005C74"/>
    <w:rsid w:val="00005CE1"/>
    <w:rsid w:val="00006048"/>
    <w:rsid w:val="00006285"/>
    <w:rsid w:val="000062DB"/>
    <w:rsid w:val="0000634F"/>
    <w:rsid w:val="000064BC"/>
    <w:rsid w:val="00006691"/>
    <w:rsid w:val="000074D2"/>
    <w:rsid w:val="00007547"/>
    <w:rsid w:val="000075AF"/>
    <w:rsid w:val="00007770"/>
    <w:rsid w:val="00007BBD"/>
    <w:rsid w:val="00007F94"/>
    <w:rsid w:val="00010591"/>
    <w:rsid w:val="00010648"/>
    <w:rsid w:val="000109C0"/>
    <w:rsid w:val="00010A6D"/>
    <w:rsid w:val="00010B97"/>
    <w:rsid w:val="00010C56"/>
    <w:rsid w:val="00010D02"/>
    <w:rsid w:val="00010F05"/>
    <w:rsid w:val="00010FC0"/>
    <w:rsid w:val="0001146C"/>
    <w:rsid w:val="000114CC"/>
    <w:rsid w:val="000115C6"/>
    <w:rsid w:val="00011866"/>
    <w:rsid w:val="000118CB"/>
    <w:rsid w:val="000118E3"/>
    <w:rsid w:val="00011B09"/>
    <w:rsid w:val="00011CA7"/>
    <w:rsid w:val="00011DA4"/>
    <w:rsid w:val="000120A0"/>
    <w:rsid w:val="00012247"/>
    <w:rsid w:val="000122B2"/>
    <w:rsid w:val="0001237E"/>
    <w:rsid w:val="00012834"/>
    <w:rsid w:val="000129D4"/>
    <w:rsid w:val="00012A63"/>
    <w:rsid w:val="00012A86"/>
    <w:rsid w:val="00012F33"/>
    <w:rsid w:val="00013154"/>
    <w:rsid w:val="0001315D"/>
    <w:rsid w:val="00013381"/>
    <w:rsid w:val="0001342C"/>
    <w:rsid w:val="00013793"/>
    <w:rsid w:val="000137F6"/>
    <w:rsid w:val="00013D0A"/>
    <w:rsid w:val="00013ED5"/>
    <w:rsid w:val="00013F82"/>
    <w:rsid w:val="0001404D"/>
    <w:rsid w:val="000144A0"/>
    <w:rsid w:val="00014752"/>
    <w:rsid w:val="00014829"/>
    <w:rsid w:val="00014A99"/>
    <w:rsid w:val="00014EA0"/>
    <w:rsid w:val="00014F58"/>
    <w:rsid w:val="00014FC6"/>
    <w:rsid w:val="00014FDC"/>
    <w:rsid w:val="000151B2"/>
    <w:rsid w:val="00015521"/>
    <w:rsid w:val="000155B5"/>
    <w:rsid w:val="00015C6D"/>
    <w:rsid w:val="00015E63"/>
    <w:rsid w:val="000163CC"/>
    <w:rsid w:val="00016522"/>
    <w:rsid w:val="00016658"/>
    <w:rsid w:val="00016A53"/>
    <w:rsid w:val="00016D22"/>
    <w:rsid w:val="00016D2C"/>
    <w:rsid w:val="00016DF3"/>
    <w:rsid w:val="00016E24"/>
    <w:rsid w:val="0001706F"/>
    <w:rsid w:val="00017103"/>
    <w:rsid w:val="000171AE"/>
    <w:rsid w:val="000172C8"/>
    <w:rsid w:val="00017840"/>
    <w:rsid w:val="0001789A"/>
    <w:rsid w:val="00017B16"/>
    <w:rsid w:val="00017B3B"/>
    <w:rsid w:val="00017ECB"/>
    <w:rsid w:val="000202C9"/>
    <w:rsid w:val="000203D1"/>
    <w:rsid w:val="000204F1"/>
    <w:rsid w:val="00020699"/>
    <w:rsid w:val="000207C6"/>
    <w:rsid w:val="000207E3"/>
    <w:rsid w:val="000207FD"/>
    <w:rsid w:val="0002081F"/>
    <w:rsid w:val="000208A9"/>
    <w:rsid w:val="00020A06"/>
    <w:rsid w:val="00020B6C"/>
    <w:rsid w:val="00020E0D"/>
    <w:rsid w:val="000212B1"/>
    <w:rsid w:val="000215AC"/>
    <w:rsid w:val="00021930"/>
    <w:rsid w:val="00021A83"/>
    <w:rsid w:val="00021A99"/>
    <w:rsid w:val="00021CE9"/>
    <w:rsid w:val="00021E42"/>
    <w:rsid w:val="000221A5"/>
    <w:rsid w:val="000222ED"/>
    <w:rsid w:val="00022449"/>
    <w:rsid w:val="00022602"/>
    <w:rsid w:val="000228C5"/>
    <w:rsid w:val="00022A21"/>
    <w:rsid w:val="00022E30"/>
    <w:rsid w:val="0002301F"/>
    <w:rsid w:val="00023643"/>
    <w:rsid w:val="00023697"/>
    <w:rsid w:val="000236E9"/>
    <w:rsid w:val="000237AE"/>
    <w:rsid w:val="0002386A"/>
    <w:rsid w:val="000238B7"/>
    <w:rsid w:val="00023A2E"/>
    <w:rsid w:val="00023C77"/>
    <w:rsid w:val="00023DFA"/>
    <w:rsid w:val="000242FE"/>
    <w:rsid w:val="0002437F"/>
    <w:rsid w:val="0002457C"/>
    <w:rsid w:val="0002458F"/>
    <w:rsid w:val="00024AE5"/>
    <w:rsid w:val="00024EA5"/>
    <w:rsid w:val="00024FFE"/>
    <w:rsid w:val="00025128"/>
    <w:rsid w:val="00025248"/>
    <w:rsid w:val="00025586"/>
    <w:rsid w:val="00025701"/>
    <w:rsid w:val="00025747"/>
    <w:rsid w:val="00025B01"/>
    <w:rsid w:val="00025B0A"/>
    <w:rsid w:val="00025CCD"/>
    <w:rsid w:val="00025DDB"/>
    <w:rsid w:val="000261F6"/>
    <w:rsid w:val="00026302"/>
    <w:rsid w:val="000265CB"/>
    <w:rsid w:val="00026952"/>
    <w:rsid w:val="00026B10"/>
    <w:rsid w:val="00026DCF"/>
    <w:rsid w:val="00026ED6"/>
    <w:rsid w:val="00026FE8"/>
    <w:rsid w:val="000271A3"/>
    <w:rsid w:val="0002749C"/>
    <w:rsid w:val="000279AC"/>
    <w:rsid w:val="00027AFC"/>
    <w:rsid w:val="00027D0E"/>
    <w:rsid w:val="00030168"/>
    <w:rsid w:val="0003062F"/>
    <w:rsid w:val="00030630"/>
    <w:rsid w:val="00030634"/>
    <w:rsid w:val="0003068D"/>
    <w:rsid w:val="0003070D"/>
    <w:rsid w:val="00030A1C"/>
    <w:rsid w:val="00030AEE"/>
    <w:rsid w:val="0003132C"/>
    <w:rsid w:val="00031425"/>
    <w:rsid w:val="00031770"/>
    <w:rsid w:val="00031968"/>
    <w:rsid w:val="00031A18"/>
    <w:rsid w:val="00031C26"/>
    <w:rsid w:val="0003208E"/>
    <w:rsid w:val="000322FE"/>
    <w:rsid w:val="00032379"/>
    <w:rsid w:val="0003256E"/>
    <w:rsid w:val="0003257A"/>
    <w:rsid w:val="0003290A"/>
    <w:rsid w:val="00032915"/>
    <w:rsid w:val="00032A9B"/>
    <w:rsid w:val="00032BBD"/>
    <w:rsid w:val="00032BDC"/>
    <w:rsid w:val="00032CF2"/>
    <w:rsid w:val="00032DC8"/>
    <w:rsid w:val="00032F64"/>
    <w:rsid w:val="0003308A"/>
    <w:rsid w:val="000331D0"/>
    <w:rsid w:val="000331D9"/>
    <w:rsid w:val="00033359"/>
    <w:rsid w:val="0003367D"/>
    <w:rsid w:val="00033896"/>
    <w:rsid w:val="00033AB6"/>
    <w:rsid w:val="00033AC7"/>
    <w:rsid w:val="00033B74"/>
    <w:rsid w:val="00033CFC"/>
    <w:rsid w:val="00033F80"/>
    <w:rsid w:val="00034000"/>
    <w:rsid w:val="00034413"/>
    <w:rsid w:val="000345F5"/>
    <w:rsid w:val="000347BD"/>
    <w:rsid w:val="00034B76"/>
    <w:rsid w:val="00034C53"/>
    <w:rsid w:val="00035131"/>
    <w:rsid w:val="00035241"/>
    <w:rsid w:val="00035445"/>
    <w:rsid w:val="00035558"/>
    <w:rsid w:val="00035D3E"/>
    <w:rsid w:val="0003645D"/>
    <w:rsid w:val="00036567"/>
    <w:rsid w:val="00036606"/>
    <w:rsid w:val="000366B1"/>
    <w:rsid w:val="00036D34"/>
    <w:rsid w:val="00036D59"/>
    <w:rsid w:val="00036E62"/>
    <w:rsid w:val="00036EC5"/>
    <w:rsid w:val="0003700F"/>
    <w:rsid w:val="000370B5"/>
    <w:rsid w:val="0003771B"/>
    <w:rsid w:val="0003776C"/>
    <w:rsid w:val="00037925"/>
    <w:rsid w:val="00037A4F"/>
    <w:rsid w:val="00037A7E"/>
    <w:rsid w:val="00037E33"/>
    <w:rsid w:val="00037E58"/>
    <w:rsid w:val="00040098"/>
    <w:rsid w:val="000400F4"/>
    <w:rsid w:val="00040443"/>
    <w:rsid w:val="000404E1"/>
    <w:rsid w:val="00040537"/>
    <w:rsid w:val="0004068F"/>
    <w:rsid w:val="000406CD"/>
    <w:rsid w:val="00040810"/>
    <w:rsid w:val="00040ABB"/>
    <w:rsid w:val="00040C05"/>
    <w:rsid w:val="00040E0A"/>
    <w:rsid w:val="00040E39"/>
    <w:rsid w:val="00041084"/>
    <w:rsid w:val="00041740"/>
    <w:rsid w:val="00041C14"/>
    <w:rsid w:val="00041F97"/>
    <w:rsid w:val="00042282"/>
    <w:rsid w:val="000425C0"/>
    <w:rsid w:val="00042827"/>
    <w:rsid w:val="00042852"/>
    <w:rsid w:val="00042AD7"/>
    <w:rsid w:val="00042B74"/>
    <w:rsid w:val="00042ED0"/>
    <w:rsid w:val="00043027"/>
    <w:rsid w:val="00043564"/>
    <w:rsid w:val="000435E3"/>
    <w:rsid w:val="00043BA0"/>
    <w:rsid w:val="00044063"/>
    <w:rsid w:val="000441D0"/>
    <w:rsid w:val="0004463F"/>
    <w:rsid w:val="0004474D"/>
    <w:rsid w:val="00044754"/>
    <w:rsid w:val="00044757"/>
    <w:rsid w:val="00044C11"/>
    <w:rsid w:val="000450BA"/>
    <w:rsid w:val="00045406"/>
    <w:rsid w:val="00045955"/>
    <w:rsid w:val="00045D0B"/>
    <w:rsid w:val="00045D0F"/>
    <w:rsid w:val="00045F34"/>
    <w:rsid w:val="00045FE5"/>
    <w:rsid w:val="000461D0"/>
    <w:rsid w:val="000461E0"/>
    <w:rsid w:val="0004645C"/>
    <w:rsid w:val="00046500"/>
    <w:rsid w:val="000465BF"/>
    <w:rsid w:val="00046862"/>
    <w:rsid w:val="00047B44"/>
    <w:rsid w:val="00047D89"/>
    <w:rsid w:val="00050081"/>
    <w:rsid w:val="0005013E"/>
    <w:rsid w:val="0005040E"/>
    <w:rsid w:val="0005049F"/>
    <w:rsid w:val="0005083D"/>
    <w:rsid w:val="00050B12"/>
    <w:rsid w:val="00050CD2"/>
    <w:rsid w:val="00050E37"/>
    <w:rsid w:val="00050E49"/>
    <w:rsid w:val="000510E6"/>
    <w:rsid w:val="0005171A"/>
    <w:rsid w:val="000517D4"/>
    <w:rsid w:val="00051A2E"/>
    <w:rsid w:val="00051E3B"/>
    <w:rsid w:val="000523EC"/>
    <w:rsid w:val="00052597"/>
    <w:rsid w:val="000526F0"/>
    <w:rsid w:val="00052C5E"/>
    <w:rsid w:val="00052D4E"/>
    <w:rsid w:val="00052F7B"/>
    <w:rsid w:val="00053091"/>
    <w:rsid w:val="00053300"/>
    <w:rsid w:val="000536C3"/>
    <w:rsid w:val="00053735"/>
    <w:rsid w:val="00053CA6"/>
    <w:rsid w:val="00053CBD"/>
    <w:rsid w:val="00053CDE"/>
    <w:rsid w:val="00053ED5"/>
    <w:rsid w:val="00053F09"/>
    <w:rsid w:val="00053F32"/>
    <w:rsid w:val="00054037"/>
    <w:rsid w:val="0005440A"/>
    <w:rsid w:val="0005473C"/>
    <w:rsid w:val="00054846"/>
    <w:rsid w:val="00054A3D"/>
    <w:rsid w:val="00054A65"/>
    <w:rsid w:val="0005511A"/>
    <w:rsid w:val="00055168"/>
    <w:rsid w:val="00055466"/>
    <w:rsid w:val="000556B0"/>
    <w:rsid w:val="000556BC"/>
    <w:rsid w:val="00055863"/>
    <w:rsid w:val="000559D7"/>
    <w:rsid w:val="00055B45"/>
    <w:rsid w:val="00055B55"/>
    <w:rsid w:val="00055BF3"/>
    <w:rsid w:val="00055D64"/>
    <w:rsid w:val="00055F32"/>
    <w:rsid w:val="0005608B"/>
    <w:rsid w:val="000560E8"/>
    <w:rsid w:val="0005614C"/>
    <w:rsid w:val="00056299"/>
    <w:rsid w:val="000563DE"/>
    <w:rsid w:val="000565AC"/>
    <w:rsid w:val="000566E3"/>
    <w:rsid w:val="00056AA6"/>
    <w:rsid w:val="00056B01"/>
    <w:rsid w:val="00056FDD"/>
    <w:rsid w:val="00057141"/>
    <w:rsid w:val="00057315"/>
    <w:rsid w:val="0005733F"/>
    <w:rsid w:val="0005761B"/>
    <w:rsid w:val="0005782C"/>
    <w:rsid w:val="00057835"/>
    <w:rsid w:val="000579A6"/>
    <w:rsid w:val="000579C0"/>
    <w:rsid w:val="00057A6D"/>
    <w:rsid w:val="00057C46"/>
    <w:rsid w:val="00057DC3"/>
    <w:rsid w:val="00060153"/>
    <w:rsid w:val="000601EE"/>
    <w:rsid w:val="00060929"/>
    <w:rsid w:val="00060C0D"/>
    <w:rsid w:val="00060C22"/>
    <w:rsid w:val="00060E63"/>
    <w:rsid w:val="00060F5C"/>
    <w:rsid w:val="00061172"/>
    <w:rsid w:val="00061950"/>
    <w:rsid w:val="00061964"/>
    <w:rsid w:val="00061C41"/>
    <w:rsid w:val="00061E14"/>
    <w:rsid w:val="00061F1B"/>
    <w:rsid w:val="00062189"/>
    <w:rsid w:val="00062324"/>
    <w:rsid w:val="0006304F"/>
    <w:rsid w:val="0006306E"/>
    <w:rsid w:val="000632CD"/>
    <w:rsid w:val="000633FD"/>
    <w:rsid w:val="0006393C"/>
    <w:rsid w:val="000639A1"/>
    <w:rsid w:val="00063CD8"/>
    <w:rsid w:val="00063F5B"/>
    <w:rsid w:val="0006411D"/>
    <w:rsid w:val="0006489B"/>
    <w:rsid w:val="00064A8D"/>
    <w:rsid w:val="00064BBD"/>
    <w:rsid w:val="0006518A"/>
    <w:rsid w:val="00065265"/>
    <w:rsid w:val="000653D5"/>
    <w:rsid w:val="000659FA"/>
    <w:rsid w:val="00065EC8"/>
    <w:rsid w:val="00065FFC"/>
    <w:rsid w:val="000663D3"/>
    <w:rsid w:val="000665ED"/>
    <w:rsid w:val="0006660B"/>
    <w:rsid w:val="00066A63"/>
    <w:rsid w:val="00066C05"/>
    <w:rsid w:val="00066E0E"/>
    <w:rsid w:val="00066EFE"/>
    <w:rsid w:val="00066FA3"/>
    <w:rsid w:val="00067449"/>
    <w:rsid w:val="00067A55"/>
    <w:rsid w:val="00067B34"/>
    <w:rsid w:val="00067C14"/>
    <w:rsid w:val="0007044F"/>
    <w:rsid w:val="00070459"/>
    <w:rsid w:val="000706B9"/>
    <w:rsid w:val="00070A92"/>
    <w:rsid w:val="00070B2E"/>
    <w:rsid w:val="00070F2D"/>
    <w:rsid w:val="00071214"/>
    <w:rsid w:val="000713DF"/>
    <w:rsid w:val="00071795"/>
    <w:rsid w:val="00071BBE"/>
    <w:rsid w:val="00071E2E"/>
    <w:rsid w:val="000720DC"/>
    <w:rsid w:val="000722B7"/>
    <w:rsid w:val="000722E2"/>
    <w:rsid w:val="0007232C"/>
    <w:rsid w:val="00072359"/>
    <w:rsid w:val="000724B4"/>
    <w:rsid w:val="0007255F"/>
    <w:rsid w:val="00072584"/>
    <w:rsid w:val="000727A6"/>
    <w:rsid w:val="00072C54"/>
    <w:rsid w:val="00072E20"/>
    <w:rsid w:val="00073132"/>
    <w:rsid w:val="00073261"/>
    <w:rsid w:val="0007354A"/>
    <w:rsid w:val="0007383E"/>
    <w:rsid w:val="00073ED6"/>
    <w:rsid w:val="000745D8"/>
    <w:rsid w:val="000746AB"/>
    <w:rsid w:val="000746EE"/>
    <w:rsid w:val="00074708"/>
    <w:rsid w:val="000748F1"/>
    <w:rsid w:val="000748FD"/>
    <w:rsid w:val="0007520D"/>
    <w:rsid w:val="00075425"/>
    <w:rsid w:val="000754DB"/>
    <w:rsid w:val="000755E5"/>
    <w:rsid w:val="000755F1"/>
    <w:rsid w:val="000758D8"/>
    <w:rsid w:val="00075B87"/>
    <w:rsid w:val="00075C06"/>
    <w:rsid w:val="00075D41"/>
    <w:rsid w:val="00075D8B"/>
    <w:rsid w:val="0007609D"/>
    <w:rsid w:val="000761CA"/>
    <w:rsid w:val="0007647C"/>
    <w:rsid w:val="000765CA"/>
    <w:rsid w:val="000768D1"/>
    <w:rsid w:val="00076F9F"/>
    <w:rsid w:val="00076FDC"/>
    <w:rsid w:val="00076FF5"/>
    <w:rsid w:val="00077381"/>
    <w:rsid w:val="0007761C"/>
    <w:rsid w:val="0007771E"/>
    <w:rsid w:val="000779B1"/>
    <w:rsid w:val="00077B72"/>
    <w:rsid w:val="00077FB0"/>
    <w:rsid w:val="0008000D"/>
    <w:rsid w:val="000800B1"/>
    <w:rsid w:val="00080284"/>
    <w:rsid w:val="00080311"/>
    <w:rsid w:val="0008051B"/>
    <w:rsid w:val="0008070B"/>
    <w:rsid w:val="00080849"/>
    <w:rsid w:val="000808DF"/>
    <w:rsid w:val="00080A33"/>
    <w:rsid w:val="00080A7F"/>
    <w:rsid w:val="00080B48"/>
    <w:rsid w:val="00080B69"/>
    <w:rsid w:val="00080C14"/>
    <w:rsid w:val="00081066"/>
    <w:rsid w:val="00081200"/>
    <w:rsid w:val="0008121D"/>
    <w:rsid w:val="00081531"/>
    <w:rsid w:val="0008158D"/>
    <w:rsid w:val="00081895"/>
    <w:rsid w:val="000819B4"/>
    <w:rsid w:val="000819D4"/>
    <w:rsid w:val="00081CE9"/>
    <w:rsid w:val="00082155"/>
    <w:rsid w:val="000821BA"/>
    <w:rsid w:val="000823F7"/>
    <w:rsid w:val="000824B3"/>
    <w:rsid w:val="00082E5B"/>
    <w:rsid w:val="00082E88"/>
    <w:rsid w:val="00082ED4"/>
    <w:rsid w:val="00083173"/>
    <w:rsid w:val="000835C8"/>
    <w:rsid w:val="00083A15"/>
    <w:rsid w:val="0008475F"/>
    <w:rsid w:val="00084889"/>
    <w:rsid w:val="00084898"/>
    <w:rsid w:val="00084A23"/>
    <w:rsid w:val="00084B4F"/>
    <w:rsid w:val="00084E1C"/>
    <w:rsid w:val="00084FBD"/>
    <w:rsid w:val="0008503D"/>
    <w:rsid w:val="0008550D"/>
    <w:rsid w:val="00085520"/>
    <w:rsid w:val="0008572E"/>
    <w:rsid w:val="0008591E"/>
    <w:rsid w:val="00085BD0"/>
    <w:rsid w:val="00085D87"/>
    <w:rsid w:val="00085E21"/>
    <w:rsid w:val="00085E41"/>
    <w:rsid w:val="00085FCB"/>
    <w:rsid w:val="000861CA"/>
    <w:rsid w:val="00086A08"/>
    <w:rsid w:val="00086B37"/>
    <w:rsid w:val="00086B59"/>
    <w:rsid w:val="00086E1E"/>
    <w:rsid w:val="00087212"/>
    <w:rsid w:val="00087366"/>
    <w:rsid w:val="0008739D"/>
    <w:rsid w:val="000879BA"/>
    <w:rsid w:val="00087A02"/>
    <w:rsid w:val="00087BAC"/>
    <w:rsid w:val="00087E13"/>
    <w:rsid w:val="00087E4F"/>
    <w:rsid w:val="0009002F"/>
    <w:rsid w:val="000901AD"/>
    <w:rsid w:val="000901FC"/>
    <w:rsid w:val="0009027F"/>
    <w:rsid w:val="00090B2B"/>
    <w:rsid w:val="00090DA8"/>
    <w:rsid w:val="00090F13"/>
    <w:rsid w:val="000911CB"/>
    <w:rsid w:val="00091578"/>
    <w:rsid w:val="00091791"/>
    <w:rsid w:val="00091815"/>
    <w:rsid w:val="0009182A"/>
    <w:rsid w:val="00091858"/>
    <w:rsid w:val="00091992"/>
    <w:rsid w:val="00091A10"/>
    <w:rsid w:val="00091C39"/>
    <w:rsid w:val="00091E13"/>
    <w:rsid w:val="00091E14"/>
    <w:rsid w:val="00092211"/>
    <w:rsid w:val="00092223"/>
    <w:rsid w:val="00092225"/>
    <w:rsid w:val="0009241A"/>
    <w:rsid w:val="0009284E"/>
    <w:rsid w:val="00092B4F"/>
    <w:rsid w:val="00093AA4"/>
    <w:rsid w:val="00093E93"/>
    <w:rsid w:val="00093F6E"/>
    <w:rsid w:val="00094044"/>
    <w:rsid w:val="000943F3"/>
    <w:rsid w:val="0009440E"/>
    <w:rsid w:val="000945F6"/>
    <w:rsid w:val="000948F7"/>
    <w:rsid w:val="00094CFD"/>
    <w:rsid w:val="00094D1E"/>
    <w:rsid w:val="00095410"/>
    <w:rsid w:val="0009571A"/>
    <w:rsid w:val="00095B7F"/>
    <w:rsid w:val="00096207"/>
    <w:rsid w:val="000962B7"/>
    <w:rsid w:val="0009641A"/>
    <w:rsid w:val="00096443"/>
    <w:rsid w:val="00096838"/>
    <w:rsid w:val="00096865"/>
    <w:rsid w:val="000968DB"/>
    <w:rsid w:val="00096915"/>
    <w:rsid w:val="00096B2B"/>
    <w:rsid w:val="00096CE7"/>
    <w:rsid w:val="00096EC8"/>
    <w:rsid w:val="00096F55"/>
    <w:rsid w:val="00096FD4"/>
    <w:rsid w:val="00097161"/>
    <w:rsid w:val="000972E3"/>
    <w:rsid w:val="0009735E"/>
    <w:rsid w:val="00097744"/>
    <w:rsid w:val="0009775E"/>
    <w:rsid w:val="00097862"/>
    <w:rsid w:val="00097BCC"/>
    <w:rsid w:val="00097BD9"/>
    <w:rsid w:val="00097D29"/>
    <w:rsid w:val="00097DAD"/>
    <w:rsid w:val="000A0440"/>
    <w:rsid w:val="000A04A3"/>
    <w:rsid w:val="000A06B2"/>
    <w:rsid w:val="000A0957"/>
    <w:rsid w:val="000A09BD"/>
    <w:rsid w:val="000A0A60"/>
    <w:rsid w:val="000A0AB8"/>
    <w:rsid w:val="000A0FA0"/>
    <w:rsid w:val="000A13ED"/>
    <w:rsid w:val="000A14A4"/>
    <w:rsid w:val="000A1727"/>
    <w:rsid w:val="000A19CF"/>
    <w:rsid w:val="000A1C65"/>
    <w:rsid w:val="000A1DBA"/>
    <w:rsid w:val="000A2562"/>
    <w:rsid w:val="000A26B7"/>
    <w:rsid w:val="000A2BD2"/>
    <w:rsid w:val="000A2D0A"/>
    <w:rsid w:val="000A2F44"/>
    <w:rsid w:val="000A348A"/>
    <w:rsid w:val="000A3555"/>
    <w:rsid w:val="000A36A2"/>
    <w:rsid w:val="000A3A38"/>
    <w:rsid w:val="000A3BF5"/>
    <w:rsid w:val="000A4109"/>
    <w:rsid w:val="000A4167"/>
    <w:rsid w:val="000A44DB"/>
    <w:rsid w:val="000A4752"/>
    <w:rsid w:val="000A4ABA"/>
    <w:rsid w:val="000A4ED1"/>
    <w:rsid w:val="000A536B"/>
    <w:rsid w:val="000A5493"/>
    <w:rsid w:val="000A5917"/>
    <w:rsid w:val="000A5AAC"/>
    <w:rsid w:val="000A5E0A"/>
    <w:rsid w:val="000A5E43"/>
    <w:rsid w:val="000A6004"/>
    <w:rsid w:val="000A61FF"/>
    <w:rsid w:val="000A62FF"/>
    <w:rsid w:val="000A6380"/>
    <w:rsid w:val="000A63EA"/>
    <w:rsid w:val="000A65AC"/>
    <w:rsid w:val="000A685F"/>
    <w:rsid w:val="000A6AAD"/>
    <w:rsid w:val="000A6C2E"/>
    <w:rsid w:val="000A764C"/>
    <w:rsid w:val="000A7BFB"/>
    <w:rsid w:val="000A7F45"/>
    <w:rsid w:val="000A7F6A"/>
    <w:rsid w:val="000B0A1B"/>
    <w:rsid w:val="000B0B7A"/>
    <w:rsid w:val="000B0CB1"/>
    <w:rsid w:val="000B0D56"/>
    <w:rsid w:val="000B0E4F"/>
    <w:rsid w:val="000B0E74"/>
    <w:rsid w:val="000B100F"/>
    <w:rsid w:val="000B11C0"/>
    <w:rsid w:val="000B123A"/>
    <w:rsid w:val="000B175C"/>
    <w:rsid w:val="000B1D4D"/>
    <w:rsid w:val="000B1D7E"/>
    <w:rsid w:val="000B1EB6"/>
    <w:rsid w:val="000B204A"/>
    <w:rsid w:val="000B2385"/>
    <w:rsid w:val="000B2821"/>
    <w:rsid w:val="000B2989"/>
    <w:rsid w:val="000B30EF"/>
    <w:rsid w:val="000B3136"/>
    <w:rsid w:val="000B3638"/>
    <w:rsid w:val="000B3B88"/>
    <w:rsid w:val="000B3BB8"/>
    <w:rsid w:val="000B42D0"/>
    <w:rsid w:val="000B48AD"/>
    <w:rsid w:val="000B514E"/>
    <w:rsid w:val="000B518A"/>
    <w:rsid w:val="000B575A"/>
    <w:rsid w:val="000B5890"/>
    <w:rsid w:val="000B589B"/>
    <w:rsid w:val="000B5E6C"/>
    <w:rsid w:val="000B622D"/>
    <w:rsid w:val="000B628B"/>
    <w:rsid w:val="000B62D6"/>
    <w:rsid w:val="000B665C"/>
    <w:rsid w:val="000B697E"/>
    <w:rsid w:val="000B6CD7"/>
    <w:rsid w:val="000B6DE2"/>
    <w:rsid w:val="000B6F76"/>
    <w:rsid w:val="000B74CB"/>
    <w:rsid w:val="000B7512"/>
    <w:rsid w:val="000B76CF"/>
    <w:rsid w:val="000B7716"/>
    <w:rsid w:val="000B790A"/>
    <w:rsid w:val="000B7A78"/>
    <w:rsid w:val="000B7BD0"/>
    <w:rsid w:val="000C01BE"/>
    <w:rsid w:val="000C02D2"/>
    <w:rsid w:val="000C03E6"/>
    <w:rsid w:val="000C0EBB"/>
    <w:rsid w:val="000C12C2"/>
    <w:rsid w:val="000C1314"/>
    <w:rsid w:val="000C152B"/>
    <w:rsid w:val="000C1981"/>
    <w:rsid w:val="000C1B42"/>
    <w:rsid w:val="000C1C1E"/>
    <w:rsid w:val="000C1D09"/>
    <w:rsid w:val="000C1E6D"/>
    <w:rsid w:val="000C1F81"/>
    <w:rsid w:val="000C1FE4"/>
    <w:rsid w:val="000C208B"/>
    <w:rsid w:val="000C20E1"/>
    <w:rsid w:val="000C215B"/>
    <w:rsid w:val="000C23F3"/>
    <w:rsid w:val="000C2442"/>
    <w:rsid w:val="000C29E7"/>
    <w:rsid w:val="000C2B6F"/>
    <w:rsid w:val="000C2D51"/>
    <w:rsid w:val="000C2D59"/>
    <w:rsid w:val="000C315C"/>
    <w:rsid w:val="000C3422"/>
    <w:rsid w:val="000C34F0"/>
    <w:rsid w:val="000C3905"/>
    <w:rsid w:val="000C3936"/>
    <w:rsid w:val="000C396B"/>
    <w:rsid w:val="000C3B21"/>
    <w:rsid w:val="000C3B79"/>
    <w:rsid w:val="000C3F4D"/>
    <w:rsid w:val="000C428A"/>
    <w:rsid w:val="000C455C"/>
    <w:rsid w:val="000C496C"/>
    <w:rsid w:val="000C4BF6"/>
    <w:rsid w:val="000C4C26"/>
    <w:rsid w:val="000C4C4F"/>
    <w:rsid w:val="000C504F"/>
    <w:rsid w:val="000C509E"/>
    <w:rsid w:val="000C514B"/>
    <w:rsid w:val="000C52BD"/>
    <w:rsid w:val="000C5461"/>
    <w:rsid w:val="000C54F8"/>
    <w:rsid w:val="000C5523"/>
    <w:rsid w:val="000C566F"/>
    <w:rsid w:val="000C5952"/>
    <w:rsid w:val="000C59E0"/>
    <w:rsid w:val="000C5A3A"/>
    <w:rsid w:val="000C5B64"/>
    <w:rsid w:val="000C5BAB"/>
    <w:rsid w:val="000C5E4D"/>
    <w:rsid w:val="000C5ECC"/>
    <w:rsid w:val="000C6064"/>
    <w:rsid w:val="000C60AE"/>
    <w:rsid w:val="000C6226"/>
    <w:rsid w:val="000C6447"/>
    <w:rsid w:val="000C645B"/>
    <w:rsid w:val="000C665B"/>
    <w:rsid w:val="000C68F4"/>
    <w:rsid w:val="000C6992"/>
    <w:rsid w:val="000C6A29"/>
    <w:rsid w:val="000C6B45"/>
    <w:rsid w:val="000C6BEC"/>
    <w:rsid w:val="000C6F81"/>
    <w:rsid w:val="000C7C62"/>
    <w:rsid w:val="000C7CF8"/>
    <w:rsid w:val="000C7DF3"/>
    <w:rsid w:val="000C7F7D"/>
    <w:rsid w:val="000C7FE5"/>
    <w:rsid w:val="000D0429"/>
    <w:rsid w:val="000D05CE"/>
    <w:rsid w:val="000D10C9"/>
    <w:rsid w:val="000D1192"/>
    <w:rsid w:val="000D12CD"/>
    <w:rsid w:val="000D1744"/>
    <w:rsid w:val="000D193D"/>
    <w:rsid w:val="000D1FE5"/>
    <w:rsid w:val="000D2333"/>
    <w:rsid w:val="000D2430"/>
    <w:rsid w:val="000D2529"/>
    <w:rsid w:val="000D286E"/>
    <w:rsid w:val="000D28FF"/>
    <w:rsid w:val="000D2C10"/>
    <w:rsid w:val="000D3006"/>
    <w:rsid w:val="000D3061"/>
    <w:rsid w:val="000D316C"/>
    <w:rsid w:val="000D31D9"/>
    <w:rsid w:val="000D32ED"/>
    <w:rsid w:val="000D3D12"/>
    <w:rsid w:val="000D4138"/>
    <w:rsid w:val="000D4440"/>
    <w:rsid w:val="000D464E"/>
    <w:rsid w:val="000D4719"/>
    <w:rsid w:val="000D47C9"/>
    <w:rsid w:val="000D49F2"/>
    <w:rsid w:val="000D4A5B"/>
    <w:rsid w:val="000D4E99"/>
    <w:rsid w:val="000D4F94"/>
    <w:rsid w:val="000D5086"/>
    <w:rsid w:val="000D5151"/>
    <w:rsid w:val="000D5218"/>
    <w:rsid w:val="000D5307"/>
    <w:rsid w:val="000D5594"/>
    <w:rsid w:val="000D5779"/>
    <w:rsid w:val="000D5EAB"/>
    <w:rsid w:val="000D5F14"/>
    <w:rsid w:val="000D5F33"/>
    <w:rsid w:val="000D612E"/>
    <w:rsid w:val="000D617F"/>
    <w:rsid w:val="000D6183"/>
    <w:rsid w:val="000D6196"/>
    <w:rsid w:val="000D631A"/>
    <w:rsid w:val="000D636D"/>
    <w:rsid w:val="000D638C"/>
    <w:rsid w:val="000D655B"/>
    <w:rsid w:val="000D665A"/>
    <w:rsid w:val="000D69FD"/>
    <w:rsid w:val="000D6ACB"/>
    <w:rsid w:val="000D6FD5"/>
    <w:rsid w:val="000D7176"/>
    <w:rsid w:val="000D73A2"/>
    <w:rsid w:val="000D7610"/>
    <w:rsid w:val="000D7649"/>
    <w:rsid w:val="000D7854"/>
    <w:rsid w:val="000D78CC"/>
    <w:rsid w:val="000D78D6"/>
    <w:rsid w:val="000D7A23"/>
    <w:rsid w:val="000D7A67"/>
    <w:rsid w:val="000D7B98"/>
    <w:rsid w:val="000D7BF9"/>
    <w:rsid w:val="000E017A"/>
    <w:rsid w:val="000E0288"/>
    <w:rsid w:val="000E0600"/>
    <w:rsid w:val="000E06BD"/>
    <w:rsid w:val="000E0703"/>
    <w:rsid w:val="000E0706"/>
    <w:rsid w:val="000E0932"/>
    <w:rsid w:val="000E1073"/>
    <w:rsid w:val="000E10A5"/>
    <w:rsid w:val="000E168F"/>
    <w:rsid w:val="000E1BE4"/>
    <w:rsid w:val="000E1C5E"/>
    <w:rsid w:val="000E2072"/>
    <w:rsid w:val="000E2784"/>
    <w:rsid w:val="000E2893"/>
    <w:rsid w:val="000E2A4C"/>
    <w:rsid w:val="000E2C0B"/>
    <w:rsid w:val="000E2CB9"/>
    <w:rsid w:val="000E30D5"/>
    <w:rsid w:val="000E3158"/>
    <w:rsid w:val="000E35A4"/>
    <w:rsid w:val="000E38F2"/>
    <w:rsid w:val="000E3A3D"/>
    <w:rsid w:val="000E3A93"/>
    <w:rsid w:val="000E3BDA"/>
    <w:rsid w:val="000E3DD4"/>
    <w:rsid w:val="000E3F4B"/>
    <w:rsid w:val="000E3FE3"/>
    <w:rsid w:val="000E43A1"/>
    <w:rsid w:val="000E43F0"/>
    <w:rsid w:val="000E44EC"/>
    <w:rsid w:val="000E4522"/>
    <w:rsid w:val="000E4A3A"/>
    <w:rsid w:val="000E4C23"/>
    <w:rsid w:val="000E4E9C"/>
    <w:rsid w:val="000E546F"/>
    <w:rsid w:val="000E5557"/>
    <w:rsid w:val="000E5A6A"/>
    <w:rsid w:val="000E5EDE"/>
    <w:rsid w:val="000E5F85"/>
    <w:rsid w:val="000E6211"/>
    <w:rsid w:val="000E630A"/>
    <w:rsid w:val="000E6831"/>
    <w:rsid w:val="000E6A02"/>
    <w:rsid w:val="000E6ABE"/>
    <w:rsid w:val="000E6AD5"/>
    <w:rsid w:val="000E6B58"/>
    <w:rsid w:val="000E6B66"/>
    <w:rsid w:val="000E6D5A"/>
    <w:rsid w:val="000E6D7B"/>
    <w:rsid w:val="000E6F3C"/>
    <w:rsid w:val="000E7102"/>
    <w:rsid w:val="000E71F5"/>
    <w:rsid w:val="000E7225"/>
    <w:rsid w:val="000E7264"/>
    <w:rsid w:val="000E7332"/>
    <w:rsid w:val="000E73CF"/>
    <w:rsid w:val="000E73ED"/>
    <w:rsid w:val="000E7554"/>
    <w:rsid w:val="000E77F3"/>
    <w:rsid w:val="000E7AF5"/>
    <w:rsid w:val="000E7AFC"/>
    <w:rsid w:val="000F0055"/>
    <w:rsid w:val="000F00F7"/>
    <w:rsid w:val="000F0222"/>
    <w:rsid w:val="000F047B"/>
    <w:rsid w:val="000F05CD"/>
    <w:rsid w:val="000F06DF"/>
    <w:rsid w:val="000F09A4"/>
    <w:rsid w:val="000F0FD7"/>
    <w:rsid w:val="000F125B"/>
    <w:rsid w:val="000F129C"/>
    <w:rsid w:val="000F12EE"/>
    <w:rsid w:val="000F179A"/>
    <w:rsid w:val="000F1BA3"/>
    <w:rsid w:val="000F20A3"/>
    <w:rsid w:val="000F27F8"/>
    <w:rsid w:val="000F29A7"/>
    <w:rsid w:val="000F29AD"/>
    <w:rsid w:val="000F2A31"/>
    <w:rsid w:val="000F2A94"/>
    <w:rsid w:val="000F3658"/>
    <w:rsid w:val="000F3A1D"/>
    <w:rsid w:val="000F3A2A"/>
    <w:rsid w:val="000F4226"/>
    <w:rsid w:val="000F4284"/>
    <w:rsid w:val="000F441F"/>
    <w:rsid w:val="000F4420"/>
    <w:rsid w:val="000F4590"/>
    <w:rsid w:val="000F4855"/>
    <w:rsid w:val="000F4877"/>
    <w:rsid w:val="000F4B8F"/>
    <w:rsid w:val="000F4EA7"/>
    <w:rsid w:val="000F4EA8"/>
    <w:rsid w:val="000F50A7"/>
    <w:rsid w:val="000F5118"/>
    <w:rsid w:val="000F529A"/>
    <w:rsid w:val="000F574E"/>
    <w:rsid w:val="000F5882"/>
    <w:rsid w:val="000F5A2D"/>
    <w:rsid w:val="000F5A62"/>
    <w:rsid w:val="000F5BB8"/>
    <w:rsid w:val="000F6053"/>
    <w:rsid w:val="000F6160"/>
    <w:rsid w:val="000F617A"/>
    <w:rsid w:val="000F62BB"/>
    <w:rsid w:val="000F6DCF"/>
    <w:rsid w:val="000F6E19"/>
    <w:rsid w:val="000F6E81"/>
    <w:rsid w:val="000F7162"/>
    <w:rsid w:val="000F7B21"/>
    <w:rsid w:val="000F7B63"/>
    <w:rsid w:val="000F7C5D"/>
    <w:rsid w:val="000F7DDC"/>
    <w:rsid w:val="000F7E0C"/>
    <w:rsid w:val="001001BF"/>
    <w:rsid w:val="00100218"/>
    <w:rsid w:val="001003F0"/>
    <w:rsid w:val="0010068B"/>
    <w:rsid w:val="00100951"/>
    <w:rsid w:val="00100AE2"/>
    <w:rsid w:val="00100B39"/>
    <w:rsid w:val="00100DB9"/>
    <w:rsid w:val="00100DE3"/>
    <w:rsid w:val="00100E74"/>
    <w:rsid w:val="00100F19"/>
    <w:rsid w:val="00101001"/>
    <w:rsid w:val="0010160E"/>
    <w:rsid w:val="001018F7"/>
    <w:rsid w:val="00101B8D"/>
    <w:rsid w:val="00101BDA"/>
    <w:rsid w:val="00101C9B"/>
    <w:rsid w:val="0010258D"/>
    <w:rsid w:val="00102660"/>
    <w:rsid w:val="001026A0"/>
    <w:rsid w:val="00102933"/>
    <w:rsid w:val="00102B16"/>
    <w:rsid w:val="00102CA3"/>
    <w:rsid w:val="00102FCD"/>
    <w:rsid w:val="00102FDD"/>
    <w:rsid w:val="0010312A"/>
    <w:rsid w:val="001035FE"/>
    <w:rsid w:val="00103630"/>
    <w:rsid w:val="00103692"/>
    <w:rsid w:val="001037CF"/>
    <w:rsid w:val="00103842"/>
    <w:rsid w:val="00103985"/>
    <w:rsid w:val="0010435D"/>
    <w:rsid w:val="00104FBD"/>
    <w:rsid w:val="0010500C"/>
    <w:rsid w:val="001050BD"/>
    <w:rsid w:val="001051D1"/>
    <w:rsid w:val="0010520F"/>
    <w:rsid w:val="00105421"/>
    <w:rsid w:val="0010573A"/>
    <w:rsid w:val="00105983"/>
    <w:rsid w:val="00105BA0"/>
    <w:rsid w:val="00105CF7"/>
    <w:rsid w:val="00105E9D"/>
    <w:rsid w:val="00105F3A"/>
    <w:rsid w:val="00105FBE"/>
    <w:rsid w:val="0010628B"/>
    <w:rsid w:val="001062C2"/>
    <w:rsid w:val="00106647"/>
    <w:rsid w:val="00106705"/>
    <w:rsid w:val="0010682A"/>
    <w:rsid w:val="00106998"/>
    <w:rsid w:val="00106A5D"/>
    <w:rsid w:val="00106C8D"/>
    <w:rsid w:val="001070F6"/>
    <w:rsid w:val="00107274"/>
    <w:rsid w:val="0010737B"/>
    <w:rsid w:val="001074A1"/>
    <w:rsid w:val="00107571"/>
    <w:rsid w:val="00107A8A"/>
    <w:rsid w:val="00107EDD"/>
    <w:rsid w:val="001100B0"/>
    <w:rsid w:val="001100D7"/>
    <w:rsid w:val="0011018F"/>
    <w:rsid w:val="00110517"/>
    <w:rsid w:val="00110817"/>
    <w:rsid w:val="00110A3A"/>
    <w:rsid w:val="00110FA1"/>
    <w:rsid w:val="00111046"/>
    <w:rsid w:val="001110D1"/>
    <w:rsid w:val="001114AA"/>
    <w:rsid w:val="0011181A"/>
    <w:rsid w:val="00111F6D"/>
    <w:rsid w:val="00112164"/>
    <w:rsid w:val="001127CD"/>
    <w:rsid w:val="00112B79"/>
    <w:rsid w:val="00112F1A"/>
    <w:rsid w:val="00113182"/>
    <w:rsid w:val="00113299"/>
    <w:rsid w:val="0011341B"/>
    <w:rsid w:val="001134AA"/>
    <w:rsid w:val="0011365B"/>
    <w:rsid w:val="00113673"/>
    <w:rsid w:val="00113959"/>
    <w:rsid w:val="00113AAE"/>
    <w:rsid w:val="00113BD9"/>
    <w:rsid w:val="00113BFA"/>
    <w:rsid w:val="001140EA"/>
    <w:rsid w:val="00114591"/>
    <w:rsid w:val="00114816"/>
    <w:rsid w:val="001148E7"/>
    <w:rsid w:val="001149C7"/>
    <w:rsid w:val="00114CA0"/>
    <w:rsid w:val="00115025"/>
    <w:rsid w:val="0011506E"/>
    <w:rsid w:val="00115152"/>
    <w:rsid w:val="00115188"/>
    <w:rsid w:val="001151F3"/>
    <w:rsid w:val="001151F4"/>
    <w:rsid w:val="0011564F"/>
    <w:rsid w:val="001157C5"/>
    <w:rsid w:val="00115A73"/>
    <w:rsid w:val="00116048"/>
    <w:rsid w:val="001161A8"/>
    <w:rsid w:val="00116330"/>
    <w:rsid w:val="0011640A"/>
    <w:rsid w:val="00116677"/>
    <w:rsid w:val="00116BF0"/>
    <w:rsid w:val="00116CBA"/>
    <w:rsid w:val="00116DBF"/>
    <w:rsid w:val="00116F3E"/>
    <w:rsid w:val="00117534"/>
    <w:rsid w:val="0011775A"/>
    <w:rsid w:val="0011775E"/>
    <w:rsid w:val="00117A8C"/>
    <w:rsid w:val="00117BCB"/>
    <w:rsid w:val="00117BFF"/>
    <w:rsid w:val="00117D13"/>
    <w:rsid w:val="00117D1D"/>
    <w:rsid w:val="001201DA"/>
    <w:rsid w:val="0012063C"/>
    <w:rsid w:val="00120667"/>
    <w:rsid w:val="001206C2"/>
    <w:rsid w:val="001207E0"/>
    <w:rsid w:val="001207E3"/>
    <w:rsid w:val="001207E6"/>
    <w:rsid w:val="00120A4E"/>
    <w:rsid w:val="00120C53"/>
    <w:rsid w:val="00120DEB"/>
    <w:rsid w:val="001212CA"/>
    <w:rsid w:val="00121733"/>
    <w:rsid w:val="00121771"/>
    <w:rsid w:val="001217A0"/>
    <w:rsid w:val="001217B7"/>
    <w:rsid w:val="00121AD0"/>
    <w:rsid w:val="00121DD6"/>
    <w:rsid w:val="0012294D"/>
    <w:rsid w:val="00122AAB"/>
    <w:rsid w:val="00122AED"/>
    <w:rsid w:val="00122DDC"/>
    <w:rsid w:val="001231BA"/>
    <w:rsid w:val="00123812"/>
    <w:rsid w:val="00123D79"/>
    <w:rsid w:val="00123F9D"/>
    <w:rsid w:val="0012436A"/>
    <w:rsid w:val="0012437B"/>
    <w:rsid w:val="00124397"/>
    <w:rsid w:val="001243E0"/>
    <w:rsid w:val="00124673"/>
    <w:rsid w:val="001246B6"/>
    <w:rsid w:val="001248C8"/>
    <w:rsid w:val="00124BBF"/>
    <w:rsid w:val="00124C38"/>
    <w:rsid w:val="00124D5B"/>
    <w:rsid w:val="00125022"/>
    <w:rsid w:val="0012512E"/>
    <w:rsid w:val="00125172"/>
    <w:rsid w:val="00125729"/>
    <w:rsid w:val="001257E0"/>
    <w:rsid w:val="0012612E"/>
    <w:rsid w:val="00126257"/>
    <w:rsid w:val="00126380"/>
    <w:rsid w:val="00126613"/>
    <w:rsid w:val="001267A5"/>
    <w:rsid w:val="001267A6"/>
    <w:rsid w:val="0012686B"/>
    <w:rsid w:val="00126A3E"/>
    <w:rsid w:val="00126CDC"/>
    <w:rsid w:val="00126DB9"/>
    <w:rsid w:val="00126F19"/>
    <w:rsid w:val="00126F79"/>
    <w:rsid w:val="001276C7"/>
    <w:rsid w:val="00127AF7"/>
    <w:rsid w:val="00127C68"/>
    <w:rsid w:val="00127CBC"/>
    <w:rsid w:val="00127EAD"/>
    <w:rsid w:val="001303D5"/>
    <w:rsid w:val="00130625"/>
    <w:rsid w:val="00130D96"/>
    <w:rsid w:val="00130DFE"/>
    <w:rsid w:val="0013102C"/>
    <w:rsid w:val="001311AB"/>
    <w:rsid w:val="0013128B"/>
    <w:rsid w:val="00131362"/>
    <w:rsid w:val="00131494"/>
    <w:rsid w:val="001314C7"/>
    <w:rsid w:val="00131811"/>
    <w:rsid w:val="001318CC"/>
    <w:rsid w:val="00131BEC"/>
    <w:rsid w:val="00131C2B"/>
    <w:rsid w:val="00132124"/>
    <w:rsid w:val="00132158"/>
    <w:rsid w:val="00132242"/>
    <w:rsid w:val="00132415"/>
    <w:rsid w:val="00132793"/>
    <w:rsid w:val="00133289"/>
    <w:rsid w:val="001334A5"/>
    <w:rsid w:val="00133BA9"/>
    <w:rsid w:val="00133C2C"/>
    <w:rsid w:val="00133D80"/>
    <w:rsid w:val="00133DD6"/>
    <w:rsid w:val="00133E31"/>
    <w:rsid w:val="00133EB3"/>
    <w:rsid w:val="00134140"/>
    <w:rsid w:val="001342A5"/>
    <w:rsid w:val="0013436E"/>
    <w:rsid w:val="00134A59"/>
    <w:rsid w:val="00134E77"/>
    <w:rsid w:val="00134EEB"/>
    <w:rsid w:val="00135126"/>
    <w:rsid w:val="001351B6"/>
    <w:rsid w:val="001352AD"/>
    <w:rsid w:val="00135496"/>
    <w:rsid w:val="00135509"/>
    <w:rsid w:val="00135731"/>
    <w:rsid w:val="00135969"/>
    <w:rsid w:val="00135A32"/>
    <w:rsid w:val="00135A79"/>
    <w:rsid w:val="00135C92"/>
    <w:rsid w:val="00135E4C"/>
    <w:rsid w:val="001360BD"/>
    <w:rsid w:val="00136245"/>
    <w:rsid w:val="00136442"/>
    <w:rsid w:val="0013652F"/>
    <w:rsid w:val="00136739"/>
    <w:rsid w:val="00136860"/>
    <w:rsid w:val="00136EC3"/>
    <w:rsid w:val="00136EFA"/>
    <w:rsid w:val="00137335"/>
    <w:rsid w:val="0013737B"/>
    <w:rsid w:val="0013740C"/>
    <w:rsid w:val="0013744D"/>
    <w:rsid w:val="0013772E"/>
    <w:rsid w:val="00137A64"/>
    <w:rsid w:val="00137AA0"/>
    <w:rsid w:val="00137AE6"/>
    <w:rsid w:val="001401C6"/>
    <w:rsid w:val="00140970"/>
    <w:rsid w:val="00140AAC"/>
    <w:rsid w:val="00140BF6"/>
    <w:rsid w:val="00140D5B"/>
    <w:rsid w:val="00140D74"/>
    <w:rsid w:val="00140E42"/>
    <w:rsid w:val="00140F1B"/>
    <w:rsid w:val="00140F21"/>
    <w:rsid w:val="0014108F"/>
    <w:rsid w:val="00141544"/>
    <w:rsid w:val="00141820"/>
    <w:rsid w:val="00141C1E"/>
    <w:rsid w:val="00141F01"/>
    <w:rsid w:val="001421A5"/>
    <w:rsid w:val="001421A8"/>
    <w:rsid w:val="001421FF"/>
    <w:rsid w:val="00142503"/>
    <w:rsid w:val="001425F9"/>
    <w:rsid w:val="00142790"/>
    <w:rsid w:val="00142802"/>
    <w:rsid w:val="00142A45"/>
    <w:rsid w:val="00142D0B"/>
    <w:rsid w:val="00142D82"/>
    <w:rsid w:val="00142FB5"/>
    <w:rsid w:val="00143012"/>
    <w:rsid w:val="0014309C"/>
    <w:rsid w:val="0014311F"/>
    <w:rsid w:val="001433C7"/>
    <w:rsid w:val="0014350C"/>
    <w:rsid w:val="00143C9C"/>
    <w:rsid w:val="00143DDE"/>
    <w:rsid w:val="00144A30"/>
    <w:rsid w:val="00144C95"/>
    <w:rsid w:val="00144FF8"/>
    <w:rsid w:val="0014513F"/>
    <w:rsid w:val="001451A3"/>
    <w:rsid w:val="001453D4"/>
    <w:rsid w:val="0014563B"/>
    <w:rsid w:val="00145B0C"/>
    <w:rsid w:val="00145C04"/>
    <w:rsid w:val="00145C80"/>
    <w:rsid w:val="00146125"/>
    <w:rsid w:val="0014622C"/>
    <w:rsid w:val="00146240"/>
    <w:rsid w:val="00146263"/>
    <w:rsid w:val="00146593"/>
    <w:rsid w:val="00146675"/>
    <w:rsid w:val="00146876"/>
    <w:rsid w:val="00146C3D"/>
    <w:rsid w:val="00146DDB"/>
    <w:rsid w:val="00147220"/>
    <w:rsid w:val="00147278"/>
    <w:rsid w:val="001474BA"/>
    <w:rsid w:val="0014759F"/>
    <w:rsid w:val="001475E0"/>
    <w:rsid w:val="001475F9"/>
    <w:rsid w:val="001476F9"/>
    <w:rsid w:val="001477B8"/>
    <w:rsid w:val="001478CE"/>
    <w:rsid w:val="0014798A"/>
    <w:rsid w:val="0014798E"/>
    <w:rsid w:val="00147AE9"/>
    <w:rsid w:val="00147F92"/>
    <w:rsid w:val="001500A0"/>
    <w:rsid w:val="0015030D"/>
    <w:rsid w:val="00150337"/>
    <w:rsid w:val="0015040A"/>
    <w:rsid w:val="00150708"/>
    <w:rsid w:val="001507C4"/>
    <w:rsid w:val="001508FE"/>
    <w:rsid w:val="00150B80"/>
    <w:rsid w:val="00150C4E"/>
    <w:rsid w:val="00150D0F"/>
    <w:rsid w:val="00151051"/>
    <w:rsid w:val="001510E5"/>
    <w:rsid w:val="0015139B"/>
    <w:rsid w:val="0015142E"/>
    <w:rsid w:val="00151430"/>
    <w:rsid w:val="001517E1"/>
    <w:rsid w:val="00151991"/>
    <w:rsid w:val="00151D3B"/>
    <w:rsid w:val="00151D75"/>
    <w:rsid w:val="00151DFF"/>
    <w:rsid w:val="00151E52"/>
    <w:rsid w:val="00151EDA"/>
    <w:rsid w:val="00152537"/>
    <w:rsid w:val="0015264F"/>
    <w:rsid w:val="00152A06"/>
    <w:rsid w:val="00152A34"/>
    <w:rsid w:val="00152B02"/>
    <w:rsid w:val="00152B26"/>
    <w:rsid w:val="00152C0E"/>
    <w:rsid w:val="0015337C"/>
    <w:rsid w:val="00153383"/>
    <w:rsid w:val="0015350E"/>
    <w:rsid w:val="001535CC"/>
    <w:rsid w:val="00153633"/>
    <w:rsid w:val="00153950"/>
    <w:rsid w:val="00153AAF"/>
    <w:rsid w:val="00153B57"/>
    <w:rsid w:val="00153E6E"/>
    <w:rsid w:val="00153FA4"/>
    <w:rsid w:val="001542F0"/>
    <w:rsid w:val="00154310"/>
    <w:rsid w:val="001547AF"/>
    <w:rsid w:val="001547C6"/>
    <w:rsid w:val="00154985"/>
    <w:rsid w:val="00154AF9"/>
    <w:rsid w:val="00154C1C"/>
    <w:rsid w:val="00154E4C"/>
    <w:rsid w:val="00154E65"/>
    <w:rsid w:val="00154ED3"/>
    <w:rsid w:val="00154F58"/>
    <w:rsid w:val="00154F7D"/>
    <w:rsid w:val="0015550C"/>
    <w:rsid w:val="00155AF1"/>
    <w:rsid w:val="00155E2F"/>
    <w:rsid w:val="001566BC"/>
    <w:rsid w:val="00156AD1"/>
    <w:rsid w:val="00156BC9"/>
    <w:rsid w:val="00157014"/>
    <w:rsid w:val="00157240"/>
    <w:rsid w:val="001577F3"/>
    <w:rsid w:val="001578A0"/>
    <w:rsid w:val="00157928"/>
    <w:rsid w:val="00160895"/>
    <w:rsid w:val="00160EFB"/>
    <w:rsid w:val="00161128"/>
    <w:rsid w:val="00161283"/>
    <w:rsid w:val="001615C1"/>
    <w:rsid w:val="00161753"/>
    <w:rsid w:val="0016193F"/>
    <w:rsid w:val="00161BFC"/>
    <w:rsid w:val="00161E16"/>
    <w:rsid w:val="00161EFC"/>
    <w:rsid w:val="001624DC"/>
    <w:rsid w:val="0016273E"/>
    <w:rsid w:val="00162C54"/>
    <w:rsid w:val="00162C6C"/>
    <w:rsid w:val="00162CCD"/>
    <w:rsid w:val="00162D41"/>
    <w:rsid w:val="00162DD0"/>
    <w:rsid w:val="00162EF5"/>
    <w:rsid w:val="00163524"/>
    <w:rsid w:val="001637B5"/>
    <w:rsid w:val="001639AB"/>
    <w:rsid w:val="00163D56"/>
    <w:rsid w:val="00163E20"/>
    <w:rsid w:val="00164103"/>
    <w:rsid w:val="00164191"/>
    <w:rsid w:val="00164281"/>
    <w:rsid w:val="00164850"/>
    <w:rsid w:val="00164B46"/>
    <w:rsid w:val="00164CFB"/>
    <w:rsid w:val="00165494"/>
    <w:rsid w:val="0016567D"/>
    <w:rsid w:val="001659C5"/>
    <w:rsid w:val="001659EC"/>
    <w:rsid w:val="00165E12"/>
    <w:rsid w:val="00165E42"/>
    <w:rsid w:val="00166356"/>
    <w:rsid w:val="00166864"/>
    <w:rsid w:val="00166BF4"/>
    <w:rsid w:val="00166DF7"/>
    <w:rsid w:val="00167380"/>
    <w:rsid w:val="001673D3"/>
    <w:rsid w:val="001677C0"/>
    <w:rsid w:val="00167AEE"/>
    <w:rsid w:val="00167B94"/>
    <w:rsid w:val="00167BDB"/>
    <w:rsid w:val="00167DC5"/>
    <w:rsid w:val="00167F37"/>
    <w:rsid w:val="0017009D"/>
    <w:rsid w:val="001701C5"/>
    <w:rsid w:val="001703EA"/>
    <w:rsid w:val="0017063B"/>
    <w:rsid w:val="0017070C"/>
    <w:rsid w:val="00170A07"/>
    <w:rsid w:val="00170B9A"/>
    <w:rsid w:val="001711AA"/>
    <w:rsid w:val="0017124B"/>
    <w:rsid w:val="00171509"/>
    <w:rsid w:val="001715EF"/>
    <w:rsid w:val="0017162B"/>
    <w:rsid w:val="00171861"/>
    <w:rsid w:val="001718B8"/>
    <w:rsid w:val="00171A6C"/>
    <w:rsid w:val="00171C27"/>
    <w:rsid w:val="00171CD7"/>
    <w:rsid w:val="001720AA"/>
    <w:rsid w:val="00172474"/>
    <w:rsid w:val="001726BA"/>
    <w:rsid w:val="00172CDE"/>
    <w:rsid w:val="00173555"/>
    <w:rsid w:val="00173644"/>
    <w:rsid w:val="00173BE3"/>
    <w:rsid w:val="00173D93"/>
    <w:rsid w:val="00173FBD"/>
    <w:rsid w:val="00174042"/>
    <w:rsid w:val="00174433"/>
    <w:rsid w:val="001745B7"/>
    <w:rsid w:val="0017463C"/>
    <w:rsid w:val="001746DC"/>
    <w:rsid w:val="00174751"/>
    <w:rsid w:val="00174A98"/>
    <w:rsid w:val="00174D35"/>
    <w:rsid w:val="00174F8F"/>
    <w:rsid w:val="001751F9"/>
    <w:rsid w:val="0017541A"/>
    <w:rsid w:val="00175511"/>
    <w:rsid w:val="001755B7"/>
    <w:rsid w:val="00175725"/>
    <w:rsid w:val="00175AD4"/>
    <w:rsid w:val="00175E65"/>
    <w:rsid w:val="00175F09"/>
    <w:rsid w:val="0017610F"/>
    <w:rsid w:val="001762F7"/>
    <w:rsid w:val="00176B74"/>
    <w:rsid w:val="00176C2B"/>
    <w:rsid w:val="001774A6"/>
    <w:rsid w:val="00177910"/>
    <w:rsid w:val="00177BC1"/>
    <w:rsid w:val="00177BD3"/>
    <w:rsid w:val="00177D40"/>
    <w:rsid w:val="0018008C"/>
    <w:rsid w:val="00180389"/>
    <w:rsid w:val="00180DFB"/>
    <w:rsid w:val="001810F7"/>
    <w:rsid w:val="001814EE"/>
    <w:rsid w:val="001815D5"/>
    <w:rsid w:val="001819FE"/>
    <w:rsid w:val="00181A2A"/>
    <w:rsid w:val="00181B24"/>
    <w:rsid w:val="00181E76"/>
    <w:rsid w:val="00181F47"/>
    <w:rsid w:val="001820B7"/>
    <w:rsid w:val="001823BE"/>
    <w:rsid w:val="00182D71"/>
    <w:rsid w:val="00183068"/>
    <w:rsid w:val="001837E6"/>
    <w:rsid w:val="001838A1"/>
    <w:rsid w:val="001839C7"/>
    <w:rsid w:val="00183B83"/>
    <w:rsid w:val="00183C00"/>
    <w:rsid w:val="00183CA3"/>
    <w:rsid w:val="00183CAB"/>
    <w:rsid w:val="00183E09"/>
    <w:rsid w:val="00184046"/>
    <w:rsid w:val="001842C3"/>
    <w:rsid w:val="0018449F"/>
    <w:rsid w:val="001847C8"/>
    <w:rsid w:val="001848B6"/>
    <w:rsid w:val="001848F2"/>
    <w:rsid w:val="00184998"/>
    <w:rsid w:val="00184CFF"/>
    <w:rsid w:val="00184DCB"/>
    <w:rsid w:val="00184DD0"/>
    <w:rsid w:val="00184E5B"/>
    <w:rsid w:val="0018515A"/>
    <w:rsid w:val="001854DA"/>
    <w:rsid w:val="001858CF"/>
    <w:rsid w:val="00185932"/>
    <w:rsid w:val="00185A16"/>
    <w:rsid w:val="001861D1"/>
    <w:rsid w:val="0018635D"/>
    <w:rsid w:val="00186514"/>
    <w:rsid w:val="00186603"/>
    <w:rsid w:val="00186745"/>
    <w:rsid w:val="001867BF"/>
    <w:rsid w:val="00186846"/>
    <w:rsid w:val="00186F13"/>
    <w:rsid w:val="00186FD5"/>
    <w:rsid w:val="001872DE"/>
    <w:rsid w:val="001876D7"/>
    <w:rsid w:val="00187A1D"/>
    <w:rsid w:val="00187C98"/>
    <w:rsid w:val="0019043C"/>
    <w:rsid w:val="00190474"/>
    <w:rsid w:val="001904CF"/>
    <w:rsid w:val="00190577"/>
    <w:rsid w:val="00190796"/>
    <w:rsid w:val="0019088D"/>
    <w:rsid w:val="00190B7E"/>
    <w:rsid w:val="00190BEF"/>
    <w:rsid w:val="00191827"/>
    <w:rsid w:val="00191BEB"/>
    <w:rsid w:val="001920FC"/>
    <w:rsid w:val="0019214A"/>
    <w:rsid w:val="00192213"/>
    <w:rsid w:val="00192230"/>
    <w:rsid w:val="0019270D"/>
    <w:rsid w:val="00192F70"/>
    <w:rsid w:val="00192FC9"/>
    <w:rsid w:val="001934C0"/>
    <w:rsid w:val="001936C2"/>
    <w:rsid w:val="0019381E"/>
    <w:rsid w:val="001938E7"/>
    <w:rsid w:val="00193B5F"/>
    <w:rsid w:val="00193BF3"/>
    <w:rsid w:val="00194BD9"/>
    <w:rsid w:val="00194F2D"/>
    <w:rsid w:val="00194FD8"/>
    <w:rsid w:val="0019525F"/>
    <w:rsid w:val="00195286"/>
    <w:rsid w:val="0019558D"/>
    <w:rsid w:val="00195597"/>
    <w:rsid w:val="00195793"/>
    <w:rsid w:val="0019586F"/>
    <w:rsid w:val="0019588C"/>
    <w:rsid w:val="001959BC"/>
    <w:rsid w:val="001959BF"/>
    <w:rsid w:val="00195AA1"/>
    <w:rsid w:val="00195B50"/>
    <w:rsid w:val="00195E23"/>
    <w:rsid w:val="00195F7C"/>
    <w:rsid w:val="00196013"/>
    <w:rsid w:val="0019606D"/>
    <w:rsid w:val="0019617B"/>
    <w:rsid w:val="0019655A"/>
    <w:rsid w:val="001965AA"/>
    <w:rsid w:val="001967F8"/>
    <w:rsid w:val="00196A34"/>
    <w:rsid w:val="00196C48"/>
    <w:rsid w:val="00196D69"/>
    <w:rsid w:val="00196F91"/>
    <w:rsid w:val="00197005"/>
    <w:rsid w:val="001974EC"/>
    <w:rsid w:val="00197781"/>
    <w:rsid w:val="00197849"/>
    <w:rsid w:val="00197BAD"/>
    <w:rsid w:val="00197E68"/>
    <w:rsid w:val="001A0552"/>
    <w:rsid w:val="001A081B"/>
    <w:rsid w:val="001A0D6E"/>
    <w:rsid w:val="001A0E09"/>
    <w:rsid w:val="001A0F52"/>
    <w:rsid w:val="001A1305"/>
    <w:rsid w:val="001A1539"/>
    <w:rsid w:val="001A18F4"/>
    <w:rsid w:val="001A1AAD"/>
    <w:rsid w:val="001A1AEA"/>
    <w:rsid w:val="001A1D7F"/>
    <w:rsid w:val="001A20DB"/>
    <w:rsid w:val="001A2498"/>
    <w:rsid w:val="001A25A7"/>
    <w:rsid w:val="001A25E3"/>
    <w:rsid w:val="001A2643"/>
    <w:rsid w:val="001A2B95"/>
    <w:rsid w:val="001A2CCE"/>
    <w:rsid w:val="001A2D6A"/>
    <w:rsid w:val="001A366C"/>
    <w:rsid w:val="001A3905"/>
    <w:rsid w:val="001A3E21"/>
    <w:rsid w:val="001A463F"/>
    <w:rsid w:val="001A47D5"/>
    <w:rsid w:val="001A4BCA"/>
    <w:rsid w:val="001A4C72"/>
    <w:rsid w:val="001A4CF6"/>
    <w:rsid w:val="001A4D07"/>
    <w:rsid w:val="001A4F22"/>
    <w:rsid w:val="001A4F58"/>
    <w:rsid w:val="001A507D"/>
    <w:rsid w:val="001A5241"/>
    <w:rsid w:val="001A5274"/>
    <w:rsid w:val="001A5500"/>
    <w:rsid w:val="001A550D"/>
    <w:rsid w:val="001A5547"/>
    <w:rsid w:val="001A554E"/>
    <w:rsid w:val="001A55D4"/>
    <w:rsid w:val="001A5AB6"/>
    <w:rsid w:val="001A5B4B"/>
    <w:rsid w:val="001A5D9F"/>
    <w:rsid w:val="001A5DFF"/>
    <w:rsid w:val="001A5EC5"/>
    <w:rsid w:val="001A5F5B"/>
    <w:rsid w:val="001A5FB4"/>
    <w:rsid w:val="001A6567"/>
    <w:rsid w:val="001A676E"/>
    <w:rsid w:val="001A67F4"/>
    <w:rsid w:val="001A6894"/>
    <w:rsid w:val="001A69F7"/>
    <w:rsid w:val="001A6B0E"/>
    <w:rsid w:val="001A6C22"/>
    <w:rsid w:val="001A6CA3"/>
    <w:rsid w:val="001A6DB9"/>
    <w:rsid w:val="001A720B"/>
    <w:rsid w:val="001A74DE"/>
    <w:rsid w:val="001A79D3"/>
    <w:rsid w:val="001A7E6A"/>
    <w:rsid w:val="001A7ED3"/>
    <w:rsid w:val="001B03E4"/>
    <w:rsid w:val="001B0491"/>
    <w:rsid w:val="001B052E"/>
    <w:rsid w:val="001B06A2"/>
    <w:rsid w:val="001B073D"/>
    <w:rsid w:val="001B0A52"/>
    <w:rsid w:val="001B0E34"/>
    <w:rsid w:val="001B0F90"/>
    <w:rsid w:val="001B0FEF"/>
    <w:rsid w:val="001B10CF"/>
    <w:rsid w:val="001B125D"/>
    <w:rsid w:val="001B164E"/>
    <w:rsid w:val="001B1BD2"/>
    <w:rsid w:val="001B1BD4"/>
    <w:rsid w:val="001B2147"/>
    <w:rsid w:val="001B234C"/>
    <w:rsid w:val="001B24FA"/>
    <w:rsid w:val="001B2594"/>
    <w:rsid w:val="001B260B"/>
    <w:rsid w:val="001B28FA"/>
    <w:rsid w:val="001B2A32"/>
    <w:rsid w:val="001B2B99"/>
    <w:rsid w:val="001B2D68"/>
    <w:rsid w:val="001B33D2"/>
    <w:rsid w:val="001B33F4"/>
    <w:rsid w:val="001B37C9"/>
    <w:rsid w:val="001B394D"/>
    <w:rsid w:val="001B407E"/>
    <w:rsid w:val="001B438A"/>
    <w:rsid w:val="001B4626"/>
    <w:rsid w:val="001B46FF"/>
    <w:rsid w:val="001B49B2"/>
    <w:rsid w:val="001B4BF6"/>
    <w:rsid w:val="001B4EEB"/>
    <w:rsid w:val="001B5330"/>
    <w:rsid w:val="001B53D8"/>
    <w:rsid w:val="001B5458"/>
    <w:rsid w:val="001B5786"/>
    <w:rsid w:val="001B5D3A"/>
    <w:rsid w:val="001B62DF"/>
    <w:rsid w:val="001B65A0"/>
    <w:rsid w:val="001B664A"/>
    <w:rsid w:val="001B66F4"/>
    <w:rsid w:val="001B69C6"/>
    <w:rsid w:val="001B6A39"/>
    <w:rsid w:val="001B6B67"/>
    <w:rsid w:val="001B6BC9"/>
    <w:rsid w:val="001B71A7"/>
    <w:rsid w:val="001B7335"/>
    <w:rsid w:val="001B735C"/>
    <w:rsid w:val="001B73CC"/>
    <w:rsid w:val="001B7607"/>
    <w:rsid w:val="001B76AA"/>
    <w:rsid w:val="001B7869"/>
    <w:rsid w:val="001B7EF9"/>
    <w:rsid w:val="001C00C0"/>
    <w:rsid w:val="001C0263"/>
    <w:rsid w:val="001C02A0"/>
    <w:rsid w:val="001C054F"/>
    <w:rsid w:val="001C09FF"/>
    <w:rsid w:val="001C0AE7"/>
    <w:rsid w:val="001C0C48"/>
    <w:rsid w:val="001C0DD9"/>
    <w:rsid w:val="001C0FF8"/>
    <w:rsid w:val="001C178D"/>
    <w:rsid w:val="001C1D5B"/>
    <w:rsid w:val="001C1DA7"/>
    <w:rsid w:val="001C1DCF"/>
    <w:rsid w:val="001C1F05"/>
    <w:rsid w:val="001C210E"/>
    <w:rsid w:val="001C275E"/>
    <w:rsid w:val="001C286B"/>
    <w:rsid w:val="001C2C76"/>
    <w:rsid w:val="001C2CCE"/>
    <w:rsid w:val="001C2E5B"/>
    <w:rsid w:val="001C300C"/>
    <w:rsid w:val="001C30B9"/>
    <w:rsid w:val="001C37B3"/>
    <w:rsid w:val="001C3C08"/>
    <w:rsid w:val="001C3F46"/>
    <w:rsid w:val="001C463D"/>
    <w:rsid w:val="001C4AC1"/>
    <w:rsid w:val="001C501C"/>
    <w:rsid w:val="001C5267"/>
    <w:rsid w:val="001C5319"/>
    <w:rsid w:val="001C534C"/>
    <w:rsid w:val="001C54CD"/>
    <w:rsid w:val="001C5722"/>
    <w:rsid w:val="001C601E"/>
    <w:rsid w:val="001C60F2"/>
    <w:rsid w:val="001C63BB"/>
    <w:rsid w:val="001C63C5"/>
    <w:rsid w:val="001C6481"/>
    <w:rsid w:val="001C669B"/>
    <w:rsid w:val="001C68A3"/>
    <w:rsid w:val="001C6962"/>
    <w:rsid w:val="001C6C24"/>
    <w:rsid w:val="001C769C"/>
    <w:rsid w:val="001C7784"/>
    <w:rsid w:val="001C7BE9"/>
    <w:rsid w:val="001C7E73"/>
    <w:rsid w:val="001D0199"/>
    <w:rsid w:val="001D08D2"/>
    <w:rsid w:val="001D092C"/>
    <w:rsid w:val="001D0AC9"/>
    <w:rsid w:val="001D1464"/>
    <w:rsid w:val="001D15F1"/>
    <w:rsid w:val="001D1626"/>
    <w:rsid w:val="001D16C7"/>
    <w:rsid w:val="001D1C28"/>
    <w:rsid w:val="001D2380"/>
    <w:rsid w:val="001D2A2F"/>
    <w:rsid w:val="001D2DF3"/>
    <w:rsid w:val="001D2F72"/>
    <w:rsid w:val="001D3604"/>
    <w:rsid w:val="001D39C7"/>
    <w:rsid w:val="001D3B20"/>
    <w:rsid w:val="001D4049"/>
    <w:rsid w:val="001D40D6"/>
    <w:rsid w:val="001D4156"/>
    <w:rsid w:val="001D4283"/>
    <w:rsid w:val="001D4356"/>
    <w:rsid w:val="001D43D5"/>
    <w:rsid w:val="001D4525"/>
    <w:rsid w:val="001D487C"/>
    <w:rsid w:val="001D4884"/>
    <w:rsid w:val="001D4935"/>
    <w:rsid w:val="001D49FC"/>
    <w:rsid w:val="001D4E25"/>
    <w:rsid w:val="001D5039"/>
    <w:rsid w:val="001D5538"/>
    <w:rsid w:val="001D5A70"/>
    <w:rsid w:val="001D5BBC"/>
    <w:rsid w:val="001D5BCD"/>
    <w:rsid w:val="001D60D5"/>
    <w:rsid w:val="001D645D"/>
    <w:rsid w:val="001D6593"/>
    <w:rsid w:val="001D675F"/>
    <w:rsid w:val="001D682D"/>
    <w:rsid w:val="001D695A"/>
    <w:rsid w:val="001D6AD1"/>
    <w:rsid w:val="001D6C47"/>
    <w:rsid w:val="001D6C9B"/>
    <w:rsid w:val="001D710B"/>
    <w:rsid w:val="001D762B"/>
    <w:rsid w:val="001D7B2E"/>
    <w:rsid w:val="001D7D02"/>
    <w:rsid w:val="001D7E49"/>
    <w:rsid w:val="001D7E9A"/>
    <w:rsid w:val="001E0044"/>
    <w:rsid w:val="001E00AC"/>
    <w:rsid w:val="001E0805"/>
    <w:rsid w:val="001E084F"/>
    <w:rsid w:val="001E0D85"/>
    <w:rsid w:val="001E0E65"/>
    <w:rsid w:val="001E1187"/>
    <w:rsid w:val="001E1381"/>
    <w:rsid w:val="001E1526"/>
    <w:rsid w:val="001E1934"/>
    <w:rsid w:val="001E1A7F"/>
    <w:rsid w:val="001E1A91"/>
    <w:rsid w:val="001E1C99"/>
    <w:rsid w:val="001E1EEA"/>
    <w:rsid w:val="001E2292"/>
    <w:rsid w:val="001E282F"/>
    <w:rsid w:val="001E2861"/>
    <w:rsid w:val="001E2A78"/>
    <w:rsid w:val="001E2C9D"/>
    <w:rsid w:val="001E2CD9"/>
    <w:rsid w:val="001E2E82"/>
    <w:rsid w:val="001E2EDD"/>
    <w:rsid w:val="001E2FE4"/>
    <w:rsid w:val="001E30DA"/>
    <w:rsid w:val="001E3578"/>
    <w:rsid w:val="001E37DB"/>
    <w:rsid w:val="001E394F"/>
    <w:rsid w:val="001E39C4"/>
    <w:rsid w:val="001E3E4E"/>
    <w:rsid w:val="001E3E8E"/>
    <w:rsid w:val="001E3F94"/>
    <w:rsid w:val="001E4037"/>
    <w:rsid w:val="001E4067"/>
    <w:rsid w:val="001E41E6"/>
    <w:rsid w:val="001E4269"/>
    <w:rsid w:val="001E4371"/>
    <w:rsid w:val="001E487B"/>
    <w:rsid w:val="001E4893"/>
    <w:rsid w:val="001E489F"/>
    <w:rsid w:val="001E4A78"/>
    <w:rsid w:val="001E4BEE"/>
    <w:rsid w:val="001E4E3E"/>
    <w:rsid w:val="001E4E9C"/>
    <w:rsid w:val="001E4F6B"/>
    <w:rsid w:val="001E50D8"/>
    <w:rsid w:val="001E522D"/>
    <w:rsid w:val="001E5285"/>
    <w:rsid w:val="001E52CC"/>
    <w:rsid w:val="001E53BF"/>
    <w:rsid w:val="001E5407"/>
    <w:rsid w:val="001E569D"/>
    <w:rsid w:val="001E5F4F"/>
    <w:rsid w:val="001E61B0"/>
    <w:rsid w:val="001E67C1"/>
    <w:rsid w:val="001E7064"/>
    <w:rsid w:val="001E7951"/>
    <w:rsid w:val="001E7FD9"/>
    <w:rsid w:val="001F05B1"/>
    <w:rsid w:val="001F069A"/>
    <w:rsid w:val="001F0832"/>
    <w:rsid w:val="001F0940"/>
    <w:rsid w:val="001F0AE6"/>
    <w:rsid w:val="001F0B8B"/>
    <w:rsid w:val="001F0F7E"/>
    <w:rsid w:val="001F0FA6"/>
    <w:rsid w:val="001F0FB5"/>
    <w:rsid w:val="001F0FF8"/>
    <w:rsid w:val="001F12FA"/>
    <w:rsid w:val="001F1469"/>
    <w:rsid w:val="001F14B6"/>
    <w:rsid w:val="001F1E57"/>
    <w:rsid w:val="001F2087"/>
    <w:rsid w:val="001F2181"/>
    <w:rsid w:val="001F2296"/>
    <w:rsid w:val="001F23F1"/>
    <w:rsid w:val="001F2690"/>
    <w:rsid w:val="001F2713"/>
    <w:rsid w:val="001F298F"/>
    <w:rsid w:val="001F2AE1"/>
    <w:rsid w:val="001F2B36"/>
    <w:rsid w:val="001F2D0E"/>
    <w:rsid w:val="001F2EAE"/>
    <w:rsid w:val="001F3133"/>
    <w:rsid w:val="001F31AB"/>
    <w:rsid w:val="001F32B0"/>
    <w:rsid w:val="001F33F7"/>
    <w:rsid w:val="001F3914"/>
    <w:rsid w:val="001F3A97"/>
    <w:rsid w:val="001F4565"/>
    <w:rsid w:val="001F4A84"/>
    <w:rsid w:val="001F51DE"/>
    <w:rsid w:val="001F53DF"/>
    <w:rsid w:val="001F5498"/>
    <w:rsid w:val="001F57AF"/>
    <w:rsid w:val="001F589F"/>
    <w:rsid w:val="001F58B2"/>
    <w:rsid w:val="001F5B98"/>
    <w:rsid w:val="001F5EC9"/>
    <w:rsid w:val="001F6177"/>
    <w:rsid w:val="001F625A"/>
    <w:rsid w:val="001F66D3"/>
    <w:rsid w:val="001F678A"/>
    <w:rsid w:val="001F6B5F"/>
    <w:rsid w:val="001F6C00"/>
    <w:rsid w:val="001F7112"/>
    <w:rsid w:val="001F7272"/>
    <w:rsid w:val="001F7423"/>
    <w:rsid w:val="001F7E09"/>
    <w:rsid w:val="001F7E95"/>
    <w:rsid w:val="00200406"/>
    <w:rsid w:val="0020058C"/>
    <w:rsid w:val="002006EB"/>
    <w:rsid w:val="00200815"/>
    <w:rsid w:val="00200D11"/>
    <w:rsid w:val="00200F87"/>
    <w:rsid w:val="0020170B"/>
    <w:rsid w:val="002017BA"/>
    <w:rsid w:val="00201852"/>
    <w:rsid w:val="00201B0D"/>
    <w:rsid w:val="00201C81"/>
    <w:rsid w:val="00201CAC"/>
    <w:rsid w:val="00201D2F"/>
    <w:rsid w:val="00201DD3"/>
    <w:rsid w:val="00201E41"/>
    <w:rsid w:val="00201E4E"/>
    <w:rsid w:val="00201F65"/>
    <w:rsid w:val="002020DB"/>
    <w:rsid w:val="00202865"/>
    <w:rsid w:val="002029E3"/>
    <w:rsid w:val="00202C90"/>
    <w:rsid w:val="002033FD"/>
    <w:rsid w:val="00203763"/>
    <w:rsid w:val="002039F4"/>
    <w:rsid w:val="00203BA8"/>
    <w:rsid w:val="00203BD8"/>
    <w:rsid w:val="00203ED0"/>
    <w:rsid w:val="002046CE"/>
    <w:rsid w:val="0020471B"/>
    <w:rsid w:val="00204D45"/>
    <w:rsid w:val="00204DDA"/>
    <w:rsid w:val="0020537C"/>
    <w:rsid w:val="00205473"/>
    <w:rsid w:val="00205486"/>
    <w:rsid w:val="002055C8"/>
    <w:rsid w:val="0020574D"/>
    <w:rsid w:val="00205A98"/>
    <w:rsid w:val="00205D06"/>
    <w:rsid w:val="00205E30"/>
    <w:rsid w:val="00205FC8"/>
    <w:rsid w:val="002062EF"/>
    <w:rsid w:val="00206568"/>
    <w:rsid w:val="00206FB6"/>
    <w:rsid w:val="00206FD9"/>
    <w:rsid w:val="00207239"/>
    <w:rsid w:val="002072B7"/>
    <w:rsid w:val="002076F2"/>
    <w:rsid w:val="002078F4"/>
    <w:rsid w:val="00207A66"/>
    <w:rsid w:val="00207DEA"/>
    <w:rsid w:val="002100D9"/>
    <w:rsid w:val="0021049E"/>
    <w:rsid w:val="00210767"/>
    <w:rsid w:val="00210C18"/>
    <w:rsid w:val="00210FE7"/>
    <w:rsid w:val="00211255"/>
    <w:rsid w:val="002112B8"/>
    <w:rsid w:val="00211708"/>
    <w:rsid w:val="00211C9B"/>
    <w:rsid w:val="002123B5"/>
    <w:rsid w:val="00212404"/>
    <w:rsid w:val="00212759"/>
    <w:rsid w:val="00212AAB"/>
    <w:rsid w:val="00212F43"/>
    <w:rsid w:val="00213097"/>
    <w:rsid w:val="0021314C"/>
    <w:rsid w:val="0021329C"/>
    <w:rsid w:val="0021332E"/>
    <w:rsid w:val="00213553"/>
    <w:rsid w:val="002141DC"/>
    <w:rsid w:val="0021423C"/>
    <w:rsid w:val="0021423E"/>
    <w:rsid w:val="002142B2"/>
    <w:rsid w:val="002142EB"/>
    <w:rsid w:val="00214340"/>
    <w:rsid w:val="002145F9"/>
    <w:rsid w:val="00214605"/>
    <w:rsid w:val="00214686"/>
    <w:rsid w:val="002146AF"/>
    <w:rsid w:val="00214825"/>
    <w:rsid w:val="00214A0A"/>
    <w:rsid w:val="00214BE9"/>
    <w:rsid w:val="002150E7"/>
    <w:rsid w:val="002154E8"/>
    <w:rsid w:val="002158EF"/>
    <w:rsid w:val="00215950"/>
    <w:rsid w:val="00215A43"/>
    <w:rsid w:val="00215B96"/>
    <w:rsid w:val="00215C6C"/>
    <w:rsid w:val="00216128"/>
    <w:rsid w:val="002163A4"/>
    <w:rsid w:val="0021640A"/>
    <w:rsid w:val="0021653B"/>
    <w:rsid w:val="002168E0"/>
    <w:rsid w:val="00216BCA"/>
    <w:rsid w:val="002176A1"/>
    <w:rsid w:val="002178A4"/>
    <w:rsid w:val="00217947"/>
    <w:rsid w:val="00217998"/>
    <w:rsid w:val="00217A7F"/>
    <w:rsid w:val="00217C6B"/>
    <w:rsid w:val="00217CEE"/>
    <w:rsid w:val="00217E28"/>
    <w:rsid w:val="002200C1"/>
    <w:rsid w:val="002204D4"/>
    <w:rsid w:val="00220921"/>
    <w:rsid w:val="00220948"/>
    <w:rsid w:val="00220B1E"/>
    <w:rsid w:val="00220D40"/>
    <w:rsid w:val="00220F9C"/>
    <w:rsid w:val="00220FBF"/>
    <w:rsid w:val="00221079"/>
    <w:rsid w:val="002210B3"/>
    <w:rsid w:val="002212EC"/>
    <w:rsid w:val="00221339"/>
    <w:rsid w:val="00221874"/>
    <w:rsid w:val="00221BE3"/>
    <w:rsid w:val="00221DC9"/>
    <w:rsid w:val="00221E9C"/>
    <w:rsid w:val="00221EF1"/>
    <w:rsid w:val="00222115"/>
    <w:rsid w:val="0022222A"/>
    <w:rsid w:val="002225C0"/>
    <w:rsid w:val="00222AFA"/>
    <w:rsid w:val="00222B8A"/>
    <w:rsid w:val="00222E70"/>
    <w:rsid w:val="002231AB"/>
    <w:rsid w:val="0022320A"/>
    <w:rsid w:val="0022338F"/>
    <w:rsid w:val="00223659"/>
    <w:rsid w:val="00223D67"/>
    <w:rsid w:val="00223EA4"/>
    <w:rsid w:val="0022406E"/>
    <w:rsid w:val="002244B0"/>
    <w:rsid w:val="0022493B"/>
    <w:rsid w:val="002249C8"/>
    <w:rsid w:val="00224B98"/>
    <w:rsid w:val="00224C49"/>
    <w:rsid w:val="0022501B"/>
    <w:rsid w:val="00225B20"/>
    <w:rsid w:val="00225F0D"/>
    <w:rsid w:val="00225F67"/>
    <w:rsid w:val="002262DE"/>
    <w:rsid w:val="0022666D"/>
    <w:rsid w:val="00226DC2"/>
    <w:rsid w:val="00226E94"/>
    <w:rsid w:val="00227580"/>
    <w:rsid w:val="00227736"/>
    <w:rsid w:val="00227814"/>
    <w:rsid w:val="00227844"/>
    <w:rsid w:val="0022787F"/>
    <w:rsid w:val="002279E2"/>
    <w:rsid w:val="002279F4"/>
    <w:rsid w:val="00227CB5"/>
    <w:rsid w:val="00227FD5"/>
    <w:rsid w:val="002302B3"/>
    <w:rsid w:val="002302BD"/>
    <w:rsid w:val="0023046F"/>
    <w:rsid w:val="0023092E"/>
    <w:rsid w:val="00230988"/>
    <w:rsid w:val="00230BCA"/>
    <w:rsid w:val="00230BDF"/>
    <w:rsid w:val="00231123"/>
    <w:rsid w:val="002314A0"/>
    <w:rsid w:val="002314D1"/>
    <w:rsid w:val="002314F7"/>
    <w:rsid w:val="002315C0"/>
    <w:rsid w:val="00231EDC"/>
    <w:rsid w:val="0023237B"/>
    <w:rsid w:val="002324F2"/>
    <w:rsid w:val="002326E9"/>
    <w:rsid w:val="002328BC"/>
    <w:rsid w:val="00232B9F"/>
    <w:rsid w:val="00232FB0"/>
    <w:rsid w:val="0023308E"/>
    <w:rsid w:val="00233234"/>
    <w:rsid w:val="00233331"/>
    <w:rsid w:val="00233366"/>
    <w:rsid w:val="002336C0"/>
    <w:rsid w:val="002338BC"/>
    <w:rsid w:val="00233AA0"/>
    <w:rsid w:val="00233AA3"/>
    <w:rsid w:val="00233B00"/>
    <w:rsid w:val="00233B17"/>
    <w:rsid w:val="00233BF1"/>
    <w:rsid w:val="00233EC4"/>
    <w:rsid w:val="00234116"/>
    <w:rsid w:val="0023417E"/>
    <w:rsid w:val="00234199"/>
    <w:rsid w:val="002344BD"/>
    <w:rsid w:val="0023477F"/>
    <w:rsid w:val="00234C1A"/>
    <w:rsid w:val="00234CBE"/>
    <w:rsid w:val="00234DDC"/>
    <w:rsid w:val="00234F9D"/>
    <w:rsid w:val="00234FC8"/>
    <w:rsid w:val="00234FCF"/>
    <w:rsid w:val="002351F3"/>
    <w:rsid w:val="002352D7"/>
    <w:rsid w:val="002352E8"/>
    <w:rsid w:val="00235750"/>
    <w:rsid w:val="002359A9"/>
    <w:rsid w:val="00235CEB"/>
    <w:rsid w:val="00235D6C"/>
    <w:rsid w:val="00235EC1"/>
    <w:rsid w:val="002362C2"/>
    <w:rsid w:val="0023644A"/>
    <w:rsid w:val="002364DC"/>
    <w:rsid w:val="00236629"/>
    <w:rsid w:val="00236A78"/>
    <w:rsid w:val="00236C58"/>
    <w:rsid w:val="00236EB4"/>
    <w:rsid w:val="0023752C"/>
    <w:rsid w:val="0023768B"/>
    <w:rsid w:val="0023779F"/>
    <w:rsid w:val="00237B5F"/>
    <w:rsid w:val="00237D8F"/>
    <w:rsid w:val="0024017C"/>
    <w:rsid w:val="002401FE"/>
    <w:rsid w:val="00240409"/>
    <w:rsid w:val="002404DE"/>
    <w:rsid w:val="0024065C"/>
    <w:rsid w:val="00240B42"/>
    <w:rsid w:val="00240CCF"/>
    <w:rsid w:val="00241049"/>
    <w:rsid w:val="002411D2"/>
    <w:rsid w:val="0024170F"/>
    <w:rsid w:val="002419B3"/>
    <w:rsid w:val="002420A7"/>
    <w:rsid w:val="00242229"/>
    <w:rsid w:val="002425B9"/>
    <w:rsid w:val="00242807"/>
    <w:rsid w:val="00242A22"/>
    <w:rsid w:val="00242A58"/>
    <w:rsid w:val="00242B3A"/>
    <w:rsid w:val="00242BAE"/>
    <w:rsid w:val="00242CF6"/>
    <w:rsid w:val="002432D1"/>
    <w:rsid w:val="00244158"/>
    <w:rsid w:val="00244194"/>
    <w:rsid w:val="00244297"/>
    <w:rsid w:val="002444D7"/>
    <w:rsid w:val="002444F6"/>
    <w:rsid w:val="00244589"/>
    <w:rsid w:val="002448ED"/>
    <w:rsid w:val="0024490E"/>
    <w:rsid w:val="00244CA6"/>
    <w:rsid w:val="00245261"/>
    <w:rsid w:val="0024593C"/>
    <w:rsid w:val="00245D5A"/>
    <w:rsid w:val="0024660A"/>
    <w:rsid w:val="002468F0"/>
    <w:rsid w:val="00246982"/>
    <w:rsid w:val="00246A76"/>
    <w:rsid w:val="00247145"/>
    <w:rsid w:val="00247208"/>
    <w:rsid w:val="00247317"/>
    <w:rsid w:val="002476EC"/>
    <w:rsid w:val="00247822"/>
    <w:rsid w:val="00247F96"/>
    <w:rsid w:val="00247FAE"/>
    <w:rsid w:val="00250107"/>
    <w:rsid w:val="0025030B"/>
    <w:rsid w:val="00250369"/>
    <w:rsid w:val="00250524"/>
    <w:rsid w:val="00250674"/>
    <w:rsid w:val="00251196"/>
    <w:rsid w:val="00251304"/>
    <w:rsid w:val="002514EA"/>
    <w:rsid w:val="002515BB"/>
    <w:rsid w:val="00251AE4"/>
    <w:rsid w:val="00251E51"/>
    <w:rsid w:val="0025238A"/>
    <w:rsid w:val="0025299D"/>
    <w:rsid w:val="00252A6A"/>
    <w:rsid w:val="00252EC6"/>
    <w:rsid w:val="00252F35"/>
    <w:rsid w:val="00252F58"/>
    <w:rsid w:val="00253119"/>
    <w:rsid w:val="00253365"/>
    <w:rsid w:val="002537CD"/>
    <w:rsid w:val="00253876"/>
    <w:rsid w:val="00253AA2"/>
    <w:rsid w:val="00253C62"/>
    <w:rsid w:val="00253F01"/>
    <w:rsid w:val="00253F76"/>
    <w:rsid w:val="002541E8"/>
    <w:rsid w:val="00254293"/>
    <w:rsid w:val="00254560"/>
    <w:rsid w:val="0025461F"/>
    <w:rsid w:val="0025534A"/>
    <w:rsid w:val="00255425"/>
    <w:rsid w:val="0025585A"/>
    <w:rsid w:val="00255CBB"/>
    <w:rsid w:val="00255DF7"/>
    <w:rsid w:val="00256670"/>
    <w:rsid w:val="002569EC"/>
    <w:rsid w:val="00256CE8"/>
    <w:rsid w:val="00256D7E"/>
    <w:rsid w:val="00256D81"/>
    <w:rsid w:val="00257722"/>
    <w:rsid w:val="00257856"/>
    <w:rsid w:val="00257C23"/>
    <w:rsid w:val="00260476"/>
    <w:rsid w:val="0026053C"/>
    <w:rsid w:val="00260567"/>
    <w:rsid w:val="00260618"/>
    <w:rsid w:val="0026063C"/>
    <w:rsid w:val="00260941"/>
    <w:rsid w:val="00261066"/>
    <w:rsid w:val="0026109F"/>
    <w:rsid w:val="00261182"/>
    <w:rsid w:val="002612B4"/>
    <w:rsid w:val="00261D0C"/>
    <w:rsid w:val="00261FF3"/>
    <w:rsid w:val="002623D4"/>
    <w:rsid w:val="00262D3F"/>
    <w:rsid w:val="00262D69"/>
    <w:rsid w:val="00262DCD"/>
    <w:rsid w:val="00262FA5"/>
    <w:rsid w:val="0026301E"/>
    <w:rsid w:val="00263076"/>
    <w:rsid w:val="0026318E"/>
    <w:rsid w:val="0026320C"/>
    <w:rsid w:val="0026322D"/>
    <w:rsid w:val="002633D3"/>
    <w:rsid w:val="00263865"/>
    <w:rsid w:val="002639E5"/>
    <w:rsid w:val="00263B85"/>
    <w:rsid w:val="00263BD5"/>
    <w:rsid w:val="00263BE3"/>
    <w:rsid w:val="00263C86"/>
    <w:rsid w:val="00263DAA"/>
    <w:rsid w:val="00263F25"/>
    <w:rsid w:val="00263F75"/>
    <w:rsid w:val="0026419F"/>
    <w:rsid w:val="002641A4"/>
    <w:rsid w:val="002643B8"/>
    <w:rsid w:val="00264507"/>
    <w:rsid w:val="00264719"/>
    <w:rsid w:val="0026488B"/>
    <w:rsid w:val="00264ACD"/>
    <w:rsid w:val="00264B61"/>
    <w:rsid w:val="0026501D"/>
    <w:rsid w:val="002659AA"/>
    <w:rsid w:val="002659F2"/>
    <w:rsid w:val="00266228"/>
    <w:rsid w:val="00266367"/>
    <w:rsid w:val="002664E0"/>
    <w:rsid w:val="0026673C"/>
    <w:rsid w:val="002669AF"/>
    <w:rsid w:val="00266D1F"/>
    <w:rsid w:val="00266E1D"/>
    <w:rsid w:val="00267606"/>
    <w:rsid w:val="00267799"/>
    <w:rsid w:val="002677EA"/>
    <w:rsid w:val="00267854"/>
    <w:rsid w:val="00267A6A"/>
    <w:rsid w:val="00267B04"/>
    <w:rsid w:val="00267B72"/>
    <w:rsid w:val="00267C1A"/>
    <w:rsid w:val="00267D1E"/>
    <w:rsid w:val="00267DA8"/>
    <w:rsid w:val="00270077"/>
    <w:rsid w:val="0027028C"/>
    <w:rsid w:val="00270364"/>
    <w:rsid w:val="002703CE"/>
    <w:rsid w:val="0027040A"/>
    <w:rsid w:val="00270676"/>
    <w:rsid w:val="0027078C"/>
    <w:rsid w:val="00270BBB"/>
    <w:rsid w:val="002711BE"/>
    <w:rsid w:val="00271403"/>
    <w:rsid w:val="00271635"/>
    <w:rsid w:val="00271651"/>
    <w:rsid w:val="002716EE"/>
    <w:rsid w:val="002717C5"/>
    <w:rsid w:val="002718E1"/>
    <w:rsid w:val="00271C52"/>
    <w:rsid w:val="00271CC0"/>
    <w:rsid w:val="00271EE3"/>
    <w:rsid w:val="00271F1E"/>
    <w:rsid w:val="00272031"/>
    <w:rsid w:val="00272457"/>
    <w:rsid w:val="002725C1"/>
    <w:rsid w:val="00272616"/>
    <w:rsid w:val="00272796"/>
    <w:rsid w:val="00272901"/>
    <w:rsid w:val="00272E1B"/>
    <w:rsid w:val="00273126"/>
    <w:rsid w:val="00273347"/>
    <w:rsid w:val="00273543"/>
    <w:rsid w:val="00273730"/>
    <w:rsid w:val="0027375E"/>
    <w:rsid w:val="002738DD"/>
    <w:rsid w:val="00273991"/>
    <w:rsid w:val="00273A53"/>
    <w:rsid w:val="0027409A"/>
    <w:rsid w:val="002740D4"/>
    <w:rsid w:val="002744C1"/>
    <w:rsid w:val="002746F9"/>
    <w:rsid w:val="0027494D"/>
    <w:rsid w:val="00274BF9"/>
    <w:rsid w:val="00274ECD"/>
    <w:rsid w:val="00275274"/>
    <w:rsid w:val="00275739"/>
    <w:rsid w:val="0027587E"/>
    <w:rsid w:val="002758DD"/>
    <w:rsid w:val="002759BB"/>
    <w:rsid w:val="00275BA0"/>
    <w:rsid w:val="00275CAD"/>
    <w:rsid w:val="002760D7"/>
    <w:rsid w:val="0027621D"/>
    <w:rsid w:val="00276835"/>
    <w:rsid w:val="00276853"/>
    <w:rsid w:val="00276BC7"/>
    <w:rsid w:val="00276DC9"/>
    <w:rsid w:val="0027704B"/>
    <w:rsid w:val="0027710C"/>
    <w:rsid w:val="0027725C"/>
    <w:rsid w:val="00277352"/>
    <w:rsid w:val="0027745D"/>
    <w:rsid w:val="00277B83"/>
    <w:rsid w:val="00277C73"/>
    <w:rsid w:val="00277CB0"/>
    <w:rsid w:val="00277CFE"/>
    <w:rsid w:val="00277DBA"/>
    <w:rsid w:val="00280038"/>
    <w:rsid w:val="0028003E"/>
    <w:rsid w:val="002800EA"/>
    <w:rsid w:val="0028031F"/>
    <w:rsid w:val="00280393"/>
    <w:rsid w:val="002804AC"/>
    <w:rsid w:val="00280A41"/>
    <w:rsid w:val="00280F81"/>
    <w:rsid w:val="002810EF"/>
    <w:rsid w:val="00281186"/>
    <w:rsid w:val="00281332"/>
    <w:rsid w:val="00281467"/>
    <w:rsid w:val="0028147F"/>
    <w:rsid w:val="002814C7"/>
    <w:rsid w:val="00281825"/>
    <w:rsid w:val="00281B2B"/>
    <w:rsid w:val="00281B54"/>
    <w:rsid w:val="00281CB9"/>
    <w:rsid w:val="00281D11"/>
    <w:rsid w:val="00281D46"/>
    <w:rsid w:val="00281EC0"/>
    <w:rsid w:val="00281F2C"/>
    <w:rsid w:val="00281F37"/>
    <w:rsid w:val="00282254"/>
    <w:rsid w:val="00282327"/>
    <w:rsid w:val="002825D5"/>
    <w:rsid w:val="002826CA"/>
    <w:rsid w:val="00282B40"/>
    <w:rsid w:val="0028308E"/>
    <w:rsid w:val="002832CA"/>
    <w:rsid w:val="002832EE"/>
    <w:rsid w:val="002837B4"/>
    <w:rsid w:val="0028386B"/>
    <w:rsid w:val="00283AAA"/>
    <w:rsid w:val="00283BD5"/>
    <w:rsid w:val="002840B4"/>
    <w:rsid w:val="002841FA"/>
    <w:rsid w:val="00284485"/>
    <w:rsid w:val="0028457A"/>
    <w:rsid w:val="002849CD"/>
    <w:rsid w:val="002849D3"/>
    <w:rsid w:val="00285085"/>
    <w:rsid w:val="00285469"/>
    <w:rsid w:val="00285797"/>
    <w:rsid w:val="00285A65"/>
    <w:rsid w:val="00285BAD"/>
    <w:rsid w:val="00285BFD"/>
    <w:rsid w:val="00285CF6"/>
    <w:rsid w:val="00286583"/>
    <w:rsid w:val="002867AF"/>
    <w:rsid w:val="002868B9"/>
    <w:rsid w:val="00286969"/>
    <w:rsid w:val="002869A8"/>
    <w:rsid w:val="00287028"/>
    <w:rsid w:val="0028719B"/>
    <w:rsid w:val="002873C8"/>
    <w:rsid w:val="00287573"/>
    <w:rsid w:val="002877B6"/>
    <w:rsid w:val="00287926"/>
    <w:rsid w:val="002900BC"/>
    <w:rsid w:val="002900D4"/>
    <w:rsid w:val="0029039E"/>
    <w:rsid w:val="002903E5"/>
    <w:rsid w:val="0029043B"/>
    <w:rsid w:val="00290A88"/>
    <w:rsid w:val="00290BFD"/>
    <w:rsid w:val="00290C9E"/>
    <w:rsid w:val="00290CCE"/>
    <w:rsid w:val="00290E25"/>
    <w:rsid w:val="00290EEC"/>
    <w:rsid w:val="0029110C"/>
    <w:rsid w:val="00291434"/>
    <w:rsid w:val="002915E2"/>
    <w:rsid w:val="00291751"/>
    <w:rsid w:val="0029179F"/>
    <w:rsid w:val="00291867"/>
    <w:rsid w:val="00291946"/>
    <w:rsid w:val="00291B65"/>
    <w:rsid w:val="00292386"/>
    <w:rsid w:val="0029239E"/>
    <w:rsid w:val="00292428"/>
    <w:rsid w:val="00292C62"/>
    <w:rsid w:val="00292D3A"/>
    <w:rsid w:val="00293157"/>
    <w:rsid w:val="002931C0"/>
    <w:rsid w:val="002934D5"/>
    <w:rsid w:val="0029351E"/>
    <w:rsid w:val="00293963"/>
    <w:rsid w:val="00293D67"/>
    <w:rsid w:val="0029417C"/>
    <w:rsid w:val="002944D5"/>
    <w:rsid w:val="00294540"/>
    <w:rsid w:val="00294939"/>
    <w:rsid w:val="00294FA6"/>
    <w:rsid w:val="00294FF1"/>
    <w:rsid w:val="0029504A"/>
    <w:rsid w:val="00295612"/>
    <w:rsid w:val="002958E8"/>
    <w:rsid w:val="00296150"/>
    <w:rsid w:val="0029629E"/>
    <w:rsid w:val="002962DF"/>
    <w:rsid w:val="00296CE3"/>
    <w:rsid w:val="00296D29"/>
    <w:rsid w:val="00296D6F"/>
    <w:rsid w:val="00296D93"/>
    <w:rsid w:val="0029706F"/>
    <w:rsid w:val="002977F0"/>
    <w:rsid w:val="00297BEC"/>
    <w:rsid w:val="00297CB5"/>
    <w:rsid w:val="002A0143"/>
    <w:rsid w:val="002A01F2"/>
    <w:rsid w:val="002A035E"/>
    <w:rsid w:val="002A0370"/>
    <w:rsid w:val="002A04C2"/>
    <w:rsid w:val="002A0C71"/>
    <w:rsid w:val="002A11AA"/>
    <w:rsid w:val="002A1251"/>
    <w:rsid w:val="002A17CD"/>
    <w:rsid w:val="002A1AA9"/>
    <w:rsid w:val="002A202D"/>
    <w:rsid w:val="002A2079"/>
    <w:rsid w:val="002A2199"/>
    <w:rsid w:val="002A2A60"/>
    <w:rsid w:val="002A2E6B"/>
    <w:rsid w:val="002A30A8"/>
    <w:rsid w:val="002A30D3"/>
    <w:rsid w:val="002A3594"/>
    <w:rsid w:val="002A36E9"/>
    <w:rsid w:val="002A3758"/>
    <w:rsid w:val="002A3B09"/>
    <w:rsid w:val="002A3C18"/>
    <w:rsid w:val="002A3C36"/>
    <w:rsid w:val="002A3DA8"/>
    <w:rsid w:val="002A3DC2"/>
    <w:rsid w:val="002A3E02"/>
    <w:rsid w:val="002A4072"/>
    <w:rsid w:val="002A423F"/>
    <w:rsid w:val="002A4312"/>
    <w:rsid w:val="002A4461"/>
    <w:rsid w:val="002A46CB"/>
    <w:rsid w:val="002A4877"/>
    <w:rsid w:val="002A4BBC"/>
    <w:rsid w:val="002A52C0"/>
    <w:rsid w:val="002A5432"/>
    <w:rsid w:val="002A5A06"/>
    <w:rsid w:val="002A5A58"/>
    <w:rsid w:val="002A5AE9"/>
    <w:rsid w:val="002A5C7C"/>
    <w:rsid w:val="002A5F1C"/>
    <w:rsid w:val="002A6B94"/>
    <w:rsid w:val="002A6D90"/>
    <w:rsid w:val="002A7309"/>
    <w:rsid w:val="002A7646"/>
    <w:rsid w:val="002A76FD"/>
    <w:rsid w:val="002A78BE"/>
    <w:rsid w:val="002A7974"/>
    <w:rsid w:val="002A7AA6"/>
    <w:rsid w:val="002A7C73"/>
    <w:rsid w:val="002A7FA9"/>
    <w:rsid w:val="002B000C"/>
    <w:rsid w:val="002B0231"/>
    <w:rsid w:val="002B05D9"/>
    <w:rsid w:val="002B0856"/>
    <w:rsid w:val="002B088F"/>
    <w:rsid w:val="002B08C6"/>
    <w:rsid w:val="002B0908"/>
    <w:rsid w:val="002B0A39"/>
    <w:rsid w:val="002B0F1C"/>
    <w:rsid w:val="002B11C0"/>
    <w:rsid w:val="002B1617"/>
    <w:rsid w:val="002B169D"/>
    <w:rsid w:val="002B16B9"/>
    <w:rsid w:val="002B1B2E"/>
    <w:rsid w:val="002B1C0A"/>
    <w:rsid w:val="002B2032"/>
    <w:rsid w:val="002B2295"/>
    <w:rsid w:val="002B2363"/>
    <w:rsid w:val="002B24DE"/>
    <w:rsid w:val="002B2697"/>
    <w:rsid w:val="002B279A"/>
    <w:rsid w:val="002B32F4"/>
    <w:rsid w:val="002B3437"/>
    <w:rsid w:val="002B34FC"/>
    <w:rsid w:val="002B35CE"/>
    <w:rsid w:val="002B3980"/>
    <w:rsid w:val="002B3B17"/>
    <w:rsid w:val="002B3CFD"/>
    <w:rsid w:val="002B3D16"/>
    <w:rsid w:val="002B3DFF"/>
    <w:rsid w:val="002B4240"/>
    <w:rsid w:val="002B4988"/>
    <w:rsid w:val="002B49D7"/>
    <w:rsid w:val="002B536F"/>
    <w:rsid w:val="002B569B"/>
    <w:rsid w:val="002B581A"/>
    <w:rsid w:val="002B5A22"/>
    <w:rsid w:val="002B5B8C"/>
    <w:rsid w:val="002B5C00"/>
    <w:rsid w:val="002B5E6E"/>
    <w:rsid w:val="002B62EC"/>
    <w:rsid w:val="002B64C8"/>
    <w:rsid w:val="002B65BF"/>
    <w:rsid w:val="002B67DE"/>
    <w:rsid w:val="002B69E3"/>
    <w:rsid w:val="002B69E9"/>
    <w:rsid w:val="002B6A63"/>
    <w:rsid w:val="002B6FBB"/>
    <w:rsid w:val="002B709C"/>
    <w:rsid w:val="002B7107"/>
    <w:rsid w:val="002B7740"/>
    <w:rsid w:val="002B7748"/>
    <w:rsid w:val="002B7B33"/>
    <w:rsid w:val="002B7C42"/>
    <w:rsid w:val="002B7FCA"/>
    <w:rsid w:val="002C078E"/>
    <w:rsid w:val="002C0794"/>
    <w:rsid w:val="002C08D5"/>
    <w:rsid w:val="002C0AE7"/>
    <w:rsid w:val="002C0C8F"/>
    <w:rsid w:val="002C101D"/>
    <w:rsid w:val="002C1323"/>
    <w:rsid w:val="002C1C7B"/>
    <w:rsid w:val="002C1D35"/>
    <w:rsid w:val="002C22BF"/>
    <w:rsid w:val="002C22F1"/>
    <w:rsid w:val="002C24A1"/>
    <w:rsid w:val="002C2584"/>
    <w:rsid w:val="002C28EA"/>
    <w:rsid w:val="002C2A61"/>
    <w:rsid w:val="002C2BAE"/>
    <w:rsid w:val="002C2C68"/>
    <w:rsid w:val="002C302E"/>
    <w:rsid w:val="002C3297"/>
    <w:rsid w:val="002C333F"/>
    <w:rsid w:val="002C36A6"/>
    <w:rsid w:val="002C3E7E"/>
    <w:rsid w:val="002C426E"/>
    <w:rsid w:val="002C443D"/>
    <w:rsid w:val="002C4665"/>
    <w:rsid w:val="002C466A"/>
    <w:rsid w:val="002C4BEE"/>
    <w:rsid w:val="002C4D26"/>
    <w:rsid w:val="002C4D48"/>
    <w:rsid w:val="002C505D"/>
    <w:rsid w:val="002C5154"/>
    <w:rsid w:val="002C56B0"/>
    <w:rsid w:val="002C5805"/>
    <w:rsid w:val="002C6470"/>
    <w:rsid w:val="002C6547"/>
    <w:rsid w:val="002C674D"/>
    <w:rsid w:val="002C691D"/>
    <w:rsid w:val="002C6983"/>
    <w:rsid w:val="002C6CC9"/>
    <w:rsid w:val="002C6CCD"/>
    <w:rsid w:val="002C6DCB"/>
    <w:rsid w:val="002C6EC0"/>
    <w:rsid w:val="002C7362"/>
    <w:rsid w:val="002C744D"/>
    <w:rsid w:val="002C74C2"/>
    <w:rsid w:val="002C7641"/>
    <w:rsid w:val="002C7BF7"/>
    <w:rsid w:val="002D0014"/>
    <w:rsid w:val="002D007B"/>
    <w:rsid w:val="002D0144"/>
    <w:rsid w:val="002D0169"/>
    <w:rsid w:val="002D05A0"/>
    <w:rsid w:val="002D05A6"/>
    <w:rsid w:val="002D07F5"/>
    <w:rsid w:val="002D0C30"/>
    <w:rsid w:val="002D0F83"/>
    <w:rsid w:val="002D0F99"/>
    <w:rsid w:val="002D0FBF"/>
    <w:rsid w:val="002D10FB"/>
    <w:rsid w:val="002D12E5"/>
    <w:rsid w:val="002D1419"/>
    <w:rsid w:val="002D16C0"/>
    <w:rsid w:val="002D1C75"/>
    <w:rsid w:val="002D2167"/>
    <w:rsid w:val="002D2309"/>
    <w:rsid w:val="002D24E2"/>
    <w:rsid w:val="002D2635"/>
    <w:rsid w:val="002D2859"/>
    <w:rsid w:val="002D288C"/>
    <w:rsid w:val="002D2C2D"/>
    <w:rsid w:val="002D2C78"/>
    <w:rsid w:val="002D2D7D"/>
    <w:rsid w:val="002D2F28"/>
    <w:rsid w:val="002D3729"/>
    <w:rsid w:val="002D38B2"/>
    <w:rsid w:val="002D3913"/>
    <w:rsid w:val="002D3BC1"/>
    <w:rsid w:val="002D3EB4"/>
    <w:rsid w:val="002D4057"/>
    <w:rsid w:val="002D409E"/>
    <w:rsid w:val="002D4145"/>
    <w:rsid w:val="002D43A2"/>
    <w:rsid w:val="002D4804"/>
    <w:rsid w:val="002D4975"/>
    <w:rsid w:val="002D4C16"/>
    <w:rsid w:val="002D4D0F"/>
    <w:rsid w:val="002D4D20"/>
    <w:rsid w:val="002D4EFC"/>
    <w:rsid w:val="002D4FBF"/>
    <w:rsid w:val="002D514E"/>
    <w:rsid w:val="002D54A1"/>
    <w:rsid w:val="002D590D"/>
    <w:rsid w:val="002D5BE9"/>
    <w:rsid w:val="002D5D3E"/>
    <w:rsid w:val="002D5E1F"/>
    <w:rsid w:val="002D641A"/>
    <w:rsid w:val="002D65A6"/>
    <w:rsid w:val="002D6666"/>
    <w:rsid w:val="002D6750"/>
    <w:rsid w:val="002D6768"/>
    <w:rsid w:val="002D6A80"/>
    <w:rsid w:val="002D6C9A"/>
    <w:rsid w:val="002D78C0"/>
    <w:rsid w:val="002D7CCA"/>
    <w:rsid w:val="002D7CED"/>
    <w:rsid w:val="002D7D74"/>
    <w:rsid w:val="002D7E9D"/>
    <w:rsid w:val="002E02D5"/>
    <w:rsid w:val="002E038A"/>
    <w:rsid w:val="002E074E"/>
    <w:rsid w:val="002E07A0"/>
    <w:rsid w:val="002E083E"/>
    <w:rsid w:val="002E09A4"/>
    <w:rsid w:val="002E0A1C"/>
    <w:rsid w:val="002E1082"/>
    <w:rsid w:val="002E135B"/>
    <w:rsid w:val="002E14E7"/>
    <w:rsid w:val="002E16D2"/>
    <w:rsid w:val="002E1944"/>
    <w:rsid w:val="002E20E8"/>
    <w:rsid w:val="002E2157"/>
    <w:rsid w:val="002E27B5"/>
    <w:rsid w:val="002E28FD"/>
    <w:rsid w:val="002E2F43"/>
    <w:rsid w:val="002E2FD4"/>
    <w:rsid w:val="002E2FFC"/>
    <w:rsid w:val="002E320F"/>
    <w:rsid w:val="002E34BA"/>
    <w:rsid w:val="002E3C99"/>
    <w:rsid w:val="002E3F0C"/>
    <w:rsid w:val="002E4296"/>
    <w:rsid w:val="002E4596"/>
    <w:rsid w:val="002E479E"/>
    <w:rsid w:val="002E48EF"/>
    <w:rsid w:val="002E48F9"/>
    <w:rsid w:val="002E4ADA"/>
    <w:rsid w:val="002E50EF"/>
    <w:rsid w:val="002E5128"/>
    <w:rsid w:val="002E5358"/>
    <w:rsid w:val="002E53CD"/>
    <w:rsid w:val="002E53E0"/>
    <w:rsid w:val="002E547E"/>
    <w:rsid w:val="002E55FA"/>
    <w:rsid w:val="002E5801"/>
    <w:rsid w:val="002E5E40"/>
    <w:rsid w:val="002E62B5"/>
    <w:rsid w:val="002E6402"/>
    <w:rsid w:val="002E6535"/>
    <w:rsid w:val="002E6910"/>
    <w:rsid w:val="002E6AB5"/>
    <w:rsid w:val="002E7498"/>
    <w:rsid w:val="002E7612"/>
    <w:rsid w:val="002E78C9"/>
    <w:rsid w:val="002E7F4F"/>
    <w:rsid w:val="002F005D"/>
    <w:rsid w:val="002F03B6"/>
    <w:rsid w:val="002F0444"/>
    <w:rsid w:val="002F04CD"/>
    <w:rsid w:val="002F071C"/>
    <w:rsid w:val="002F0943"/>
    <w:rsid w:val="002F09D5"/>
    <w:rsid w:val="002F0B3B"/>
    <w:rsid w:val="002F0C0C"/>
    <w:rsid w:val="002F104F"/>
    <w:rsid w:val="002F1BA8"/>
    <w:rsid w:val="002F2301"/>
    <w:rsid w:val="002F2314"/>
    <w:rsid w:val="002F25DE"/>
    <w:rsid w:val="002F294D"/>
    <w:rsid w:val="002F2A62"/>
    <w:rsid w:val="002F2B9D"/>
    <w:rsid w:val="002F2DAD"/>
    <w:rsid w:val="002F2E5F"/>
    <w:rsid w:val="002F2F5B"/>
    <w:rsid w:val="002F2FC0"/>
    <w:rsid w:val="002F3222"/>
    <w:rsid w:val="002F36D0"/>
    <w:rsid w:val="002F3774"/>
    <w:rsid w:val="002F379E"/>
    <w:rsid w:val="002F3B3E"/>
    <w:rsid w:val="002F3EDF"/>
    <w:rsid w:val="002F3F47"/>
    <w:rsid w:val="002F43F5"/>
    <w:rsid w:val="002F4568"/>
    <w:rsid w:val="002F456F"/>
    <w:rsid w:val="002F4622"/>
    <w:rsid w:val="002F4681"/>
    <w:rsid w:val="002F46C7"/>
    <w:rsid w:val="002F46E1"/>
    <w:rsid w:val="002F476A"/>
    <w:rsid w:val="002F495B"/>
    <w:rsid w:val="002F49F6"/>
    <w:rsid w:val="002F4BD2"/>
    <w:rsid w:val="002F4C74"/>
    <w:rsid w:val="002F4E82"/>
    <w:rsid w:val="002F4F30"/>
    <w:rsid w:val="002F55D8"/>
    <w:rsid w:val="002F5823"/>
    <w:rsid w:val="002F5F12"/>
    <w:rsid w:val="002F66F7"/>
    <w:rsid w:val="002F70BF"/>
    <w:rsid w:val="002F7509"/>
    <w:rsid w:val="002F7611"/>
    <w:rsid w:val="002F7726"/>
    <w:rsid w:val="002F7B11"/>
    <w:rsid w:val="002F7CCC"/>
    <w:rsid w:val="002F7E69"/>
    <w:rsid w:val="002F7E9E"/>
    <w:rsid w:val="002F7FCB"/>
    <w:rsid w:val="003001EB"/>
    <w:rsid w:val="003005C8"/>
    <w:rsid w:val="003006A6"/>
    <w:rsid w:val="003006CB"/>
    <w:rsid w:val="003007A7"/>
    <w:rsid w:val="00300810"/>
    <w:rsid w:val="003009AB"/>
    <w:rsid w:val="00300C1E"/>
    <w:rsid w:val="00300C53"/>
    <w:rsid w:val="003013A9"/>
    <w:rsid w:val="0030143D"/>
    <w:rsid w:val="003016B5"/>
    <w:rsid w:val="00301818"/>
    <w:rsid w:val="00301A2D"/>
    <w:rsid w:val="00301CDC"/>
    <w:rsid w:val="00301E7C"/>
    <w:rsid w:val="00301F04"/>
    <w:rsid w:val="0030200F"/>
    <w:rsid w:val="0030209F"/>
    <w:rsid w:val="003020B9"/>
    <w:rsid w:val="0030216D"/>
    <w:rsid w:val="0030219C"/>
    <w:rsid w:val="0030226F"/>
    <w:rsid w:val="0030281C"/>
    <w:rsid w:val="00302A8B"/>
    <w:rsid w:val="00302FD5"/>
    <w:rsid w:val="0030310F"/>
    <w:rsid w:val="003032A6"/>
    <w:rsid w:val="003033B1"/>
    <w:rsid w:val="00303850"/>
    <w:rsid w:val="00303BB5"/>
    <w:rsid w:val="00303C59"/>
    <w:rsid w:val="003042E9"/>
    <w:rsid w:val="00304603"/>
    <w:rsid w:val="0030497F"/>
    <w:rsid w:val="003049F7"/>
    <w:rsid w:val="00304D8E"/>
    <w:rsid w:val="00304E1C"/>
    <w:rsid w:val="00304FBE"/>
    <w:rsid w:val="00305012"/>
    <w:rsid w:val="00305230"/>
    <w:rsid w:val="003052ED"/>
    <w:rsid w:val="00305387"/>
    <w:rsid w:val="003054A7"/>
    <w:rsid w:val="00305771"/>
    <w:rsid w:val="0030586E"/>
    <w:rsid w:val="003059A7"/>
    <w:rsid w:val="00305A84"/>
    <w:rsid w:val="003063BC"/>
    <w:rsid w:val="00306441"/>
    <w:rsid w:val="0030670C"/>
    <w:rsid w:val="003069B5"/>
    <w:rsid w:val="00306EEB"/>
    <w:rsid w:val="0030720B"/>
    <w:rsid w:val="00307236"/>
    <w:rsid w:val="0030729C"/>
    <w:rsid w:val="00307755"/>
    <w:rsid w:val="00307F90"/>
    <w:rsid w:val="0031035C"/>
    <w:rsid w:val="00310496"/>
    <w:rsid w:val="00310607"/>
    <w:rsid w:val="00310704"/>
    <w:rsid w:val="003107FD"/>
    <w:rsid w:val="00310890"/>
    <w:rsid w:val="00310AE5"/>
    <w:rsid w:val="00310EA7"/>
    <w:rsid w:val="00311896"/>
    <w:rsid w:val="00311950"/>
    <w:rsid w:val="00311A89"/>
    <w:rsid w:val="00311B01"/>
    <w:rsid w:val="00311B0C"/>
    <w:rsid w:val="00311CE1"/>
    <w:rsid w:val="00311FCA"/>
    <w:rsid w:val="003121A1"/>
    <w:rsid w:val="00312209"/>
    <w:rsid w:val="003122A7"/>
    <w:rsid w:val="00312321"/>
    <w:rsid w:val="00312333"/>
    <w:rsid w:val="00312359"/>
    <w:rsid w:val="00312404"/>
    <w:rsid w:val="00312430"/>
    <w:rsid w:val="003126B1"/>
    <w:rsid w:val="0031276B"/>
    <w:rsid w:val="00312771"/>
    <w:rsid w:val="00312B30"/>
    <w:rsid w:val="00312C47"/>
    <w:rsid w:val="00312DDC"/>
    <w:rsid w:val="00312F62"/>
    <w:rsid w:val="00312FC5"/>
    <w:rsid w:val="0031333B"/>
    <w:rsid w:val="00313513"/>
    <w:rsid w:val="00313525"/>
    <w:rsid w:val="003138C8"/>
    <w:rsid w:val="00313A24"/>
    <w:rsid w:val="00313A71"/>
    <w:rsid w:val="00313A8F"/>
    <w:rsid w:val="00313B1A"/>
    <w:rsid w:val="00313C5C"/>
    <w:rsid w:val="00313D0C"/>
    <w:rsid w:val="00313E6D"/>
    <w:rsid w:val="00314093"/>
    <w:rsid w:val="003143EC"/>
    <w:rsid w:val="00314617"/>
    <w:rsid w:val="003148A1"/>
    <w:rsid w:val="003148E6"/>
    <w:rsid w:val="00314B2D"/>
    <w:rsid w:val="00314C1B"/>
    <w:rsid w:val="00314EC6"/>
    <w:rsid w:val="003151B9"/>
    <w:rsid w:val="003151C1"/>
    <w:rsid w:val="003153F7"/>
    <w:rsid w:val="00315409"/>
    <w:rsid w:val="00315731"/>
    <w:rsid w:val="0031599F"/>
    <w:rsid w:val="00315AD7"/>
    <w:rsid w:val="00315CFC"/>
    <w:rsid w:val="00315D5F"/>
    <w:rsid w:val="00316047"/>
    <w:rsid w:val="003164C7"/>
    <w:rsid w:val="00316617"/>
    <w:rsid w:val="003167C6"/>
    <w:rsid w:val="00316893"/>
    <w:rsid w:val="003168DC"/>
    <w:rsid w:val="00316B34"/>
    <w:rsid w:val="00316CFC"/>
    <w:rsid w:val="00316DB6"/>
    <w:rsid w:val="003171E4"/>
    <w:rsid w:val="003173A1"/>
    <w:rsid w:val="00317614"/>
    <w:rsid w:val="003178F2"/>
    <w:rsid w:val="00317A79"/>
    <w:rsid w:val="00317F29"/>
    <w:rsid w:val="00317F67"/>
    <w:rsid w:val="00320270"/>
    <w:rsid w:val="003203F8"/>
    <w:rsid w:val="003205EE"/>
    <w:rsid w:val="00320861"/>
    <w:rsid w:val="003208C5"/>
    <w:rsid w:val="00320DC2"/>
    <w:rsid w:val="003212B8"/>
    <w:rsid w:val="00321320"/>
    <w:rsid w:val="0032142C"/>
    <w:rsid w:val="00321475"/>
    <w:rsid w:val="00321D52"/>
    <w:rsid w:val="00321FEC"/>
    <w:rsid w:val="0032237C"/>
    <w:rsid w:val="003223FA"/>
    <w:rsid w:val="0032274B"/>
    <w:rsid w:val="003229A8"/>
    <w:rsid w:val="00322A98"/>
    <w:rsid w:val="00322C57"/>
    <w:rsid w:val="00323061"/>
    <w:rsid w:val="00323748"/>
    <w:rsid w:val="003239E4"/>
    <w:rsid w:val="00323F17"/>
    <w:rsid w:val="00324292"/>
    <w:rsid w:val="00324427"/>
    <w:rsid w:val="0032449F"/>
    <w:rsid w:val="003245BF"/>
    <w:rsid w:val="00324F9D"/>
    <w:rsid w:val="003250F3"/>
    <w:rsid w:val="0032559F"/>
    <w:rsid w:val="00325777"/>
    <w:rsid w:val="00325878"/>
    <w:rsid w:val="003259B6"/>
    <w:rsid w:val="00325A4D"/>
    <w:rsid w:val="00325A75"/>
    <w:rsid w:val="00326723"/>
    <w:rsid w:val="0032691C"/>
    <w:rsid w:val="00326BD5"/>
    <w:rsid w:val="00326ED1"/>
    <w:rsid w:val="00326F40"/>
    <w:rsid w:val="0032790C"/>
    <w:rsid w:val="00330242"/>
    <w:rsid w:val="003308D5"/>
    <w:rsid w:val="003308E6"/>
    <w:rsid w:val="00330DDC"/>
    <w:rsid w:val="00330FCE"/>
    <w:rsid w:val="0033103E"/>
    <w:rsid w:val="00331071"/>
    <w:rsid w:val="003310A9"/>
    <w:rsid w:val="00331369"/>
    <w:rsid w:val="00331429"/>
    <w:rsid w:val="003315A7"/>
    <w:rsid w:val="00331944"/>
    <w:rsid w:val="0033206B"/>
    <w:rsid w:val="003327BE"/>
    <w:rsid w:val="003328AC"/>
    <w:rsid w:val="00332C05"/>
    <w:rsid w:val="00332C29"/>
    <w:rsid w:val="00332CF6"/>
    <w:rsid w:val="00333268"/>
    <w:rsid w:val="00333B2F"/>
    <w:rsid w:val="00333E2F"/>
    <w:rsid w:val="00333F03"/>
    <w:rsid w:val="00334B24"/>
    <w:rsid w:val="00334B8F"/>
    <w:rsid w:val="00334B91"/>
    <w:rsid w:val="00334D78"/>
    <w:rsid w:val="00335148"/>
    <w:rsid w:val="0033514D"/>
    <w:rsid w:val="00335194"/>
    <w:rsid w:val="0033529E"/>
    <w:rsid w:val="003356C4"/>
    <w:rsid w:val="003358B0"/>
    <w:rsid w:val="003363FC"/>
    <w:rsid w:val="00336432"/>
    <w:rsid w:val="0033676D"/>
    <w:rsid w:val="00336F33"/>
    <w:rsid w:val="00337275"/>
    <w:rsid w:val="00337291"/>
    <w:rsid w:val="00337468"/>
    <w:rsid w:val="00337947"/>
    <w:rsid w:val="00337AC4"/>
    <w:rsid w:val="00337B04"/>
    <w:rsid w:val="00337D1B"/>
    <w:rsid w:val="0034080D"/>
    <w:rsid w:val="00341253"/>
    <w:rsid w:val="0034135F"/>
    <w:rsid w:val="003416A0"/>
    <w:rsid w:val="00341B0D"/>
    <w:rsid w:val="00341B46"/>
    <w:rsid w:val="00341C2C"/>
    <w:rsid w:val="00341C4C"/>
    <w:rsid w:val="00341D5C"/>
    <w:rsid w:val="00341E71"/>
    <w:rsid w:val="00341EB5"/>
    <w:rsid w:val="00341ED1"/>
    <w:rsid w:val="00341FE4"/>
    <w:rsid w:val="003423BA"/>
    <w:rsid w:val="003425AE"/>
    <w:rsid w:val="003425C7"/>
    <w:rsid w:val="00342831"/>
    <w:rsid w:val="00342AF4"/>
    <w:rsid w:val="00342F95"/>
    <w:rsid w:val="003431C6"/>
    <w:rsid w:val="0034323F"/>
    <w:rsid w:val="003433B4"/>
    <w:rsid w:val="0034368F"/>
    <w:rsid w:val="00343701"/>
    <w:rsid w:val="0034379C"/>
    <w:rsid w:val="003439B8"/>
    <w:rsid w:val="003439D8"/>
    <w:rsid w:val="00343A39"/>
    <w:rsid w:val="00343B22"/>
    <w:rsid w:val="00343B33"/>
    <w:rsid w:val="00344682"/>
    <w:rsid w:val="00344818"/>
    <w:rsid w:val="00344937"/>
    <w:rsid w:val="00344D7C"/>
    <w:rsid w:val="00344F8D"/>
    <w:rsid w:val="00345194"/>
    <w:rsid w:val="0034588D"/>
    <w:rsid w:val="00345E34"/>
    <w:rsid w:val="00346162"/>
    <w:rsid w:val="00346256"/>
    <w:rsid w:val="00346489"/>
    <w:rsid w:val="00346639"/>
    <w:rsid w:val="0034678B"/>
    <w:rsid w:val="0034682F"/>
    <w:rsid w:val="00346F9F"/>
    <w:rsid w:val="0034703F"/>
    <w:rsid w:val="00347243"/>
    <w:rsid w:val="003472B2"/>
    <w:rsid w:val="003472F0"/>
    <w:rsid w:val="00347999"/>
    <w:rsid w:val="0034799A"/>
    <w:rsid w:val="00347B16"/>
    <w:rsid w:val="00347D37"/>
    <w:rsid w:val="00347EC3"/>
    <w:rsid w:val="00347F16"/>
    <w:rsid w:val="0035038F"/>
    <w:rsid w:val="003504A7"/>
    <w:rsid w:val="0035057F"/>
    <w:rsid w:val="003505EA"/>
    <w:rsid w:val="00350A39"/>
    <w:rsid w:val="00350B2E"/>
    <w:rsid w:val="00350DF1"/>
    <w:rsid w:val="00351086"/>
    <w:rsid w:val="003511D1"/>
    <w:rsid w:val="00351758"/>
    <w:rsid w:val="003518D4"/>
    <w:rsid w:val="00351907"/>
    <w:rsid w:val="00351F75"/>
    <w:rsid w:val="003525C2"/>
    <w:rsid w:val="003525D5"/>
    <w:rsid w:val="0035276A"/>
    <w:rsid w:val="0035278A"/>
    <w:rsid w:val="00352CA3"/>
    <w:rsid w:val="003530A0"/>
    <w:rsid w:val="0035353D"/>
    <w:rsid w:val="00353965"/>
    <w:rsid w:val="00353D5C"/>
    <w:rsid w:val="003543C4"/>
    <w:rsid w:val="0035448D"/>
    <w:rsid w:val="00354534"/>
    <w:rsid w:val="003547A8"/>
    <w:rsid w:val="00354A42"/>
    <w:rsid w:val="0035530A"/>
    <w:rsid w:val="00355382"/>
    <w:rsid w:val="0035557C"/>
    <w:rsid w:val="00355599"/>
    <w:rsid w:val="003556B4"/>
    <w:rsid w:val="00355810"/>
    <w:rsid w:val="00355C50"/>
    <w:rsid w:val="00355E80"/>
    <w:rsid w:val="00356296"/>
    <w:rsid w:val="0035631A"/>
    <w:rsid w:val="003568EB"/>
    <w:rsid w:val="00356920"/>
    <w:rsid w:val="00356AFA"/>
    <w:rsid w:val="00357208"/>
    <w:rsid w:val="003574E4"/>
    <w:rsid w:val="00357517"/>
    <w:rsid w:val="0035753A"/>
    <w:rsid w:val="003576B7"/>
    <w:rsid w:val="00357772"/>
    <w:rsid w:val="00357820"/>
    <w:rsid w:val="00357AD2"/>
    <w:rsid w:val="00357AF4"/>
    <w:rsid w:val="00357B79"/>
    <w:rsid w:val="00357BFD"/>
    <w:rsid w:val="00357C5D"/>
    <w:rsid w:val="00357E4D"/>
    <w:rsid w:val="00357E9D"/>
    <w:rsid w:val="003600CD"/>
    <w:rsid w:val="003604B5"/>
    <w:rsid w:val="00360598"/>
    <w:rsid w:val="00360619"/>
    <w:rsid w:val="0036091D"/>
    <w:rsid w:val="00360C39"/>
    <w:rsid w:val="00360CEE"/>
    <w:rsid w:val="00361128"/>
    <w:rsid w:val="0036127C"/>
    <w:rsid w:val="003615B5"/>
    <w:rsid w:val="003615D4"/>
    <w:rsid w:val="00361840"/>
    <w:rsid w:val="00361892"/>
    <w:rsid w:val="00361D27"/>
    <w:rsid w:val="00361EB5"/>
    <w:rsid w:val="0036289B"/>
    <w:rsid w:val="00362BC1"/>
    <w:rsid w:val="00362D16"/>
    <w:rsid w:val="00362D25"/>
    <w:rsid w:val="0036347E"/>
    <w:rsid w:val="0036351A"/>
    <w:rsid w:val="003635DB"/>
    <w:rsid w:val="003636CD"/>
    <w:rsid w:val="003637FD"/>
    <w:rsid w:val="0036389A"/>
    <w:rsid w:val="00363D76"/>
    <w:rsid w:val="0036400B"/>
    <w:rsid w:val="0036417B"/>
    <w:rsid w:val="00364326"/>
    <w:rsid w:val="0036467D"/>
    <w:rsid w:val="00364774"/>
    <w:rsid w:val="00364893"/>
    <w:rsid w:val="003649EB"/>
    <w:rsid w:val="00364B97"/>
    <w:rsid w:val="00364CB4"/>
    <w:rsid w:val="00364D11"/>
    <w:rsid w:val="00364E05"/>
    <w:rsid w:val="00364E60"/>
    <w:rsid w:val="00364FB7"/>
    <w:rsid w:val="0036588B"/>
    <w:rsid w:val="003658B3"/>
    <w:rsid w:val="003665BD"/>
    <w:rsid w:val="003667DF"/>
    <w:rsid w:val="0036694B"/>
    <w:rsid w:val="00366C19"/>
    <w:rsid w:val="00366CE8"/>
    <w:rsid w:val="0036732F"/>
    <w:rsid w:val="0036733E"/>
    <w:rsid w:val="00367449"/>
    <w:rsid w:val="003674F3"/>
    <w:rsid w:val="00367D0E"/>
    <w:rsid w:val="00367D37"/>
    <w:rsid w:val="00367F58"/>
    <w:rsid w:val="00367FCB"/>
    <w:rsid w:val="0037018F"/>
    <w:rsid w:val="0037019B"/>
    <w:rsid w:val="0037050C"/>
    <w:rsid w:val="0037050E"/>
    <w:rsid w:val="003705A1"/>
    <w:rsid w:val="00370610"/>
    <w:rsid w:val="003707CD"/>
    <w:rsid w:val="00370955"/>
    <w:rsid w:val="00370AAB"/>
    <w:rsid w:val="00370C15"/>
    <w:rsid w:val="00370F16"/>
    <w:rsid w:val="003710BB"/>
    <w:rsid w:val="00371576"/>
    <w:rsid w:val="00371797"/>
    <w:rsid w:val="00371945"/>
    <w:rsid w:val="00371955"/>
    <w:rsid w:val="00371F61"/>
    <w:rsid w:val="003720B7"/>
    <w:rsid w:val="003722E7"/>
    <w:rsid w:val="00372416"/>
    <w:rsid w:val="003726EF"/>
    <w:rsid w:val="00372746"/>
    <w:rsid w:val="003727DD"/>
    <w:rsid w:val="00372B24"/>
    <w:rsid w:val="00372B45"/>
    <w:rsid w:val="00372DB9"/>
    <w:rsid w:val="00373289"/>
    <w:rsid w:val="00373456"/>
    <w:rsid w:val="003734A4"/>
    <w:rsid w:val="00373528"/>
    <w:rsid w:val="00373AFD"/>
    <w:rsid w:val="00373BC8"/>
    <w:rsid w:val="00373C4C"/>
    <w:rsid w:val="00373D17"/>
    <w:rsid w:val="00374519"/>
    <w:rsid w:val="003748F3"/>
    <w:rsid w:val="00374A4D"/>
    <w:rsid w:val="00374ABA"/>
    <w:rsid w:val="003754FD"/>
    <w:rsid w:val="003756C2"/>
    <w:rsid w:val="0037593F"/>
    <w:rsid w:val="00375A4D"/>
    <w:rsid w:val="00375C7C"/>
    <w:rsid w:val="00375DB5"/>
    <w:rsid w:val="003766AB"/>
    <w:rsid w:val="00376755"/>
    <w:rsid w:val="0037675F"/>
    <w:rsid w:val="00376925"/>
    <w:rsid w:val="00376A99"/>
    <w:rsid w:val="003770C3"/>
    <w:rsid w:val="00377478"/>
    <w:rsid w:val="00377599"/>
    <w:rsid w:val="00377965"/>
    <w:rsid w:val="00377C22"/>
    <w:rsid w:val="00377EBB"/>
    <w:rsid w:val="00380560"/>
    <w:rsid w:val="0038070D"/>
    <w:rsid w:val="00380D38"/>
    <w:rsid w:val="00380D62"/>
    <w:rsid w:val="00380E89"/>
    <w:rsid w:val="00380EF7"/>
    <w:rsid w:val="00381200"/>
    <w:rsid w:val="0038157F"/>
    <w:rsid w:val="003815F8"/>
    <w:rsid w:val="003816FF"/>
    <w:rsid w:val="0038189D"/>
    <w:rsid w:val="003819BF"/>
    <w:rsid w:val="00381D19"/>
    <w:rsid w:val="00381D6E"/>
    <w:rsid w:val="003824BD"/>
    <w:rsid w:val="0038267B"/>
    <w:rsid w:val="00382749"/>
    <w:rsid w:val="003828C4"/>
    <w:rsid w:val="00382A88"/>
    <w:rsid w:val="00382AA7"/>
    <w:rsid w:val="00382CDD"/>
    <w:rsid w:val="00382DF4"/>
    <w:rsid w:val="00382EC0"/>
    <w:rsid w:val="00383B29"/>
    <w:rsid w:val="00383D41"/>
    <w:rsid w:val="00383E1C"/>
    <w:rsid w:val="00383F4E"/>
    <w:rsid w:val="0038421A"/>
    <w:rsid w:val="00384260"/>
    <w:rsid w:val="003843AD"/>
    <w:rsid w:val="003844F2"/>
    <w:rsid w:val="003846FE"/>
    <w:rsid w:val="00384994"/>
    <w:rsid w:val="00384BBA"/>
    <w:rsid w:val="003850B9"/>
    <w:rsid w:val="003854C0"/>
    <w:rsid w:val="00385A43"/>
    <w:rsid w:val="00386000"/>
    <w:rsid w:val="00386072"/>
    <w:rsid w:val="00386341"/>
    <w:rsid w:val="00386AD4"/>
    <w:rsid w:val="00386E3C"/>
    <w:rsid w:val="00386F1D"/>
    <w:rsid w:val="00386FA5"/>
    <w:rsid w:val="0038720E"/>
    <w:rsid w:val="003872AE"/>
    <w:rsid w:val="003873B5"/>
    <w:rsid w:val="00387504"/>
    <w:rsid w:val="003875D6"/>
    <w:rsid w:val="003879E7"/>
    <w:rsid w:val="00387B74"/>
    <w:rsid w:val="00390355"/>
    <w:rsid w:val="003905E3"/>
    <w:rsid w:val="0039066B"/>
    <w:rsid w:val="003906C0"/>
    <w:rsid w:val="003906E4"/>
    <w:rsid w:val="00390921"/>
    <w:rsid w:val="00390A4A"/>
    <w:rsid w:val="00390A6C"/>
    <w:rsid w:val="00390B04"/>
    <w:rsid w:val="00390C85"/>
    <w:rsid w:val="00390EE2"/>
    <w:rsid w:val="003911EF"/>
    <w:rsid w:val="0039124C"/>
    <w:rsid w:val="003912A3"/>
    <w:rsid w:val="0039155F"/>
    <w:rsid w:val="0039158B"/>
    <w:rsid w:val="00391962"/>
    <w:rsid w:val="00391AA9"/>
    <w:rsid w:val="00391ABE"/>
    <w:rsid w:val="00391C01"/>
    <w:rsid w:val="00391CEC"/>
    <w:rsid w:val="00391D2A"/>
    <w:rsid w:val="0039244B"/>
    <w:rsid w:val="00392503"/>
    <w:rsid w:val="00392759"/>
    <w:rsid w:val="00392C11"/>
    <w:rsid w:val="00393211"/>
    <w:rsid w:val="00393453"/>
    <w:rsid w:val="003934C6"/>
    <w:rsid w:val="00393581"/>
    <w:rsid w:val="00393709"/>
    <w:rsid w:val="0039371A"/>
    <w:rsid w:val="0039372A"/>
    <w:rsid w:val="0039378D"/>
    <w:rsid w:val="00393D9C"/>
    <w:rsid w:val="00393E06"/>
    <w:rsid w:val="00393FAE"/>
    <w:rsid w:val="003940F7"/>
    <w:rsid w:val="003943EE"/>
    <w:rsid w:val="003944D2"/>
    <w:rsid w:val="00394A31"/>
    <w:rsid w:val="00394E5A"/>
    <w:rsid w:val="00395057"/>
    <w:rsid w:val="003950E8"/>
    <w:rsid w:val="00395184"/>
    <w:rsid w:val="003955D7"/>
    <w:rsid w:val="003961D6"/>
    <w:rsid w:val="003962CD"/>
    <w:rsid w:val="00396475"/>
    <w:rsid w:val="003964FD"/>
    <w:rsid w:val="0039667B"/>
    <w:rsid w:val="00396CF9"/>
    <w:rsid w:val="00396D02"/>
    <w:rsid w:val="003970BB"/>
    <w:rsid w:val="00397362"/>
    <w:rsid w:val="00397451"/>
    <w:rsid w:val="00397701"/>
    <w:rsid w:val="00397826"/>
    <w:rsid w:val="00397872"/>
    <w:rsid w:val="003979B3"/>
    <w:rsid w:val="00397DC5"/>
    <w:rsid w:val="00397FB5"/>
    <w:rsid w:val="003A02A1"/>
    <w:rsid w:val="003A0FE3"/>
    <w:rsid w:val="003A104A"/>
    <w:rsid w:val="003A1164"/>
    <w:rsid w:val="003A13B7"/>
    <w:rsid w:val="003A15C0"/>
    <w:rsid w:val="003A1A04"/>
    <w:rsid w:val="003A1E3D"/>
    <w:rsid w:val="003A1E81"/>
    <w:rsid w:val="003A2093"/>
    <w:rsid w:val="003A22C5"/>
    <w:rsid w:val="003A23F3"/>
    <w:rsid w:val="003A240A"/>
    <w:rsid w:val="003A24C3"/>
    <w:rsid w:val="003A253E"/>
    <w:rsid w:val="003A2962"/>
    <w:rsid w:val="003A298D"/>
    <w:rsid w:val="003A29B0"/>
    <w:rsid w:val="003A37FC"/>
    <w:rsid w:val="003A38C6"/>
    <w:rsid w:val="003A38E9"/>
    <w:rsid w:val="003A38FF"/>
    <w:rsid w:val="003A3C7D"/>
    <w:rsid w:val="003A3CD2"/>
    <w:rsid w:val="003A3DEC"/>
    <w:rsid w:val="003A4102"/>
    <w:rsid w:val="003A41BF"/>
    <w:rsid w:val="003A467B"/>
    <w:rsid w:val="003A4696"/>
    <w:rsid w:val="003A47FD"/>
    <w:rsid w:val="003A4E3A"/>
    <w:rsid w:val="003A4E42"/>
    <w:rsid w:val="003A5201"/>
    <w:rsid w:val="003A52C4"/>
    <w:rsid w:val="003A5404"/>
    <w:rsid w:val="003A544D"/>
    <w:rsid w:val="003A550D"/>
    <w:rsid w:val="003A579C"/>
    <w:rsid w:val="003A58D2"/>
    <w:rsid w:val="003A5962"/>
    <w:rsid w:val="003A5A4B"/>
    <w:rsid w:val="003A5BFA"/>
    <w:rsid w:val="003A64AB"/>
    <w:rsid w:val="003A6845"/>
    <w:rsid w:val="003A74F6"/>
    <w:rsid w:val="003A75F9"/>
    <w:rsid w:val="003A7719"/>
    <w:rsid w:val="003A7C05"/>
    <w:rsid w:val="003A7FB8"/>
    <w:rsid w:val="003B0876"/>
    <w:rsid w:val="003B0A2F"/>
    <w:rsid w:val="003B0C80"/>
    <w:rsid w:val="003B0C93"/>
    <w:rsid w:val="003B11F0"/>
    <w:rsid w:val="003B14E4"/>
    <w:rsid w:val="003B1518"/>
    <w:rsid w:val="003B16F0"/>
    <w:rsid w:val="003B1AC8"/>
    <w:rsid w:val="003B1B42"/>
    <w:rsid w:val="003B1BF2"/>
    <w:rsid w:val="003B1EDA"/>
    <w:rsid w:val="003B1F39"/>
    <w:rsid w:val="003B202F"/>
    <w:rsid w:val="003B2148"/>
    <w:rsid w:val="003B21A2"/>
    <w:rsid w:val="003B2227"/>
    <w:rsid w:val="003B2251"/>
    <w:rsid w:val="003B2423"/>
    <w:rsid w:val="003B2444"/>
    <w:rsid w:val="003B2471"/>
    <w:rsid w:val="003B2851"/>
    <w:rsid w:val="003B29D4"/>
    <w:rsid w:val="003B2A03"/>
    <w:rsid w:val="003B2A4D"/>
    <w:rsid w:val="003B2C86"/>
    <w:rsid w:val="003B2DF4"/>
    <w:rsid w:val="003B2FAD"/>
    <w:rsid w:val="003B3109"/>
    <w:rsid w:val="003B3418"/>
    <w:rsid w:val="003B38F6"/>
    <w:rsid w:val="003B3A63"/>
    <w:rsid w:val="003B3C12"/>
    <w:rsid w:val="003B3FC6"/>
    <w:rsid w:val="003B4125"/>
    <w:rsid w:val="003B427E"/>
    <w:rsid w:val="003B4304"/>
    <w:rsid w:val="003B43B8"/>
    <w:rsid w:val="003B4539"/>
    <w:rsid w:val="003B4609"/>
    <w:rsid w:val="003B4699"/>
    <w:rsid w:val="003B4B5E"/>
    <w:rsid w:val="003B4E1E"/>
    <w:rsid w:val="003B5333"/>
    <w:rsid w:val="003B542B"/>
    <w:rsid w:val="003B566E"/>
    <w:rsid w:val="003B572C"/>
    <w:rsid w:val="003B5846"/>
    <w:rsid w:val="003B59BA"/>
    <w:rsid w:val="003B5B67"/>
    <w:rsid w:val="003B5B84"/>
    <w:rsid w:val="003B5EF1"/>
    <w:rsid w:val="003B5FA9"/>
    <w:rsid w:val="003B608A"/>
    <w:rsid w:val="003B6164"/>
    <w:rsid w:val="003B63B3"/>
    <w:rsid w:val="003B64FA"/>
    <w:rsid w:val="003B6827"/>
    <w:rsid w:val="003B6956"/>
    <w:rsid w:val="003B6AF8"/>
    <w:rsid w:val="003B6DDF"/>
    <w:rsid w:val="003B6F17"/>
    <w:rsid w:val="003B7557"/>
    <w:rsid w:val="003B7B7D"/>
    <w:rsid w:val="003B7BAE"/>
    <w:rsid w:val="003B7DC8"/>
    <w:rsid w:val="003C00B1"/>
    <w:rsid w:val="003C02A2"/>
    <w:rsid w:val="003C03A7"/>
    <w:rsid w:val="003C049D"/>
    <w:rsid w:val="003C0502"/>
    <w:rsid w:val="003C0A54"/>
    <w:rsid w:val="003C0B9E"/>
    <w:rsid w:val="003C0C4E"/>
    <w:rsid w:val="003C1073"/>
    <w:rsid w:val="003C155B"/>
    <w:rsid w:val="003C171E"/>
    <w:rsid w:val="003C1728"/>
    <w:rsid w:val="003C18FC"/>
    <w:rsid w:val="003C19A6"/>
    <w:rsid w:val="003C1A95"/>
    <w:rsid w:val="003C1B8F"/>
    <w:rsid w:val="003C1F92"/>
    <w:rsid w:val="003C23CB"/>
    <w:rsid w:val="003C2A18"/>
    <w:rsid w:val="003C2B02"/>
    <w:rsid w:val="003C2D3E"/>
    <w:rsid w:val="003C3082"/>
    <w:rsid w:val="003C371B"/>
    <w:rsid w:val="003C3930"/>
    <w:rsid w:val="003C396D"/>
    <w:rsid w:val="003C3C6E"/>
    <w:rsid w:val="003C3DC5"/>
    <w:rsid w:val="003C3E10"/>
    <w:rsid w:val="003C3E22"/>
    <w:rsid w:val="003C4183"/>
    <w:rsid w:val="003C4438"/>
    <w:rsid w:val="003C44A8"/>
    <w:rsid w:val="003C4727"/>
    <w:rsid w:val="003C497C"/>
    <w:rsid w:val="003C5009"/>
    <w:rsid w:val="003C51CF"/>
    <w:rsid w:val="003C5510"/>
    <w:rsid w:val="003C57B4"/>
    <w:rsid w:val="003C6723"/>
    <w:rsid w:val="003C6791"/>
    <w:rsid w:val="003C6CEC"/>
    <w:rsid w:val="003C6D67"/>
    <w:rsid w:val="003C6F88"/>
    <w:rsid w:val="003C7041"/>
    <w:rsid w:val="003C712F"/>
    <w:rsid w:val="003C721D"/>
    <w:rsid w:val="003C723A"/>
    <w:rsid w:val="003C74DD"/>
    <w:rsid w:val="003C79B4"/>
    <w:rsid w:val="003C7C2A"/>
    <w:rsid w:val="003C7D34"/>
    <w:rsid w:val="003C7DBC"/>
    <w:rsid w:val="003C7DEC"/>
    <w:rsid w:val="003C7E94"/>
    <w:rsid w:val="003C7FC3"/>
    <w:rsid w:val="003D0399"/>
    <w:rsid w:val="003D0512"/>
    <w:rsid w:val="003D142F"/>
    <w:rsid w:val="003D1C84"/>
    <w:rsid w:val="003D213C"/>
    <w:rsid w:val="003D24CF"/>
    <w:rsid w:val="003D26A7"/>
    <w:rsid w:val="003D2842"/>
    <w:rsid w:val="003D2CC4"/>
    <w:rsid w:val="003D325F"/>
    <w:rsid w:val="003D328F"/>
    <w:rsid w:val="003D32EE"/>
    <w:rsid w:val="003D3331"/>
    <w:rsid w:val="003D3685"/>
    <w:rsid w:val="003D3901"/>
    <w:rsid w:val="003D3DBD"/>
    <w:rsid w:val="003D411A"/>
    <w:rsid w:val="003D4237"/>
    <w:rsid w:val="003D434A"/>
    <w:rsid w:val="003D4B9E"/>
    <w:rsid w:val="003D4C3E"/>
    <w:rsid w:val="003D4CDE"/>
    <w:rsid w:val="003D4E5E"/>
    <w:rsid w:val="003D4E79"/>
    <w:rsid w:val="003D5983"/>
    <w:rsid w:val="003D5B0A"/>
    <w:rsid w:val="003D5CA3"/>
    <w:rsid w:val="003D5F2B"/>
    <w:rsid w:val="003D5FDB"/>
    <w:rsid w:val="003D6434"/>
    <w:rsid w:val="003D6755"/>
    <w:rsid w:val="003D6ABF"/>
    <w:rsid w:val="003D7121"/>
    <w:rsid w:val="003D76F2"/>
    <w:rsid w:val="003D78FE"/>
    <w:rsid w:val="003D7947"/>
    <w:rsid w:val="003D7A5B"/>
    <w:rsid w:val="003D7F02"/>
    <w:rsid w:val="003E002A"/>
    <w:rsid w:val="003E0427"/>
    <w:rsid w:val="003E0462"/>
    <w:rsid w:val="003E046F"/>
    <w:rsid w:val="003E048C"/>
    <w:rsid w:val="003E0561"/>
    <w:rsid w:val="003E059A"/>
    <w:rsid w:val="003E0996"/>
    <w:rsid w:val="003E0D0D"/>
    <w:rsid w:val="003E0DD3"/>
    <w:rsid w:val="003E0F46"/>
    <w:rsid w:val="003E0FC2"/>
    <w:rsid w:val="003E101B"/>
    <w:rsid w:val="003E106B"/>
    <w:rsid w:val="003E135E"/>
    <w:rsid w:val="003E1A77"/>
    <w:rsid w:val="003E1AF5"/>
    <w:rsid w:val="003E1EF2"/>
    <w:rsid w:val="003E1F50"/>
    <w:rsid w:val="003E2197"/>
    <w:rsid w:val="003E21B1"/>
    <w:rsid w:val="003E21CC"/>
    <w:rsid w:val="003E24C6"/>
    <w:rsid w:val="003E25CD"/>
    <w:rsid w:val="003E25F9"/>
    <w:rsid w:val="003E2A4F"/>
    <w:rsid w:val="003E2C08"/>
    <w:rsid w:val="003E2CFE"/>
    <w:rsid w:val="003E38C4"/>
    <w:rsid w:val="003E3C9F"/>
    <w:rsid w:val="003E3CE0"/>
    <w:rsid w:val="003E3D1B"/>
    <w:rsid w:val="003E4242"/>
    <w:rsid w:val="003E445C"/>
    <w:rsid w:val="003E457C"/>
    <w:rsid w:val="003E4618"/>
    <w:rsid w:val="003E51DD"/>
    <w:rsid w:val="003E53BB"/>
    <w:rsid w:val="003E53CA"/>
    <w:rsid w:val="003E5558"/>
    <w:rsid w:val="003E5647"/>
    <w:rsid w:val="003E5674"/>
    <w:rsid w:val="003E5677"/>
    <w:rsid w:val="003E56A4"/>
    <w:rsid w:val="003E5982"/>
    <w:rsid w:val="003E5CC8"/>
    <w:rsid w:val="003E5DCD"/>
    <w:rsid w:val="003E5E40"/>
    <w:rsid w:val="003E5E87"/>
    <w:rsid w:val="003E608A"/>
    <w:rsid w:val="003E61A1"/>
    <w:rsid w:val="003E61B6"/>
    <w:rsid w:val="003E666E"/>
    <w:rsid w:val="003E66B9"/>
    <w:rsid w:val="003E6997"/>
    <w:rsid w:val="003E69FD"/>
    <w:rsid w:val="003E6AEA"/>
    <w:rsid w:val="003E6BD4"/>
    <w:rsid w:val="003E6F24"/>
    <w:rsid w:val="003E6FC9"/>
    <w:rsid w:val="003E6FE4"/>
    <w:rsid w:val="003E76FB"/>
    <w:rsid w:val="003E773D"/>
    <w:rsid w:val="003E7D04"/>
    <w:rsid w:val="003E7E2D"/>
    <w:rsid w:val="003E7E67"/>
    <w:rsid w:val="003E7EBE"/>
    <w:rsid w:val="003F0383"/>
    <w:rsid w:val="003F0736"/>
    <w:rsid w:val="003F099E"/>
    <w:rsid w:val="003F0ABD"/>
    <w:rsid w:val="003F0ACA"/>
    <w:rsid w:val="003F0FD9"/>
    <w:rsid w:val="003F12E6"/>
    <w:rsid w:val="003F16BD"/>
    <w:rsid w:val="003F176A"/>
    <w:rsid w:val="003F1960"/>
    <w:rsid w:val="003F19FB"/>
    <w:rsid w:val="003F1A6C"/>
    <w:rsid w:val="003F237D"/>
    <w:rsid w:val="003F242C"/>
    <w:rsid w:val="003F29B2"/>
    <w:rsid w:val="003F2AF7"/>
    <w:rsid w:val="003F2BF4"/>
    <w:rsid w:val="003F2C81"/>
    <w:rsid w:val="003F3170"/>
    <w:rsid w:val="003F32F4"/>
    <w:rsid w:val="003F33E8"/>
    <w:rsid w:val="003F3551"/>
    <w:rsid w:val="003F3649"/>
    <w:rsid w:val="003F3880"/>
    <w:rsid w:val="003F3CF2"/>
    <w:rsid w:val="003F3D5F"/>
    <w:rsid w:val="003F3DF0"/>
    <w:rsid w:val="003F3EC2"/>
    <w:rsid w:val="003F4767"/>
    <w:rsid w:val="003F47FD"/>
    <w:rsid w:val="003F4C80"/>
    <w:rsid w:val="003F4F5A"/>
    <w:rsid w:val="003F517C"/>
    <w:rsid w:val="003F519E"/>
    <w:rsid w:val="003F51FC"/>
    <w:rsid w:val="003F534C"/>
    <w:rsid w:val="003F553C"/>
    <w:rsid w:val="003F5B69"/>
    <w:rsid w:val="003F5C93"/>
    <w:rsid w:val="003F5FC7"/>
    <w:rsid w:val="003F6029"/>
    <w:rsid w:val="003F60E4"/>
    <w:rsid w:val="003F62C5"/>
    <w:rsid w:val="003F6346"/>
    <w:rsid w:val="003F6358"/>
    <w:rsid w:val="003F6525"/>
    <w:rsid w:val="003F661E"/>
    <w:rsid w:val="003F6767"/>
    <w:rsid w:val="003F6D58"/>
    <w:rsid w:val="003F6E63"/>
    <w:rsid w:val="003F749E"/>
    <w:rsid w:val="003F7529"/>
    <w:rsid w:val="003F7676"/>
    <w:rsid w:val="003F7793"/>
    <w:rsid w:val="003F7897"/>
    <w:rsid w:val="003F7D7C"/>
    <w:rsid w:val="003F7E7C"/>
    <w:rsid w:val="003F7FC0"/>
    <w:rsid w:val="00400036"/>
    <w:rsid w:val="00400041"/>
    <w:rsid w:val="00400320"/>
    <w:rsid w:val="0040040C"/>
    <w:rsid w:val="0040057D"/>
    <w:rsid w:val="0040073F"/>
    <w:rsid w:val="00400933"/>
    <w:rsid w:val="004009E4"/>
    <w:rsid w:val="00400B55"/>
    <w:rsid w:val="00400E2F"/>
    <w:rsid w:val="00400E3B"/>
    <w:rsid w:val="00400F12"/>
    <w:rsid w:val="004010C9"/>
    <w:rsid w:val="0040140A"/>
    <w:rsid w:val="004014EB"/>
    <w:rsid w:val="004019D7"/>
    <w:rsid w:val="00401E9D"/>
    <w:rsid w:val="00402025"/>
    <w:rsid w:val="00402607"/>
    <w:rsid w:val="0040284B"/>
    <w:rsid w:val="00402932"/>
    <w:rsid w:val="004029B1"/>
    <w:rsid w:val="00402A63"/>
    <w:rsid w:val="00402ACD"/>
    <w:rsid w:val="00403168"/>
    <w:rsid w:val="004034EB"/>
    <w:rsid w:val="004038CA"/>
    <w:rsid w:val="00403997"/>
    <w:rsid w:val="004039B7"/>
    <w:rsid w:val="00403B3D"/>
    <w:rsid w:val="00403BFC"/>
    <w:rsid w:val="00403D45"/>
    <w:rsid w:val="00403F5F"/>
    <w:rsid w:val="00404018"/>
    <w:rsid w:val="004040CB"/>
    <w:rsid w:val="00404183"/>
    <w:rsid w:val="004041D7"/>
    <w:rsid w:val="0040435D"/>
    <w:rsid w:val="004043D3"/>
    <w:rsid w:val="00404567"/>
    <w:rsid w:val="004045F7"/>
    <w:rsid w:val="004047DD"/>
    <w:rsid w:val="00404C01"/>
    <w:rsid w:val="00404CDB"/>
    <w:rsid w:val="00405378"/>
    <w:rsid w:val="004056E3"/>
    <w:rsid w:val="00405966"/>
    <w:rsid w:val="00405AEC"/>
    <w:rsid w:val="00405F24"/>
    <w:rsid w:val="004062B3"/>
    <w:rsid w:val="004062D9"/>
    <w:rsid w:val="004064E0"/>
    <w:rsid w:val="00406613"/>
    <w:rsid w:val="004066A8"/>
    <w:rsid w:val="004068C2"/>
    <w:rsid w:val="00407093"/>
    <w:rsid w:val="0040709F"/>
    <w:rsid w:val="00407337"/>
    <w:rsid w:val="004076A4"/>
    <w:rsid w:val="00407724"/>
    <w:rsid w:val="004078BA"/>
    <w:rsid w:val="00407939"/>
    <w:rsid w:val="00407CDB"/>
    <w:rsid w:val="00407CE7"/>
    <w:rsid w:val="00410060"/>
    <w:rsid w:val="00410174"/>
    <w:rsid w:val="00410610"/>
    <w:rsid w:val="00410769"/>
    <w:rsid w:val="0041078B"/>
    <w:rsid w:val="00410A2E"/>
    <w:rsid w:val="00410A90"/>
    <w:rsid w:val="00410B98"/>
    <w:rsid w:val="00410E34"/>
    <w:rsid w:val="00410FEE"/>
    <w:rsid w:val="00411010"/>
    <w:rsid w:val="004110CF"/>
    <w:rsid w:val="004111C0"/>
    <w:rsid w:val="0041152D"/>
    <w:rsid w:val="00411767"/>
    <w:rsid w:val="00411ABC"/>
    <w:rsid w:val="00411D64"/>
    <w:rsid w:val="00412664"/>
    <w:rsid w:val="00412905"/>
    <w:rsid w:val="00412C5B"/>
    <w:rsid w:val="004130CB"/>
    <w:rsid w:val="00413159"/>
    <w:rsid w:val="004131AD"/>
    <w:rsid w:val="004133B3"/>
    <w:rsid w:val="004133D6"/>
    <w:rsid w:val="00413550"/>
    <w:rsid w:val="004136D3"/>
    <w:rsid w:val="00413C11"/>
    <w:rsid w:val="00413F3A"/>
    <w:rsid w:val="004141EA"/>
    <w:rsid w:val="00414791"/>
    <w:rsid w:val="00414AC2"/>
    <w:rsid w:val="00414B66"/>
    <w:rsid w:val="00415152"/>
    <w:rsid w:val="004151CE"/>
    <w:rsid w:val="00415222"/>
    <w:rsid w:val="004152B3"/>
    <w:rsid w:val="00415526"/>
    <w:rsid w:val="004155F7"/>
    <w:rsid w:val="004158DB"/>
    <w:rsid w:val="004159E5"/>
    <w:rsid w:val="00415C23"/>
    <w:rsid w:val="00415F83"/>
    <w:rsid w:val="00416697"/>
    <w:rsid w:val="004168E5"/>
    <w:rsid w:val="00416918"/>
    <w:rsid w:val="00416A6C"/>
    <w:rsid w:val="00416BB1"/>
    <w:rsid w:val="00416BC3"/>
    <w:rsid w:val="00416C76"/>
    <w:rsid w:val="00416ECD"/>
    <w:rsid w:val="00416F81"/>
    <w:rsid w:val="004170F4"/>
    <w:rsid w:val="0041719E"/>
    <w:rsid w:val="00417231"/>
    <w:rsid w:val="0041774C"/>
    <w:rsid w:val="004177A0"/>
    <w:rsid w:val="00417905"/>
    <w:rsid w:val="004179B0"/>
    <w:rsid w:val="00417AB8"/>
    <w:rsid w:val="00417B3C"/>
    <w:rsid w:val="00417B49"/>
    <w:rsid w:val="00417BAE"/>
    <w:rsid w:val="00417BE2"/>
    <w:rsid w:val="004201FF"/>
    <w:rsid w:val="0042030D"/>
    <w:rsid w:val="00420439"/>
    <w:rsid w:val="00420543"/>
    <w:rsid w:val="0042068C"/>
    <w:rsid w:val="004208D0"/>
    <w:rsid w:val="0042094A"/>
    <w:rsid w:val="0042097C"/>
    <w:rsid w:val="00420BBE"/>
    <w:rsid w:val="00420BFA"/>
    <w:rsid w:val="00420C35"/>
    <w:rsid w:val="00420C73"/>
    <w:rsid w:val="00420C8D"/>
    <w:rsid w:val="00420CBA"/>
    <w:rsid w:val="00420E6B"/>
    <w:rsid w:val="00420FED"/>
    <w:rsid w:val="004210DB"/>
    <w:rsid w:val="00421110"/>
    <w:rsid w:val="00421525"/>
    <w:rsid w:val="004216EB"/>
    <w:rsid w:val="00422002"/>
    <w:rsid w:val="004225C5"/>
    <w:rsid w:val="00422693"/>
    <w:rsid w:val="00422727"/>
    <w:rsid w:val="004227C1"/>
    <w:rsid w:val="00422957"/>
    <w:rsid w:val="00422FBF"/>
    <w:rsid w:val="004234CD"/>
    <w:rsid w:val="0042354F"/>
    <w:rsid w:val="00423581"/>
    <w:rsid w:val="00423BB2"/>
    <w:rsid w:val="00423D66"/>
    <w:rsid w:val="00423E51"/>
    <w:rsid w:val="00423E69"/>
    <w:rsid w:val="004240FE"/>
    <w:rsid w:val="004241B2"/>
    <w:rsid w:val="0042457A"/>
    <w:rsid w:val="0042475A"/>
    <w:rsid w:val="004248B1"/>
    <w:rsid w:val="00425061"/>
    <w:rsid w:val="004250E1"/>
    <w:rsid w:val="00425154"/>
    <w:rsid w:val="0042524D"/>
    <w:rsid w:val="0042537F"/>
    <w:rsid w:val="004256A2"/>
    <w:rsid w:val="0042572A"/>
    <w:rsid w:val="0042576B"/>
    <w:rsid w:val="004259B8"/>
    <w:rsid w:val="004259D9"/>
    <w:rsid w:val="00426284"/>
    <w:rsid w:val="004262AF"/>
    <w:rsid w:val="004262DE"/>
    <w:rsid w:val="00426389"/>
    <w:rsid w:val="00426647"/>
    <w:rsid w:val="004268EF"/>
    <w:rsid w:val="00426AC2"/>
    <w:rsid w:val="00426B27"/>
    <w:rsid w:val="00426BC5"/>
    <w:rsid w:val="00427059"/>
    <w:rsid w:val="0042716E"/>
    <w:rsid w:val="004271D9"/>
    <w:rsid w:val="0042724D"/>
    <w:rsid w:val="00427402"/>
    <w:rsid w:val="004275BA"/>
    <w:rsid w:val="004277A3"/>
    <w:rsid w:val="004277EB"/>
    <w:rsid w:val="0042786C"/>
    <w:rsid w:val="004278A1"/>
    <w:rsid w:val="00427BA3"/>
    <w:rsid w:val="00427D86"/>
    <w:rsid w:val="00427DAE"/>
    <w:rsid w:val="0043054D"/>
    <w:rsid w:val="00430B06"/>
    <w:rsid w:val="00430BDC"/>
    <w:rsid w:val="00430DFC"/>
    <w:rsid w:val="00431339"/>
    <w:rsid w:val="004316AA"/>
    <w:rsid w:val="0043182E"/>
    <w:rsid w:val="00431852"/>
    <w:rsid w:val="00431B1A"/>
    <w:rsid w:val="00431DCA"/>
    <w:rsid w:val="00431E56"/>
    <w:rsid w:val="00432117"/>
    <w:rsid w:val="004321F4"/>
    <w:rsid w:val="004322C3"/>
    <w:rsid w:val="004324AA"/>
    <w:rsid w:val="004324DE"/>
    <w:rsid w:val="004325CB"/>
    <w:rsid w:val="00432618"/>
    <w:rsid w:val="0043292D"/>
    <w:rsid w:val="00432EB0"/>
    <w:rsid w:val="00432FA6"/>
    <w:rsid w:val="0043329B"/>
    <w:rsid w:val="004332F7"/>
    <w:rsid w:val="00433651"/>
    <w:rsid w:val="00433881"/>
    <w:rsid w:val="00433C72"/>
    <w:rsid w:val="00433F3F"/>
    <w:rsid w:val="00433F94"/>
    <w:rsid w:val="00434352"/>
    <w:rsid w:val="0043449A"/>
    <w:rsid w:val="0043458C"/>
    <w:rsid w:val="00434649"/>
    <w:rsid w:val="00434660"/>
    <w:rsid w:val="0043470F"/>
    <w:rsid w:val="004348E6"/>
    <w:rsid w:val="00434968"/>
    <w:rsid w:val="00434D18"/>
    <w:rsid w:val="00434F97"/>
    <w:rsid w:val="00435044"/>
    <w:rsid w:val="00435114"/>
    <w:rsid w:val="004354C8"/>
    <w:rsid w:val="0043558D"/>
    <w:rsid w:val="004358F3"/>
    <w:rsid w:val="00435AEC"/>
    <w:rsid w:val="00435B8B"/>
    <w:rsid w:val="00435C9A"/>
    <w:rsid w:val="00435E90"/>
    <w:rsid w:val="00436418"/>
    <w:rsid w:val="00436835"/>
    <w:rsid w:val="004368CC"/>
    <w:rsid w:val="00436980"/>
    <w:rsid w:val="00436B2E"/>
    <w:rsid w:val="00436C83"/>
    <w:rsid w:val="004374BE"/>
    <w:rsid w:val="004377D0"/>
    <w:rsid w:val="00437D37"/>
    <w:rsid w:val="00437F55"/>
    <w:rsid w:val="0044004A"/>
    <w:rsid w:val="0044019A"/>
    <w:rsid w:val="004401FC"/>
    <w:rsid w:val="004402A0"/>
    <w:rsid w:val="00440337"/>
    <w:rsid w:val="0044081C"/>
    <w:rsid w:val="00440AA4"/>
    <w:rsid w:val="00440C40"/>
    <w:rsid w:val="00441615"/>
    <w:rsid w:val="004419E8"/>
    <w:rsid w:val="00441C64"/>
    <w:rsid w:val="00441C87"/>
    <w:rsid w:val="004420E8"/>
    <w:rsid w:val="004425BB"/>
    <w:rsid w:val="004427CC"/>
    <w:rsid w:val="00442AEE"/>
    <w:rsid w:val="00442D7F"/>
    <w:rsid w:val="00442D80"/>
    <w:rsid w:val="00443518"/>
    <w:rsid w:val="004436A1"/>
    <w:rsid w:val="0044393D"/>
    <w:rsid w:val="00443948"/>
    <w:rsid w:val="00443985"/>
    <w:rsid w:val="00443ACC"/>
    <w:rsid w:val="00443D12"/>
    <w:rsid w:val="00443FB8"/>
    <w:rsid w:val="00444045"/>
    <w:rsid w:val="0044407E"/>
    <w:rsid w:val="004441E3"/>
    <w:rsid w:val="00444461"/>
    <w:rsid w:val="004444DE"/>
    <w:rsid w:val="00444759"/>
    <w:rsid w:val="004449A2"/>
    <w:rsid w:val="00444FB4"/>
    <w:rsid w:val="00445002"/>
    <w:rsid w:val="004450B1"/>
    <w:rsid w:val="004450DD"/>
    <w:rsid w:val="00445195"/>
    <w:rsid w:val="004452F3"/>
    <w:rsid w:val="00445427"/>
    <w:rsid w:val="0044582A"/>
    <w:rsid w:val="004459BC"/>
    <w:rsid w:val="00445AB9"/>
    <w:rsid w:val="00445CE5"/>
    <w:rsid w:val="00445D53"/>
    <w:rsid w:val="004463AD"/>
    <w:rsid w:val="004463FB"/>
    <w:rsid w:val="00446471"/>
    <w:rsid w:val="00446961"/>
    <w:rsid w:val="00446C9E"/>
    <w:rsid w:val="00446D53"/>
    <w:rsid w:val="0044726F"/>
    <w:rsid w:val="004473F6"/>
    <w:rsid w:val="004475B6"/>
    <w:rsid w:val="004475E2"/>
    <w:rsid w:val="004476E6"/>
    <w:rsid w:val="004479BE"/>
    <w:rsid w:val="00447C28"/>
    <w:rsid w:val="00447E68"/>
    <w:rsid w:val="0045011C"/>
    <w:rsid w:val="00450B63"/>
    <w:rsid w:val="00450B76"/>
    <w:rsid w:val="00450C2E"/>
    <w:rsid w:val="00451015"/>
    <w:rsid w:val="0045109C"/>
    <w:rsid w:val="004512D8"/>
    <w:rsid w:val="0045138F"/>
    <w:rsid w:val="004514BE"/>
    <w:rsid w:val="0045155D"/>
    <w:rsid w:val="00451A77"/>
    <w:rsid w:val="00451BD5"/>
    <w:rsid w:val="00451CF5"/>
    <w:rsid w:val="00451D97"/>
    <w:rsid w:val="00451EB1"/>
    <w:rsid w:val="00452016"/>
    <w:rsid w:val="00452047"/>
    <w:rsid w:val="0045207B"/>
    <w:rsid w:val="0045229D"/>
    <w:rsid w:val="00452353"/>
    <w:rsid w:val="004523C5"/>
    <w:rsid w:val="004528BF"/>
    <w:rsid w:val="00452A02"/>
    <w:rsid w:val="00452D71"/>
    <w:rsid w:val="00452FDF"/>
    <w:rsid w:val="004531EA"/>
    <w:rsid w:val="004532A2"/>
    <w:rsid w:val="00453721"/>
    <w:rsid w:val="004537E8"/>
    <w:rsid w:val="00453848"/>
    <w:rsid w:val="00453A49"/>
    <w:rsid w:val="00453CD6"/>
    <w:rsid w:val="00453D4D"/>
    <w:rsid w:val="00453DD3"/>
    <w:rsid w:val="00454231"/>
    <w:rsid w:val="00454242"/>
    <w:rsid w:val="00454412"/>
    <w:rsid w:val="00454472"/>
    <w:rsid w:val="004545E1"/>
    <w:rsid w:val="00454AD2"/>
    <w:rsid w:val="00454B0D"/>
    <w:rsid w:val="00454BAE"/>
    <w:rsid w:val="00454D8C"/>
    <w:rsid w:val="00454FE1"/>
    <w:rsid w:val="0045574E"/>
    <w:rsid w:val="0045586C"/>
    <w:rsid w:val="00455AC1"/>
    <w:rsid w:val="00455AE0"/>
    <w:rsid w:val="00455B61"/>
    <w:rsid w:val="00455BAC"/>
    <w:rsid w:val="00455BEF"/>
    <w:rsid w:val="00455D6C"/>
    <w:rsid w:val="00455EC8"/>
    <w:rsid w:val="00456B66"/>
    <w:rsid w:val="00456F0A"/>
    <w:rsid w:val="00457872"/>
    <w:rsid w:val="004578EC"/>
    <w:rsid w:val="004579B0"/>
    <w:rsid w:val="00457BB5"/>
    <w:rsid w:val="00457C23"/>
    <w:rsid w:val="00457C9C"/>
    <w:rsid w:val="0046052A"/>
    <w:rsid w:val="00460683"/>
    <w:rsid w:val="004608EF"/>
    <w:rsid w:val="00460AF3"/>
    <w:rsid w:val="00460DFE"/>
    <w:rsid w:val="00460F8D"/>
    <w:rsid w:val="00461321"/>
    <w:rsid w:val="00461582"/>
    <w:rsid w:val="00461B38"/>
    <w:rsid w:val="00461BB6"/>
    <w:rsid w:val="00462149"/>
    <w:rsid w:val="0046235D"/>
    <w:rsid w:val="0046291C"/>
    <w:rsid w:val="00462A96"/>
    <w:rsid w:val="00462AC6"/>
    <w:rsid w:val="00462D41"/>
    <w:rsid w:val="00462F9E"/>
    <w:rsid w:val="004631C6"/>
    <w:rsid w:val="0046329D"/>
    <w:rsid w:val="004632E4"/>
    <w:rsid w:val="0046369D"/>
    <w:rsid w:val="004636D7"/>
    <w:rsid w:val="00463DD7"/>
    <w:rsid w:val="0046419D"/>
    <w:rsid w:val="00464693"/>
    <w:rsid w:val="00464B52"/>
    <w:rsid w:val="00464D3F"/>
    <w:rsid w:val="00464D41"/>
    <w:rsid w:val="00464DF0"/>
    <w:rsid w:val="00464E65"/>
    <w:rsid w:val="00464EE5"/>
    <w:rsid w:val="00464FD5"/>
    <w:rsid w:val="0046522F"/>
    <w:rsid w:val="004652A5"/>
    <w:rsid w:val="004653AC"/>
    <w:rsid w:val="00465476"/>
    <w:rsid w:val="004658EF"/>
    <w:rsid w:val="00465BFA"/>
    <w:rsid w:val="00465FE4"/>
    <w:rsid w:val="00466733"/>
    <w:rsid w:val="00466CF6"/>
    <w:rsid w:val="00466E3B"/>
    <w:rsid w:val="00466FCB"/>
    <w:rsid w:val="00466FD1"/>
    <w:rsid w:val="004671C9"/>
    <w:rsid w:val="0046788C"/>
    <w:rsid w:val="004678BB"/>
    <w:rsid w:val="00467A71"/>
    <w:rsid w:val="00467CDF"/>
    <w:rsid w:val="004703BC"/>
    <w:rsid w:val="004704AB"/>
    <w:rsid w:val="004704AE"/>
    <w:rsid w:val="0047051D"/>
    <w:rsid w:val="00470763"/>
    <w:rsid w:val="00470AB5"/>
    <w:rsid w:val="00470B70"/>
    <w:rsid w:val="00470C62"/>
    <w:rsid w:val="00470CC3"/>
    <w:rsid w:val="00470E72"/>
    <w:rsid w:val="00471159"/>
    <w:rsid w:val="0047125C"/>
    <w:rsid w:val="004714A4"/>
    <w:rsid w:val="004714FE"/>
    <w:rsid w:val="00471CE9"/>
    <w:rsid w:val="0047201B"/>
    <w:rsid w:val="00472222"/>
    <w:rsid w:val="004722D4"/>
    <w:rsid w:val="00472493"/>
    <w:rsid w:val="00472791"/>
    <w:rsid w:val="00472A34"/>
    <w:rsid w:val="00473045"/>
    <w:rsid w:val="00473134"/>
    <w:rsid w:val="004732B1"/>
    <w:rsid w:val="004734B0"/>
    <w:rsid w:val="00473526"/>
    <w:rsid w:val="004739EA"/>
    <w:rsid w:val="00473E93"/>
    <w:rsid w:val="004743FE"/>
    <w:rsid w:val="00474674"/>
    <w:rsid w:val="0047472E"/>
    <w:rsid w:val="0047474D"/>
    <w:rsid w:val="004747AB"/>
    <w:rsid w:val="00474FA4"/>
    <w:rsid w:val="00475044"/>
    <w:rsid w:val="00475178"/>
    <w:rsid w:val="004751A7"/>
    <w:rsid w:val="00475310"/>
    <w:rsid w:val="0047533C"/>
    <w:rsid w:val="00475695"/>
    <w:rsid w:val="00475C43"/>
    <w:rsid w:val="00475D23"/>
    <w:rsid w:val="004762F1"/>
    <w:rsid w:val="0047633D"/>
    <w:rsid w:val="0047634F"/>
    <w:rsid w:val="0047671F"/>
    <w:rsid w:val="004768A0"/>
    <w:rsid w:val="00476C9B"/>
    <w:rsid w:val="00477024"/>
    <w:rsid w:val="00477049"/>
    <w:rsid w:val="00477287"/>
    <w:rsid w:val="004774E1"/>
    <w:rsid w:val="00477ABC"/>
    <w:rsid w:val="00477B68"/>
    <w:rsid w:val="00477CD3"/>
    <w:rsid w:val="0048068C"/>
    <w:rsid w:val="00480761"/>
    <w:rsid w:val="00480B8F"/>
    <w:rsid w:val="00480D02"/>
    <w:rsid w:val="00480FEB"/>
    <w:rsid w:val="0048148F"/>
    <w:rsid w:val="0048154A"/>
    <w:rsid w:val="00481731"/>
    <w:rsid w:val="0048186A"/>
    <w:rsid w:val="00481B7A"/>
    <w:rsid w:val="00481BF3"/>
    <w:rsid w:val="00481C03"/>
    <w:rsid w:val="00481F01"/>
    <w:rsid w:val="00481F26"/>
    <w:rsid w:val="004820A4"/>
    <w:rsid w:val="00482197"/>
    <w:rsid w:val="00482A5B"/>
    <w:rsid w:val="00482B7A"/>
    <w:rsid w:val="00482C2D"/>
    <w:rsid w:val="00482DA2"/>
    <w:rsid w:val="00482ECE"/>
    <w:rsid w:val="00482F87"/>
    <w:rsid w:val="0048358F"/>
    <w:rsid w:val="00483651"/>
    <w:rsid w:val="00483796"/>
    <w:rsid w:val="00483A91"/>
    <w:rsid w:val="00483C4D"/>
    <w:rsid w:val="00483FB7"/>
    <w:rsid w:val="0048473E"/>
    <w:rsid w:val="0048487B"/>
    <w:rsid w:val="00484EA6"/>
    <w:rsid w:val="0048500C"/>
    <w:rsid w:val="0048574D"/>
    <w:rsid w:val="004857AF"/>
    <w:rsid w:val="004858E2"/>
    <w:rsid w:val="004858F3"/>
    <w:rsid w:val="00485B0F"/>
    <w:rsid w:val="00485B17"/>
    <w:rsid w:val="00485E40"/>
    <w:rsid w:val="004862F6"/>
    <w:rsid w:val="0048636E"/>
    <w:rsid w:val="00486413"/>
    <w:rsid w:val="0048652A"/>
    <w:rsid w:val="004867FC"/>
    <w:rsid w:val="0048687E"/>
    <w:rsid w:val="004868AB"/>
    <w:rsid w:val="004869D1"/>
    <w:rsid w:val="00486B00"/>
    <w:rsid w:val="00486B9E"/>
    <w:rsid w:val="00486DA7"/>
    <w:rsid w:val="00486EF9"/>
    <w:rsid w:val="00487006"/>
    <w:rsid w:val="00487460"/>
    <w:rsid w:val="0048785E"/>
    <w:rsid w:val="00487FD0"/>
    <w:rsid w:val="00487FDE"/>
    <w:rsid w:val="00490132"/>
    <w:rsid w:val="00490AA8"/>
    <w:rsid w:val="00490D5F"/>
    <w:rsid w:val="00490E01"/>
    <w:rsid w:val="00490EFC"/>
    <w:rsid w:val="00490F07"/>
    <w:rsid w:val="004911A9"/>
    <w:rsid w:val="004915AA"/>
    <w:rsid w:val="00491910"/>
    <w:rsid w:val="0049199E"/>
    <w:rsid w:val="00491D43"/>
    <w:rsid w:val="00491D8A"/>
    <w:rsid w:val="004924F7"/>
    <w:rsid w:val="004925C1"/>
    <w:rsid w:val="00492738"/>
    <w:rsid w:val="004927F9"/>
    <w:rsid w:val="004929BD"/>
    <w:rsid w:val="004929DC"/>
    <w:rsid w:val="00492FC7"/>
    <w:rsid w:val="00493058"/>
    <w:rsid w:val="0049394C"/>
    <w:rsid w:val="00493D99"/>
    <w:rsid w:val="004945B0"/>
    <w:rsid w:val="00494630"/>
    <w:rsid w:val="00494718"/>
    <w:rsid w:val="00494B42"/>
    <w:rsid w:val="00494B5D"/>
    <w:rsid w:val="00494C1D"/>
    <w:rsid w:val="00494CBB"/>
    <w:rsid w:val="00495159"/>
    <w:rsid w:val="004951B1"/>
    <w:rsid w:val="004951C1"/>
    <w:rsid w:val="004954C6"/>
    <w:rsid w:val="004954DB"/>
    <w:rsid w:val="00495530"/>
    <w:rsid w:val="00495639"/>
    <w:rsid w:val="00495D29"/>
    <w:rsid w:val="00495D7E"/>
    <w:rsid w:val="00495DCF"/>
    <w:rsid w:val="00495EB3"/>
    <w:rsid w:val="00495EE6"/>
    <w:rsid w:val="0049619A"/>
    <w:rsid w:val="00496AE0"/>
    <w:rsid w:val="00496E64"/>
    <w:rsid w:val="00496FA7"/>
    <w:rsid w:val="004970D1"/>
    <w:rsid w:val="0049736B"/>
    <w:rsid w:val="00497430"/>
    <w:rsid w:val="0049763C"/>
    <w:rsid w:val="004976D8"/>
    <w:rsid w:val="00497D18"/>
    <w:rsid w:val="00497E80"/>
    <w:rsid w:val="00497F51"/>
    <w:rsid w:val="004A008D"/>
    <w:rsid w:val="004A0114"/>
    <w:rsid w:val="004A027D"/>
    <w:rsid w:val="004A04B3"/>
    <w:rsid w:val="004A082C"/>
    <w:rsid w:val="004A08EE"/>
    <w:rsid w:val="004A0DEF"/>
    <w:rsid w:val="004A0F1C"/>
    <w:rsid w:val="004A125F"/>
    <w:rsid w:val="004A13AE"/>
    <w:rsid w:val="004A14C6"/>
    <w:rsid w:val="004A1683"/>
    <w:rsid w:val="004A17CF"/>
    <w:rsid w:val="004A1B85"/>
    <w:rsid w:val="004A1BB7"/>
    <w:rsid w:val="004A1CCD"/>
    <w:rsid w:val="004A1EA2"/>
    <w:rsid w:val="004A200B"/>
    <w:rsid w:val="004A2277"/>
    <w:rsid w:val="004A22EA"/>
    <w:rsid w:val="004A2640"/>
    <w:rsid w:val="004A2696"/>
    <w:rsid w:val="004A2CBC"/>
    <w:rsid w:val="004A2CEA"/>
    <w:rsid w:val="004A2F4A"/>
    <w:rsid w:val="004A2FC6"/>
    <w:rsid w:val="004A30AD"/>
    <w:rsid w:val="004A33C5"/>
    <w:rsid w:val="004A363A"/>
    <w:rsid w:val="004A3753"/>
    <w:rsid w:val="004A37F0"/>
    <w:rsid w:val="004A38F5"/>
    <w:rsid w:val="004A4354"/>
    <w:rsid w:val="004A496C"/>
    <w:rsid w:val="004A49F1"/>
    <w:rsid w:val="004A4B13"/>
    <w:rsid w:val="004A4E56"/>
    <w:rsid w:val="004A4EDA"/>
    <w:rsid w:val="004A5389"/>
    <w:rsid w:val="004A547D"/>
    <w:rsid w:val="004A5490"/>
    <w:rsid w:val="004A5C51"/>
    <w:rsid w:val="004A5CA6"/>
    <w:rsid w:val="004A5E10"/>
    <w:rsid w:val="004A620A"/>
    <w:rsid w:val="004A649F"/>
    <w:rsid w:val="004A6741"/>
    <w:rsid w:val="004A6874"/>
    <w:rsid w:val="004A68D9"/>
    <w:rsid w:val="004A69A8"/>
    <w:rsid w:val="004A6A95"/>
    <w:rsid w:val="004A6BE7"/>
    <w:rsid w:val="004A6C4C"/>
    <w:rsid w:val="004A6CC2"/>
    <w:rsid w:val="004A6CC5"/>
    <w:rsid w:val="004A6CFF"/>
    <w:rsid w:val="004A6EFB"/>
    <w:rsid w:val="004A7111"/>
    <w:rsid w:val="004A71D7"/>
    <w:rsid w:val="004A756A"/>
    <w:rsid w:val="004A76EF"/>
    <w:rsid w:val="004A778B"/>
    <w:rsid w:val="004A7A11"/>
    <w:rsid w:val="004A7C9C"/>
    <w:rsid w:val="004A7DCF"/>
    <w:rsid w:val="004A7E45"/>
    <w:rsid w:val="004B009F"/>
    <w:rsid w:val="004B0172"/>
    <w:rsid w:val="004B042E"/>
    <w:rsid w:val="004B0696"/>
    <w:rsid w:val="004B07EC"/>
    <w:rsid w:val="004B09AC"/>
    <w:rsid w:val="004B0A0E"/>
    <w:rsid w:val="004B0B11"/>
    <w:rsid w:val="004B0B17"/>
    <w:rsid w:val="004B0E8B"/>
    <w:rsid w:val="004B0FD3"/>
    <w:rsid w:val="004B1524"/>
    <w:rsid w:val="004B1730"/>
    <w:rsid w:val="004B1782"/>
    <w:rsid w:val="004B1B45"/>
    <w:rsid w:val="004B20A3"/>
    <w:rsid w:val="004B24A3"/>
    <w:rsid w:val="004B27A3"/>
    <w:rsid w:val="004B2BEE"/>
    <w:rsid w:val="004B2FF6"/>
    <w:rsid w:val="004B350C"/>
    <w:rsid w:val="004B3755"/>
    <w:rsid w:val="004B3772"/>
    <w:rsid w:val="004B3D25"/>
    <w:rsid w:val="004B45C3"/>
    <w:rsid w:val="004B4647"/>
    <w:rsid w:val="004B48F3"/>
    <w:rsid w:val="004B4F33"/>
    <w:rsid w:val="004B51AB"/>
    <w:rsid w:val="004B5856"/>
    <w:rsid w:val="004B5899"/>
    <w:rsid w:val="004B5929"/>
    <w:rsid w:val="004B5A23"/>
    <w:rsid w:val="004B5C05"/>
    <w:rsid w:val="004B5D17"/>
    <w:rsid w:val="004B5E03"/>
    <w:rsid w:val="004B6224"/>
    <w:rsid w:val="004B64F1"/>
    <w:rsid w:val="004B66C2"/>
    <w:rsid w:val="004B691F"/>
    <w:rsid w:val="004B6FC0"/>
    <w:rsid w:val="004B752F"/>
    <w:rsid w:val="004B7556"/>
    <w:rsid w:val="004B7C5F"/>
    <w:rsid w:val="004B7CC5"/>
    <w:rsid w:val="004B7FFD"/>
    <w:rsid w:val="004C00ED"/>
    <w:rsid w:val="004C021F"/>
    <w:rsid w:val="004C05AF"/>
    <w:rsid w:val="004C0C9B"/>
    <w:rsid w:val="004C0D4D"/>
    <w:rsid w:val="004C1024"/>
    <w:rsid w:val="004C107D"/>
    <w:rsid w:val="004C131E"/>
    <w:rsid w:val="004C1797"/>
    <w:rsid w:val="004C1A97"/>
    <w:rsid w:val="004C1AC2"/>
    <w:rsid w:val="004C1C01"/>
    <w:rsid w:val="004C1CA6"/>
    <w:rsid w:val="004C1E8E"/>
    <w:rsid w:val="004C1FF7"/>
    <w:rsid w:val="004C240D"/>
    <w:rsid w:val="004C2A61"/>
    <w:rsid w:val="004C2CC8"/>
    <w:rsid w:val="004C2E96"/>
    <w:rsid w:val="004C318A"/>
    <w:rsid w:val="004C37D8"/>
    <w:rsid w:val="004C3859"/>
    <w:rsid w:val="004C3E6B"/>
    <w:rsid w:val="004C4149"/>
    <w:rsid w:val="004C456D"/>
    <w:rsid w:val="004C460A"/>
    <w:rsid w:val="004C46E1"/>
    <w:rsid w:val="004C4849"/>
    <w:rsid w:val="004C4B36"/>
    <w:rsid w:val="004C4C63"/>
    <w:rsid w:val="004C5275"/>
    <w:rsid w:val="004C5762"/>
    <w:rsid w:val="004C59C4"/>
    <w:rsid w:val="004C6219"/>
    <w:rsid w:val="004C635F"/>
    <w:rsid w:val="004C66C6"/>
    <w:rsid w:val="004C66CE"/>
    <w:rsid w:val="004C66D4"/>
    <w:rsid w:val="004C6DF9"/>
    <w:rsid w:val="004C753B"/>
    <w:rsid w:val="004C76EE"/>
    <w:rsid w:val="004C78E5"/>
    <w:rsid w:val="004C7BC0"/>
    <w:rsid w:val="004C7E17"/>
    <w:rsid w:val="004C7FAC"/>
    <w:rsid w:val="004D0251"/>
    <w:rsid w:val="004D044C"/>
    <w:rsid w:val="004D050C"/>
    <w:rsid w:val="004D08D6"/>
    <w:rsid w:val="004D0BF3"/>
    <w:rsid w:val="004D1666"/>
    <w:rsid w:val="004D18E1"/>
    <w:rsid w:val="004D19A3"/>
    <w:rsid w:val="004D1A96"/>
    <w:rsid w:val="004D1DD0"/>
    <w:rsid w:val="004D1F52"/>
    <w:rsid w:val="004D2880"/>
    <w:rsid w:val="004D2B14"/>
    <w:rsid w:val="004D2EFF"/>
    <w:rsid w:val="004D3109"/>
    <w:rsid w:val="004D341D"/>
    <w:rsid w:val="004D37E7"/>
    <w:rsid w:val="004D3D2E"/>
    <w:rsid w:val="004D401D"/>
    <w:rsid w:val="004D42BE"/>
    <w:rsid w:val="004D47F1"/>
    <w:rsid w:val="004D4950"/>
    <w:rsid w:val="004D4A2B"/>
    <w:rsid w:val="004D4A2F"/>
    <w:rsid w:val="004D4B11"/>
    <w:rsid w:val="004D5788"/>
    <w:rsid w:val="004D5A72"/>
    <w:rsid w:val="004D5C9C"/>
    <w:rsid w:val="004D5E9A"/>
    <w:rsid w:val="004D62CF"/>
    <w:rsid w:val="004D632E"/>
    <w:rsid w:val="004D65FE"/>
    <w:rsid w:val="004D68C5"/>
    <w:rsid w:val="004D6E12"/>
    <w:rsid w:val="004D6F2F"/>
    <w:rsid w:val="004D6F8E"/>
    <w:rsid w:val="004D709C"/>
    <w:rsid w:val="004D70F9"/>
    <w:rsid w:val="004D72A3"/>
    <w:rsid w:val="004D734E"/>
    <w:rsid w:val="004D7543"/>
    <w:rsid w:val="004D795D"/>
    <w:rsid w:val="004D7A81"/>
    <w:rsid w:val="004D7B62"/>
    <w:rsid w:val="004D7B95"/>
    <w:rsid w:val="004D7C54"/>
    <w:rsid w:val="004D7E44"/>
    <w:rsid w:val="004D7F2C"/>
    <w:rsid w:val="004D7F42"/>
    <w:rsid w:val="004D7F9A"/>
    <w:rsid w:val="004E0085"/>
    <w:rsid w:val="004E03BA"/>
    <w:rsid w:val="004E0824"/>
    <w:rsid w:val="004E09F5"/>
    <w:rsid w:val="004E0D2A"/>
    <w:rsid w:val="004E1830"/>
    <w:rsid w:val="004E1B62"/>
    <w:rsid w:val="004E21F5"/>
    <w:rsid w:val="004E24C6"/>
    <w:rsid w:val="004E2540"/>
    <w:rsid w:val="004E258F"/>
    <w:rsid w:val="004E279B"/>
    <w:rsid w:val="004E2989"/>
    <w:rsid w:val="004E3230"/>
    <w:rsid w:val="004E384F"/>
    <w:rsid w:val="004E3E0D"/>
    <w:rsid w:val="004E401E"/>
    <w:rsid w:val="004E410A"/>
    <w:rsid w:val="004E418E"/>
    <w:rsid w:val="004E427E"/>
    <w:rsid w:val="004E43B3"/>
    <w:rsid w:val="004E451E"/>
    <w:rsid w:val="004E4545"/>
    <w:rsid w:val="004E4630"/>
    <w:rsid w:val="004E464B"/>
    <w:rsid w:val="004E46A0"/>
    <w:rsid w:val="004E4873"/>
    <w:rsid w:val="004E4950"/>
    <w:rsid w:val="004E4A59"/>
    <w:rsid w:val="004E4B5C"/>
    <w:rsid w:val="004E4BDB"/>
    <w:rsid w:val="004E4D1C"/>
    <w:rsid w:val="004E5202"/>
    <w:rsid w:val="004E524A"/>
    <w:rsid w:val="004E5567"/>
    <w:rsid w:val="004E5B64"/>
    <w:rsid w:val="004E5BE0"/>
    <w:rsid w:val="004E5C4B"/>
    <w:rsid w:val="004E5F37"/>
    <w:rsid w:val="004E6174"/>
    <w:rsid w:val="004E6235"/>
    <w:rsid w:val="004E6331"/>
    <w:rsid w:val="004E684D"/>
    <w:rsid w:val="004E6EA2"/>
    <w:rsid w:val="004E6F3D"/>
    <w:rsid w:val="004E7093"/>
    <w:rsid w:val="004E715A"/>
    <w:rsid w:val="004E73AA"/>
    <w:rsid w:val="004E757C"/>
    <w:rsid w:val="004E789C"/>
    <w:rsid w:val="004E7A8B"/>
    <w:rsid w:val="004E7AC9"/>
    <w:rsid w:val="004E7E7A"/>
    <w:rsid w:val="004E7E9C"/>
    <w:rsid w:val="004E7FEF"/>
    <w:rsid w:val="004F0133"/>
    <w:rsid w:val="004F0169"/>
    <w:rsid w:val="004F03A5"/>
    <w:rsid w:val="004F056B"/>
    <w:rsid w:val="004F0618"/>
    <w:rsid w:val="004F06DC"/>
    <w:rsid w:val="004F0937"/>
    <w:rsid w:val="004F094F"/>
    <w:rsid w:val="004F0D6F"/>
    <w:rsid w:val="004F143F"/>
    <w:rsid w:val="004F1589"/>
    <w:rsid w:val="004F1A2E"/>
    <w:rsid w:val="004F1D81"/>
    <w:rsid w:val="004F232D"/>
    <w:rsid w:val="004F26AD"/>
    <w:rsid w:val="004F2839"/>
    <w:rsid w:val="004F2A24"/>
    <w:rsid w:val="004F2C01"/>
    <w:rsid w:val="004F2C8E"/>
    <w:rsid w:val="004F2E70"/>
    <w:rsid w:val="004F2F1B"/>
    <w:rsid w:val="004F2FE1"/>
    <w:rsid w:val="004F34C1"/>
    <w:rsid w:val="004F36CC"/>
    <w:rsid w:val="004F3874"/>
    <w:rsid w:val="004F38A9"/>
    <w:rsid w:val="004F3A3C"/>
    <w:rsid w:val="004F3BC2"/>
    <w:rsid w:val="004F3FF9"/>
    <w:rsid w:val="004F405F"/>
    <w:rsid w:val="004F42B8"/>
    <w:rsid w:val="004F452A"/>
    <w:rsid w:val="004F4633"/>
    <w:rsid w:val="004F4672"/>
    <w:rsid w:val="004F4942"/>
    <w:rsid w:val="004F49A7"/>
    <w:rsid w:val="004F4A5C"/>
    <w:rsid w:val="004F503A"/>
    <w:rsid w:val="004F5083"/>
    <w:rsid w:val="004F51D9"/>
    <w:rsid w:val="004F5209"/>
    <w:rsid w:val="004F521D"/>
    <w:rsid w:val="004F52A6"/>
    <w:rsid w:val="004F52B4"/>
    <w:rsid w:val="004F5414"/>
    <w:rsid w:val="004F55A3"/>
    <w:rsid w:val="004F5718"/>
    <w:rsid w:val="004F591A"/>
    <w:rsid w:val="004F5A16"/>
    <w:rsid w:val="004F5B0F"/>
    <w:rsid w:val="004F6093"/>
    <w:rsid w:val="004F635D"/>
    <w:rsid w:val="004F63E7"/>
    <w:rsid w:val="004F6584"/>
    <w:rsid w:val="004F65B8"/>
    <w:rsid w:val="004F6617"/>
    <w:rsid w:val="004F6687"/>
    <w:rsid w:val="004F6808"/>
    <w:rsid w:val="004F6A90"/>
    <w:rsid w:val="004F7170"/>
    <w:rsid w:val="004F7438"/>
    <w:rsid w:val="004F756F"/>
    <w:rsid w:val="004F79DD"/>
    <w:rsid w:val="004F7A02"/>
    <w:rsid w:val="004F7EAE"/>
    <w:rsid w:val="00500044"/>
    <w:rsid w:val="0050039F"/>
    <w:rsid w:val="005003D1"/>
    <w:rsid w:val="00500465"/>
    <w:rsid w:val="005008AD"/>
    <w:rsid w:val="005008F4"/>
    <w:rsid w:val="0050092A"/>
    <w:rsid w:val="00500C3D"/>
    <w:rsid w:val="00500E3C"/>
    <w:rsid w:val="00500EE3"/>
    <w:rsid w:val="00501205"/>
    <w:rsid w:val="00501424"/>
    <w:rsid w:val="00501531"/>
    <w:rsid w:val="005018E1"/>
    <w:rsid w:val="00501CE6"/>
    <w:rsid w:val="00501DEE"/>
    <w:rsid w:val="00501E53"/>
    <w:rsid w:val="00501F14"/>
    <w:rsid w:val="00501F60"/>
    <w:rsid w:val="00501FB7"/>
    <w:rsid w:val="00502532"/>
    <w:rsid w:val="00502622"/>
    <w:rsid w:val="00502795"/>
    <w:rsid w:val="005029F4"/>
    <w:rsid w:val="00502AD3"/>
    <w:rsid w:val="00503008"/>
    <w:rsid w:val="00503467"/>
    <w:rsid w:val="00503849"/>
    <w:rsid w:val="00503ADE"/>
    <w:rsid w:val="00503C44"/>
    <w:rsid w:val="00503E41"/>
    <w:rsid w:val="00503EEA"/>
    <w:rsid w:val="00503FCA"/>
    <w:rsid w:val="005040B1"/>
    <w:rsid w:val="005047CC"/>
    <w:rsid w:val="005048B1"/>
    <w:rsid w:val="00504917"/>
    <w:rsid w:val="00504BBC"/>
    <w:rsid w:val="00504CEE"/>
    <w:rsid w:val="00504F19"/>
    <w:rsid w:val="0050534A"/>
    <w:rsid w:val="005056B2"/>
    <w:rsid w:val="005057C2"/>
    <w:rsid w:val="005057FA"/>
    <w:rsid w:val="005059A8"/>
    <w:rsid w:val="005059EC"/>
    <w:rsid w:val="00505A02"/>
    <w:rsid w:val="00505A0D"/>
    <w:rsid w:val="005065EB"/>
    <w:rsid w:val="005067B1"/>
    <w:rsid w:val="00506871"/>
    <w:rsid w:val="00506C23"/>
    <w:rsid w:val="00506D86"/>
    <w:rsid w:val="00506DB0"/>
    <w:rsid w:val="00506E63"/>
    <w:rsid w:val="005072C3"/>
    <w:rsid w:val="0050732B"/>
    <w:rsid w:val="005074B7"/>
    <w:rsid w:val="00507A2F"/>
    <w:rsid w:val="00507D8E"/>
    <w:rsid w:val="00510710"/>
    <w:rsid w:val="0051085E"/>
    <w:rsid w:val="00510953"/>
    <w:rsid w:val="00510B5D"/>
    <w:rsid w:val="00511519"/>
    <w:rsid w:val="0051187E"/>
    <w:rsid w:val="00511907"/>
    <w:rsid w:val="00511DF2"/>
    <w:rsid w:val="00511E3D"/>
    <w:rsid w:val="005120E5"/>
    <w:rsid w:val="005122A6"/>
    <w:rsid w:val="005123A7"/>
    <w:rsid w:val="0051281A"/>
    <w:rsid w:val="005128AD"/>
    <w:rsid w:val="005128F1"/>
    <w:rsid w:val="00512A11"/>
    <w:rsid w:val="00512A19"/>
    <w:rsid w:val="00512D13"/>
    <w:rsid w:val="00512E5B"/>
    <w:rsid w:val="005131B3"/>
    <w:rsid w:val="00513231"/>
    <w:rsid w:val="005133E9"/>
    <w:rsid w:val="005134FB"/>
    <w:rsid w:val="00513675"/>
    <w:rsid w:val="005136F2"/>
    <w:rsid w:val="005139D5"/>
    <w:rsid w:val="00513AB2"/>
    <w:rsid w:val="00513ED0"/>
    <w:rsid w:val="00513F2F"/>
    <w:rsid w:val="00514193"/>
    <w:rsid w:val="005144E1"/>
    <w:rsid w:val="0051463E"/>
    <w:rsid w:val="00514B9E"/>
    <w:rsid w:val="00514D5A"/>
    <w:rsid w:val="00515062"/>
    <w:rsid w:val="005151D5"/>
    <w:rsid w:val="005151DF"/>
    <w:rsid w:val="0051527E"/>
    <w:rsid w:val="005155FE"/>
    <w:rsid w:val="005156A8"/>
    <w:rsid w:val="00515861"/>
    <w:rsid w:val="0051589D"/>
    <w:rsid w:val="005159BC"/>
    <w:rsid w:val="00515A3C"/>
    <w:rsid w:val="00515BC0"/>
    <w:rsid w:val="00515DEE"/>
    <w:rsid w:val="00516310"/>
    <w:rsid w:val="00516CF3"/>
    <w:rsid w:val="00517124"/>
    <w:rsid w:val="005173AE"/>
    <w:rsid w:val="005173B4"/>
    <w:rsid w:val="005176C6"/>
    <w:rsid w:val="005177CB"/>
    <w:rsid w:val="00517C75"/>
    <w:rsid w:val="00517DD0"/>
    <w:rsid w:val="00517F19"/>
    <w:rsid w:val="00517FC0"/>
    <w:rsid w:val="00517FF2"/>
    <w:rsid w:val="005201CA"/>
    <w:rsid w:val="00520500"/>
    <w:rsid w:val="005207F5"/>
    <w:rsid w:val="005208C2"/>
    <w:rsid w:val="005208DD"/>
    <w:rsid w:val="00520AC5"/>
    <w:rsid w:val="00520C15"/>
    <w:rsid w:val="005210A8"/>
    <w:rsid w:val="00521413"/>
    <w:rsid w:val="005214AA"/>
    <w:rsid w:val="00521A45"/>
    <w:rsid w:val="00521B85"/>
    <w:rsid w:val="00521BDD"/>
    <w:rsid w:val="00521BE9"/>
    <w:rsid w:val="00521EC0"/>
    <w:rsid w:val="00521F6E"/>
    <w:rsid w:val="00521F78"/>
    <w:rsid w:val="005221A4"/>
    <w:rsid w:val="005224A7"/>
    <w:rsid w:val="00522747"/>
    <w:rsid w:val="00522A01"/>
    <w:rsid w:val="00522DE1"/>
    <w:rsid w:val="0052312C"/>
    <w:rsid w:val="005237F2"/>
    <w:rsid w:val="00523A04"/>
    <w:rsid w:val="00524AA3"/>
    <w:rsid w:val="00524AFC"/>
    <w:rsid w:val="00524D5D"/>
    <w:rsid w:val="00524DD9"/>
    <w:rsid w:val="00525045"/>
    <w:rsid w:val="00525C2F"/>
    <w:rsid w:val="00525F52"/>
    <w:rsid w:val="005262C5"/>
    <w:rsid w:val="00526373"/>
    <w:rsid w:val="0052650C"/>
    <w:rsid w:val="0052657F"/>
    <w:rsid w:val="00526734"/>
    <w:rsid w:val="0052696C"/>
    <w:rsid w:val="00526ACC"/>
    <w:rsid w:val="00526AE4"/>
    <w:rsid w:val="00526B25"/>
    <w:rsid w:val="00526F01"/>
    <w:rsid w:val="00526FB6"/>
    <w:rsid w:val="0052704A"/>
    <w:rsid w:val="00527738"/>
    <w:rsid w:val="00527D3F"/>
    <w:rsid w:val="00527EEB"/>
    <w:rsid w:val="00527F18"/>
    <w:rsid w:val="00530409"/>
    <w:rsid w:val="005305B9"/>
    <w:rsid w:val="00530630"/>
    <w:rsid w:val="0053068C"/>
    <w:rsid w:val="005306E2"/>
    <w:rsid w:val="00530BA1"/>
    <w:rsid w:val="00530BFB"/>
    <w:rsid w:val="00530CCC"/>
    <w:rsid w:val="00530EF5"/>
    <w:rsid w:val="0053150F"/>
    <w:rsid w:val="005316CE"/>
    <w:rsid w:val="0053187F"/>
    <w:rsid w:val="00531914"/>
    <w:rsid w:val="00531A6A"/>
    <w:rsid w:val="00531A83"/>
    <w:rsid w:val="00531C44"/>
    <w:rsid w:val="00531E1D"/>
    <w:rsid w:val="00532041"/>
    <w:rsid w:val="00532076"/>
    <w:rsid w:val="00532107"/>
    <w:rsid w:val="00532658"/>
    <w:rsid w:val="005329B7"/>
    <w:rsid w:val="0053357B"/>
    <w:rsid w:val="0053377A"/>
    <w:rsid w:val="00533ABE"/>
    <w:rsid w:val="00533BCA"/>
    <w:rsid w:val="00533D2E"/>
    <w:rsid w:val="00533D54"/>
    <w:rsid w:val="00533DCF"/>
    <w:rsid w:val="00533E37"/>
    <w:rsid w:val="00533ED6"/>
    <w:rsid w:val="0053409E"/>
    <w:rsid w:val="00534488"/>
    <w:rsid w:val="00534992"/>
    <w:rsid w:val="00534BB7"/>
    <w:rsid w:val="00534FC9"/>
    <w:rsid w:val="00535189"/>
    <w:rsid w:val="0053536F"/>
    <w:rsid w:val="0053582D"/>
    <w:rsid w:val="00535963"/>
    <w:rsid w:val="00535985"/>
    <w:rsid w:val="005359C7"/>
    <w:rsid w:val="00535BE0"/>
    <w:rsid w:val="00535C9D"/>
    <w:rsid w:val="00535EE3"/>
    <w:rsid w:val="0053605C"/>
    <w:rsid w:val="00536122"/>
    <w:rsid w:val="00536489"/>
    <w:rsid w:val="00536553"/>
    <w:rsid w:val="00536D6D"/>
    <w:rsid w:val="00536D8D"/>
    <w:rsid w:val="00536E85"/>
    <w:rsid w:val="005372F7"/>
    <w:rsid w:val="0053737F"/>
    <w:rsid w:val="005374F7"/>
    <w:rsid w:val="00537695"/>
    <w:rsid w:val="005377DB"/>
    <w:rsid w:val="00537A29"/>
    <w:rsid w:val="00537ECD"/>
    <w:rsid w:val="005401A8"/>
    <w:rsid w:val="00540365"/>
    <w:rsid w:val="00540629"/>
    <w:rsid w:val="00540B43"/>
    <w:rsid w:val="00540D64"/>
    <w:rsid w:val="00540E48"/>
    <w:rsid w:val="00540EF0"/>
    <w:rsid w:val="005411BE"/>
    <w:rsid w:val="0054120F"/>
    <w:rsid w:val="00541352"/>
    <w:rsid w:val="00541388"/>
    <w:rsid w:val="005417F7"/>
    <w:rsid w:val="005418C8"/>
    <w:rsid w:val="005418FE"/>
    <w:rsid w:val="00541910"/>
    <w:rsid w:val="0054194B"/>
    <w:rsid w:val="00541C71"/>
    <w:rsid w:val="00541CBA"/>
    <w:rsid w:val="00542247"/>
    <w:rsid w:val="00542414"/>
    <w:rsid w:val="005426AA"/>
    <w:rsid w:val="00542764"/>
    <w:rsid w:val="005427C6"/>
    <w:rsid w:val="00542A81"/>
    <w:rsid w:val="00542BC4"/>
    <w:rsid w:val="00542C03"/>
    <w:rsid w:val="00542CDD"/>
    <w:rsid w:val="00542D6D"/>
    <w:rsid w:val="00542E88"/>
    <w:rsid w:val="005436DF"/>
    <w:rsid w:val="00543B8A"/>
    <w:rsid w:val="00543BAF"/>
    <w:rsid w:val="00543C51"/>
    <w:rsid w:val="00543DAF"/>
    <w:rsid w:val="00544016"/>
    <w:rsid w:val="0054424D"/>
    <w:rsid w:val="00544373"/>
    <w:rsid w:val="00544389"/>
    <w:rsid w:val="0054480B"/>
    <w:rsid w:val="00544BBE"/>
    <w:rsid w:val="0054507D"/>
    <w:rsid w:val="0054545F"/>
    <w:rsid w:val="00545608"/>
    <w:rsid w:val="005462C1"/>
    <w:rsid w:val="005462C7"/>
    <w:rsid w:val="005466C1"/>
    <w:rsid w:val="00546B39"/>
    <w:rsid w:val="005477E8"/>
    <w:rsid w:val="00547917"/>
    <w:rsid w:val="00547918"/>
    <w:rsid w:val="00547A0E"/>
    <w:rsid w:val="00547B4E"/>
    <w:rsid w:val="00547C45"/>
    <w:rsid w:val="00547F0E"/>
    <w:rsid w:val="0055017D"/>
    <w:rsid w:val="00550486"/>
    <w:rsid w:val="00550500"/>
    <w:rsid w:val="00550ACD"/>
    <w:rsid w:val="00550B51"/>
    <w:rsid w:val="00550D8E"/>
    <w:rsid w:val="00550DC0"/>
    <w:rsid w:val="00550DFB"/>
    <w:rsid w:val="00550F6C"/>
    <w:rsid w:val="00551118"/>
    <w:rsid w:val="0055122D"/>
    <w:rsid w:val="00551358"/>
    <w:rsid w:val="00551710"/>
    <w:rsid w:val="005519C2"/>
    <w:rsid w:val="00551B34"/>
    <w:rsid w:val="00551B90"/>
    <w:rsid w:val="00551CFD"/>
    <w:rsid w:val="005520C5"/>
    <w:rsid w:val="005521D4"/>
    <w:rsid w:val="0055253B"/>
    <w:rsid w:val="00552580"/>
    <w:rsid w:val="00552766"/>
    <w:rsid w:val="00552810"/>
    <w:rsid w:val="00552897"/>
    <w:rsid w:val="005528A0"/>
    <w:rsid w:val="005528FC"/>
    <w:rsid w:val="0055296D"/>
    <w:rsid w:val="00552A62"/>
    <w:rsid w:val="00553785"/>
    <w:rsid w:val="00553812"/>
    <w:rsid w:val="00553AD4"/>
    <w:rsid w:val="0055441F"/>
    <w:rsid w:val="005549CA"/>
    <w:rsid w:val="00554CDD"/>
    <w:rsid w:val="00554DD8"/>
    <w:rsid w:val="00554FC5"/>
    <w:rsid w:val="0055504A"/>
    <w:rsid w:val="00555274"/>
    <w:rsid w:val="005552D1"/>
    <w:rsid w:val="005555BE"/>
    <w:rsid w:val="00555769"/>
    <w:rsid w:val="00555A31"/>
    <w:rsid w:val="00555C2A"/>
    <w:rsid w:val="00555CF7"/>
    <w:rsid w:val="00555CFB"/>
    <w:rsid w:val="00555D1B"/>
    <w:rsid w:val="00555E6C"/>
    <w:rsid w:val="00556125"/>
    <w:rsid w:val="005561CD"/>
    <w:rsid w:val="0055626A"/>
    <w:rsid w:val="005563EE"/>
    <w:rsid w:val="005565DA"/>
    <w:rsid w:val="00556787"/>
    <w:rsid w:val="00556A79"/>
    <w:rsid w:val="00556C61"/>
    <w:rsid w:val="00556FF7"/>
    <w:rsid w:val="0055709B"/>
    <w:rsid w:val="005570DD"/>
    <w:rsid w:val="0055751B"/>
    <w:rsid w:val="00557551"/>
    <w:rsid w:val="00557585"/>
    <w:rsid w:val="00557975"/>
    <w:rsid w:val="00557AF9"/>
    <w:rsid w:val="00560175"/>
    <w:rsid w:val="0056043D"/>
    <w:rsid w:val="005605BC"/>
    <w:rsid w:val="005605D2"/>
    <w:rsid w:val="005606C8"/>
    <w:rsid w:val="005606CF"/>
    <w:rsid w:val="0056073A"/>
    <w:rsid w:val="005609F6"/>
    <w:rsid w:val="005610DC"/>
    <w:rsid w:val="005612FA"/>
    <w:rsid w:val="005614E7"/>
    <w:rsid w:val="00561833"/>
    <w:rsid w:val="00561A4B"/>
    <w:rsid w:val="00561AFE"/>
    <w:rsid w:val="00561BCF"/>
    <w:rsid w:val="00561E7D"/>
    <w:rsid w:val="00561EA5"/>
    <w:rsid w:val="00562154"/>
    <w:rsid w:val="0056225F"/>
    <w:rsid w:val="00562BFB"/>
    <w:rsid w:val="00562C2D"/>
    <w:rsid w:val="00562C3B"/>
    <w:rsid w:val="00563020"/>
    <w:rsid w:val="005633BD"/>
    <w:rsid w:val="00563A8E"/>
    <w:rsid w:val="00563C25"/>
    <w:rsid w:val="00563E31"/>
    <w:rsid w:val="00563F17"/>
    <w:rsid w:val="005641C7"/>
    <w:rsid w:val="00564206"/>
    <w:rsid w:val="0056426A"/>
    <w:rsid w:val="00564508"/>
    <w:rsid w:val="005645D4"/>
    <w:rsid w:val="005648F9"/>
    <w:rsid w:val="00564941"/>
    <w:rsid w:val="00564BCF"/>
    <w:rsid w:val="0056505E"/>
    <w:rsid w:val="00565105"/>
    <w:rsid w:val="0056514C"/>
    <w:rsid w:val="005659E3"/>
    <w:rsid w:val="00565E24"/>
    <w:rsid w:val="005661D3"/>
    <w:rsid w:val="005666BF"/>
    <w:rsid w:val="00566A0E"/>
    <w:rsid w:val="00566CBC"/>
    <w:rsid w:val="00566FCD"/>
    <w:rsid w:val="005672A4"/>
    <w:rsid w:val="00567363"/>
    <w:rsid w:val="005675D2"/>
    <w:rsid w:val="0056760D"/>
    <w:rsid w:val="0056791D"/>
    <w:rsid w:val="00567B76"/>
    <w:rsid w:val="005700E7"/>
    <w:rsid w:val="00570216"/>
    <w:rsid w:val="00570354"/>
    <w:rsid w:val="005705BA"/>
    <w:rsid w:val="00570D19"/>
    <w:rsid w:val="00571153"/>
    <w:rsid w:val="005711DC"/>
    <w:rsid w:val="00571225"/>
    <w:rsid w:val="00571797"/>
    <w:rsid w:val="0057186F"/>
    <w:rsid w:val="00571BFD"/>
    <w:rsid w:val="0057251F"/>
    <w:rsid w:val="00572647"/>
    <w:rsid w:val="005727FA"/>
    <w:rsid w:val="00572955"/>
    <w:rsid w:val="0057311C"/>
    <w:rsid w:val="00573768"/>
    <w:rsid w:val="0057382B"/>
    <w:rsid w:val="0057390D"/>
    <w:rsid w:val="005739AF"/>
    <w:rsid w:val="00573E1A"/>
    <w:rsid w:val="00573E5C"/>
    <w:rsid w:val="00573E8C"/>
    <w:rsid w:val="00573E9B"/>
    <w:rsid w:val="00573E9E"/>
    <w:rsid w:val="00573F08"/>
    <w:rsid w:val="005741D2"/>
    <w:rsid w:val="00574730"/>
    <w:rsid w:val="00574D5E"/>
    <w:rsid w:val="00574EE8"/>
    <w:rsid w:val="00575036"/>
    <w:rsid w:val="00575989"/>
    <w:rsid w:val="00575A8B"/>
    <w:rsid w:val="00575EE9"/>
    <w:rsid w:val="005762F1"/>
    <w:rsid w:val="0057672D"/>
    <w:rsid w:val="0057684F"/>
    <w:rsid w:val="00576870"/>
    <w:rsid w:val="00576DDE"/>
    <w:rsid w:val="00576F00"/>
    <w:rsid w:val="00577154"/>
    <w:rsid w:val="005773A4"/>
    <w:rsid w:val="0057748A"/>
    <w:rsid w:val="005775DE"/>
    <w:rsid w:val="00577756"/>
    <w:rsid w:val="005777F8"/>
    <w:rsid w:val="00577801"/>
    <w:rsid w:val="00577C92"/>
    <w:rsid w:val="00577CAE"/>
    <w:rsid w:val="00577CED"/>
    <w:rsid w:val="00577D80"/>
    <w:rsid w:val="00577F43"/>
    <w:rsid w:val="00580043"/>
    <w:rsid w:val="00580174"/>
    <w:rsid w:val="0058023F"/>
    <w:rsid w:val="00580435"/>
    <w:rsid w:val="0058055C"/>
    <w:rsid w:val="005806BF"/>
    <w:rsid w:val="005808DF"/>
    <w:rsid w:val="00580904"/>
    <w:rsid w:val="00580C87"/>
    <w:rsid w:val="005815CA"/>
    <w:rsid w:val="005819A3"/>
    <w:rsid w:val="00581C6E"/>
    <w:rsid w:val="00581E11"/>
    <w:rsid w:val="00582402"/>
    <w:rsid w:val="00582473"/>
    <w:rsid w:val="00582728"/>
    <w:rsid w:val="00582898"/>
    <w:rsid w:val="0058296D"/>
    <w:rsid w:val="0058299E"/>
    <w:rsid w:val="00582B36"/>
    <w:rsid w:val="0058314C"/>
    <w:rsid w:val="005832B7"/>
    <w:rsid w:val="005832BF"/>
    <w:rsid w:val="00583506"/>
    <w:rsid w:val="005838A7"/>
    <w:rsid w:val="00583A7D"/>
    <w:rsid w:val="00583EE7"/>
    <w:rsid w:val="00584265"/>
    <w:rsid w:val="0058461C"/>
    <w:rsid w:val="0058488B"/>
    <w:rsid w:val="00584A10"/>
    <w:rsid w:val="00585395"/>
    <w:rsid w:val="00585410"/>
    <w:rsid w:val="00585EFD"/>
    <w:rsid w:val="00585F6B"/>
    <w:rsid w:val="005861B3"/>
    <w:rsid w:val="005865D6"/>
    <w:rsid w:val="00586843"/>
    <w:rsid w:val="0058699D"/>
    <w:rsid w:val="00586D3D"/>
    <w:rsid w:val="0058701B"/>
    <w:rsid w:val="00587712"/>
    <w:rsid w:val="005877C2"/>
    <w:rsid w:val="00587840"/>
    <w:rsid w:val="00587BC9"/>
    <w:rsid w:val="00587F0A"/>
    <w:rsid w:val="0059036A"/>
    <w:rsid w:val="00590517"/>
    <w:rsid w:val="0059053B"/>
    <w:rsid w:val="0059054E"/>
    <w:rsid w:val="00590676"/>
    <w:rsid w:val="005906CF"/>
    <w:rsid w:val="005910D9"/>
    <w:rsid w:val="00591183"/>
    <w:rsid w:val="005915D0"/>
    <w:rsid w:val="00591635"/>
    <w:rsid w:val="00591C54"/>
    <w:rsid w:val="00592320"/>
    <w:rsid w:val="005923D4"/>
    <w:rsid w:val="00592442"/>
    <w:rsid w:val="00592613"/>
    <w:rsid w:val="005926C5"/>
    <w:rsid w:val="005926C9"/>
    <w:rsid w:val="005926CA"/>
    <w:rsid w:val="005927C4"/>
    <w:rsid w:val="005927EB"/>
    <w:rsid w:val="00593292"/>
    <w:rsid w:val="0059356A"/>
    <w:rsid w:val="005939EC"/>
    <w:rsid w:val="00593C7F"/>
    <w:rsid w:val="00594332"/>
    <w:rsid w:val="00594612"/>
    <w:rsid w:val="005948D1"/>
    <w:rsid w:val="0059499C"/>
    <w:rsid w:val="005949A1"/>
    <w:rsid w:val="00594A9D"/>
    <w:rsid w:val="00594AAC"/>
    <w:rsid w:val="00594BEE"/>
    <w:rsid w:val="00594C39"/>
    <w:rsid w:val="00594C77"/>
    <w:rsid w:val="00594D1C"/>
    <w:rsid w:val="00594F52"/>
    <w:rsid w:val="00595123"/>
    <w:rsid w:val="00595147"/>
    <w:rsid w:val="00595A70"/>
    <w:rsid w:val="00595B9F"/>
    <w:rsid w:val="00595C6C"/>
    <w:rsid w:val="00595D0C"/>
    <w:rsid w:val="00595E27"/>
    <w:rsid w:val="00595F1E"/>
    <w:rsid w:val="005963F0"/>
    <w:rsid w:val="00596496"/>
    <w:rsid w:val="0059657B"/>
    <w:rsid w:val="00596643"/>
    <w:rsid w:val="00596756"/>
    <w:rsid w:val="005967DB"/>
    <w:rsid w:val="00596870"/>
    <w:rsid w:val="00596CA9"/>
    <w:rsid w:val="00596E79"/>
    <w:rsid w:val="00596EC7"/>
    <w:rsid w:val="00596F6B"/>
    <w:rsid w:val="00596FF0"/>
    <w:rsid w:val="005970B7"/>
    <w:rsid w:val="00597451"/>
    <w:rsid w:val="00597455"/>
    <w:rsid w:val="0059776A"/>
    <w:rsid w:val="005978A3"/>
    <w:rsid w:val="00597B7E"/>
    <w:rsid w:val="00597D80"/>
    <w:rsid w:val="005A0208"/>
    <w:rsid w:val="005A0488"/>
    <w:rsid w:val="005A0739"/>
    <w:rsid w:val="005A091A"/>
    <w:rsid w:val="005A0A39"/>
    <w:rsid w:val="005A0C3C"/>
    <w:rsid w:val="005A0EAB"/>
    <w:rsid w:val="005A153F"/>
    <w:rsid w:val="005A15E0"/>
    <w:rsid w:val="005A1E74"/>
    <w:rsid w:val="005A20C1"/>
    <w:rsid w:val="005A2310"/>
    <w:rsid w:val="005A2389"/>
    <w:rsid w:val="005A2530"/>
    <w:rsid w:val="005A2568"/>
    <w:rsid w:val="005A2C23"/>
    <w:rsid w:val="005A2C2E"/>
    <w:rsid w:val="005A2DEE"/>
    <w:rsid w:val="005A308F"/>
    <w:rsid w:val="005A310C"/>
    <w:rsid w:val="005A34D3"/>
    <w:rsid w:val="005A36F9"/>
    <w:rsid w:val="005A38C1"/>
    <w:rsid w:val="005A3B84"/>
    <w:rsid w:val="005A3C2A"/>
    <w:rsid w:val="005A4466"/>
    <w:rsid w:val="005A4526"/>
    <w:rsid w:val="005A4AF5"/>
    <w:rsid w:val="005A4B4C"/>
    <w:rsid w:val="005A4D48"/>
    <w:rsid w:val="005A4E07"/>
    <w:rsid w:val="005A5077"/>
    <w:rsid w:val="005A53DC"/>
    <w:rsid w:val="005A53EE"/>
    <w:rsid w:val="005A54DD"/>
    <w:rsid w:val="005A557F"/>
    <w:rsid w:val="005A5778"/>
    <w:rsid w:val="005A57D0"/>
    <w:rsid w:val="005A5B16"/>
    <w:rsid w:val="005A5B31"/>
    <w:rsid w:val="005A5C0C"/>
    <w:rsid w:val="005A5C6B"/>
    <w:rsid w:val="005A5D5B"/>
    <w:rsid w:val="005A5D6D"/>
    <w:rsid w:val="005A5E09"/>
    <w:rsid w:val="005A5ECF"/>
    <w:rsid w:val="005A5FE4"/>
    <w:rsid w:val="005A61E9"/>
    <w:rsid w:val="005A6591"/>
    <w:rsid w:val="005A6603"/>
    <w:rsid w:val="005A666E"/>
    <w:rsid w:val="005A6C79"/>
    <w:rsid w:val="005A7070"/>
    <w:rsid w:val="005A7855"/>
    <w:rsid w:val="005A78E7"/>
    <w:rsid w:val="005A7D17"/>
    <w:rsid w:val="005A7E9D"/>
    <w:rsid w:val="005B02B6"/>
    <w:rsid w:val="005B03BC"/>
    <w:rsid w:val="005B087E"/>
    <w:rsid w:val="005B08AD"/>
    <w:rsid w:val="005B0CAC"/>
    <w:rsid w:val="005B0DA5"/>
    <w:rsid w:val="005B0E24"/>
    <w:rsid w:val="005B1585"/>
    <w:rsid w:val="005B15A4"/>
    <w:rsid w:val="005B17E0"/>
    <w:rsid w:val="005B1809"/>
    <w:rsid w:val="005B18C1"/>
    <w:rsid w:val="005B1B85"/>
    <w:rsid w:val="005B1FB5"/>
    <w:rsid w:val="005B1FBE"/>
    <w:rsid w:val="005B2145"/>
    <w:rsid w:val="005B21B0"/>
    <w:rsid w:val="005B2262"/>
    <w:rsid w:val="005B244F"/>
    <w:rsid w:val="005B24D6"/>
    <w:rsid w:val="005B2726"/>
    <w:rsid w:val="005B27BF"/>
    <w:rsid w:val="005B281E"/>
    <w:rsid w:val="005B2C81"/>
    <w:rsid w:val="005B2DA1"/>
    <w:rsid w:val="005B2EBD"/>
    <w:rsid w:val="005B2EDE"/>
    <w:rsid w:val="005B3226"/>
    <w:rsid w:val="005B34B5"/>
    <w:rsid w:val="005B3502"/>
    <w:rsid w:val="005B3515"/>
    <w:rsid w:val="005B378E"/>
    <w:rsid w:val="005B37AD"/>
    <w:rsid w:val="005B3A57"/>
    <w:rsid w:val="005B3C6A"/>
    <w:rsid w:val="005B3C87"/>
    <w:rsid w:val="005B3D75"/>
    <w:rsid w:val="005B3FE3"/>
    <w:rsid w:val="005B4B74"/>
    <w:rsid w:val="005B563E"/>
    <w:rsid w:val="005B5C04"/>
    <w:rsid w:val="005B5CD5"/>
    <w:rsid w:val="005B5D26"/>
    <w:rsid w:val="005B5F60"/>
    <w:rsid w:val="005B5FA5"/>
    <w:rsid w:val="005B6157"/>
    <w:rsid w:val="005B64EC"/>
    <w:rsid w:val="005B6641"/>
    <w:rsid w:val="005B66C3"/>
    <w:rsid w:val="005B67B9"/>
    <w:rsid w:val="005B67F8"/>
    <w:rsid w:val="005B69A8"/>
    <w:rsid w:val="005B6A3E"/>
    <w:rsid w:val="005B6FB2"/>
    <w:rsid w:val="005B6FBC"/>
    <w:rsid w:val="005B7039"/>
    <w:rsid w:val="005B7151"/>
    <w:rsid w:val="005B716B"/>
    <w:rsid w:val="005B724E"/>
    <w:rsid w:val="005B7422"/>
    <w:rsid w:val="005B762F"/>
    <w:rsid w:val="005B7663"/>
    <w:rsid w:val="005B7750"/>
    <w:rsid w:val="005B77A4"/>
    <w:rsid w:val="005B7E24"/>
    <w:rsid w:val="005B7F6B"/>
    <w:rsid w:val="005C010A"/>
    <w:rsid w:val="005C0726"/>
    <w:rsid w:val="005C0BD6"/>
    <w:rsid w:val="005C0BFB"/>
    <w:rsid w:val="005C1217"/>
    <w:rsid w:val="005C1326"/>
    <w:rsid w:val="005C18F4"/>
    <w:rsid w:val="005C1C1B"/>
    <w:rsid w:val="005C1D3A"/>
    <w:rsid w:val="005C23EF"/>
    <w:rsid w:val="005C2453"/>
    <w:rsid w:val="005C261F"/>
    <w:rsid w:val="005C26F8"/>
    <w:rsid w:val="005C2D3E"/>
    <w:rsid w:val="005C2DAA"/>
    <w:rsid w:val="005C3036"/>
    <w:rsid w:val="005C328E"/>
    <w:rsid w:val="005C33E1"/>
    <w:rsid w:val="005C367F"/>
    <w:rsid w:val="005C3A76"/>
    <w:rsid w:val="005C3B17"/>
    <w:rsid w:val="005C3BE6"/>
    <w:rsid w:val="005C3C09"/>
    <w:rsid w:val="005C44E3"/>
    <w:rsid w:val="005C47B6"/>
    <w:rsid w:val="005C49D9"/>
    <w:rsid w:val="005C4CC1"/>
    <w:rsid w:val="005C4E3F"/>
    <w:rsid w:val="005C55CB"/>
    <w:rsid w:val="005C59D2"/>
    <w:rsid w:val="005C5BC9"/>
    <w:rsid w:val="005C5F93"/>
    <w:rsid w:val="005C6669"/>
    <w:rsid w:val="005C6679"/>
    <w:rsid w:val="005C6759"/>
    <w:rsid w:val="005C67C4"/>
    <w:rsid w:val="005C694F"/>
    <w:rsid w:val="005C6A62"/>
    <w:rsid w:val="005C6ADB"/>
    <w:rsid w:val="005C6C43"/>
    <w:rsid w:val="005C6C47"/>
    <w:rsid w:val="005C6C8B"/>
    <w:rsid w:val="005C6EAA"/>
    <w:rsid w:val="005C70EA"/>
    <w:rsid w:val="005C7441"/>
    <w:rsid w:val="005C76F6"/>
    <w:rsid w:val="005C780E"/>
    <w:rsid w:val="005C795D"/>
    <w:rsid w:val="005C79C0"/>
    <w:rsid w:val="005C7A28"/>
    <w:rsid w:val="005C7C7A"/>
    <w:rsid w:val="005D00C5"/>
    <w:rsid w:val="005D00FD"/>
    <w:rsid w:val="005D03BE"/>
    <w:rsid w:val="005D076C"/>
    <w:rsid w:val="005D0848"/>
    <w:rsid w:val="005D0A6B"/>
    <w:rsid w:val="005D0B48"/>
    <w:rsid w:val="005D1422"/>
    <w:rsid w:val="005D1657"/>
    <w:rsid w:val="005D170E"/>
    <w:rsid w:val="005D18CF"/>
    <w:rsid w:val="005D1CD5"/>
    <w:rsid w:val="005D1F60"/>
    <w:rsid w:val="005D2424"/>
    <w:rsid w:val="005D24B7"/>
    <w:rsid w:val="005D2668"/>
    <w:rsid w:val="005D26F1"/>
    <w:rsid w:val="005D26FA"/>
    <w:rsid w:val="005D27B9"/>
    <w:rsid w:val="005D294C"/>
    <w:rsid w:val="005D2AEC"/>
    <w:rsid w:val="005D2AFC"/>
    <w:rsid w:val="005D2BA7"/>
    <w:rsid w:val="005D2D74"/>
    <w:rsid w:val="005D2F8A"/>
    <w:rsid w:val="005D3236"/>
    <w:rsid w:val="005D3243"/>
    <w:rsid w:val="005D3315"/>
    <w:rsid w:val="005D337F"/>
    <w:rsid w:val="005D352D"/>
    <w:rsid w:val="005D3630"/>
    <w:rsid w:val="005D37BF"/>
    <w:rsid w:val="005D3938"/>
    <w:rsid w:val="005D3D26"/>
    <w:rsid w:val="005D4823"/>
    <w:rsid w:val="005D4AC8"/>
    <w:rsid w:val="005D4B36"/>
    <w:rsid w:val="005D4DF7"/>
    <w:rsid w:val="005D4EA4"/>
    <w:rsid w:val="005D5389"/>
    <w:rsid w:val="005D5422"/>
    <w:rsid w:val="005D557D"/>
    <w:rsid w:val="005D5767"/>
    <w:rsid w:val="005D59BC"/>
    <w:rsid w:val="005D5A45"/>
    <w:rsid w:val="005D5C75"/>
    <w:rsid w:val="005D624D"/>
    <w:rsid w:val="005D646A"/>
    <w:rsid w:val="005D6929"/>
    <w:rsid w:val="005D6A20"/>
    <w:rsid w:val="005D6A73"/>
    <w:rsid w:val="005D6BD6"/>
    <w:rsid w:val="005D70A4"/>
    <w:rsid w:val="005D74B1"/>
    <w:rsid w:val="005D750A"/>
    <w:rsid w:val="005D75D0"/>
    <w:rsid w:val="005D7641"/>
    <w:rsid w:val="005D76BA"/>
    <w:rsid w:val="005D797A"/>
    <w:rsid w:val="005D7AFB"/>
    <w:rsid w:val="005D7BD9"/>
    <w:rsid w:val="005D7E92"/>
    <w:rsid w:val="005D7F75"/>
    <w:rsid w:val="005E0005"/>
    <w:rsid w:val="005E0100"/>
    <w:rsid w:val="005E0228"/>
    <w:rsid w:val="005E04ED"/>
    <w:rsid w:val="005E0591"/>
    <w:rsid w:val="005E0636"/>
    <w:rsid w:val="005E0A10"/>
    <w:rsid w:val="005E0A1B"/>
    <w:rsid w:val="005E0C12"/>
    <w:rsid w:val="005E0C1F"/>
    <w:rsid w:val="005E0D12"/>
    <w:rsid w:val="005E14F1"/>
    <w:rsid w:val="005E187E"/>
    <w:rsid w:val="005E1B6C"/>
    <w:rsid w:val="005E1D41"/>
    <w:rsid w:val="005E1F60"/>
    <w:rsid w:val="005E1F79"/>
    <w:rsid w:val="005E21DF"/>
    <w:rsid w:val="005E22CA"/>
    <w:rsid w:val="005E23CD"/>
    <w:rsid w:val="005E24FB"/>
    <w:rsid w:val="005E2BD2"/>
    <w:rsid w:val="005E2EB5"/>
    <w:rsid w:val="005E2EE3"/>
    <w:rsid w:val="005E31AF"/>
    <w:rsid w:val="005E360B"/>
    <w:rsid w:val="005E388D"/>
    <w:rsid w:val="005E3A07"/>
    <w:rsid w:val="005E3EFD"/>
    <w:rsid w:val="005E4078"/>
    <w:rsid w:val="005E41C5"/>
    <w:rsid w:val="005E42F5"/>
    <w:rsid w:val="005E42F8"/>
    <w:rsid w:val="005E4982"/>
    <w:rsid w:val="005E4ABA"/>
    <w:rsid w:val="005E520A"/>
    <w:rsid w:val="005E5272"/>
    <w:rsid w:val="005E5991"/>
    <w:rsid w:val="005E5AD9"/>
    <w:rsid w:val="005E5E46"/>
    <w:rsid w:val="005E5F39"/>
    <w:rsid w:val="005E60D9"/>
    <w:rsid w:val="005E6129"/>
    <w:rsid w:val="005E6173"/>
    <w:rsid w:val="005E64F5"/>
    <w:rsid w:val="005E6C86"/>
    <w:rsid w:val="005E6CD7"/>
    <w:rsid w:val="005E723B"/>
    <w:rsid w:val="005E7552"/>
    <w:rsid w:val="005E7697"/>
    <w:rsid w:val="005E79B0"/>
    <w:rsid w:val="005E7ACE"/>
    <w:rsid w:val="005F01C0"/>
    <w:rsid w:val="005F07A6"/>
    <w:rsid w:val="005F0B0C"/>
    <w:rsid w:val="005F0F23"/>
    <w:rsid w:val="005F0F92"/>
    <w:rsid w:val="005F10B4"/>
    <w:rsid w:val="005F147C"/>
    <w:rsid w:val="005F1554"/>
    <w:rsid w:val="005F19CD"/>
    <w:rsid w:val="005F255F"/>
    <w:rsid w:val="005F26F2"/>
    <w:rsid w:val="005F2B77"/>
    <w:rsid w:val="005F3165"/>
    <w:rsid w:val="005F3167"/>
    <w:rsid w:val="005F3247"/>
    <w:rsid w:val="005F35B3"/>
    <w:rsid w:val="005F3679"/>
    <w:rsid w:val="005F370F"/>
    <w:rsid w:val="005F38F1"/>
    <w:rsid w:val="005F3A3E"/>
    <w:rsid w:val="005F3BB1"/>
    <w:rsid w:val="005F3E36"/>
    <w:rsid w:val="005F431E"/>
    <w:rsid w:val="005F4588"/>
    <w:rsid w:val="005F51ED"/>
    <w:rsid w:val="005F51FF"/>
    <w:rsid w:val="005F533E"/>
    <w:rsid w:val="005F540A"/>
    <w:rsid w:val="005F5567"/>
    <w:rsid w:val="005F55EE"/>
    <w:rsid w:val="005F5920"/>
    <w:rsid w:val="005F597C"/>
    <w:rsid w:val="005F59FE"/>
    <w:rsid w:val="005F5C77"/>
    <w:rsid w:val="005F661B"/>
    <w:rsid w:val="005F68A8"/>
    <w:rsid w:val="005F7160"/>
    <w:rsid w:val="005F71D8"/>
    <w:rsid w:val="005F71FD"/>
    <w:rsid w:val="005F72EA"/>
    <w:rsid w:val="005F73F5"/>
    <w:rsid w:val="005F746E"/>
    <w:rsid w:val="005F7AD7"/>
    <w:rsid w:val="005F7D4A"/>
    <w:rsid w:val="006003ED"/>
    <w:rsid w:val="006008BB"/>
    <w:rsid w:val="00600A9E"/>
    <w:rsid w:val="00600F98"/>
    <w:rsid w:val="00600FCA"/>
    <w:rsid w:val="00601082"/>
    <w:rsid w:val="00601194"/>
    <w:rsid w:val="00601425"/>
    <w:rsid w:val="0060176E"/>
    <w:rsid w:val="006018F9"/>
    <w:rsid w:val="0060195A"/>
    <w:rsid w:val="00601ADF"/>
    <w:rsid w:val="00601B43"/>
    <w:rsid w:val="00601B59"/>
    <w:rsid w:val="00601D29"/>
    <w:rsid w:val="00601DE1"/>
    <w:rsid w:val="00601E14"/>
    <w:rsid w:val="00601E92"/>
    <w:rsid w:val="00601F80"/>
    <w:rsid w:val="006020D0"/>
    <w:rsid w:val="00602633"/>
    <w:rsid w:val="006026F2"/>
    <w:rsid w:val="00602926"/>
    <w:rsid w:val="00602E3C"/>
    <w:rsid w:val="00602EAD"/>
    <w:rsid w:val="00602EC7"/>
    <w:rsid w:val="00602EE0"/>
    <w:rsid w:val="006030A7"/>
    <w:rsid w:val="00603147"/>
    <w:rsid w:val="00603865"/>
    <w:rsid w:val="0060389A"/>
    <w:rsid w:val="00603907"/>
    <w:rsid w:val="00603D5B"/>
    <w:rsid w:val="00603E19"/>
    <w:rsid w:val="00603EE7"/>
    <w:rsid w:val="0060411F"/>
    <w:rsid w:val="006041DC"/>
    <w:rsid w:val="0060431B"/>
    <w:rsid w:val="006049CF"/>
    <w:rsid w:val="006053E0"/>
    <w:rsid w:val="006054DF"/>
    <w:rsid w:val="00605703"/>
    <w:rsid w:val="00605966"/>
    <w:rsid w:val="00605B66"/>
    <w:rsid w:val="00605CD7"/>
    <w:rsid w:val="00605FA8"/>
    <w:rsid w:val="00606098"/>
    <w:rsid w:val="0060635C"/>
    <w:rsid w:val="0060656C"/>
    <w:rsid w:val="0060661C"/>
    <w:rsid w:val="00606BF2"/>
    <w:rsid w:val="00606C26"/>
    <w:rsid w:val="00606E0E"/>
    <w:rsid w:val="00607623"/>
    <w:rsid w:val="00607AFC"/>
    <w:rsid w:val="00607E6D"/>
    <w:rsid w:val="006104BA"/>
    <w:rsid w:val="006105F6"/>
    <w:rsid w:val="00610CE0"/>
    <w:rsid w:val="00610D19"/>
    <w:rsid w:val="00610DD9"/>
    <w:rsid w:val="0061135A"/>
    <w:rsid w:val="0061186A"/>
    <w:rsid w:val="00611C49"/>
    <w:rsid w:val="00611C4F"/>
    <w:rsid w:val="00611C57"/>
    <w:rsid w:val="00611C5E"/>
    <w:rsid w:val="006123FA"/>
    <w:rsid w:val="00612588"/>
    <w:rsid w:val="006126AB"/>
    <w:rsid w:val="006129C8"/>
    <w:rsid w:val="00612C99"/>
    <w:rsid w:val="00612DDB"/>
    <w:rsid w:val="00612E66"/>
    <w:rsid w:val="006132CD"/>
    <w:rsid w:val="0061332B"/>
    <w:rsid w:val="00613668"/>
    <w:rsid w:val="00613B27"/>
    <w:rsid w:val="00613EF4"/>
    <w:rsid w:val="00613F7F"/>
    <w:rsid w:val="00613F8F"/>
    <w:rsid w:val="006140CC"/>
    <w:rsid w:val="00614551"/>
    <w:rsid w:val="00614552"/>
    <w:rsid w:val="0061464B"/>
    <w:rsid w:val="0061471E"/>
    <w:rsid w:val="00614976"/>
    <w:rsid w:val="00614CD2"/>
    <w:rsid w:val="00614F2E"/>
    <w:rsid w:val="00614F41"/>
    <w:rsid w:val="006150D0"/>
    <w:rsid w:val="006153D7"/>
    <w:rsid w:val="00615F52"/>
    <w:rsid w:val="00616025"/>
    <w:rsid w:val="006163C4"/>
    <w:rsid w:val="006166CB"/>
    <w:rsid w:val="0061778D"/>
    <w:rsid w:val="0061786F"/>
    <w:rsid w:val="00617AC6"/>
    <w:rsid w:val="00617D9A"/>
    <w:rsid w:val="00617DED"/>
    <w:rsid w:val="00617EB3"/>
    <w:rsid w:val="006201AC"/>
    <w:rsid w:val="0062021E"/>
    <w:rsid w:val="006202EA"/>
    <w:rsid w:val="00620448"/>
    <w:rsid w:val="00620815"/>
    <w:rsid w:val="0062084B"/>
    <w:rsid w:val="006208D2"/>
    <w:rsid w:val="00620903"/>
    <w:rsid w:val="00620F4A"/>
    <w:rsid w:val="006215C4"/>
    <w:rsid w:val="006215F4"/>
    <w:rsid w:val="0062181A"/>
    <w:rsid w:val="00621940"/>
    <w:rsid w:val="00621A75"/>
    <w:rsid w:val="00621AAD"/>
    <w:rsid w:val="00621B72"/>
    <w:rsid w:val="00621CF6"/>
    <w:rsid w:val="00621E0F"/>
    <w:rsid w:val="00622193"/>
    <w:rsid w:val="0062226E"/>
    <w:rsid w:val="00622318"/>
    <w:rsid w:val="00622393"/>
    <w:rsid w:val="006225F4"/>
    <w:rsid w:val="006226B7"/>
    <w:rsid w:val="006226B9"/>
    <w:rsid w:val="00622CDC"/>
    <w:rsid w:val="00622CDF"/>
    <w:rsid w:val="00622DA0"/>
    <w:rsid w:val="006232EA"/>
    <w:rsid w:val="00623315"/>
    <w:rsid w:val="0062334B"/>
    <w:rsid w:val="006233C9"/>
    <w:rsid w:val="006236C8"/>
    <w:rsid w:val="00623760"/>
    <w:rsid w:val="00623A4F"/>
    <w:rsid w:val="00623ABE"/>
    <w:rsid w:val="00623E8D"/>
    <w:rsid w:val="0062439B"/>
    <w:rsid w:val="006243CF"/>
    <w:rsid w:val="006246D3"/>
    <w:rsid w:val="006246FE"/>
    <w:rsid w:val="006247F4"/>
    <w:rsid w:val="00624A93"/>
    <w:rsid w:val="00624B68"/>
    <w:rsid w:val="00624B6C"/>
    <w:rsid w:val="00624C1E"/>
    <w:rsid w:val="00624EB1"/>
    <w:rsid w:val="00624F27"/>
    <w:rsid w:val="0062512A"/>
    <w:rsid w:val="00625572"/>
    <w:rsid w:val="006256E2"/>
    <w:rsid w:val="006256F9"/>
    <w:rsid w:val="00625B90"/>
    <w:rsid w:val="00625EDD"/>
    <w:rsid w:val="0062685E"/>
    <w:rsid w:val="006268DF"/>
    <w:rsid w:val="00626BF7"/>
    <w:rsid w:val="00626C90"/>
    <w:rsid w:val="00626CD5"/>
    <w:rsid w:val="006270D8"/>
    <w:rsid w:val="006271D6"/>
    <w:rsid w:val="00627309"/>
    <w:rsid w:val="0062734F"/>
    <w:rsid w:val="0062735D"/>
    <w:rsid w:val="00627570"/>
    <w:rsid w:val="0062779C"/>
    <w:rsid w:val="00627A7E"/>
    <w:rsid w:val="00627B90"/>
    <w:rsid w:val="00627D23"/>
    <w:rsid w:val="00627D72"/>
    <w:rsid w:val="00627DB1"/>
    <w:rsid w:val="00627ED0"/>
    <w:rsid w:val="00627F18"/>
    <w:rsid w:val="00627F1A"/>
    <w:rsid w:val="00630115"/>
    <w:rsid w:val="006301CC"/>
    <w:rsid w:val="00630229"/>
    <w:rsid w:val="006302B5"/>
    <w:rsid w:val="00630A69"/>
    <w:rsid w:val="00630AA2"/>
    <w:rsid w:val="00630BDB"/>
    <w:rsid w:val="00630C11"/>
    <w:rsid w:val="00630D93"/>
    <w:rsid w:val="00630D99"/>
    <w:rsid w:val="00630F98"/>
    <w:rsid w:val="0063100A"/>
    <w:rsid w:val="00631231"/>
    <w:rsid w:val="0063165C"/>
    <w:rsid w:val="006316EF"/>
    <w:rsid w:val="00631894"/>
    <w:rsid w:val="00631C7B"/>
    <w:rsid w:val="00631D1B"/>
    <w:rsid w:val="00632141"/>
    <w:rsid w:val="006321B7"/>
    <w:rsid w:val="00632689"/>
    <w:rsid w:val="006326CB"/>
    <w:rsid w:val="00632830"/>
    <w:rsid w:val="00632A68"/>
    <w:rsid w:val="00632AFC"/>
    <w:rsid w:val="006332BA"/>
    <w:rsid w:val="0063336E"/>
    <w:rsid w:val="0063350B"/>
    <w:rsid w:val="006341B9"/>
    <w:rsid w:val="006343B2"/>
    <w:rsid w:val="0063448E"/>
    <w:rsid w:val="0063466D"/>
    <w:rsid w:val="006348CD"/>
    <w:rsid w:val="00634C0A"/>
    <w:rsid w:val="00634EF0"/>
    <w:rsid w:val="00634FBB"/>
    <w:rsid w:val="006350B6"/>
    <w:rsid w:val="00635192"/>
    <w:rsid w:val="00635229"/>
    <w:rsid w:val="006352B3"/>
    <w:rsid w:val="006357AC"/>
    <w:rsid w:val="006359CF"/>
    <w:rsid w:val="00635A2D"/>
    <w:rsid w:val="00635E06"/>
    <w:rsid w:val="00635E24"/>
    <w:rsid w:val="00635FDA"/>
    <w:rsid w:val="006362DA"/>
    <w:rsid w:val="0063638E"/>
    <w:rsid w:val="0063645B"/>
    <w:rsid w:val="00636557"/>
    <w:rsid w:val="006368D0"/>
    <w:rsid w:val="00636AC2"/>
    <w:rsid w:val="00636CC1"/>
    <w:rsid w:val="00636E7C"/>
    <w:rsid w:val="006370B6"/>
    <w:rsid w:val="006371CC"/>
    <w:rsid w:val="006374B6"/>
    <w:rsid w:val="00637952"/>
    <w:rsid w:val="006379D0"/>
    <w:rsid w:val="0064025B"/>
    <w:rsid w:val="006402DA"/>
    <w:rsid w:val="006405F3"/>
    <w:rsid w:val="00640CFD"/>
    <w:rsid w:val="00640D6C"/>
    <w:rsid w:val="006411E2"/>
    <w:rsid w:val="006417C1"/>
    <w:rsid w:val="006418AC"/>
    <w:rsid w:val="00641AF0"/>
    <w:rsid w:val="00641EF4"/>
    <w:rsid w:val="00641F05"/>
    <w:rsid w:val="00642001"/>
    <w:rsid w:val="006420F1"/>
    <w:rsid w:val="006425A9"/>
    <w:rsid w:val="0064263C"/>
    <w:rsid w:val="00642A39"/>
    <w:rsid w:val="00642A47"/>
    <w:rsid w:val="00642BC1"/>
    <w:rsid w:val="00642CAE"/>
    <w:rsid w:val="00642DE6"/>
    <w:rsid w:val="00642E8A"/>
    <w:rsid w:val="00642F63"/>
    <w:rsid w:val="0064320B"/>
    <w:rsid w:val="0064328B"/>
    <w:rsid w:val="00643565"/>
    <w:rsid w:val="00643905"/>
    <w:rsid w:val="00643C45"/>
    <w:rsid w:val="00643C5C"/>
    <w:rsid w:val="00643DC6"/>
    <w:rsid w:val="0064411A"/>
    <w:rsid w:val="0064448F"/>
    <w:rsid w:val="00644937"/>
    <w:rsid w:val="00644A14"/>
    <w:rsid w:val="00644A36"/>
    <w:rsid w:val="00644B13"/>
    <w:rsid w:val="00644C09"/>
    <w:rsid w:val="00644FC0"/>
    <w:rsid w:val="00644FD6"/>
    <w:rsid w:val="00644FE6"/>
    <w:rsid w:val="0064506B"/>
    <w:rsid w:val="00645637"/>
    <w:rsid w:val="00645703"/>
    <w:rsid w:val="00645793"/>
    <w:rsid w:val="00645AF1"/>
    <w:rsid w:val="00645BD8"/>
    <w:rsid w:val="00645F2A"/>
    <w:rsid w:val="00646490"/>
    <w:rsid w:val="0064664B"/>
    <w:rsid w:val="00646C53"/>
    <w:rsid w:val="0064705A"/>
    <w:rsid w:val="006473C8"/>
    <w:rsid w:val="006476D8"/>
    <w:rsid w:val="0064777F"/>
    <w:rsid w:val="00647C34"/>
    <w:rsid w:val="00647CC5"/>
    <w:rsid w:val="006500F0"/>
    <w:rsid w:val="0065019B"/>
    <w:rsid w:val="006506DB"/>
    <w:rsid w:val="00650B01"/>
    <w:rsid w:val="00650B30"/>
    <w:rsid w:val="0065130C"/>
    <w:rsid w:val="00651637"/>
    <w:rsid w:val="00651C16"/>
    <w:rsid w:val="00651CE0"/>
    <w:rsid w:val="00651CFA"/>
    <w:rsid w:val="00651D3B"/>
    <w:rsid w:val="00651DAA"/>
    <w:rsid w:val="00651DC8"/>
    <w:rsid w:val="006521C6"/>
    <w:rsid w:val="00652692"/>
    <w:rsid w:val="006528BF"/>
    <w:rsid w:val="00652909"/>
    <w:rsid w:val="00652BC6"/>
    <w:rsid w:val="00652C95"/>
    <w:rsid w:val="00652E99"/>
    <w:rsid w:val="00652EB3"/>
    <w:rsid w:val="00653409"/>
    <w:rsid w:val="00653457"/>
    <w:rsid w:val="0065353B"/>
    <w:rsid w:val="006539ED"/>
    <w:rsid w:val="00653B76"/>
    <w:rsid w:val="00653BEC"/>
    <w:rsid w:val="00653FAE"/>
    <w:rsid w:val="00654092"/>
    <w:rsid w:val="006541C0"/>
    <w:rsid w:val="0065434C"/>
    <w:rsid w:val="00654658"/>
    <w:rsid w:val="0065505A"/>
    <w:rsid w:val="0065521F"/>
    <w:rsid w:val="0065535F"/>
    <w:rsid w:val="00655509"/>
    <w:rsid w:val="0065553C"/>
    <w:rsid w:val="00655606"/>
    <w:rsid w:val="00655A86"/>
    <w:rsid w:val="00655D49"/>
    <w:rsid w:val="00655F0E"/>
    <w:rsid w:val="00656116"/>
    <w:rsid w:val="00656287"/>
    <w:rsid w:val="0065649B"/>
    <w:rsid w:val="0065673F"/>
    <w:rsid w:val="00656BB5"/>
    <w:rsid w:val="00656D28"/>
    <w:rsid w:val="00656E8C"/>
    <w:rsid w:val="0065777D"/>
    <w:rsid w:val="00657B61"/>
    <w:rsid w:val="00657B85"/>
    <w:rsid w:val="00657D50"/>
    <w:rsid w:val="00657E64"/>
    <w:rsid w:val="006600A4"/>
    <w:rsid w:val="006602D7"/>
    <w:rsid w:val="00660395"/>
    <w:rsid w:val="0066076F"/>
    <w:rsid w:val="00660824"/>
    <w:rsid w:val="006609C8"/>
    <w:rsid w:val="006609E7"/>
    <w:rsid w:val="00660B5A"/>
    <w:rsid w:val="00660CD3"/>
    <w:rsid w:val="00660D30"/>
    <w:rsid w:val="00660E15"/>
    <w:rsid w:val="00660E20"/>
    <w:rsid w:val="00660E2D"/>
    <w:rsid w:val="00660E91"/>
    <w:rsid w:val="006611FF"/>
    <w:rsid w:val="00661A80"/>
    <w:rsid w:val="00661D0E"/>
    <w:rsid w:val="00661FBB"/>
    <w:rsid w:val="00662490"/>
    <w:rsid w:val="006625BB"/>
    <w:rsid w:val="00662774"/>
    <w:rsid w:val="0066278E"/>
    <w:rsid w:val="00662A28"/>
    <w:rsid w:val="00662D06"/>
    <w:rsid w:val="00662F96"/>
    <w:rsid w:val="006635D6"/>
    <w:rsid w:val="00663834"/>
    <w:rsid w:val="00663998"/>
    <w:rsid w:val="0066464A"/>
    <w:rsid w:val="006648AC"/>
    <w:rsid w:val="006648CE"/>
    <w:rsid w:val="006648DB"/>
    <w:rsid w:val="00664A5A"/>
    <w:rsid w:val="00664AE2"/>
    <w:rsid w:val="00664AE7"/>
    <w:rsid w:val="00664CE3"/>
    <w:rsid w:val="00664D93"/>
    <w:rsid w:val="00664F12"/>
    <w:rsid w:val="006650FB"/>
    <w:rsid w:val="0066577B"/>
    <w:rsid w:val="006658A0"/>
    <w:rsid w:val="00665C53"/>
    <w:rsid w:val="00665DED"/>
    <w:rsid w:val="0066603F"/>
    <w:rsid w:val="006664EB"/>
    <w:rsid w:val="00666580"/>
    <w:rsid w:val="006667CA"/>
    <w:rsid w:val="006668E3"/>
    <w:rsid w:val="00666A11"/>
    <w:rsid w:val="00666DE5"/>
    <w:rsid w:val="00667041"/>
    <w:rsid w:val="0066715C"/>
    <w:rsid w:val="006672E7"/>
    <w:rsid w:val="006673FD"/>
    <w:rsid w:val="006674B8"/>
    <w:rsid w:val="006674BF"/>
    <w:rsid w:val="00667BB0"/>
    <w:rsid w:val="00667EB8"/>
    <w:rsid w:val="00667F98"/>
    <w:rsid w:val="00670054"/>
    <w:rsid w:val="006700D4"/>
    <w:rsid w:val="00670231"/>
    <w:rsid w:val="00670407"/>
    <w:rsid w:val="006704EB"/>
    <w:rsid w:val="00670519"/>
    <w:rsid w:val="0067055E"/>
    <w:rsid w:val="0067056A"/>
    <w:rsid w:val="006706BF"/>
    <w:rsid w:val="00670A64"/>
    <w:rsid w:val="00670CB8"/>
    <w:rsid w:val="00670ECE"/>
    <w:rsid w:val="00670F51"/>
    <w:rsid w:val="00670FDA"/>
    <w:rsid w:val="00671252"/>
    <w:rsid w:val="00671638"/>
    <w:rsid w:val="006716D6"/>
    <w:rsid w:val="00671B3B"/>
    <w:rsid w:val="00671FED"/>
    <w:rsid w:val="0067205A"/>
    <w:rsid w:val="006720D9"/>
    <w:rsid w:val="0067232C"/>
    <w:rsid w:val="006724A9"/>
    <w:rsid w:val="006724F7"/>
    <w:rsid w:val="00672504"/>
    <w:rsid w:val="006725A0"/>
    <w:rsid w:val="00672689"/>
    <w:rsid w:val="006728DE"/>
    <w:rsid w:val="00672D22"/>
    <w:rsid w:val="00672D7D"/>
    <w:rsid w:val="00672FEC"/>
    <w:rsid w:val="006732BC"/>
    <w:rsid w:val="00673347"/>
    <w:rsid w:val="00673566"/>
    <w:rsid w:val="00673AFB"/>
    <w:rsid w:val="00673E87"/>
    <w:rsid w:val="00673F99"/>
    <w:rsid w:val="006740FF"/>
    <w:rsid w:val="0067432D"/>
    <w:rsid w:val="006743D0"/>
    <w:rsid w:val="0067447A"/>
    <w:rsid w:val="0067449C"/>
    <w:rsid w:val="00674593"/>
    <w:rsid w:val="006745E7"/>
    <w:rsid w:val="0067485A"/>
    <w:rsid w:val="00674F55"/>
    <w:rsid w:val="006754A8"/>
    <w:rsid w:val="0067555C"/>
    <w:rsid w:val="00675701"/>
    <w:rsid w:val="00675BDD"/>
    <w:rsid w:val="00675C76"/>
    <w:rsid w:val="00675CB4"/>
    <w:rsid w:val="00676705"/>
    <w:rsid w:val="006767E3"/>
    <w:rsid w:val="00676988"/>
    <w:rsid w:val="00676AED"/>
    <w:rsid w:val="00676C70"/>
    <w:rsid w:val="00676D77"/>
    <w:rsid w:val="006770FB"/>
    <w:rsid w:val="00677113"/>
    <w:rsid w:val="00677482"/>
    <w:rsid w:val="006774E4"/>
    <w:rsid w:val="006777BA"/>
    <w:rsid w:val="006777C3"/>
    <w:rsid w:val="00677844"/>
    <w:rsid w:val="00677B19"/>
    <w:rsid w:val="00677BD2"/>
    <w:rsid w:val="00677C1B"/>
    <w:rsid w:val="00677E00"/>
    <w:rsid w:val="00677E57"/>
    <w:rsid w:val="006800E7"/>
    <w:rsid w:val="0068037B"/>
    <w:rsid w:val="006804CC"/>
    <w:rsid w:val="0068063E"/>
    <w:rsid w:val="0068064C"/>
    <w:rsid w:val="00680B35"/>
    <w:rsid w:val="00680CA9"/>
    <w:rsid w:val="00680EE9"/>
    <w:rsid w:val="00681173"/>
    <w:rsid w:val="00681479"/>
    <w:rsid w:val="006814B4"/>
    <w:rsid w:val="0068151D"/>
    <w:rsid w:val="00681606"/>
    <w:rsid w:val="00681778"/>
    <w:rsid w:val="006819CA"/>
    <w:rsid w:val="00681A61"/>
    <w:rsid w:val="00681EBC"/>
    <w:rsid w:val="00681F3E"/>
    <w:rsid w:val="006821EE"/>
    <w:rsid w:val="0068238E"/>
    <w:rsid w:val="006823B2"/>
    <w:rsid w:val="00682565"/>
    <w:rsid w:val="00682586"/>
    <w:rsid w:val="006827F2"/>
    <w:rsid w:val="00682A45"/>
    <w:rsid w:val="00682A79"/>
    <w:rsid w:val="00682C8F"/>
    <w:rsid w:val="00682EB5"/>
    <w:rsid w:val="00682EC8"/>
    <w:rsid w:val="00682EDB"/>
    <w:rsid w:val="00683152"/>
    <w:rsid w:val="006838AC"/>
    <w:rsid w:val="006839B0"/>
    <w:rsid w:val="00683BBD"/>
    <w:rsid w:val="00684AF9"/>
    <w:rsid w:val="00684CDD"/>
    <w:rsid w:val="00684D81"/>
    <w:rsid w:val="0068522F"/>
    <w:rsid w:val="006855AF"/>
    <w:rsid w:val="006855D6"/>
    <w:rsid w:val="00685993"/>
    <w:rsid w:val="00685A61"/>
    <w:rsid w:val="00685B80"/>
    <w:rsid w:val="00685BA8"/>
    <w:rsid w:val="00686025"/>
    <w:rsid w:val="00686062"/>
    <w:rsid w:val="00686068"/>
    <w:rsid w:val="006861C4"/>
    <w:rsid w:val="0068633B"/>
    <w:rsid w:val="006863EE"/>
    <w:rsid w:val="006864FA"/>
    <w:rsid w:val="006869FC"/>
    <w:rsid w:val="00687231"/>
    <w:rsid w:val="006872B1"/>
    <w:rsid w:val="006873D1"/>
    <w:rsid w:val="006876DF"/>
    <w:rsid w:val="0068784B"/>
    <w:rsid w:val="0068785B"/>
    <w:rsid w:val="00687AE8"/>
    <w:rsid w:val="00687AF9"/>
    <w:rsid w:val="00687DC0"/>
    <w:rsid w:val="0069036E"/>
    <w:rsid w:val="00690709"/>
    <w:rsid w:val="0069081F"/>
    <w:rsid w:val="006909D9"/>
    <w:rsid w:val="006909DD"/>
    <w:rsid w:val="00690C5F"/>
    <w:rsid w:val="00690CF7"/>
    <w:rsid w:val="00690D72"/>
    <w:rsid w:val="006912DC"/>
    <w:rsid w:val="00691CA0"/>
    <w:rsid w:val="00691D31"/>
    <w:rsid w:val="00691F37"/>
    <w:rsid w:val="00692080"/>
    <w:rsid w:val="00692086"/>
    <w:rsid w:val="006924DD"/>
    <w:rsid w:val="006925C0"/>
    <w:rsid w:val="00692962"/>
    <w:rsid w:val="00692DEF"/>
    <w:rsid w:val="00692FB5"/>
    <w:rsid w:val="00692FE3"/>
    <w:rsid w:val="00692FEA"/>
    <w:rsid w:val="0069304C"/>
    <w:rsid w:val="00693198"/>
    <w:rsid w:val="00693259"/>
    <w:rsid w:val="0069327E"/>
    <w:rsid w:val="0069334A"/>
    <w:rsid w:val="006934FE"/>
    <w:rsid w:val="00693605"/>
    <w:rsid w:val="00693D85"/>
    <w:rsid w:val="0069467B"/>
    <w:rsid w:val="0069485B"/>
    <w:rsid w:val="00694A0A"/>
    <w:rsid w:val="00694CDA"/>
    <w:rsid w:val="00694FD3"/>
    <w:rsid w:val="0069517D"/>
    <w:rsid w:val="0069545D"/>
    <w:rsid w:val="00695628"/>
    <w:rsid w:val="0069575A"/>
    <w:rsid w:val="006957B7"/>
    <w:rsid w:val="006958B1"/>
    <w:rsid w:val="00695A0B"/>
    <w:rsid w:val="00695AE8"/>
    <w:rsid w:val="00695E66"/>
    <w:rsid w:val="006961A8"/>
    <w:rsid w:val="00696864"/>
    <w:rsid w:val="006969D9"/>
    <w:rsid w:val="00696AB8"/>
    <w:rsid w:val="00696ADD"/>
    <w:rsid w:val="00696BC9"/>
    <w:rsid w:val="006971A5"/>
    <w:rsid w:val="006975EB"/>
    <w:rsid w:val="0069766A"/>
    <w:rsid w:val="0069799F"/>
    <w:rsid w:val="00697B04"/>
    <w:rsid w:val="00697B16"/>
    <w:rsid w:val="00697C0B"/>
    <w:rsid w:val="00697D0E"/>
    <w:rsid w:val="00697D3B"/>
    <w:rsid w:val="006A02D0"/>
    <w:rsid w:val="006A0353"/>
    <w:rsid w:val="006A03E9"/>
    <w:rsid w:val="006A07AB"/>
    <w:rsid w:val="006A08F2"/>
    <w:rsid w:val="006A0A62"/>
    <w:rsid w:val="006A0B66"/>
    <w:rsid w:val="006A0B8B"/>
    <w:rsid w:val="006A0F0B"/>
    <w:rsid w:val="006A109A"/>
    <w:rsid w:val="006A118D"/>
    <w:rsid w:val="006A119E"/>
    <w:rsid w:val="006A11E5"/>
    <w:rsid w:val="006A11F0"/>
    <w:rsid w:val="006A12CA"/>
    <w:rsid w:val="006A17F9"/>
    <w:rsid w:val="006A1942"/>
    <w:rsid w:val="006A1A12"/>
    <w:rsid w:val="006A1E3E"/>
    <w:rsid w:val="006A1F9D"/>
    <w:rsid w:val="006A2196"/>
    <w:rsid w:val="006A22CF"/>
    <w:rsid w:val="006A2438"/>
    <w:rsid w:val="006A2543"/>
    <w:rsid w:val="006A2A9D"/>
    <w:rsid w:val="006A2BAF"/>
    <w:rsid w:val="006A2C9E"/>
    <w:rsid w:val="006A2DDD"/>
    <w:rsid w:val="006A3717"/>
    <w:rsid w:val="006A3774"/>
    <w:rsid w:val="006A3892"/>
    <w:rsid w:val="006A3953"/>
    <w:rsid w:val="006A3AA3"/>
    <w:rsid w:val="006A3AF1"/>
    <w:rsid w:val="006A3DEC"/>
    <w:rsid w:val="006A40DF"/>
    <w:rsid w:val="006A45E7"/>
    <w:rsid w:val="006A4AA9"/>
    <w:rsid w:val="006A4DE9"/>
    <w:rsid w:val="006A4EA8"/>
    <w:rsid w:val="006A525D"/>
    <w:rsid w:val="006A5753"/>
    <w:rsid w:val="006A5763"/>
    <w:rsid w:val="006A5A90"/>
    <w:rsid w:val="006A5A99"/>
    <w:rsid w:val="006A5ACE"/>
    <w:rsid w:val="006A5C07"/>
    <w:rsid w:val="006A5C79"/>
    <w:rsid w:val="006A60D6"/>
    <w:rsid w:val="006A63A1"/>
    <w:rsid w:val="006A6725"/>
    <w:rsid w:val="006A6727"/>
    <w:rsid w:val="006A67B6"/>
    <w:rsid w:val="006A6D92"/>
    <w:rsid w:val="006A6F5C"/>
    <w:rsid w:val="006A6FE8"/>
    <w:rsid w:val="006A6FE9"/>
    <w:rsid w:val="006A73B5"/>
    <w:rsid w:val="006A748B"/>
    <w:rsid w:val="006A7CC1"/>
    <w:rsid w:val="006A7EB5"/>
    <w:rsid w:val="006B0194"/>
    <w:rsid w:val="006B034F"/>
    <w:rsid w:val="006B0418"/>
    <w:rsid w:val="006B0434"/>
    <w:rsid w:val="006B0540"/>
    <w:rsid w:val="006B06E3"/>
    <w:rsid w:val="006B0740"/>
    <w:rsid w:val="006B12B0"/>
    <w:rsid w:val="006B142E"/>
    <w:rsid w:val="006B159D"/>
    <w:rsid w:val="006B15A3"/>
    <w:rsid w:val="006B16D1"/>
    <w:rsid w:val="006B2795"/>
    <w:rsid w:val="006B28E0"/>
    <w:rsid w:val="006B2BDF"/>
    <w:rsid w:val="006B2DEA"/>
    <w:rsid w:val="006B2EA6"/>
    <w:rsid w:val="006B3056"/>
    <w:rsid w:val="006B3781"/>
    <w:rsid w:val="006B39C8"/>
    <w:rsid w:val="006B3D82"/>
    <w:rsid w:val="006B3E8D"/>
    <w:rsid w:val="006B4601"/>
    <w:rsid w:val="006B507C"/>
    <w:rsid w:val="006B56C8"/>
    <w:rsid w:val="006B5B8E"/>
    <w:rsid w:val="006B5E04"/>
    <w:rsid w:val="006B626E"/>
    <w:rsid w:val="006B650B"/>
    <w:rsid w:val="006B662B"/>
    <w:rsid w:val="006B674B"/>
    <w:rsid w:val="006B6CF2"/>
    <w:rsid w:val="006B7326"/>
    <w:rsid w:val="006B768D"/>
    <w:rsid w:val="006B7A6D"/>
    <w:rsid w:val="006B7D44"/>
    <w:rsid w:val="006C017B"/>
    <w:rsid w:val="006C01AE"/>
    <w:rsid w:val="006C042D"/>
    <w:rsid w:val="006C0529"/>
    <w:rsid w:val="006C10D0"/>
    <w:rsid w:val="006C1121"/>
    <w:rsid w:val="006C17FA"/>
    <w:rsid w:val="006C1CC4"/>
    <w:rsid w:val="006C1FFE"/>
    <w:rsid w:val="006C22DC"/>
    <w:rsid w:val="006C23C1"/>
    <w:rsid w:val="006C2548"/>
    <w:rsid w:val="006C2574"/>
    <w:rsid w:val="006C260D"/>
    <w:rsid w:val="006C2746"/>
    <w:rsid w:val="006C2858"/>
    <w:rsid w:val="006C294D"/>
    <w:rsid w:val="006C3530"/>
    <w:rsid w:val="006C36B2"/>
    <w:rsid w:val="006C383E"/>
    <w:rsid w:val="006C3924"/>
    <w:rsid w:val="006C3BC3"/>
    <w:rsid w:val="006C3BE1"/>
    <w:rsid w:val="006C3C84"/>
    <w:rsid w:val="006C3F67"/>
    <w:rsid w:val="006C43A6"/>
    <w:rsid w:val="006C4626"/>
    <w:rsid w:val="006C4D87"/>
    <w:rsid w:val="006C4DDE"/>
    <w:rsid w:val="006C4EB1"/>
    <w:rsid w:val="006C517A"/>
    <w:rsid w:val="006C547F"/>
    <w:rsid w:val="006C5613"/>
    <w:rsid w:val="006C57D0"/>
    <w:rsid w:val="006C58C7"/>
    <w:rsid w:val="006C5A74"/>
    <w:rsid w:val="006C5AF1"/>
    <w:rsid w:val="006C5D84"/>
    <w:rsid w:val="006C5DCD"/>
    <w:rsid w:val="006C5E6B"/>
    <w:rsid w:val="006C5F55"/>
    <w:rsid w:val="006C6159"/>
    <w:rsid w:val="006C61F2"/>
    <w:rsid w:val="006C688D"/>
    <w:rsid w:val="006C741C"/>
    <w:rsid w:val="006C7505"/>
    <w:rsid w:val="006C77A6"/>
    <w:rsid w:val="006C78EC"/>
    <w:rsid w:val="006C797C"/>
    <w:rsid w:val="006C7AF3"/>
    <w:rsid w:val="006C7B93"/>
    <w:rsid w:val="006C7CED"/>
    <w:rsid w:val="006C7F01"/>
    <w:rsid w:val="006D01ED"/>
    <w:rsid w:val="006D01FA"/>
    <w:rsid w:val="006D0220"/>
    <w:rsid w:val="006D045F"/>
    <w:rsid w:val="006D068D"/>
    <w:rsid w:val="006D0B14"/>
    <w:rsid w:val="006D0B2B"/>
    <w:rsid w:val="006D0DA5"/>
    <w:rsid w:val="006D0DC3"/>
    <w:rsid w:val="006D0DE2"/>
    <w:rsid w:val="006D103A"/>
    <w:rsid w:val="006D10BD"/>
    <w:rsid w:val="006D1500"/>
    <w:rsid w:val="006D1753"/>
    <w:rsid w:val="006D181D"/>
    <w:rsid w:val="006D1875"/>
    <w:rsid w:val="006D18DE"/>
    <w:rsid w:val="006D1DBA"/>
    <w:rsid w:val="006D23C1"/>
    <w:rsid w:val="006D2545"/>
    <w:rsid w:val="006D2A27"/>
    <w:rsid w:val="006D3027"/>
    <w:rsid w:val="006D30F2"/>
    <w:rsid w:val="006D3253"/>
    <w:rsid w:val="006D3751"/>
    <w:rsid w:val="006D39BA"/>
    <w:rsid w:val="006D3C81"/>
    <w:rsid w:val="006D3CD3"/>
    <w:rsid w:val="006D3CFF"/>
    <w:rsid w:val="006D3D3D"/>
    <w:rsid w:val="006D3E8C"/>
    <w:rsid w:val="006D3EC1"/>
    <w:rsid w:val="006D3FDB"/>
    <w:rsid w:val="006D4220"/>
    <w:rsid w:val="006D4240"/>
    <w:rsid w:val="006D4304"/>
    <w:rsid w:val="006D4461"/>
    <w:rsid w:val="006D456F"/>
    <w:rsid w:val="006D45F5"/>
    <w:rsid w:val="006D465E"/>
    <w:rsid w:val="006D470A"/>
    <w:rsid w:val="006D479D"/>
    <w:rsid w:val="006D4928"/>
    <w:rsid w:val="006D49B8"/>
    <w:rsid w:val="006D4D72"/>
    <w:rsid w:val="006D4EB6"/>
    <w:rsid w:val="006D514C"/>
    <w:rsid w:val="006D51D6"/>
    <w:rsid w:val="006D51DF"/>
    <w:rsid w:val="006D51F2"/>
    <w:rsid w:val="006D54BE"/>
    <w:rsid w:val="006D588C"/>
    <w:rsid w:val="006D5C23"/>
    <w:rsid w:val="006D5E9D"/>
    <w:rsid w:val="006D643A"/>
    <w:rsid w:val="006D6616"/>
    <w:rsid w:val="006D66C4"/>
    <w:rsid w:val="006D69F3"/>
    <w:rsid w:val="006D6B00"/>
    <w:rsid w:val="006D6EEA"/>
    <w:rsid w:val="006D6F61"/>
    <w:rsid w:val="006D712F"/>
    <w:rsid w:val="006D7272"/>
    <w:rsid w:val="006D73B1"/>
    <w:rsid w:val="006D7610"/>
    <w:rsid w:val="006D7673"/>
    <w:rsid w:val="006D7D08"/>
    <w:rsid w:val="006E00AE"/>
    <w:rsid w:val="006E0B11"/>
    <w:rsid w:val="006E0D78"/>
    <w:rsid w:val="006E0EA7"/>
    <w:rsid w:val="006E0F47"/>
    <w:rsid w:val="006E0F95"/>
    <w:rsid w:val="006E1139"/>
    <w:rsid w:val="006E122B"/>
    <w:rsid w:val="006E14C5"/>
    <w:rsid w:val="006E1559"/>
    <w:rsid w:val="006E1580"/>
    <w:rsid w:val="006E198E"/>
    <w:rsid w:val="006E19A7"/>
    <w:rsid w:val="006E1B51"/>
    <w:rsid w:val="006E1C63"/>
    <w:rsid w:val="006E1C83"/>
    <w:rsid w:val="006E21E8"/>
    <w:rsid w:val="006E2341"/>
    <w:rsid w:val="006E265E"/>
    <w:rsid w:val="006E27F8"/>
    <w:rsid w:val="006E2A24"/>
    <w:rsid w:val="006E2B9D"/>
    <w:rsid w:val="006E2E47"/>
    <w:rsid w:val="006E31FD"/>
    <w:rsid w:val="006E32DE"/>
    <w:rsid w:val="006E382B"/>
    <w:rsid w:val="006E3881"/>
    <w:rsid w:val="006E3A17"/>
    <w:rsid w:val="006E3ABD"/>
    <w:rsid w:val="006E3CE1"/>
    <w:rsid w:val="006E43EF"/>
    <w:rsid w:val="006E4541"/>
    <w:rsid w:val="006E465E"/>
    <w:rsid w:val="006E4B11"/>
    <w:rsid w:val="006E4B69"/>
    <w:rsid w:val="006E4E2F"/>
    <w:rsid w:val="006E4F4F"/>
    <w:rsid w:val="006E53A7"/>
    <w:rsid w:val="006E54E1"/>
    <w:rsid w:val="006E5A5B"/>
    <w:rsid w:val="006E5AA4"/>
    <w:rsid w:val="006E5D3B"/>
    <w:rsid w:val="006E606D"/>
    <w:rsid w:val="006E6313"/>
    <w:rsid w:val="006E6691"/>
    <w:rsid w:val="006E66D6"/>
    <w:rsid w:val="006E6708"/>
    <w:rsid w:val="006E6AF4"/>
    <w:rsid w:val="006E6B44"/>
    <w:rsid w:val="006E6BD6"/>
    <w:rsid w:val="006E6C33"/>
    <w:rsid w:val="006E6E65"/>
    <w:rsid w:val="006E6E69"/>
    <w:rsid w:val="006E6F22"/>
    <w:rsid w:val="006E725A"/>
    <w:rsid w:val="006E738F"/>
    <w:rsid w:val="006E782C"/>
    <w:rsid w:val="006E78FD"/>
    <w:rsid w:val="006E7984"/>
    <w:rsid w:val="006E79E9"/>
    <w:rsid w:val="006E7C5D"/>
    <w:rsid w:val="006E7D70"/>
    <w:rsid w:val="006E7EAE"/>
    <w:rsid w:val="006F0195"/>
    <w:rsid w:val="006F0531"/>
    <w:rsid w:val="006F090D"/>
    <w:rsid w:val="006F0947"/>
    <w:rsid w:val="006F0B93"/>
    <w:rsid w:val="006F0B95"/>
    <w:rsid w:val="006F104B"/>
    <w:rsid w:val="006F1145"/>
    <w:rsid w:val="006F1162"/>
    <w:rsid w:val="006F116A"/>
    <w:rsid w:val="006F11F6"/>
    <w:rsid w:val="006F12FB"/>
    <w:rsid w:val="006F1576"/>
    <w:rsid w:val="006F18DD"/>
    <w:rsid w:val="006F1B95"/>
    <w:rsid w:val="006F1FD8"/>
    <w:rsid w:val="006F21FC"/>
    <w:rsid w:val="006F23F0"/>
    <w:rsid w:val="006F2705"/>
    <w:rsid w:val="006F289C"/>
    <w:rsid w:val="006F2A63"/>
    <w:rsid w:val="006F3323"/>
    <w:rsid w:val="006F34BA"/>
    <w:rsid w:val="006F34C1"/>
    <w:rsid w:val="006F3718"/>
    <w:rsid w:val="006F384E"/>
    <w:rsid w:val="006F39E2"/>
    <w:rsid w:val="006F3A5C"/>
    <w:rsid w:val="006F3BE2"/>
    <w:rsid w:val="006F3CD2"/>
    <w:rsid w:val="006F3D4F"/>
    <w:rsid w:val="006F3E39"/>
    <w:rsid w:val="006F400B"/>
    <w:rsid w:val="006F43C0"/>
    <w:rsid w:val="006F47B4"/>
    <w:rsid w:val="006F4A66"/>
    <w:rsid w:val="006F4AC2"/>
    <w:rsid w:val="006F4FB4"/>
    <w:rsid w:val="006F5097"/>
    <w:rsid w:val="006F5589"/>
    <w:rsid w:val="006F5857"/>
    <w:rsid w:val="006F5C69"/>
    <w:rsid w:val="006F5D95"/>
    <w:rsid w:val="006F5E0B"/>
    <w:rsid w:val="006F5E8D"/>
    <w:rsid w:val="006F5F49"/>
    <w:rsid w:val="006F6124"/>
    <w:rsid w:val="006F68C1"/>
    <w:rsid w:val="006F6974"/>
    <w:rsid w:val="006F6A2D"/>
    <w:rsid w:val="006F6BDD"/>
    <w:rsid w:val="006F6F2B"/>
    <w:rsid w:val="006F7062"/>
    <w:rsid w:val="006F7297"/>
    <w:rsid w:val="006F75BB"/>
    <w:rsid w:val="006F75D6"/>
    <w:rsid w:val="006F7AB6"/>
    <w:rsid w:val="006F7C1B"/>
    <w:rsid w:val="006F7E83"/>
    <w:rsid w:val="007003D4"/>
    <w:rsid w:val="0070052C"/>
    <w:rsid w:val="007006C1"/>
    <w:rsid w:val="007007A5"/>
    <w:rsid w:val="007009F9"/>
    <w:rsid w:val="00700C6D"/>
    <w:rsid w:val="00700C98"/>
    <w:rsid w:val="00700D95"/>
    <w:rsid w:val="00700E8B"/>
    <w:rsid w:val="00700F8D"/>
    <w:rsid w:val="007011CE"/>
    <w:rsid w:val="00701280"/>
    <w:rsid w:val="0070131E"/>
    <w:rsid w:val="00701394"/>
    <w:rsid w:val="00701719"/>
    <w:rsid w:val="00701BC2"/>
    <w:rsid w:val="00701CBE"/>
    <w:rsid w:val="00701E1B"/>
    <w:rsid w:val="00701F5F"/>
    <w:rsid w:val="00702576"/>
    <w:rsid w:val="00702646"/>
    <w:rsid w:val="007027D5"/>
    <w:rsid w:val="007027EF"/>
    <w:rsid w:val="007028E8"/>
    <w:rsid w:val="00703037"/>
    <w:rsid w:val="00703047"/>
    <w:rsid w:val="00703072"/>
    <w:rsid w:val="00703465"/>
    <w:rsid w:val="00703752"/>
    <w:rsid w:val="00703769"/>
    <w:rsid w:val="00703875"/>
    <w:rsid w:val="00703938"/>
    <w:rsid w:val="007039BF"/>
    <w:rsid w:val="00703A60"/>
    <w:rsid w:val="00703C6B"/>
    <w:rsid w:val="00703D74"/>
    <w:rsid w:val="00703DDC"/>
    <w:rsid w:val="007041E7"/>
    <w:rsid w:val="007047ED"/>
    <w:rsid w:val="007048E6"/>
    <w:rsid w:val="00704E83"/>
    <w:rsid w:val="00704F1A"/>
    <w:rsid w:val="007052D4"/>
    <w:rsid w:val="007052E4"/>
    <w:rsid w:val="007055E1"/>
    <w:rsid w:val="0070563D"/>
    <w:rsid w:val="00705E22"/>
    <w:rsid w:val="00706212"/>
    <w:rsid w:val="007062B4"/>
    <w:rsid w:val="00706426"/>
    <w:rsid w:val="007066A2"/>
    <w:rsid w:val="00706A78"/>
    <w:rsid w:val="00707347"/>
    <w:rsid w:val="00707974"/>
    <w:rsid w:val="0071047E"/>
    <w:rsid w:val="007104C1"/>
    <w:rsid w:val="00710DF3"/>
    <w:rsid w:val="00710E84"/>
    <w:rsid w:val="00710F2C"/>
    <w:rsid w:val="00710FBA"/>
    <w:rsid w:val="0071101D"/>
    <w:rsid w:val="007112DB"/>
    <w:rsid w:val="0071131E"/>
    <w:rsid w:val="00711482"/>
    <w:rsid w:val="007115E5"/>
    <w:rsid w:val="0071180E"/>
    <w:rsid w:val="00711C9E"/>
    <w:rsid w:val="00711D81"/>
    <w:rsid w:val="0071201F"/>
    <w:rsid w:val="0071228A"/>
    <w:rsid w:val="007127BF"/>
    <w:rsid w:val="00712BBF"/>
    <w:rsid w:val="00712CF0"/>
    <w:rsid w:val="00712D6F"/>
    <w:rsid w:val="00712DA2"/>
    <w:rsid w:val="00713014"/>
    <w:rsid w:val="0071386C"/>
    <w:rsid w:val="00713A7E"/>
    <w:rsid w:val="00713A94"/>
    <w:rsid w:val="00713BE4"/>
    <w:rsid w:val="007145F6"/>
    <w:rsid w:val="0071483C"/>
    <w:rsid w:val="007148DE"/>
    <w:rsid w:val="0071498C"/>
    <w:rsid w:val="00714A73"/>
    <w:rsid w:val="00714B1C"/>
    <w:rsid w:val="00714EF4"/>
    <w:rsid w:val="00714EF8"/>
    <w:rsid w:val="00714FC0"/>
    <w:rsid w:val="00715459"/>
    <w:rsid w:val="007159DB"/>
    <w:rsid w:val="00715F4C"/>
    <w:rsid w:val="00715F61"/>
    <w:rsid w:val="00715F79"/>
    <w:rsid w:val="00715F94"/>
    <w:rsid w:val="00716067"/>
    <w:rsid w:val="00716158"/>
    <w:rsid w:val="00716198"/>
    <w:rsid w:val="00716526"/>
    <w:rsid w:val="0071663C"/>
    <w:rsid w:val="0071664A"/>
    <w:rsid w:val="00716D8A"/>
    <w:rsid w:val="00716DA3"/>
    <w:rsid w:val="00716DB4"/>
    <w:rsid w:val="00716E14"/>
    <w:rsid w:val="00716F81"/>
    <w:rsid w:val="00717018"/>
    <w:rsid w:val="007173CA"/>
    <w:rsid w:val="00717577"/>
    <w:rsid w:val="00717BB0"/>
    <w:rsid w:val="00717EE7"/>
    <w:rsid w:val="00717F02"/>
    <w:rsid w:val="00720652"/>
    <w:rsid w:val="00720C5F"/>
    <w:rsid w:val="00720E26"/>
    <w:rsid w:val="00720F60"/>
    <w:rsid w:val="00720FE3"/>
    <w:rsid w:val="00721001"/>
    <w:rsid w:val="007212BF"/>
    <w:rsid w:val="00721457"/>
    <w:rsid w:val="007214BF"/>
    <w:rsid w:val="00721811"/>
    <w:rsid w:val="0072186E"/>
    <w:rsid w:val="0072190B"/>
    <w:rsid w:val="007220AB"/>
    <w:rsid w:val="0072215D"/>
    <w:rsid w:val="0072218E"/>
    <w:rsid w:val="007221B9"/>
    <w:rsid w:val="00722298"/>
    <w:rsid w:val="00722667"/>
    <w:rsid w:val="00722826"/>
    <w:rsid w:val="0072285A"/>
    <w:rsid w:val="0072292E"/>
    <w:rsid w:val="00722AB5"/>
    <w:rsid w:val="00722DA4"/>
    <w:rsid w:val="00722F8F"/>
    <w:rsid w:val="0072306A"/>
    <w:rsid w:val="007230DE"/>
    <w:rsid w:val="00723419"/>
    <w:rsid w:val="007235E8"/>
    <w:rsid w:val="00723799"/>
    <w:rsid w:val="00723D21"/>
    <w:rsid w:val="00723D5A"/>
    <w:rsid w:val="00724087"/>
    <w:rsid w:val="00724182"/>
    <w:rsid w:val="0072421F"/>
    <w:rsid w:val="0072444C"/>
    <w:rsid w:val="00724910"/>
    <w:rsid w:val="00724BFB"/>
    <w:rsid w:val="0072544E"/>
    <w:rsid w:val="007255AD"/>
    <w:rsid w:val="007259B5"/>
    <w:rsid w:val="00725AE3"/>
    <w:rsid w:val="00725B34"/>
    <w:rsid w:val="00725D85"/>
    <w:rsid w:val="00725EA1"/>
    <w:rsid w:val="00725F6D"/>
    <w:rsid w:val="0072616C"/>
    <w:rsid w:val="007265FB"/>
    <w:rsid w:val="00726988"/>
    <w:rsid w:val="00726A9B"/>
    <w:rsid w:val="00726CF5"/>
    <w:rsid w:val="00727085"/>
    <w:rsid w:val="007272AE"/>
    <w:rsid w:val="00727A30"/>
    <w:rsid w:val="00727A5B"/>
    <w:rsid w:val="00727C9C"/>
    <w:rsid w:val="007301EB"/>
    <w:rsid w:val="007302DC"/>
    <w:rsid w:val="007302ED"/>
    <w:rsid w:val="0073099A"/>
    <w:rsid w:val="00730AF1"/>
    <w:rsid w:val="00730BC5"/>
    <w:rsid w:val="00730C86"/>
    <w:rsid w:val="00731BAA"/>
    <w:rsid w:val="00731BB2"/>
    <w:rsid w:val="00731F28"/>
    <w:rsid w:val="0073216F"/>
    <w:rsid w:val="00732427"/>
    <w:rsid w:val="0073297C"/>
    <w:rsid w:val="007329A7"/>
    <w:rsid w:val="00732A39"/>
    <w:rsid w:val="00733331"/>
    <w:rsid w:val="0073383D"/>
    <w:rsid w:val="00733986"/>
    <w:rsid w:val="00733B56"/>
    <w:rsid w:val="00733DB8"/>
    <w:rsid w:val="007342CC"/>
    <w:rsid w:val="00734402"/>
    <w:rsid w:val="00734ED4"/>
    <w:rsid w:val="00734F99"/>
    <w:rsid w:val="00735005"/>
    <w:rsid w:val="007350C7"/>
    <w:rsid w:val="0073530A"/>
    <w:rsid w:val="007353F2"/>
    <w:rsid w:val="0073550B"/>
    <w:rsid w:val="0073552B"/>
    <w:rsid w:val="007355A4"/>
    <w:rsid w:val="007358E2"/>
    <w:rsid w:val="00735987"/>
    <w:rsid w:val="00735A43"/>
    <w:rsid w:val="00735CAA"/>
    <w:rsid w:val="007361CC"/>
    <w:rsid w:val="00736239"/>
    <w:rsid w:val="00736331"/>
    <w:rsid w:val="007364CA"/>
    <w:rsid w:val="0073682F"/>
    <w:rsid w:val="007368BA"/>
    <w:rsid w:val="00736A9A"/>
    <w:rsid w:val="00736FCD"/>
    <w:rsid w:val="007371B9"/>
    <w:rsid w:val="0073721B"/>
    <w:rsid w:val="0073732C"/>
    <w:rsid w:val="007373C9"/>
    <w:rsid w:val="0073755B"/>
    <w:rsid w:val="00737598"/>
    <w:rsid w:val="00737847"/>
    <w:rsid w:val="00737C82"/>
    <w:rsid w:val="0074021D"/>
    <w:rsid w:val="007405F1"/>
    <w:rsid w:val="00740609"/>
    <w:rsid w:val="007406AF"/>
    <w:rsid w:val="00740B19"/>
    <w:rsid w:val="00740B51"/>
    <w:rsid w:val="00740DCD"/>
    <w:rsid w:val="007412E7"/>
    <w:rsid w:val="007418F2"/>
    <w:rsid w:val="00741E46"/>
    <w:rsid w:val="00741E73"/>
    <w:rsid w:val="00741EF9"/>
    <w:rsid w:val="00742039"/>
    <w:rsid w:val="007420F2"/>
    <w:rsid w:val="007421EF"/>
    <w:rsid w:val="00742261"/>
    <w:rsid w:val="00742321"/>
    <w:rsid w:val="007423C3"/>
    <w:rsid w:val="007425DF"/>
    <w:rsid w:val="007425E9"/>
    <w:rsid w:val="00742A78"/>
    <w:rsid w:val="00742B79"/>
    <w:rsid w:val="00742BB7"/>
    <w:rsid w:val="0074378D"/>
    <w:rsid w:val="007438E4"/>
    <w:rsid w:val="00743A11"/>
    <w:rsid w:val="00744047"/>
    <w:rsid w:val="007440BF"/>
    <w:rsid w:val="007442C6"/>
    <w:rsid w:val="007444A7"/>
    <w:rsid w:val="00744879"/>
    <w:rsid w:val="00744912"/>
    <w:rsid w:val="00744C1F"/>
    <w:rsid w:val="00745184"/>
    <w:rsid w:val="007451D3"/>
    <w:rsid w:val="00745491"/>
    <w:rsid w:val="00745563"/>
    <w:rsid w:val="0074567A"/>
    <w:rsid w:val="00745B11"/>
    <w:rsid w:val="00745C3C"/>
    <w:rsid w:val="00745CC2"/>
    <w:rsid w:val="00745E39"/>
    <w:rsid w:val="00745F1F"/>
    <w:rsid w:val="00745F3A"/>
    <w:rsid w:val="0074608A"/>
    <w:rsid w:val="00746098"/>
    <w:rsid w:val="00746210"/>
    <w:rsid w:val="007462BF"/>
    <w:rsid w:val="00746436"/>
    <w:rsid w:val="007465D0"/>
    <w:rsid w:val="007466ED"/>
    <w:rsid w:val="0074671F"/>
    <w:rsid w:val="00746859"/>
    <w:rsid w:val="00746B27"/>
    <w:rsid w:val="00746C35"/>
    <w:rsid w:val="00746F2D"/>
    <w:rsid w:val="007471C7"/>
    <w:rsid w:val="0074720D"/>
    <w:rsid w:val="0074767E"/>
    <w:rsid w:val="00747767"/>
    <w:rsid w:val="00747835"/>
    <w:rsid w:val="00747840"/>
    <w:rsid w:val="007478AA"/>
    <w:rsid w:val="00747957"/>
    <w:rsid w:val="00747A43"/>
    <w:rsid w:val="00747BEF"/>
    <w:rsid w:val="00747DE2"/>
    <w:rsid w:val="00747EA2"/>
    <w:rsid w:val="00750189"/>
    <w:rsid w:val="007505DF"/>
    <w:rsid w:val="007506A7"/>
    <w:rsid w:val="00750B32"/>
    <w:rsid w:val="00750BC7"/>
    <w:rsid w:val="00750BD8"/>
    <w:rsid w:val="007515FB"/>
    <w:rsid w:val="007516A0"/>
    <w:rsid w:val="007519F6"/>
    <w:rsid w:val="00751C20"/>
    <w:rsid w:val="00751F56"/>
    <w:rsid w:val="007520FD"/>
    <w:rsid w:val="007525C0"/>
    <w:rsid w:val="007525F9"/>
    <w:rsid w:val="00752723"/>
    <w:rsid w:val="007528EE"/>
    <w:rsid w:val="00752BCE"/>
    <w:rsid w:val="00752CBA"/>
    <w:rsid w:val="00752E3E"/>
    <w:rsid w:val="007530E5"/>
    <w:rsid w:val="007533B8"/>
    <w:rsid w:val="007533FF"/>
    <w:rsid w:val="00753427"/>
    <w:rsid w:val="00753777"/>
    <w:rsid w:val="00753C26"/>
    <w:rsid w:val="00753C73"/>
    <w:rsid w:val="00753CF9"/>
    <w:rsid w:val="00754437"/>
    <w:rsid w:val="00754975"/>
    <w:rsid w:val="0075501E"/>
    <w:rsid w:val="0075518F"/>
    <w:rsid w:val="00755AFA"/>
    <w:rsid w:val="00756088"/>
    <w:rsid w:val="007564BB"/>
    <w:rsid w:val="007564F2"/>
    <w:rsid w:val="00756512"/>
    <w:rsid w:val="00756E54"/>
    <w:rsid w:val="00756FC9"/>
    <w:rsid w:val="007571B2"/>
    <w:rsid w:val="0075791C"/>
    <w:rsid w:val="00757E12"/>
    <w:rsid w:val="0076035C"/>
    <w:rsid w:val="00760502"/>
    <w:rsid w:val="00760A87"/>
    <w:rsid w:val="007611B8"/>
    <w:rsid w:val="00761342"/>
    <w:rsid w:val="0076150C"/>
    <w:rsid w:val="007615ED"/>
    <w:rsid w:val="00761684"/>
    <w:rsid w:val="00761D68"/>
    <w:rsid w:val="0076205B"/>
    <w:rsid w:val="00762083"/>
    <w:rsid w:val="00762483"/>
    <w:rsid w:val="007626D3"/>
    <w:rsid w:val="00762B01"/>
    <w:rsid w:val="00763583"/>
    <w:rsid w:val="00763590"/>
    <w:rsid w:val="0076377C"/>
    <w:rsid w:val="00763BA2"/>
    <w:rsid w:val="0076478A"/>
    <w:rsid w:val="007647A3"/>
    <w:rsid w:val="00764C20"/>
    <w:rsid w:val="00764C52"/>
    <w:rsid w:val="00764CFD"/>
    <w:rsid w:val="00764ED3"/>
    <w:rsid w:val="00764F92"/>
    <w:rsid w:val="007653BA"/>
    <w:rsid w:val="007655B0"/>
    <w:rsid w:val="007658CE"/>
    <w:rsid w:val="00765B6F"/>
    <w:rsid w:val="00765EE8"/>
    <w:rsid w:val="007663A8"/>
    <w:rsid w:val="00766406"/>
    <w:rsid w:val="00766A55"/>
    <w:rsid w:val="00766BB9"/>
    <w:rsid w:val="00766CA4"/>
    <w:rsid w:val="00766D5E"/>
    <w:rsid w:val="0076711B"/>
    <w:rsid w:val="0076723C"/>
    <w:rsid w:val="00767366"/>
    <w:rsid w:val="007673D7"/>
    <w:rsid w:val="00767982"/>
    <w:rsid w:val="00767F18"/>
    <w:rsid w:val="00767FF1"/>
    <w:rsid w:val="007702AB"/>
    <w:rsid w:val="00770347"/>
    <w:rsid w:val="007703E9"/>
    <w:rsid w:val="007704C9"/>
    <w:rsid w:val="00770764"/>
    <w:rsid w:val="00770932"/>
    <w:rsid w:val="00770EAF"/>
    <w:rsid w:val="00771048"/>
    <w:rsid w:val="007712A0"/>
    <w:rsid w:val="00771459"/>
    <w:rsid w:val="007716D0"/>
    <w:rsid w:val="007718C4"/>
    <w:rsid w:val="00771A17"/>
    <w:rsid w:val="00771DB7"/>
    <w:rsid w:val="00771E4C"/>
    <w:rsid w:val="007724ED"/>
    <w:rsid w:val="00772F14"/>
    <w:rsid w:val="00772F16"/>
    <w:rsid w:val="007735BC"/>
    <w:rsid w:val="007736ED"/>
    <w:rsid w:val="007739F0"/>
    <w:rsid w:val="00773A85"/>
    <w:rsid w:val="007742A7"/>
    <w:rsid w:val="00774334"/>
    <w:rsid w:val="007743FD"/>
    <w:rsid w:val="00774580"/>
    <w:rsid w:val="007749A9"/>
    <w:rsid w:val="00774F6F"/>
    <w:rsid w:val="0077590B"/>
    <w:rsid w:val="007759F1"/>
    <w:rsid w:val="00775B43"/>
    <w:rsid w:val="00775E48"/>
    <w:rsid w:val="00775E91"/>
    <w:rsid w:val="00775FF6"/>
    <w:rsid w:val="007767F5"/>
    <w:rsid w:val="007768C0"/>
    <w:rsid w:val="00776919"/>
    <w:rsid w:val="007769CC"/>
    <w:rsid w:val="00776B8E"/>
    <w:rsid w:val="00776C62"/>
    <w:rsid w:val="00776ED2"/>
    <w:rsid w:val="0077733A"/>
    <w:rsid w:val="007773F7"/>
    <w:rsid w:val="00777661"/>
    <w:rsid w:val="00777B6E"/>
    <w:rsid w:val="00777C18"/>
    <w:rsid w:val="00777D13"/>
    <w:rsid w:val="00780308"/>
    <w:rsid w:val="0078030F"/>
    <w:rsid w:val="00780508"/>
    <w:rsid w:val="0078063F"/>
    <w:rsid w:val="0078096B"/>
    <w:rsid w:val="00780A74"/>
    <w:rsid w:val="00780A9E"/>
    <w:rsid w:val="00780B36"/>
    <w:rsid w:val="00780DDA"/>
    <w:rsid w:val="00780F23"/>
    <w:rsid w:val="00781093"/>
    <w:rsid w:val="0078109A"/>
    <w:rsid w:val="00781292"/>
    <w:rsid w:val="00781436"/>
    <w:rsid w:val="00781506"/>
    <w:rsid w:val="0078156A"/>
    <w:rsid w:val="007819AF"/>
    <w:rsid w:val="00781C13"/>
    <w:rsid w:val="00781DF2"/>
    <w:rsid w:val="007826A9"/>
    <w:rsid w:val="007829AF"/>
    <w:rsid w:val="00782AF4"/>
    <w:rsid w:val="00782F9A"/>
    <w:rsid w:val="007830EE"/>
    <w:rsid w:val="00783141"/>
    <w:rsid w:val="0078317C"/>
    <w:rsid w:val="00783204"/>
    <w:rsid w:val="007834AE"/>
    <w:rsid w:val="0078357C"/>
    <w:rsid w:val="007836DB"/>
    <w:rsid w:val="007837ED"/>
    <w:rsid w:val="007838BD"/>
    <w:rsid w:val="0078393A"/>
    <w:rsid w:val="00783CAB"/>
    <w:rsid w:val="00783F6F"/>
    <w:rsid w:val="007842B4"/>
    <w:rsid w:val="007842FE"/>
    <w:rsid w:val="00784387"/>
    <w:rsid w:val="007843D1"/>
    <w:rsid w:val="0078501A"/>
    <w:rsid w:val="0078504E"/>
    <w:rsid w:val="0078514E"/>
    <w:rsid w:val="0078532F"/>
    <w:rsid w:val="007855D7"/>
    <w:rsid w:val="007855DB"/>
    <w:rsid w:val="00785925"/>
    <w:rsid w:val="00785A66"/>
    <w:rsid w:val="00785B5B"/>
    <w:rsid w:val="00785E51"/>
    <w:rsid w:val="00786134"/>
    <w:rsid w:val="00786270"/>
    <w:rsid w:val="00786348"/>
    <w:rsid w:val="00786579"/>
    <w:rsid w:val="00786663"/>
    <w:rsid w:val="0078667F"/>
    <w:rsid w:val="00786E31"/>
    <w:rsid w:val="0078725C"/>
    <w:rsid w:val="0078731D"/>
    <w:rsid w:val="00787CAD"/>
    <w:rsid w:val="00787D38"/>
    <w:rsid w:val="0079000F"/>
    <w:rsid w:val="0079005C"/>
    <w:rsid w:val="00790243"/>
    <w:rsid w:val="00790281"/>
    <w:rsid w:val="007905E4"/>
    <w:rsid w:val="007906D1"/>
    <w:rsid w:val="007909C7"/>
    <w:rsid w:val="00790D74"/>
    <w:rsid w:val="00790E46"/>
    <w:rsid w:val="00790ED6"/>
    <w:rsid w:val="00791107"/>
    <w:rsid w:val="0079115A"/>
    <w:rsid w:val="007912F9"/>
    <w:rsid w:val="00791375"/>
    <w:rsid w:val="007913C2"/>
    <w:rsid w:val="007915AA"/>
    <w:rsid w:val="00791A39"/>
    <w:rsid w:val="00791B58"/>
    <w:rsid w:val="00791F1B"/>
    <w:rsid w:val="00792184"/>
    <w:rsid w:val="00792395"/>
    <w:rsid w:val="007924BC"/>
    <w:rsid w:val="007925DF"/>
    <w:rsid w:val="0079291A"/>
    <w:rsid w:val="00792CFD"/>
    <w:rsid w:val="00792EA2"/>
    <w:rsid w:val="00793362"/>
    <w:rsid w:val="00793618"/>
    <w:rsid w:val="00793743"/>
    <w:rsid w:val="00793C2C"/>
    <w:rsid w:val="00793C35"/>
    <w:rsid w:val="00793D30"/>
    <w:rsid w:val="007945FA"/>
    <w:rsid w:val="007949A7"/>
    <w:rsid w:val="00794E97"/>
    <w:rsid w:val="00794EF6"/>
    <w:rsid w:val="0079508F"/>
    <w:rsid w:val="00795207"/>
    <w:rsid w:val="00795216"/>
    <w:rsid w:val="007958B1"/>
    <w:rsid w:val="00795CCC"/>
    <w:rsid w:val="00795CF5"/>
    <w:rsid w:val="00795D90"/>
    <w:rsid w:val="00796028"/>
    <w:rsid w:val="0079607A"/>
    <w:rsid w:val="007961E1"/>
    <w:rsid w:val="00796662"/>
    <w:rsid w:val="007969F1"/>
    <w:rsid w:val="00797020"/>
    <w:rsid w:val="0079706B"/>
    <w:rsid w:val="007970A1"/>
    <w:rsid w:val="007971DF"/>
    <w:rsid w:val="0079735C"/>
    <w:rsid w:val="007973A3"/>
    <w:rsid w:val="007973B1"/>
    <w:rsid w:val="0079780D"/>
    <w:rsid w:val="007A02A5"/>
    <w:rsid w:val="007A087C"/>
    <w:rsid w:val="007A0E67"/>
    <w:rsid w:val="007A0EBC"/>
    <w:rsid w:val="007A0EEB"/>
    <w:rsid w:val="007A12A9"/>
    <w:rsid w:val="007A1381"/>
    <w:rsid w:val="007A1625"/>
    <w:rsid w:val="007A1AEE"/>
    <w:rsid w:val="007A1B41"/>
    <w:rsid w:val="007A1F11"/>
    <w:rsid w:val="007A20FE"/>
    <w:rsid w:val="007A2456"/>
    <w:rsid w:val="007A25AB"/>
    <w:rsid w:val="007A264D"/>
    <w:rsid w:val="007A2691"/>
    <w:rsid w:val="007A2730"/>
    <w:rsid w:val="007A2B37"/>
    <w:rsid w:val="007A2CDD"/>
    <w:rsid w:val="007A2CF9"/>
    <w:rsid w:val="007A343A"/>
    <w:rsid w:val="007A36DA"/>
    <w:rsid w:val="007A3841"/>
    <w:rsid w:val="007A3C0A"/>
    <w:rsid w:val="007A3FDB"/>
    <w:rsid w:val="007A4127"/>
    <w:rsid w:val="007A426A"/>
    <w:rsid w:val="007A4448"/>
    <w:rsid w:val="007A44DE"/>
    <w:rsid w:val="007A4894"/>
    <w:rsid w:val="007A49F8"/>
    <w:rsid w:val="007A4A0F"/>
    <w:rsid w:val="007A4AB9"/>
    <w:rsid w:val="007A4BA9"/>
    <w:rsid w:val="007A4C18"/>
    <w:rsid w:val="007A4F11"/>
    <w:rsid w:val="007A50D3"/>
    <w:rsid w:val="007A52F2"/>
    <w:rsid w:val="007A580D"/>
    <w:rsid w:val="007A5D84"/>
    <w:rsid w:val="007A5DDD"/>
    <w:rsid w:val="007A6215"/>
    <w:rsid w:val="007A66D3"/>
    <w:rsid w:val="007A6973"/>
    <w:rsid w:val="007A69AC"/>
    <w:rsid w:val="007A6F9F"/>
    <w:rsid w:val="007A7184"/>
    <w:rsid w:val="007A71A0"/>
    <w:rsid w:val="007A73FD"/>
    <w:rsid w:val="007A7612"/>
    <w:rsid w:val="007A76C9"/>
    <w:rsid w:val="007A7774"/>
    <w:rsid w:val="007B00C4"/>
    <w:rsid w:val="007B02BE"/>
    <w:rsid w:val="007B056D"/>
    <w:rsid w:val="007B0955"/>
    <w:rsid w:val="007B0C8F"/>
    <w:rsid w:val="007B0D27"/>
    <w:rsid w:val="007B0DFE"/>
    <w:rsid w:val="007B1198"/>
    <w:rsid w:val="007B138A"/>
    <w:rsid w:val="007B13B9"/>
    <w:rsid w:val="007B15D3"/>
    <w:rsid w:val="007B17BC"/>
    <w:rsid w:val="007B17E0"/>
    <w:rsid w:val="007B18F5"/>
    <w:rsid w:val="007B1CFD"/>
    <w:rsid w:val="007B20D0"/>
    <w:rsid w:val="007B2443"/>
    <w:rsid w:val="007B2449"/>
    <w:rsid w:val="007B25BA"/>
    <w:rsid w:val="007B2636"/>
    <w:rsid w:val="007B2B18"/>
    <w:rsid w:val="007B2C8E"/>
    <w:rsid w:val="007B2F0F"/>
    <w:rsid w:val="007B2FC4"/>
    <w:rsid w:val="007B3088"/>
    <w:rsid w:val="007B3293"/>
    <w:rsid w:val="007B3468"/>
    <w:rsid w:val="007B3603"/>
    <w:rsid w:val="007B371B"/>
    <w:rsid w:val="007B3775"/>
    <w:rsid w:val="007B3887"/>
    <w:rsid w:val="007B4016"/>
    <w:rsid w:val="007B42DA"/>
    <w:rsid w:val="007B4630"/>
    <w:rsid w:val="007B499D"/>
    <w:rsid w:val="007B49A4"/>
    <w:rsid w:val="007B4D08"/>
    <w:rsid w:val="007B4EE9"/>
    <w:rsid w:val="007B4F20"/>
    <w:rsid w:val="007B56C9"/>
    <w:rsid w:val="007B57A4"/>
    <w:rsid w:val="007B57D3"/>
    <w:rsid w:val="007B57E1"/>
    <w:rsid w:val="007B57EC"/>
    <w:rsid w:val="007B5CB6"/>
    <w:rsid w:val="007B60FE"/>
    <w:rsid w:val="007B61C4"/>
    <w:rsid w:val="007B643B"/>
    <w:rsid w:val="007B654A"/>
    <w:rsid w:val="007B65AB"/>
    <w:rsid w:val="007B65BC"/>
    <w:rsid w:val="007B65D2"/>
    <w:rsid w:val="007B671E"/>
    <w:rsid w:val="007B6F63"/>
    <w:rsid w:val="007B79FF"/>
    <w:rsid w:val="007B7E2A"/>
    <w:rsid w:val="007B7E2C"/>
    <w:rsid w:val="007B7FB7"/>
    <w:rsid w:val="007B7FE8"/>
    <w:rsid w:val="007C0072"/>
    <w:rsid w:val="007C0391"/>
    <w:rsid w:val="007C0425"/>
    <w:rsid w:val="007C07B4"/>
    <w:rsid w:val="007C0917"/>
    <w:rsid w:val="007C0A0F"/>
    <w:rsid w:val="007C0BFD"/>
    <w:rsid w:val="007C0C04"/>
    <w:rsid w:val="007C1019"/>
    <w:rsid w:val="007C121B"/>
    <w:rsid w:val="007C1D96"/>
    <w:rsid w:val="007C2414"/>
    <w:rsid w:val="007C25F8"/>
    <w:rsid w:val="007C28C2"/>
    <w:rsid w:val="007C2D06"/>
    <w:rsid w:val="007C36A2"/>
    <w:rsid w:val="007C394F"/>
    <w:rsid w:val="007C3B76"/>
    <w:rsid w:val="007C3E69"/>
    <w:rsid w:val="007C4085"/>
    <w:rsid w:val="007C4809"/>
    <w:rsid w:val="007C4824"/>
    <w:rsid w:val="007C495B"/>
    <w:rsid w:val="007C4B64"/>
    <w:rsid w:val="007C4BA0"/>
    <w:rsid w:val="007C4D61"/>
    <w:rsid w:val="007C4DCE"/>
    <w:rsid w:val="007C4F33"/>
    <w:rsid w:val="007C52C4"/>
    <w:rsid w:val="007C5846"/>
    <w:rsid w:val="007C5866"/>
    <w:rsid w:val="007C59BD"/>
    <w:rsid w:val="007C59D6"/>
    <w:rsid w:val="007C6151"/>
    <w:rsid w:val="007C61D8"/>
    <w:rsid w:val="007C625F"/>
    <w:rsid w:val="007C637D"/>
    <w:rsid w:val="007C63D5"/>
    <w:rsid w:val="007C6639"/>
    <w:rsid w:val="007C6659"/>
    <w:rsid w:val="007C67B9"/>
    <w:rsid w:val="007C6EDD"/>
    <w:rsid w:val="007C71F6"/>
    <w:rsid w:val="007C7470"/>
    <w:rsid w:val="007C7D23"/>
    <w:rsid w:val="007C7E0B"/>
    <w:rsid w:val="007C7FBF"/>
    <w:rsid w:val="007D040D"/>
    <w:rsid w:val="007D0604"/>
    <w:rsid w:val="007D08DB"/>
    <w:rsid w:val="007D1588"/>
    <w:rsid w:val="007D1631"/>
    <w:rsid w:val="007D1A83"/>
    <w:rsid w:val="007D1B12"/>
    <w:rsid w:val="007D20CF"/>
    <w:rsid w:val="007D2199"/>
    <w:rsid w:val="007D223C"/>
    <w:rsid w:val="007D2719"/>
    <w:rsid w:val="007D2A4C"/>
    <w:rsid w:val="007D2CD7"/>
    <w:rsid w:val="007D2DA0"/>
    <w:rsid w:val="007D2DD7"/>
    <w:rsid w:val="007D2E00"/>
    <w:rsid w:val="007D3528"/>
    <w:rsid w:val="007D35B8"/>
    <w:rsid w:val="007D35D1"/>
    <w:rsid w:val="007D3855"/>
    <w:rsid w:val="007D3B8F"/>
    <w:rsid w:val="007D4173"/>
    <w:rsid w:val="007D427D"/>
    <w:rsid w:val="007D42CE"/>
    <w:rsid w:val="007D48CF"/>
    <w:rsid w:val="007D4E02"/>
    <w:rsid w:val="007D50A6"/>
    <w:rsid w:val="007D521A"/>
    <w:rsid w:val="007D5236"/>
    <w:rsid w:val="007D532B"/>
    <w:rsid w:val="007D55FB"/>
    <w:rsid w:val="007D593A"/>
    <w:rsid w:val="007D5A47"/>
    <w:rsid w:val="007D5C67"/>
    <w:rsid w:val="007D604B"/>
    <w:rsid w:val="007D65BF"/>
    <w:rsid w:val="007D6868"/>
    <w:rsid w:val="007D697E"/>
    <w:rsid w:val="007D70EE"/>
    <w:rsid w:val="007D7161"/>
    <w:rsid w:val="007D746F"/>
    <w:rsid w:val="007D7865"/>
    <w:rsid w:val="007D7B6B"/>
    <w:rsid w:val="007D7B7C"/>
    <w:rsid w:val="007D7C7A"/>
    <w:rsid w:val="007D7C82"/>
    <w:rsid w:val="007D7D5A"/>
    <w:rsid w:val="007D7F83"/>
    <w:rsid w:val="007E019F"/>
    <w:rsid w:val="007E05C8"/>
    <w:rsid w:val="007E068A"/>
    <w:rsid w:val="007E0901"/>
    <w:rsid w:val="007E0A97"/>
    <w:rsid w:val="007E0C61"/>
    <w:rsid w:val="007E0CFA"/>
    <w:rsid w:val="007E0E69"/>
    <w:rsid w:val="007E0FA4"/>
    <w:rsid w:val="007E1295"/>
    <w:rsid w:val="007E12AC"/>
    <w:rsid w:val="007E163B"/>
    <w:rsid w:val="007E16FF"/>
    <w:rsid w:val="007E183C"/>
    <w:rsid w:val="007E1865"/>
    <w:rsid w:val="007E1897"/>
    <w:rsid w:val="007E1938"/>
    <w:rsid w:val="007E19A1"/>
    <w:rsid w:val="007E1A8D"/>
    <w:rsid w:val="007E1BC0"/>
    <w:rsid w:val="007E1C4F"/>
    <w:rsid w:val="007E1FC1"/>
    <w:rsid w:val="007E219D"/>
    <w:rsid w:val="007E2234"/>
    <w:rsid w:val="007E2373"/>
    <w:rsid w:val="007E2551"/>
    <w:rsid w:val="007E284C"/>
    <w:rsid w:val="007E2B70"/>
    <w:rsid w:val="007E2F50"/>
    <w:rsid w:val="007E2F71"/>
    <w:rsid w:val="007E3329"/>
    <w:rsid w:val="007E3762"/>
    <w:rsid w:val="007E3C85"/>
    <w:rsid w:val="007E3C95"/>
    <w:rsid w:val="007E3F1A"/>
    <w:rsid w:val="007E3F69"/>
    <w:rsid w:val="007E4074"/>
    <w:rsid w:val="007E43D6"/>
    <w:rsid w:val="007E4475"/>
    <w:rsid w:val="007E4630"/>
    <w:rsid w:val="007E4665"/>
    <w:rsid w:val="007E4775"/>
    <w:rsid w:val="007E47FB"/>
    <w:rsid w:val="007E54EE"/>
    <w:rsid w:val="007E5541"/>
    <w:rsid w:val="007E5546"/>
    <w:rsid w:val="007E55B8"/>
    <w:rsid w:val="007E573E"/>
    <w:rsid w:val="007E5B0B"/>
    <w:rsid w:val="007E5C65"/>
    <w:rsid w:val="007E5EC8"/>
    <w:rsid w:val="007E624F"/>
    <w:rsid w:val="007E6642"/>
    <w:rsid w:val="007E6645"/>
    <w:rsid w:val="007E668E"/>
    <w:rsid w:val="007E66B7"/>
    <w:rsid w:val="007E6986"/>
    <w:rsid w:val="007E6D86"/>
    <w:rsid w:val="007E6E76"/>
    <w:rsid w:val="007E6EF3"/>
    <w:rsid w:val="007E7301"/>
    <w:rsid w:val="007E7332"/>
    <w:rsid w:val="007E73D5"/>
    <w:rsid w:val="007E749C"/>
    <w:rsid w:val="007E74F3"/>
    <w:rsid w:val="007E7551"/>
    <w:rsid w:val="007E77E9"/>
    <w:rsid w:val="007E7B44"/>
    <w:rsid w:val="007F02A2"/>
    <w:rsid w:val="007F0371"/>
    <w:rsid w:val="007F0377"/>
    <w:rsid w:val="007F037A"/>
    <w:rsid w:val="007F0477"/>
    <w:rsid w:val="007F097E"/>
    <w:rsid w:val="007F09AE"/>
    <w:rsid w:val="007F0B18"/>
    <w:rsid w:val="007F0E49"/>
    <w:rsid w:val="007F125A"/>
    <w:rsid w:val="007F1360"/>
    <w:rsid w:val="007F13B8"/>
    <w:rsid w:val="007F1456"/>
    <w:rsid w:val="007F1481"/>
    <w:rsid w:val="007F15C7"/>
    <w:rsid w:val="007F163B"/>
    <w:rsid w:val="007F1C0A"/>
    <w:rsid w:val="007F208E"/>
    <w:rsid w:val="007F2496"/>
    <w:rsid w:val="007F26F2"/>
    <w:rsid w:val="007F2828"/>
    <w:rsid w:val="007F2891"/>
    <w:rsid w:val="007F2AAB"/>
    <w:rsid w:val="007F2D79"/>
    <w:rsid w:val="007F2F54"/>
    <w:rsid w:val="007F2FB1"/>
    <w:rsid w:val="007F3036"/>
    <w:rsid w:val="007F3217"/>
    <w:rsid w:val="007F3246"/>
    <w:rsid w:val="007F3388"/>
    <w:rsid w:val="007F340C"/>
    <w:rsid w:val="007F37C1"/>
    <w:rsid w:val="007F3881"/>
    <w:rsid w:val="007F3A7D"/>
    <w:rsid w:val="007F3AD0"/>
    <w:rsid w:val="007F3DA7"/>
    <w:rsid w:val="007F3FF2"/>
    <w:rsid w:val="007F435C"/>
    <w:rsid w:val="007F47F4"/>
    <w:rsid w:val="007F484F"/>
    <w:rsid w:val="007F4E0F"/>
    <w:rsid w:val="007F5557"/>
    <w:rsid w:val="007F58C8"/>
    <w:rsid w:val="007F5A23"/>
    <w:rsid w:val="007F5AAF"/>
    <w:rsid w:val="007F5C8E"/>
    <w:rsid w:val="007F60A4"/>
    <w:rsid w:val="007F6887"/>
    <w:rsid w:val="007F697F"/>
    <w:rsid w:val="007F6B75"/>
    <w:rsid w:val="007F706E"/>
    <w:rsid w:val="007F71B5"/>
    <w:rsid w:val="007F760B"/>
    <w:rsid w:val="007F77F4"/>
    <w:rsid w:val="007F79CB"/>
    <w:rsid w:val="008000EB"/>
    <w:rsid w:val="008001C7"/>
    <w:rsid w:val="00800572"/>
    <w:rsid w:val="00800666"/>
    <w:rsid w:val="00801061"/>
    <w:rsid w:val="008010C3"/>
    <w:rsid w:val="008010E6"/>
    <w:rsid w:val="0080166E"/>
    <w:rsid w:val="008016DC"/>
    <w:rsid w:val="008017EA"/>
    <w:rsid w:val="00801C80"/>
    <w:rsid w:val="00801FA7"/>
    <w:rsid w:val="008021DB"/>
    <w:rsid w:val="00802297"/>
    <w:rsid w:val="00802666"/>
    <w:rsid w:val="0080268A"/>
    <w:rsid w:val="00802874"/>
    <w:rsid w:val="0080288A"/>
    <w:rsid w:val="008029DF"/>
    <w:rsid w:val="008029F7"/>
    <w:rsid w:val="00802B1B"/>
    <w:rsid w:val="00803026"/>
    <w:rsid w:val="00803191"/>
    <w:rsid w:val="008031AE"/>
    <w:rsid w:val="0080337C"/>
    <w:rsid w:val="00803548"/>
    <w:rsid w:val="0080388A"/>
    <w:rsid w:val="00803F89"/>
    <w:rsid w:val="00804275"/>
    <w:rsid w:val="00804415"/>
    <w:rsid w:val="00804455"/>
    <w:rsid w:val="00804493"/>
    <w:rsid w:val="00804574"/>
    <w:rsid w:val="008045C8"/>
    <w:rsid w:val="008046FF"/>
    <w:rsid w:val="0080470E"/>
    <w:rsid w:val="008047BA"/>
    <w:rsid w:val="0080492A"/>
    <w:rsid w:val="00805395"/>
    <w:rsid w:val="008053B8"/>
    <w:rsid w:val="008053DA"/>
    <w:rsid w:val="00805592"/>
    <w:rsid w:val="00805A99"/>
    <w:rsid w:val="00805DE3"/>
    <w:rsid w:val="00805F72"/>
    <w:rsid w:val="00806825"/>
    <w:rsid w:val="00806872"/>
    <w:rsid w:val="00806986"/>
    <w:rsid w:val="008069A1"/>
    <w:rsid w:val="00806A59"/>
    <w:rsid w:val="00807028"/>
    <w:rsid w:val="008074C3"/>
    <w:rsid w:val="00807760"/>
    <w:rsid w:val="0080782B"/>
    <w:rsid w:val="00807AF7"/>
    <w:rsid w:val="00807BC9"/>
    <w:rsid w:val="00807FBE"/>
    <w:rsid w:val="008107F0"/>
    <w:rsid w:val="0081086B"/>
    <w:rsid w:val="008109A1"/>
    <w:rsid w:val="00810A6D"/>
    <w:rsid w:val="00810DE3"/>
    <w:rsid w:val="00810EE3"/>
    <w:rsid w:val="0081107D"/>
    <w:rsid w:val="00811195"/>
    <w:rsid w:val="008113E1"/>
    <w:rsid w:val="0081159C"/>
    <w:rsid w:val="008117EA"/>
    <w:rsid w:val="0081181A"/>
    <w:rsid w:val="00811C79"/>
    <w:rsid w:val="00811E18"/>
    <w:rsid w:val="0081248D"/>
    <w:rsid w:val="00812ACE"/>
    <w:rsid w:val="00812CD8"/>
    <w:rsid w:val="00812DC6"/>
    <w:rsid w:val="00812FC4"/>
    <w:rsid w:val="00813478"/>
    <w:rsid w:val="008134CA"/>
    <w:rsid w:val="00813554"/>
    <w:rsid w:val="008136EB"/>
    <w:rsid w:val="008139E6"/>
    <w:rsid w:val="00813C31"/>
    <w:rsid w:val="00814037"/>
    <w:rsid w:val="00814E86"/>
    <w:rsid w:val="00814E89"/>
    <w:rsid w:val="00814F1A"/>
    <w:rsid w:val="00815296"/>
    <w:rsid w:val="008152DD"/>
    <w:rsid w:val="00815325"/>
    <w:rsid w:val="00815367"/>
    <w:rsid w:val="00815450"/>
    <w:rsid w:val="008154D9"/>
    <w:rsid w:val="00815689"/>
    <w:rsid w:val="00815718"/>
    <w:rsid w:val="0081590C"/>
    <w:rsid w:val="0081595D"/>
    <w:rsid w:val="00815A7E"/>
    <w:rsid w:val="00816162"/>
    <w:rsid w:val="00816421"/>
    <w:rsid w:val="00816581"/>
    <w:rsid w:val="00816615"/>
    <w:rsid w:val="00816B05"/>
    <w:rsid w:val="0081720F"/>
    <w:rsid w:val="008172D1"/>
    <w:rsid w:val="0081756E"/>
    <w:rsid w:val="008179AA"/>
    <w:rsid w:val="00817E89"/>
    <w:rsid w:val="00817FB4"/>
    <w:rsid w:val="00820064"/>
    <w:rsid w:val="00820096"/>
    <w:rsid w:val="008202E8"/>
    <w:rsid w:val="00820CBE"/>
    <w:rsid w:val="00821323"/>
    <w:rsid w:val="008213CE"/>
    <w:rsid w:val="0082160F"/>
    <w:rsid w:val="00821793"/>
    <w:rsid w:val="00821959"/>
    <w:rsid w:val="00821DF9"/>
    <w:rsid w:val="00822393"/>
    <w:rsid w:val="00822457"/>
    <w:rsid w:val="008227D5"/>
    <w:rsid w:val="00822956"/>
    <w:rsid w:val="00822AA4"/>
    <w:rsid w:val="00822B2D"/>
    <w:rsid w:val="00822BC9"/>
    <w:rsid w:val="00822C17"/>
    <w:rsid w:val="00822DB5"/>
    <w:rsid w:val="00823102"/>
    <w:rsid w:val="008231B9"/>
    <w:rsid w:val="0082340B"/>
    <w:rsid w:val="008236F8"/>
    <w:rsid w:val="00823D88"/>
    <w:rsid w:val="0082401E"/>
    <w:rsid w:val="00824218"/>
    <w:rsid w:val="00824742"/>
    <w:rsid w:val="00824894"/>
    <w:rsid w:val="008249C9"/>
    <w:rsid w:val="00824C1E"/>
    <w:rsid w:val="00824F71"/>
    <w:rsid w:val="0082579E"/>
    <w:rsid w:val="008257C3"/>
    <w:rsid w:val="00825D22"/>
    <w:rsid w:val="0082647B"/>
    <w:rsid w:val="008265ED"/>
    <w:rsid w:val="008268D4"/>
    <w:rsid w:val="00826A0C"/>
    <w:rsid w:val="00826BE4"/>
    <w:rsid w:val="00826DCE"/>
    <w:rsid w:val="00826ED3"/>
    <w:rsid w:val="00827581"/>
    <w:rsid w:val="008277C6"/>
    <w:rsid w:val="008277E5"/>
    <w:rsid w:val="00827B1E"/>
    <w:rsid w:val="00827CFB"/>
    <w:rsid w:val="00827DE4"/>
    <w:rsid w:val="008300EF"/>
    <w:rsid w:val="00830318"/>
    <w:rsid w:val="008303C5"/>
    <w:rsid w:val="008306DE"/>
    <w:rsid w:val="00830737"/>
    <w:rsid w:val="008307F4"/>
    <w:rsid w:val="0083095A"/>
    <w:rsid w:val="00830999"/>
    <w:rsid w:val="00830FFC"/>
    <w:rsid w:val="00831390"/>
    <w:rsid w:val="0083171D"/>
    <w:rsid w:val="008317C0"/>
    <w:rsid w:val="008318C1"/>
    <w:rsid w:val="00831A77"/>
    <w:rsid w:val="00832013"/>
    <w:rsid w:val="00832037"/>
    <w:rsid w:val="00832053"/>
    <w:rsid w:val="00832550"/>
    <w:rsid w:val="008328EF"/>
    <w:rsid w:val="00832B76"/>
    <w:rsid w:val="00832BAC"/>
    <w:rsid w:val="00832BC4"/>
    <w:rsid w:val="00832C91"/>
    <w:rsid w:val="00832D5C"/>
    <w:rsid w:val="00832F78"/>
    <w:rsid w:val="00833083"/>
    <w:rsid w:val="0083318C"/>
    <w:rsid w:val="008336BB"/>
    <w:rsid w:val="00833B43"/>
    <w:rsid w:val="00833D4B"/>
    <w:rsid w:val="00833FAA"/>
    <w:rsid w:val="00834006"/>
    <w:rsid w:val="00834176"/>
    <w:rsid w:val="008342DA"/>
    <w:rsid w:val="008343EE"/>
    <w:rsid w:val="0083452A"/>
    <w:rsid w:val="008346AB"/>
    <w:rsid w:val="008347D9"/>
    <w:rsid w:val="00834B02"/>
    <w:rsid w:val="00834D6F"/>
    <w:rsid w:val="00834DAD"/>
    <w:rsid w:val="008350B4"/>
    <w:rsid w:val="00835132"/>
    <w:rsid w:val="00835157"/>
    <w:rsid w:val="00835259"/>
    <w:rsid w:val="0083529F"/>
    <w:rsid w:val="00835365"/>
    <w:rsid w:val="008354DD"/>
    <w:rsid w:val="00835694"/>
    <w:rsid w:val="00835948"/>
    <w:rsid w:val="00835A22"/>
    <w:rsid w:val="00835B59"/>
    <w:rsid w:val="00835BF2"/>
    <w:rsid w:val="00836277"/>
    <w:rsid w:val="00836286"/>
    <w:rsid w:val="008363C3"/>
    <w:rsid w:val="00836D3A"/>
    <w:rsid w:val="00836EBB"/>
    <w:rsid w:val="0083721B"/>
    <w:rsid w:val="0083723E"/>
    <w:rsid w:val="00837363"/>
    <w:rsid w:val="00837511"/>
    <w:rsid w:val="0083762A"/>
    <w:rsid w:val="0083792D"/>
    <w:rsid w:val="00837963"/>
    <w:rsid w:val="0083796B"/>
    <w:rsid w:val="00837983"/>
    <w:rsid w:val="00837A88"/>
    <w:rsid w:val="00837E76"/>
    <w:rsid w:val="00837EB5"/>
    <w:rsid w:val="008402B8"/>
    <w:rsid w:val="0084042B"/>
    <w:rsid w:val="00840450"/>
    <w:rsid w:val="00840726"/>
    <w:rsid w:val="008407AD"/>
    <w:rsid w:val="008407FE"/>
    <w:rsid w:val="0084080D"/>
    <w:rsid w:val="00840974"/>
    <w:rsid w:val="00840B6E"/>
    <w:rsid w:val="00840F8E"/>
    <w:rsid w:val="00840FC6"/>
    <w:rsid w:val="0084105F"/>
    <w:rsid w:val="00841350"/>
    <w:rsid w:val="00841494"/>
    <w:rsid w:val="00841499"/>
    <w:rsid w:val="0084193C"/>
    <w:rsid w:val="00841A8C"/>
    <w:rsid w:val="00841B6A"/>
    <w:rsid w:val="00841F67"/>
    <w:rsid w:val="00841FD9"/>
    <w:rsid w:val="0084220B"/>
    <w:rsid w:val="00842578"/>
    <w:rsid w:val="008427C4"/>
    <w:rsid w:val="008428CE"/>
    <w:rsid w:val="00842900"/>
    <w:rsid w:val="00842962"/>
    <w:rsid w:val="00842DD4"/>
    <w:rsid w:val="00842EBB"/>
    <w:rsid w:val="008431DF"/>
    <w:rsid w:val="008436AC"/>
    <w:rsid w:val="008437C7"/>
    <w:rsid w:val="008437F7"/>
    <w:rsid w:val="00843804"/>
    <w:rsid w:val="00843BFB"/>
    <w:rsid w:val="00843C34"/>
    <w:rsid w:val="00843CBB"/>
    <w:rsid w:val="00843CF2"/>
    <w:rsid w:val="00843FB4"/>
    <w:rsid w:val="0084405C"/>
    <w:rsid w:val="0084413C"/>
    <w:rsid w:val="00844277"/>
    <w:rsid w:val="008443AF"/>
    <w:rsid w:val="00844988"/>
    <w:rsid w:val="00844F07"/>
    <w:rsid w:val="00844F1F"/>
    <w:rsid w:val="00845024"/>
    <w:rsid w:val="00845083"/>
    <w:rsid w:val="00845199"/>
    <w:rsid w:val="008454BE"/>
    <w:rsid w:val="00845650"/>
    <w:rsid w:val="00845915"/>
    <w:rsid w:val="00845A72"/>
    <w:rsid w:val="00845C2E"/>
    <w:rsid w:val="00846049"/>
    <w:rsid w:val="0084635A"/>
    <w:rsid w:val="0084664A"/>
    <w:rsid w:val="00846822"/>
    <w:rsid w:val="00846D00"/>
    <w:rsid w:val="00846D03"/>
    <w:rsid w:val="00846D4D"/>
    <w:rsid w:val="00847056"/>
    <w:rsid w:val="0084708D"/>
    <w:rsid w:val="0084708E"/>
    <w:rsid w:val="00847165"/>
    <w:rsid w:val="00847206"/>
    <w:rsid w:val="0084722A"/>
    <w:rsid w:val="0084728B"/>
    <w:rsid w:val="00847411"/>
    <w:rsid w:val="0084784D"/>
    <w:rsid w:val="00847BE5"/>
    <w:rsid w:val="008501FB"/>
    <w:rsid w:val="00850255"/>
    <w:rsid w:val="00850576"/>
    <w:rsid w:val="00850855"/>
    <w:rsid w:val="00850899"/>
    <w:rsid w:val="00850A17"/>
    <w:rsid w:val="00850B68"/>
    <w:rsid w:val="00850C46"/>
    <w:rsid w:val="00850F42"/>
    <w:rsid w:val="008510E3"/>
    <w:rsid w:val="00851304"/>
    <w:rsid w:val="00851532"/>
    <w:rsid w:val="0085162D"/>
    <w:rsid w:val="008518F4"/>
    <w:rsid w:val="00852180"/>
    <w:rsid w:val="00852292"/>
    <w:rsid w:val="0085242A"/>
    <w:rsid w:val="00852503"/>
    <w:rsid w:val="00852524"/>
    <w:rsid w:val="008528DD"/>
    <w:rsid w:val="00852951"/>
    <w:rsid w:val="00852E4C"/>
    <w:rsid w:val="00852FAA"/>
    <w:rsid w:val="008531D5"/>
    <w:rsid w:val="008533E0"/>
    <w:rsid w:val="00853658"/>
    <w:rsid w:val="00853B1F"/>
    <w:rsid w:val="00853CDA"/>
    <w:rsid w:val="00853E1B"/>
    <w:rsid w:val="00853F7D"/>
    <w:rsid w:val="00854270"/>
    <w:rsid w:val="0085446A"/>
    <w:rsid w:val="008544BF"/>
    <w:rsid w:val="00854962"/>
    <w:rsid w:val="00854CAC"/>
    <w:rsid w:val="00854D77"/>
    <w:rsid w:val="00854D91"/>
    <w:rsid w:val="0085503A"/>
    <w:rsid w:val="008550ED"/>
    <w:rsid w:val="008551E9"/>
    <w:rsid w:val="00855544"/>
    <w:rsid w:val="00855598"/>
    <w:rsid w:val="00855775"/>
    <w:rsid w:val="008557D1"/>
    <w:rsid w:val="00855B0E"/>
    <w:rsid w:val="008561AC"/>
    <w:rsid w:val="008569D2"/>
    <w:rsid w:val="00856A66"/>
    <w:rsid w:val="00856A77"/>
    <w:rsid w:val="00856DC6"/>
    <w:rsid w:val="00856EE9"/>
    <w:rsid w:val="00857197"/>
    <w:rsid w:val="008571A5"/>
    <w:rsid w:val="00857269"/>
    <w:rsid w:val="0085734C"/>
    <w:rsid w:val="008578C0"/>
    <w:rsid w:val="00857C68"/>
    <w:rsid w:val="008600E3"/>
    <w:rsid w:val="00860369"/>
    <w:rsid w:val="00860607"/>
    <w:rsid w:val="00860A19"/>
    <w:rsid w:val="00860F7C"/>
    <w:rsid w:val="008612B4"/>
    <w:rsid w:val="008615E0"/>
    <w:rsid w:val="0086192D"/>
    <w:rsid w:val="00862681"/>
    <w:rsid w:val="00862795"/>
    <w:rsid w:val="00862870"/>
    <w:rsid w:val="00862962"/>
    <w:rsid w:val="008629AB"/>
    <w:rsid w:val="00862C9E"/>
    <w:rsid w:val="00862D46"/>
    <w:rsid w:val="00862D9B"/>
    <w:rsid w:val="00863238"/>
    <w:rsid w:val="00863437"/>
    <w:rsid w:val="008639A4"/>
    <w:rsid w:val="00863B42"/>
    <w:rsid w:val="00864922"/>
    <w:rsid w:val="00864935"/>
    <w:rsid w:val="00864BE7"/>
    <w:rsid w:val="00864DF9"/>
    <w:rsid w:val="00864EA8"/>
    <w:rsid w:val="00864ECB"/>
    <w:rsid w:val="00864F37"/>
    <w:rsid w:val="00864F98"/>
    <w:rsid w:val="00864FD6"/>
    <w:rsid w:val="00865508"/>
    <w:rsid w:val="0086552F"/>
    <w:rsid w:val="0086570E"/>
    <w:rsid w:val="00865754"/>
    <w:rsid w:val="008659A0"/>
    <w:rsid w:val="00865A22"/>
    <w:rsid w:val="00866810"/>
    <w:rsid w:val="0086698A"/>
    <w:rsid w:val="00866B0D"/>
    <w:rsid w:val="00867354"/>
    <w:rsid w:val="0086767F"/>
    <w:rsid w:val="00867A18"/>
    <w:rsid w:val="00867CB0"/>
    <w:rsid w:val="00867E65"/>
    <w:rsid w:val="00870258"/>
    <w:rsid w:val="00870BDD"/>
    <w:rsid w:val="00870F67"/>
    <w:rsid w:val="00870F6D"/>
    <w:rsid w:val="008710DE"/>
    <w:rsid w:val="0087117D"/>
    <w:rsid w:val="0087171E"/>
    <w:rsid w:val="008717AA"/>
    <w:rsid w:val="00871833"/>
    <w:rsid w:val="00871926"/>
    <w:rsid w:val="008719B0"/>
    <w:rsid w:val="00871A33"/>
    <w:rsid w:val="00871C2E"/>
    <w:rsid w:val="00871E24"/>
    <w:rsid w:val="00871F95"/>
    <w:rsid w:val="00872003"/>
    <w:rsid w:val="00872149"/>
    <w:rsid w:val="00872213"/>
    <w:rsid w:val="0087250A"/>
    <w:rsid w:val="00872773"/>
    <w:rsid w:val="00872829"/>
    <w:rsid w:val="00872D04"/>
    <w:rsid w:val="00873166"/>
    <w:rsid w:val="008734E2"/>
    <w:rsid w:val="008736D7"/>
    <w:rsid w:val="008736DC"/>
    <w:rsid w:val="008737CC"/>
    <w:rsid w:val="00873927"/>
    <w:rsid w:val="00873D30"/>
    <w:rsid w:val="00873DBF"/>
    <w:rsid w:val="008742CB"/>
    <w:rsid w:val="00874348"/>
    <w:rsid w:val="00874B51"/>
    <w:rsid w:val="00874E08"/>
    <w:rsid w:val="00874E0D"/>
    <w:rsid w:val="00875016"/>
    <w:rsid w:val="008754D5"/>
    <w:rsid w:val="008759DA"/>
    <w:rsid w:val="00875C09"/>
    <w:rsid w:val="00875CB5"/>
    <w:rsid w:val="00875EAA"/>
    <w:rsid w:val="00875ED2"/>
    <w:rsid w:val="008763BE"/>
    <w:rsid w:val="00876479"/>
    <w:rsid w:val="00876695"/>
    <w:rsid w:val="0087669F"/>
    <w:rsid w:val="00876766"/>
    <w:rsid w:val="00876930"/>
    <w:rsid w:val="0087696B"/>
    <w:rsid w:val="00876C77"/>
    <w:rsid w:val="0087703B"/>
    <w:rsid w:val="00877144"/>
    <w:rsid w:val="00877163"/>
    <w:rsid w:val="00877297"/>
    <w:rsid w:val="008772D2"/>
    <w:rsid w:val="008777B9"/>
    <w:rsid w:val="00877CC4"/>
    <w:rsid w:val="00877DED"/>
    <w:rsid w:val="00877E00"/>
    <w:rsid w:val="00877E76"/>
    <w:rsid w:val="00880665"/>
    <w:rsid w:val="008806B5"/>
    <w:rsid w:val="0088078A"/>
    <w:rsid w:val="0088094D"/>
    <w:rsid w:val="008809C7"/>
    <w:rsid w:val="00880DD9"/>
    <w:rsid w:val="00880E87"/>
    <w:rsid w:val="00880F07"/>
    <w:rsid w:val="00881117"/>
    <w:rsid w:val="0088122B"/>
    <w:rsid w:val="0088124C"/>
    <w:rsid w:val="00881885"/>
    <w:rsid w:val="008819DA"/>
    <w:rsid w:val="008819E2"/>
    <w:rsid w:val="00881CD8"/>
    <w:rsid w:val="00882219"/>
    <w:rsid w:val="0088222D"/>
    <w:rsid w:val="008825C9"/>
    <w:rsid w:val="00882659"/>
    <w:rsid w:val="00882A8E"/>
    <w:rsid w:val="00882AF1"/>
    <w:rsid w:val="00882E77"/>
    <w:rsid w:val="0088322B"/>
    <w:rsid w:val="0088347F"/>
    <w:rsid w:val="00883ADF"/>
    <w:rsid w:val="00883D2C"/>
    <w:rsid w:val="00883E79"/>
    <w:rsid w:val="00884242"/>
    <w:rsid w:val="00884357"/>
    <w:rsid w:val="00884E5F"/>
    <w:rsid w:val="00885346"/>
    <w:rsid w:val="008854F3"/>
    <w:rsid w:val="00885534"/>
    <w:rsid w:val="00885C94"/>
    <w:rsid w:val="00885CF4"/>
    <w:rsid w:val="00885DE1"/>
    <w:rsid w:val="008863A5"/>
    <w:rsid w:val="008863BA"/>
    <w:rsid w:val="008866BC"/>
    <w:rsid w:val="00886D22"/>
    <w:rsid w:val="0088756D"/>
    <w:rsid w:val="008876FC"/>
    <w:rsid w:val="00887710"/>
    <w:rsid w:val="00887879"/>
    <w:rsid w:val="00887A5F"/>
    <w:rsid w:val="00887A85"/>
    <w:rsid w:val="00887BAF"/>
    <w:rsid w:val="00887D55"/>
    <w:rsid w:val="00887E40"/>
    <w:rsid w:val="0089065F"/>
    <w:rsid w:val="00890848"/>
    <w:rsid w:val="0089088E"/>
    <w:rsid w:val="00890D62"/>
    <w:rsid w:val="00890E96"/>
    <w:rsid w:val="00890F49"/>
    <w:rsid w:val="00891032"/>
    <w:rsid w:val="00891102"/>
    <w:rsid w:val="0089179C"/>
    <w:rsid w:val="00891939"/>
    <w:rsid w:val="00891D87"/>
    <w:rsid w:val="00891DA6"/>
    <w:rsid w:val="00891E69"/>
    <w:rsid w:val="0089280E"/>
    <w:rsid w:val="008929B0"/>
    <w:rsid w:val="00892E03"/>
    <w:rsid w:val="00892F03"/>
    <w:rsid w:val="008933BC"/>
    <w:rsid w:val="00893527"/>
    <w:rsid w:val="0089357F"/>
    <w:rsid w:val="00893998"/>
    <w:rsid w:val="00893CBE"/>
    <w:rsid w:val="00893E65"/>
    <w:rsid w:val="008940EB"/>
    <w:rsid w:val="008944A7"/>
    <w:rsid w:val="00894649"/>
    <w:rsid w:val="00894893"/>
    <w:rsid w:val="00894A6E"/>
    <w:rsid w:val="00894B07"/>
    <w:rsid w:val="00894F1A"/>
    <w:rsid w:val="0089510A"/>
    <w:rsid w:val="0089555F"/>
    <w:rsid w:val="00895BF0"/>
    <w:rsid w:val="00895E46"/>
    <w:rsid w:val="00895F59"/>
    <w:rsid w:val="00895F6F"/>
    <w:rsid w:val="00895FA8"/>
    <w:rsid w:val="00895FB8"/>
    <w:rsid w:val="00896057"/>
    <w:rsid w:val="00896171"/>
    <w:rsid w:val="00896172"/>
    <w:rsid w:val="00896415"/>
    <w:rsid w:val="0089677A"/>
    <w:rsid w:val="008967BD"/>
    <w:rsid w:val="00896876"/>
    <w:rsid w:val="00896978"/>
    <w:rsid w:val="00896B0A"/>
    <w:rsid w:val="00896C13"/>
    <w:rsid w:val="00896C9E"/>
    <w:rsid w:val="00897085"/>
    <w:rsid w:val="0089744D"/>
    <w:rsid w:val="008975D1"/>
    <w:rsid w:val="0089782D"/>
    <w:rsid w:val="00897A49"/>
    <w:rsid w:val="00897AFB"/>
    <w:rsid w:val="00897B67"/>
    <w:rsid w:val="008A0221"/>
    <w:rsid w:val="008A02CF"/>
    <w:rsid w:val="008A0495"/>
    <w:rsid w:val="008A063A"/>
    <w:rsid w:val="008A0730"/>
    <w:rsid w:val="008A08F5"/>
    <w:rsid w:val="008A0997"/>
    <w:rsid w:val="008A0C02"/>
    <w:rsid w:val="008A0D91"/>
    <w:rsid w:val="008A0EDE"/>
    <w:rsid w:val="008A137A"/>
    <w:rsid w:val="008A14F2"/>
    <w:rsid w:val="008A1CF2"/>
    <w:rsid w:val="008A2553"/>
    <w:rsid w:val="008A2557"/>
    <w:rsid w:val="008A258B"/>
    <w:rsid w:val="008A29F2"/>
    <w:rsid w:val="008A2B16"/>
    <w:rsid w:val="008A2D86"/>
    <w:rsid w:val="008A2E52"/>
    <w:rsid w:val="008A30D0"/>
    <w:rsid w:val="008A3245"/>
    <w:rsid w:val="008A38FE"/>
    <w:rsid w:val="008A3B93"/>
    <w:rsid w:val="008A4213"/>
    <w:rsid w:val="008A4528"/>
    <w:rsid w:val="008A48B8"/>
    <w:rsid w:val="008A4CAD"/>
    <w:rsid w:val="008A517F"/>
    <w:rsid w:val="008A58BA"/>
    <w:rsid w:val="008A5AA0"/>
    <w:rsid w:val="008A5D0B"/>
    <w:rsid w:val="008A5F25"/>
    <w:rsid w:val="008A5FD3"/>
    <w:rsid w:val="008A6065"/>
    <w:rsid w:val="008A63C8"/>
    <w:rsid w:val="008A641B"/>
    <w:rsid w:val="008A6A2D"/>
    <w:rsid w:val="008A6C6C"/>
    <w:rsid w:val="008A6D98"/>
    <w:rsid w:val="008A6DB6"/>
    <w:rsid w:val="008A7319"/>
    <w:rsid w:val="008A7697"/>
    <w:rsid w:val="008A7A96"/>
    <w:rsid w:val="008A7AF2"/>
    <w:rsid w:val="008A7B0A"/>
    <w:rsid w:val="008A7B34"/>
    <w:rsid w:val="008A7D3F"/>
    <w:rsid w:val="008A7FFE"/>
    <w:rsid w:val="008B032A"/>
    <w:rsid w:val="008B0CD1"/>
    <w:rsid w:val="008B1676"/>
    <w:rsid w:val="008B1736"/>
    <w:rsid w:val="008B1871"/>
    <w:rsid w:val="008B1A2A"/>
    <w:rsid w:val="008B1B57"/>
    <w:rsid w:val="008B1C81"/>
    <w:rsid w:val="008B1CC9"/>
    <w:rsid w:val="008B1EF6"/>
    <w:rsid w:val="008B22D1"/>
    <w:rsid w:val="008B23D4"/>
    <w:rsid w:val="008B2502"/>
    <w:rsid w:val="008B276E"/>
    <w:rsid w:val="008B2A1C"/>
    <w:rsid w:val="008B2BF5"/>
    <w:rsid w:val="008B2D60"/>
    <w:rsid w:val="008B31C6"/>
    <w:rsid w:val="008B31F4"/>
    <w:rsid w:val="008B3212"/>
    <w:rsid w:val="008B3643"/>
    <w:rsid w:val="008B390A"/>
    <w:rsid w:val="008B3A79"/>
    <w:rsid w:val="008B3D08"/>
    <w:rsid w:val="008B4584"/>
    <w:rsid w:val="008B4818"/>
    <w:rsid w:val="008B49FC"/>
    <w:rsid w:val="008B4B57"/>
    <w:rsid w:val="008B4EC9"/>
    <w:rsid w:val="008B4EDF"/>
    <w:rsid w:val="008B5589"/>
    <w:rsid w:val="008B5F38"/>
    <w:rsid w:val="008B6126"/>
    <w:rsid w:val="008B65D9"/>
    <w:rsid w:val="008B6ED8"/>
    <w:rsid w:val="008B6EF6"/>
    <w:rsid w:val="008B6FC8"/>
    <w:rsid w:val="008B7081"/>
    <w:rsid w:val="008B749F"/>
    <w:rsid w:val="008B79A6"/>
    <w:rsid w:val="008B79D5"/>
    <w:rsid w:val="008B7B46"/>
    <w:rsid w:val="008B7F03"/>
    <w:rsid w:val="008C01D6"/>
    <w:rsid w:val="008C03CD"/>
    <w:rsid w:val="008C048E"/>
    <w:rsid w:val="008C0727"/>
    <w:rsid w:val="008C0A50"/>
    <w:rsid w:val="008C0D03"/>
    <w:rsid w:val="008C0DD9"/>
    <w:rsid w:val="008C0E9F"/>
    <w:rsid w:val="008C101F"/>
    <w:rsid w:val="008C1208"/>
    <w:rsid w:val="008C1241"/>
    <w:rsid w:val="008C12B8"/>
    <w:rsid w:val="008C1404"/>
    <w:rsid w:val="008C152D"/>
    <w:rsid w:val="008C16A0"/>
    <w:rsid w:val="008C16E9"/>
    <w:rsid w:val="008C188F"/>
    <w:rsid w:val="008C18F6"/>
    <w:rsid w:val="008C1C9E"/>
    <w:rsid w:val="008C1CB3"/>
    <w:rsid w:val="008C2164"/>
    <w:rsid w:val="008C23F8"/>
    <w:rsid w:val="008C2429"/>
    <w:rsid w:val="008C2480"/>
    <w:rsid w:val="008C264D"/>
    <w:rsid w:val="008C2684"/>
    <w:rsid w:val="008C27DA"/>
    <w:rsid w:val="008C2891"/>
    <w:rsid w:val="008C2AC4"/>
    <w:rsid w:val="008C2C05"/>
    <w:rsid w:val="008C2C67"/>
    <w:rsid w:val="008C2D02"/>
    <w:rsid w:val="008C2D84"/>
    <w:rsid w:val="008C3353"/>
    <w:rsid w:val="008C37D2"/>
    <w:rsid w:val="008C38E7"/>
    <w:rsid w:val="008C396C"/>
    <w:rsid w:val="008C3D00"/>
    <w:rsid w:val="008C3E14"/>
    <w:rsid w:val="008C4139"/>
    <w:rsid w:val="008C458B"/>
    <w:rsid w:val="008C4723"/>
    <w:rsid w:val="008C4D46"/>
    <w:rsid w:val="008C4DCC"/>
    <w:rsid w:val="008C4EC1"/>
    <w:rsid w:val="008C5198"/>
    <w:rsid w:val="008C52D3"/>
    <w:rsid w:val="008C52DD"/>
    <w:rsid w:val="008C5467"/>
    <w:rsid w:val="008C58F5"/>
    <w:rsid w:val="008C604E"/>
    <w:rsid w:val="008C66C5"/>
    <w:rsid w:val="008C6B9C"/>
    <w:rsid w:val="008C6DF1"/>
    <w:rsid w:val="008C6E60"/>
    <w:rsid w:val="008C6EAF"/>
    <w:rsid w:val="008C6F5B"/>
    <w:rsid w:val="008C781A"/>
    <w:rsid w:val="008D02FE"/>
    <w:rsid w:val="008D04A2"/>
    <w:rsid w:val="008D052A"/>
    <w:rsid w:val="008D05C2"/>
    <w:rsid w:val="008D066F"/>
    <w:rsid w:val="008D07CF"/>
    <w:rsid w:val="008D0BE9"/>
    <w:rsid w:val="008D0DA3"/>
    <w:rsid w:val="008D0F37"/>
    <w:rsid w:val="008D1256"/>
    <w:rsid w:val="008D1740"/>
    <w:rsid w:val="008D1967"/>
    <w:rsid w:val="008D19E3"/>
    <w:rsid w:val="008D1A54"/>
    <w:rsid w:val="008D1EA0"/>
    <w:rsid w:val="008D2326"/>
    <w:rsid w:val="008D2A5D"/>
    <w:rsid w:val="008D3482"/>
    <w:rsid w:val="008D3530"/>
    <w:rsid w:val="008D388D"/>
    <w:rsid w:val="008D39A6"/>
    <w:rsid w:val="008D39D7"/>
    <w:rsid w:val="008D39E5"/>
    <w:rsid w:val="008D3C4B"/>
    <w:rsid w:val="008D4029"/>
    <w:rsid w:val="008D40C6"/>
    <w:rsid w:val="008D444C"/>
    <w:rsid w:val="008D48F2"/>
    <w:rsid w:val="008D48F7"/>
    <w:rsid w:val="008D4A9F"/>
    <w:rsid w:val="008D4B87"/>
    <w:rsid w:val="008D4BEF"/>
    <w:rsid w:val="008D4CD6"/>
    <w:rsid w:val="008D4D45"/>
    <w:rsid w:val="008D4E56"/>
    <w:rsid w:val="008D5193"/>
    <w:rsid w:val="008D5285"/>
    <w:rsid w:val="008D5295"/>
    <w:rsid w:val="008D5815"/>
    <w:rsid w:val="008D5927"/>
    <w:rsid w:val="008D5D06"/>
    <w:rsid w:val="008D5F17"/>
    <w:rsid w:val="008D608E"/>
    <w:rsid w:val="008D62D3"/>
    <w:rsid w:val="008D64C0"/>
    <w:rsid w:val="008D67DF"/>
    <w:rsid w:val="008D6D91"/>
    <w:rsid w:val="008D6FD8"/>
    <w:rsid w:val="008D7039"/>
    <w:rsid w:val="008D71AF"/>
    <w:rsid w:val="008D7819"/>
    <w:rsid w:val="008D7878"/>
    <w:rsid w:val="008D7AA4"/>
    <w:rsid w:val="008D7CDC"/>
    <w:rsid w:val="008D7D45"/>
    <w:rsid w:val="008D7DB9"/>
    <w:rsid w:val="008D7DD6"/>
    <w:rsid w:val="008E0105"/>
    <w:rsid w:val="008E01FE"/>
    <w:rsid w:val="008E03C3"/>
    <w:rsid w:val="008E05DD"/>
    <w:rsid w:val="008E06C2"/>
    <w:rsid w:val="008E0A57"/>
    <w:rsid w:val="008E0B64"/>
    <w:rsid w:val="008E0F6A"/>
    <w:rsid w:val="008E16E5"/>
    <w:rsid w:val="008E18E2"/>
    <w:rsid w:val="008E1957"/>
    <w:rsid w:val="008E1A99"/>
    <w:rsid w:val="008E1AEA"/>
    <w:rsid w:val="008E1BE5"/>
    <w:rsid w:val="008E1E1F"/>
    <w:rsid w:val="008E1F3C"/>
    <w:rsid w:val="008E2516"/>
    <w:rsid w:val="008E25A5"/>
    <w:rsid w:val="008E25CF"/>
    <w:rsid w:val="008E27F2"/>
    <w:rsid w:val="008E28DF"/>
    <w:rsid w:val="008E2B57"/>
    <w:rsid w:val="008E3039"/>
    <w:rsid w:val="008E30DE"/>
    <w:rsid w:val="008E34DA"/>
    <w:rsid w:val="008E377D"/>
    <w:rsid w:val="008E3C0F"/>
    <w:rsid w:val="008E3CB0"/>
    <w:rsid w:val="008E400B"/>
    <w:rsid w:val="008E43BA"/>
    <w:rsid w:val="008E44EE"/>
    <w:rsid w:val="008E47CB"/>
    <w:rsid w:val="008E4881"/>
    <w:rsid w:val="008E4ABE"/>
    <w:rsid w:val="008E4C4F"/>
    <w:rsid w:val="008E4E56"/>
    <w:rsid w:val="008E51B5"/>
    <w:rsid w:val="008E543C"/>
    <w:rsid w:val="008E57A2"/>
    <w:rsid w:val="008E5AE7"/>
    <w:rsid w:val="008E5BD9"/>
    <w:rsid w:val="008E5CD5"/>
    <w:rsid w:val="008E619F"/>
    <w:rsid w:val="008E6335"/>
    <w:rsid w:val="008E639B"/>
    <w:rsid w:val="008E65BA"/>
    <w:rsid w:val="008E6AB8"/>
    <w:rsid w:val="008E6D36"/>
    <w:rsid w:val="008E6FBD"/>
    <w:rsid w:val="008E7206"/>
    <w:rsid w:val="008E7394"/>
    <w:rsid w:val="008E760B"/>
    <w:rsid w:val="008E7885"/>
    <w:rsid w:val="008E7C15"/>
    <w:rsid w:val="008F006B"/>
    <w:rsid w:val="008F00D7"/>
    <w:rsid w:val="008F02F0"/>
    <w:rsid w:val="008F0338"/>
    <w:rsid w:val="008F0658"/>
    <w:rsid w:val="008F0BAA"/>
    <w:rsid w:val="008F0C9E"/>
    <w:rsid w:val="008F0D29"/>
    <w:rsid w:val="008F10F2"/>
    <w:rsid w:val="008F1A5B"/>
    <w:rsid w:val="008F1FF3"/>
    <w:rsid w:val="008F226B"/>
    <w:rsid w:val="008F2CF0"/>
    <w:rsid w:val="008F2ECF"/>
    <w:rsid w:val="008F3892"/>
    <w:rsid w:val="008F38B7"/>
    <w:rsid w:val="008F3A10"/>
    <w:rsid w:val="008F3BED"/>
    <w:rsid w:val="008F3F61"/>
    <w:rsid w:val="008F3FF0"/>
    <w:rsid w:val="008F40FF"/>
    <w:rsid w:val="008F46F4"/>
    <w:rsid w:val="008F47C9"/>
    <w:rsid w:val="008F4CDD"/>
    <w:rsid w:val="008F52EE"/>
    <w:rsid w:val="008F5465"/>
    <w:rsid w:val="008F5675"/>
    <w:rsid w:val="008F5C8E"/>
    <w:rsid w:val="008F60EB"/>
    <w:rsid w:val="008F641D"/>
    <w:rsid w:val="008F648C"/>
    <w:rsid w:val="008F66C0"/>
    <w:rsid w:val="008F6739"/>
    <w:rsid w:val="008F6988"/>
    <w:rsid w:val="008F6C19"/>
    <w:rsid w:val="008F6C23"/>
    <w:rsid w:val="008F6EB6"/>
    <w:rsid w:val="008F75A8"/>
    <w:rsid w:val="008F78D3"/>
    <w:rsid w:val="008F7BBF"/>
    <w:rsid w:val="008F7BF3"/>
    <w:rsid w:val="008F7C7A"/>
    <w:rsid w:val="008F7E7C"/>
    <w:rsid w:val="0090040A"/>
    <w:rsid w:val="0090068D"/>
    <w:rsid w:val="00900D5A"/>
    <w:rsid w:val="0090137B"/>
    <w:rsid w:val="00901434"/>
    <w:rsid w:val="00901480"/>
    <w:rsid w:val="009016DF"/>
    <w:rsid w:val="00901BDD"/>
    <w:rsid w:val="00901C53"/>
    <w:rsid w:val="00901CBC"/>
    <w:rsid w:val="009023E0"/>
    <w:rsid w:val="009026B4"/>
    <w:rsid w:val="009027B0"/>
    <w:rsid w:val="009027FD"/>
    <w:rsid w:val="009028B3"/>
    <w:rsid w:val="00902C80"/>
    <w:rsid w:val="00902D99"/>
    <w:rsid w:val="00903106"/>
    <w:rsid w:val="0090317A"/>
    <w:rsid w:val="009038BE"/>
    <w:rsid w:val="009039D9"/>
    <w:rsid w:val="00903BCD"/>
    <w:rsid w:val="00903C0B"/>
    <w:rsid w:val="00903D37"/>
    <w:rsid w:val="00903E25"/>
    <w:rsid w:val="009040CA"/>
    <w:rsid w:val="009043DC"/>
    <w:rsid w:val="009044E1"/>
    <w:rsid w:val="00904768"/>
    <w:rsid w:val="00904B23"/>
    <w:rsid w:val="00904C44"/>
    <w:rsid w:val="00904D41"/>
    <w:rsid w:val="00904DAC"/>
    <w:rsid w:val="00904F9D"/>
    <w:rsid w:val="009051FB"/>
    <w:rsid w:val="00905215"/>
    <w:rsid w:val="009056D0"/>
    <w:rsid w:val="009057CD"/>
    <w:rsid w:val="00905B7D"/>
    <w:rsid w:val="00905C18"/>
    <w:rsid w:val="00905E39"/>
    <w:rsid w:val="00905E8A"/>
    <w:rsid w:val="00905EFD"/>
    <w:rsid w:val="00905F87"/>
    <w:rsid w:val="009060EF"/>
    <w:rsid w:val="0090660E"/>
    <w:rsid w:val="00906650"/>
    <w:rsid w:val="00906D54"/>
    <w:rsid w:val="00906EF2"/>
    <w:rsid w:val="0090710F"/>
    <w:rsid w:val="0090718D"/>
    <w:rsid w:val="00907530"/>
    <w:rsid w:val="009075AA"/>
    <w:rsid w:val="0090762C"/>
    <w:rsid w:val="009078AA"/>
    <w:rsid w:val="00907995"/>
    <w:rsid w:val="00907DF1"/>
    <w:rsid w:val="009104D9"/>
    <w:rsid w:val="00910C82"/>
    <w:rsid w:val="00910F15"/>
    <w:rsid w:val="00910FD2"/>
    <w:rsid w:val="009110E6"/>
    <w:rsid w:val="00911161"/>
    <w:rsid w:val="00911479"/>
    <w:rsid w:val="009115D1"/>
    <w:rsid w:val="00911C1B"/>
    <w:rsid w:val="00911CD7"/>
    <w:rsid w:val="00911D78"/>
    <w:rsid w:val="00911F19"/>
    <w:rsid w:val="0091225A"/>
    <w:rsid w:val="00912318"/>
    <w:rsid w:val="009125C7"/>
    <w:rsid w:val="00912987"/>
    <w:rsid w:val="009130FC"/>
    <w:rsid w:val="00913220"/>
    <w:rsid w:val="00913A76"/>
    <w:rsid w:val="00913FC6"/>
    <w:rsid w:val="009140F8"/>
    <w:rsid w:val="00914187"/>
    <w:rsid w:val="00914345"/>
    <w:rsid w:val="0091438A"/>
    <w:rsid w:val="0091456B"/>
    <w:rsid w:val="009149EB"/>
    <w:rsid w:val="00914D8C"/>
    <w:rsid w:val="009157B4"/>
    <w:rsid w:val="00915B27"/>
    <w:rsid w:val="00915C30"/>
    <w:rsid w:val="00915DD9"/>
    <w:rsid w:val="00915E90"/>
    <w:rsid w:val="009160C4"/>
    <w:rsid w:val="0091612E"/>
    <w:rsid w:val="00916242"/>
    <w:rsid w:val="00916265"/>
    <w:rsid w:val="00916448"/>
    <w:rsid w:val="00916479"/>
    <w:rsid w:val="0091661E"/>
    <w:rsid w:val="00916676"/>
    <w:rsid w:val="009169CA"/>
    <w:rsid w:val="00916D5C"/>
    <w:rsid w:val="00916EFE"/>
    <w:rsid w:val="009170D2"/>
    <w:rsid w:val="0091717E"/>
    <w:rsid w:val="009173A9"/>
    <w:rsid w:val="009173DB"/>
    <w:rsid w:val="0091741C"/>
    <w:rsid w:val="00917462"/>
    <w:rsid w:val="00917746"/>
    <w:rsid w:val="00917895"/>
    <w:rsid w:val="00917BB5"/>
    <w:rsid w:val="00917CA0"/>
    <w:rsid w:val="00917E70"/>
    <w:rsid w:val="00917EA9"/>
    <w:rsid w:val="00917F2E"/>
    <w:rsid w:val="00917F33"/>
    <w:rsid w:val="00917F43"/>
    <w:rsid w:val="00920022"/>
    <w:rsid w:val="009200BC"/>
    <w:rsid w:val="0092022F"/>
    <w:rsid w:val="0092044C"/>
    <w:rsid w:val="00920745"/>
    <w:rsid w:val="0092075E"/>
    <w:rsid w:val="009208ED"/>
    <w:rsid w:val="00920D39"/>
    <w:rsid w:val="00921217"/>
    <w:rsid w:val="0092128A"/>
    <w:rsid w:val="00921BEA"/>
    <w:rsid w:val="00921C25"/>
    <w:rsid w:val="00921D90"/>
    <w:rsid w:val="00921DBE"/>
    <w:rsid w:val="00921FC6"/>
    <w:rsid w:val="009225C5"/>
    <w:rsid w:val="00922C30"/>
    <w:rsid w:val="00922D98"/>
    <w:rsid w:val="00922E01"/>
    <w:rsid w:val="00922E66"/>
    <w:rsid w:val="00922F19"/>
    <w:rsid w:val="00923272"/>
    <w:rsid w:val="0092339F"/>
    <w:rsid w:val="0092350B"/>
    <w:rsid w:val="00923558"/>
    <w:rsid w:val="00923736"/>
    <w:rsid w:val="00923766"/>
    <w:rsid w:val="00923AD7"/>
    <w:rsid w:val="00923B71"/>
    <w:rsid w:val="00923D82"/>
    <w:rsid w:val="00923E87"/>
    <w:rsid w:val="00923EA5"/>
    <w:rsid w:val="00923F5D"/>
    <w:rsid w:val="00924446"/>
    <w:rsid w:val="00924541"/>
    <w:rsid w:val="009246BB"/>
    <w:rsid w:val="0092477A"/>
    <w:rsid w:val="00924802"/>
    <w:rsid w:val="009248FC"/>
    <w:rsid w:val="00924987"/>
    <w:rsid w:val="00924B84"/>
    <w:rsid w:val="00924B91"/>
    <w:rsid w:val="009250FC"/>
    <w:rsid w:val="0092536C"/>
    <w:rsid w:val="0092560C"/>
    <w:rsid w:val="0092570F"/>
    <w:rsid w:val="00925756"/>
    <w:rsid w:val="009258B4"/>
    <w:rsid w:val="0092598A"/>
    <w:rsid w:val="00925CBD"/>
    <w:rsid w:val="00925E6E"/>
    <w:rsid w:val="00926003"/>
    <w:rsid w:val="009262BA"/>
    <w:rsid w:val="0092630A"/>
    <w:rsid w:val="009265E0"/>
    <w:rsid w:val="00926602"/>
    <w:rsid w:val="0092673B"/>
    <w:rsid w:val="00926D73"/>
    <w:rsid w:val="00926D9D"/>
    <w:rsid w:val="00926E36"/>
    <w:rsid w:val="009270DF"/>
    <w:rsid w:val="0092725A"/>
    <w:rsid w:val="009273F4"/>
    <w:rsid w:val="00927433"/>
    <w:rsid w:val="00927516"/>
    <w:rsid w:val="00927A26"/>
    <w:rsid w:val="00927A66"/>
    <w:rsid w:val="00927ACB"/>
    <w:rsid w:val="00927B29"/>
    <w:rsid w:val="00927B63"/>
    <w:rsid w:val="00927BF7"/>
    <w:rsid w:val="00927E28"/>
    <w:rsid w:val="00930212"/>
    <w:rsid w:val="009302E6"/>
    <w:rsid w:val="009302FA"/>
    <w:rsid w:val="00930A4B"/>
    <w:rsid w:val="00930A8A"/>
    <w:rsid w:val="00930A98"/>
    <w:rsid w:val="00930BC2"/>
    <w:rsid w:val="00930C25"/>
    <w:rsid w:val="00930F22"/>
    <w:rsid w:val="009312F9"/>
    <w:rsid w:val="00931BEF"/>
    <w:rsid w:val="00932458"/>
    <w:rsid w:val="0093257F"/>
    <w:rsid w:val="0093270E"/>
    <w:rsid w:val="009327C2"/>
    <w:rsid w:val="00932914"/>
    <w:rsid w:val="00932A46"/>
    <w:rsid w:val="00932B94"/>
    <w:rsid w:val="00932E1C"/>
    <w:rsid w:val="009333AD"/>
    <w:rsid w:val="0093363F"/>
    <w:rsid w:val="0093374A"/>
    <w:rsid w:val="00933890"/>
    <w:rsid w:val="009339D5"/>
    <w:rsid w:val="00933A29"/>
    <w:rsid w:val="00933B1D"/>
    <w:rsid w:val="00933BA0"/>
    <w:rsid w:val="00933C06"/>
    <w:rsid w:val="00933C3E"/>
    <w:rsid w:val="00933D56"/>
    <w:rsid w:val="00933DAB"/>
    <w:rsid w:val="0093463F"/>
    <w:rsid w:val="00934864"/>
    <w:rsid w:val="00934D0A"/>
    <w:rsid w:val="00934D56"/>
    <w:rsid w:val="009351D8"/>
    <w:rsid w:val="00935240"/>
    <w:rsid w:val="00935380"/>
    <w:rsid w:val="00935391"/>
    <w:rsid w:val="00935E8B"/>
    <w:rsid w:val="00935ECE"/>
    <w:rsid w:val="00936722"/>
    <w:rsid w:val="0093693E"/>
    <w:rsid w:val="0093698D"/>
    <w:rsid w:val="00936ABA"/>
    <w:rsid w:val="00936C30"/>
    <w:rsid w:val="00937237"/>
    <w:rsid w:val="0093740D"/>
    <w:rsid w:val="009375D9"/>
    <w:rsid w:val="009376D1"/>
    <w:rsid w:val="009376EB"/>
    <w:rsid w:val="00937AF5"/>
    <w:rsid w:val="00937BE3"/>
    <w:rsid w:val="00937C1B"/>
    <w:rsid w:val="00937D5B"/>
    <w:rsid w:val="00940927"/>
    <w:rsid w:val="00940EC0"/>
    <w:rsid w:val="00940EE4"/>
    <w:rsid w:val="00941148"/>
    <w:rsid w:val="00941168"/>
    <w:rsid w:val="009414CA"/>
    <w:rsid w:val="00941A28"/>
    <w:rsid w:val="00941C7D"/>
    <w:rsid w:val="00941CCD"/>
    <w:rsid w:val="00942199"/>
    <w:rsid w:val="00942368"/>
    <w:rsid w:val="00942799"/>
    <w:rsid w:val="009429A1"/>
    <w:rsid w:val="00943162"/>
    <w:rsid w:val="00943570"/>
    <w:rsid w:val="00943AA0"/>
    <w:rsid w:val="009440A2"/>
    <w:rsid w:val="00944424"/>
    <w:rsid w:val="0094451D"/>
    <w:rsid w:val="0094457F"/>
    <w:rsid w:val="009445C9"/>
    <w:rsid w:val="00944676"/>
    <w:rsid w:val="009447AF"/>
    <w:rsid w:val="00944933"/>
    <w:rsid w:val="0094499A"/>
    <w:rsid w:val="00944BE3"/>
    <w:rsid w:val="009452B1"/>
    <w:rsid w:val="009452F5"/>
    <w:rsid w:val="0094532C"/>
    <w:rsid w:val="009456F9"/>
    <w:rsid w:val="00945822"/>
    <w:rsid w:val="00945911"/>
    <w:rsid w:val="00945DFC"/>
    <w:rsid w:val="00945F40"/>
    <w:rsid w:val="00945F77"/>
    <w:rsid w:val="00946090"/>
    <w:rsid w:val="0094616A"/>
    <w:rsid w:val="009461B3"/>
    <w:rsid w:val="00946537"/>
    <w:rsid w:val="009468B5"/>
    <w:rsid w:val="00946C84"/>
    <w:rsid w:val="0094733B"/>
    <w:rsid w:val="009476E8"/>
    <w:rsid w:val="0094777E"/>
    <w:rsid w:val="009478D8"/>
    <w:rsid w:val="00947B53"/>
    <w:rsid w:val="00947C99"/>
    <w:rsid w:val="0095051A"/>
    <w:rsid w:val="009509AC"/>
    <w:rsid w:val="0095104B"/>
    <w:rsid w:val="009511D2"/>
    <w:rsid w:val="00951290"/>
    <w:rsid w:val="00951475"/>
    <w:rsid w:val="009516D9"/>
    <w:rsid w:val="00951DEB"/>
    <w:rsid w:val="009529E9"/>
    <w:rsid w:val="00952CAE"/>
    <w:rsid w:val="00952CBE"/>
    <w:rsid w:val="00952CC6"/>
    <w:rsid w:val="00952D6B"/>
    <w:rsid w:val="0095323E"/>
    <w:rsid w:val="009532EE"/>
    <w:rsid w:val="009533DD"/>
    <w:rsid w:val="0095394E"/>
    <w:rsid w:val="009539FF"/>
    <w:rsid w:val="00953CAA"/>
    <w:rsid w:val="00953D50"/>
    <w:rsid w:val="00953E99"/>
    <w:rsid w:val="00953F6C"/>
    <w:rsid w:val="0095420C"/>
    <w:rsid w:val="009542A0"/>
    <w:rsid w:val="009542F3"/>
    <w:rsid w:val="009544D4"/>
    <w:rsid w:val="009547C9"/>
    <w:rsid w:val="00954E9C"/>
    <w:rsid w:val="0095500F"/>
    <w:rsid w:val="009550E1"/>
    <w:rsid w:val="00955125"/>
    <w:rsid w:val="009552C0"/>
    <w:rsid w:val="00955A1B"/>
    <w:rsid w:val="00955ECE"/>
    <w:rsid w:val="0095610A"/>
    <w:rsid w:val="009562B5"/>
    <w:rsid w:val="00956313"/>
    <w:rsid w:val="009567AD"/>
    <w:rsid w:val="00956890"/>
    <w:rsid w:val="00956B3B"/>
    <w:rsid w:val="009570B9"/>
    <w:rsid w:val="00957268"/>
    <w:rsid w:val="009575DF"/>
    <w:rsid w:val="009603DA"/>
    <w:rsid w:val="009606EC"/>
    <w:rsid w:val="00960902"/>
    <w:rsid w:val="00960908"/>
    <w:rsid w:val="00960F11"/>
    <w:rsid w:val="00960F39"/>
    <w:rsid w:val="00960F7F"/>
    <w:rsid w:val="0096128A"/>
    <w:rsid w:val="0096157A"/>
    <w:rsid w:val="009616AB"/>
    <w:rsid w:val="00961906"/>
    <w:rsid w:val="00961A5E"/>
    <w:rsid w:val="00961B69"/>
    <w:rsid w:val="00961BBA"/>
    <w:rsid w:val="00961C8F"/>
    <w:rsid w:val="00962134"/>
    <w:rsid w:val="00962440"/>
    <w:rsid w:val="00962725"/>
    <w:rsid w:val="00962A43"/>
    <w:rsid w:val="00962D2C"/>
    <w:rsid w:val="00962D66"/>
    <w:rsid w:val="009634A0"/>
    <w:rsid w:val="009635D2"/>
    <w:rsid w:val="00963676"/>
    <w:rsid w:val="00963723"/>
    <w:rsid w:val="009637BF"/>
    <w:rsid w:val="00963956"/>
    <w:rsid w:val="00963959"/>
    <w:rsid w:val="00963A69"/>
    <w:rsid w:val="00963A92"/>
    <w:rsid w:val="00963AAC"/>
    <w:rsid w:val="00963B44"/>
    <w:rsid w:val="00963BAC"/>
    <w:rsid w:val="00964233"/>
    <w:rsid w:val="00964285"/>
    <w:rsid w:val="00964303"/>
    <w:rsid w:val="009646CD"/>
    <w:rsid w:val="00964B13"/>
    <w:rsid w:val="00964C0F"/>
    <w:rsid w:val="00964EF7"/>
    <w:rsid w:val="009651DC"/>
    <w:rsid w:val="0096535D"/>
    <w:rsid w:val="009658E9"/>
    <w:rsid w:val="00965937"/>
    <w:rsid w:val="00965A09"/>
    <w:rsid w:val="00965B3E"/>
    <w:rsid w:val="00965CDE"/>
    <w:rsid w:val="00965E13"/>
    <w:rsid w:val="009662C5"/>
    <w:rsid w:val="009664FD"/>
    <w:rsid w:val="0096659E"/>
    <w:rsid w:val="00966B72"/>
    <w:rsid w:val="00966CDD"/>
    <w:rsid w:val="00966DDC"/>
    <w:rsid w:val="00967395"/>
    <w:rsid w:val="0096739B"/>
    <w:rsid w:val="0096784E"/>
    <w:rsid w:val="00967B68"/>
    <w:rsid w:val="00967E61"/>
    <w:rsid w:val="00967ED4"/>
    <w:rsid w:val="009700AA"/>
    <w:rsid w:val="00970361"/>
    <w:rsid w:val="009703B4"/>
    <w:rsid w:val="009705F5"/>
    <w:rsid w:val="0097081C"/>
    <w:rsid w:val="00970944"/>
    <w:rsid w:val="00970DAB"/>
    <w:rsid w:val="0097112E"/>
    <w:rsid w:val="00971231"/>
    <w:rsid w:val="009712D3"/>
    <w:rsid w:val="00971B14"/>
    <w:rsid w:val="00971C18"/>
    <w:rsid w:val="009720C6"/>
    <w:rsid w:val="009721AE"/>
    <w:rsid w:val="009726F8"/>
    <w:rsid w:val="0097271B"/>
    <w:rsid w:val="0097278C"/>
    <w:rsid w:val="009729D6"/>
    <w:rsid w:val="00972B42"/>
    <w:rsid w:val="00972EFC"/>
    <w:rsid w:val="0097342D"/>
    <w:rsid w:val="00973624"/>
    <w:rsid w:val="0097387D"/>
    <w:rsid w:val="00973A5F"/>
    <w:rsid w:val="00973E91"/>
    <w:rsid w:val="00973F5B"/>
    <w:rsid w:val="00973FB6"/>
    <w:rsid w:val="00974127"/>
    <w:rsid w:val="009742F4"/>
    <w:rsid w:val="009744A0"/>
    <w:rsid w:val="00974A7B"/>
    <w:rsid w:val="00974C9E"/>
    <w:rsid w:val="00974FA0"/>
    <w:rsid w:val="00974FB8"/>
    <w:rsid w:val="009754BC"/>
    <w:rsid w:val="0097557F"/>
    <w:rsid w:val="009759CA"/>
    <w:rsid w:val="00975AE5"/>
    <w:rsid w:val="00975B6C"/>
    <w:rsid w:val="00975B85"/>
    <w:rsid w:val="00975B97"/>
    <w:rsid w:val="00976596"/>
    <w:rsid w:val="009766F9"/>
    <w:rsid w:val="009769F6"/>
    <w:rsid w:val="00976C5D"/>
    <w:rsid w:val="00976D9B"/>
    <w:rsid w:val="00977069"/>
    <w:rsid w:val="00977455"/>
    <w:rsid w:val="0097755D"/>
    <w:rsid w:val="0097770D"/>
    <w:rsid w:val="00977AF3"/>
    <w:rsid w:val="00977CBD"/>
    <w:rsid w:val="009800F4"/>
    <w:rsid w:val="00980623"/>
    <w:rsid w:val="00980780"/>
    <w:rsid w:val="00980E46"/>
    <w:rsid w:val="0098107D"/>
    <w:rsid w:val="00981112"/>
    <w:rsid w:val="009811EF"/>
    <w:rsid w:val="009812AC"/>
    <w:rsid w:val="0098168F"/>
    <w:rsid w:val="0098172E"/>
    <w:rsid w:val="00981761"/>
    <w:rsid w:val="00981D55"/>
    <w:rsid w:val="009821D0"/>
    <w:rsid w:val="009823DB"/>
    <w:rsid w:val="00982B5A"/>
    <w:rsid w:val="009832BA"/>
    <w:rsid w:val="009832E3"/>
    <w:rsid w:val="00983310"/>
    <w:rsid w:val="00983475"/>
    <w:rsid w:val="00983B90"/>
    <w:rsid w:val="00984019"/>
    <w:rsid w:val="00984488"/>
    <w:rsid w:val="00984502"/>
    <w:rsid w:val="0098454E"/>
    <w:rsid w:val="009849C2"/>
    <w:rsid w:val="00984B5E"/>
    <w:rsid w:val="00984E6B"/>
    <w:rsid w:val="009851ED"/>
    <w:rsid w:val="0098525A"/>
    <w:rsid w:val="00985910"/>
    <w:rsid w:val="00985F69"/>
    <w:rsid w:val="00985FEC"/>
    <w:rsid w:val="009862DD"/>
    <w:rsid w:val="00986434"/>
    <w:rsid w:val="0098756C"/>
    <w:rsid w:val="0098779E"/>
    <w:rsid w:val="00987D9D"/>
    <w:rsid w:val="009901BC"/>
    <w:rsid w:val="009901E8"/>
    <w:rsid w:val="009902C4"/>
    <w:rsid w:val="009905B4"/>
    <w:rsid w:val="009908E3"/>
    <w:rsid w:val="00990A50"/>
    <w:rsid w:val="00990BC4"/>
    <w:rsid w:val="009910EE"/>
    <w:rsid w:val="00991633"/>
    <w:rsid w:val="00991E06"/>
    <w:rsid w:val="00992558"/>
    <w:rsid w:val="0099296B"/>
    <w:rsid w:val="00992DF8"/>
    <w:rsid w:val="00992EE9"/>
    <w:rsid w:val="00993233"/>
    <w:rsid w:val="009932C7"/>
    <w:rsid w:val="0099356E"/>
    <w:rsid w:val="00993909"/>
    <w:rsid w:val="00993BCA"/>
    <w:rsid w:val="00993E43"/>
    <w:rsid w:val="00993F07"/>
    <w:rsid w:val="00993F24"/>
    <w:rsid w:val="0099412B"/>
    <w:rsid w:val="00994138"/>
    <w:rsid w:val="0099454F"/>
    <w:rsid w:val="009949F1"/>
    <w:rsid w:val="009949F2"/>
    <w:rsid w:val="00994BBB"/>
    <w:rsid w:val="00994E28"/>
    <w:rsid w:val="00994FC2"/>
    <w:rsid w:val="00995089"/>
    <w:rsid w:val="00995872"/>
    <w:rsid w:val="009958BB"/>
    <w:rsid w:val="009958CA"/>
    <w:rsid w:val="009959EE"/>
    <w:rsid w:val="00995B83"/>
    <w:rsid w:val="00995B9F"/>
    <w:rsid w:val="00995EDA"/>
    <w:rsid w:val="0099626C"/>
    <w:rsid w:val="00996279"/>
    <w:rsid w:val="0099639A"/>
    <w:rsid w:val="009965EF"/>
    <w:rsid w:val="00996816"/>
    <w:rsid w:val="0099697F"/>
    <w:rsid w:val="00996A64"/>
    <w:rsid w:val="00996B2B"/>
    <w:rsid w:val="00996B8A"/>
    <w:rsid w:val="00996C7A"/>
    <w:rsid w:val="00996E35"/>
    <w:rsid w:val="00997193"/>
    <w:rsid w:val="0099742C"/>
    <w:rsid w:val="00997455"/>
    <w:rsid w:val="00997506"/>
    <w:rsid w:val="00997631"/>
    <w:rsid w:val="00997A41"/>
    <w:rsid w:val="00997B3F"/>
    <w:rsid w:val="00997D9B"/>
    <w:rsid w:val="00997E37"/>
    <w:rsid w:val="00997EF4"/>
    <w:rsid w:val="009A0374"/>
    <w:rsid w:val="009A039C"/>
    <w:rsid w:val="009A07A2"/>
    <w:rsid w:val="009A07D0"/>
    <w:rsid w:val="009A0B00"/>
    <w:rsid w:val="009A0F7E"/>
    <w:rsid w:val="009A1274"/>
    <w:rsid w:val="009A13F7"/>
    <w:rsid w:val="009A143B"/>
    <w:rsid w:val="009A17DC"/>
    <w:rsid w:val="009A19D1"/>
    <w:rsid w:val="009A1B0A"/>
    <w:rsid w:val="009A1D15"/>
    <w:rsid w:val="009A1EF7"/>
    <w:rsid w:val="009A1FC0"/>
    <w:rsid w:val="009A21AE"/>
    <w:rsid w:val="009A2638"/>
    <w:rsid w:val="009A2948"/>
    <w:rsid w:val="009A2A92"/>
    <w:rsid w:val="009A2AA8"/>
    <w:rsid w:val="009A2B69"/>
    <w:rsid w:val="009A2DC9"/>
    <w:rsid w:val="009A2E55"/>
    <w:rsid w:val="009A2EA3"/>
    <w:rsid w:val="009A2FB0"/>
    <w:rsid w:val="009A310F"/>
    <w:rsid w:val="009A3525"/>
    <w:rsid w:val="009A3609"/>
    <w:rsid w:val="009A366C"/>
    <w:rsid w:val="009A38DB"/>
    <w:rsid w:val="009A3BA4"/>
    <w:rsid w:val="009A3D9D"/>
    <w:rsid w:val="009A3E48"/>
    <w:rsid w:val="009A400A"/>
    <w:rsid w:val="009A4129"/>
    <w:rsid w:val="009A4425"/>
    <w:rsid w:val="009A463B"/>
    <w:rsid w:val="009A46C8"/>
    <w:rsid w:val="009A47DD"/>
    <w:rsid w:val="009A4903"/>
    <w:rsid w:val="009A4C47"/>
    <w:rsid w:val="009A4EB8"/>
    <w:rsid w:val="009A5098"/>
    <w:rsid w:val="009A55DF"/>
    <w:rsid w:val="009A594B"/>
    <w:rsid w:val="009A5C1D"/>
    <w:rsid w:val="009A5CF6"/>
    <w:rsid w:val="009A5E5C"/>
    <w:rsid w:val="009A6038"/>
    <w:rsid w:val="009A6053"/>
    <w:rsid w:val="009A6357"/>
    <w:rsid w:val="009A64D0"/>
    <w:rsid w:val="009A65F4"/>
    <w:rsid w:val="009A6AD8"/>
    <w:rsid w:val="009A6B08"/>
    <w:rsid w:val="009A6C41"/>
    <w:rsid w:val="009A742D"/>
    <w:rsid w:val="009A7543"/>
    <w:rsid w:val="009A75B5"/>
    <w:rsid w:val="009A7910"/>
    <w:rsid w:val="009A7934"/>
    <w:rsid w:val="009A7AC5"/>
    <w:rsid w:val="009A7BD4"/>
    <w:rsid w:val="009A7E82"/>
    <w:rsid w:val="009A7F85"/>
    <w:rsid w:val="009B0011"/>
    <w:rsid w:val="009B0060"/>
    <w:rsid w:val="009B02D3"/>
    <w:rsid w:val="009B06A4"/>
    <w:rsid w:val="009B09AF"/>
    <w:rsid w:val="009B0AEF"/>
    <w:rsid w:val="009B0B65"/>
    <w:rsid w:val="009B0E72"/>
    <w:rsid w:val="009B12D2"/>
    <w:rsid w:val="009B13B1"/>
    <w:rsid w:val="009B15BC"/>
    <w:rsid w:val="009B1758"/>
    <w:rsid w:val="009B1CF7"/>
    <w:rsid w:val="009B1D5F"/>
    <w:rsid w:val="009B1E37"/>
    <w:rsid w:val="009B235E"/>
    <w:rsid w:val="009B2417"/>
    <w:rsid w:val="009B2503"/>
    <w:rsid w:val="009B2700"/>
    <w:rsid w:val="009B2EA3"/>
    <w:rsid w:val="009B2F15"/>
    <w:rsid w:val="009B2F18"/>
    <w:rsid w:val="009B2F5B"/>
    <w:rsid w:val="009B2F9C"/>
    <w:rsid w:val="009B304F"/>
    <w:rsid w:val="009B31C2"/>
    <w:rsid w:val="009B336C"/>
    <w:rsid w:val="009B34A9"/>
    <w:rsid w:val="009B365E"/>
    <w:rsid w:val="009B3671"/>
    <w:rsid w:val="009B37B0"/>
    <w:rsid w:val="009B3A4B"/>
    <w:rsid w:val="009B410E"/>
    <w:rsid w:val="009B43FD"/>
    <w:rsid w:val="009B45DC"/>
    <w:rsid w:val="009B4A68"/>
    <w:rsid w:val="009B4EDD"/>
    <w:rsid w:val="009B5262"/>
    <w:rsid w:val="009B52E7"/>
    <w:rsid w:val="009B535E"/>
    <w:rsid w:val="009B55E1"/>
    <w:rsid w:val="009B5AFD"/>
    <w:rsid w:val="009B5C04"/>
    <w:rsid w:val="009B5C08"/>
    <w:rsid w:val="009B5C2D"/>
    <w:rsid w:val="009B5D76"/>
    <w:rsid w:val="009B5EF3"/>
    <w:rsid w:val="009B60FF"/>
    <w:rsid w:val="009B61A5"/>
    <w:rsid w:val="009B623D"/>
    <w:rsid w:val="009B639B"/>
    <w:rsid w:val="009B643C"/>
    <w:rsid w:val="009B6825"/>
    <w:rsid w:val="009B6931"/>
    <w:rsid w:val="009B6A6B"/>
    <w:rsid w:val="009B7335"/>
    <w:rsid w:val="009B7623"/>
    <w:rsid w:val="009B7647"/>
    <w:rsid w:val="009B7811"/>
    <w:rsid w:val="009B78AA"/>
    <w:rsid w:val="009B7C89"/>
    <w:rsid w:val="009C0062"/>
    <w:rsid w:val="009C00A3"/>
    <w:rsid w:val="009C027B"/>
    <w:rsid w:val="009C0624"/>
    <w:rsid w:val="009C0726"/>
    <w:rsid w:val="009C0A84"/>
    <w:rsid w:val="009C0DAD"/>
    <w:rsid w:val="009C0FF9"/>
    <w:rsid w:val="009C1082"/>
    <w:rsid w:val="009C1167"/>
    <w:rsid w:val="009C124A"/>
    <w:rsid w:val="009C134B"/>
    <w:rsid w:val="009C1AB2"/>
    <w:rsid w:val="009C2004"/>
    <w:rsid w:val="009C228E"/>
    <w:rsid w:val="009C2374"/>
    <w:rsid w:val="009C250C"/>
    <w:rsid w:val="009C2A75"/>
    <w:rsid w:val="009C2BC2"/>
    <w:rsid w:val="009C2F4D"/>
    <w:rsid w:val="009C32C4"/>
    <w:rsid w:val="009C3556"/>
    <w:rsid w:val="009C38CB"/>
    <w:rsid w:val="009C3B37"/>
    <w:rsid w:val="009C3BC4"/>
    <w:rsid w:val="009C3BCC"/>
    <w:rsid w:val="009C3D3F"/>
    <w:rsid w:val="009C3D9E"/>
    <w:rsid w:val="009C3DB3"/>
    <w:rsid w:val="009C4A17"/>
    <w:rsid w:val="009C4B9A"/>
    <w:rsid w:val="009C5129"/>
    <w:rsid w:val="009C5271"/>
    <w:rsid w:val="009C565A"/>
    <w:rsid w:val="009C56FF"/>
    <w:rsid w:val="009C585D"/>
    <w:rsid w:val="009C598C"/>
    <w:rsid w:val="009C5AC3"/>
    <w:rsid w:val="009C6125"/>
    <w:rsid w:val="009C613B"/>
    <w:rsid w:val="009C65AC"/>
    <w:rsid w:val="009C68FC"/>
    <w:rsid w:val="009C6ADB"/>
    <w:rsid w:val="009C6BB5"/>
    <w:rsid w:val="009C701B"/>
    <w:rsid w:val="009C782E"/>
    <w:rsid w:val="009C795E"/>
    <w:rsid w:val="009D047F"/>
    <w:rsid w:val="009D06C6"/>
    <w:rsid w:val="009D0858"/>
    <w:rsid w:val="009D0B59"/>
    <w:rsid w:val="009D0EE7"/>
    <w:rsid w:val="009D0F4D"/>
    <w:rsid w:val="009D11D1"/>
    <w:rsid w:val="009D170F"/>
    <w:rsid w:val="009D17E7"/>
    <w:rsid w:val="009D17EF"/>
    <w:rsid w:val="009D19BE"/>
    <w:rsid w:val="009D1B11"/>
    <w:rsid w:val="009D1D05"/>
    <w:rsid w:val="009D27F6"/>
    <w:rsid w:val="009D288F"/>
    <w:rsid w:val="009D29C3"/>
    <w:rsid w:val="009D2D77"/>
    <w:rsid w:val="009D322B"/>
    <w:rsid w:val="009D33B2"/>
    <w:rsid w:val="009D3533"/>
    <w:rsid w:val="009D35BB"/>
    <w:rsid w:val="009D3770"/>
    <w:rsid w:val="009D3776"/>
    <w:rsid w:val="009D38B3"/>
    <w:rsid w:val="009D3957"/>
    <w:rsid w:val="009D3B04"/>
    <w:rsid w:val="009D3BF5"/>
    <w:rsid w:val="009D3BF8"/>
    <w:rsid w:val="009D3DC0"/>
    <w:rsid w:val="009D43F9"/>
    <w:rsid w:val="009D447C"/>
    <w:rsid w:val="009D4A2D"/>
    <w:rsid w:val="009D4B25"/>
    <w:rsid w:val="009D4BF7"/>
    <w:rsid w:val="009D527E"/>
    <w:rsid w:val="009D540F"/>
    <w:rsid w:val="009D561B"/>
    <w:rsid w:val="009D5D42"/>
    <w:rsid w:val="009D5FE3"/>
    <w:rsid w:val="009D61AE"/>
    <w:rsid w:val="009D66F4"/>
    <w:rsid w:val="009D6986"/>
    <w:rsid w:val="009D6B25"/>
    <w:rsid w:val="009D6E6F"/>
    <w:rsid w:val="009D759E"/>
    <w:rsid w:val="009D7687"/>
    <w:rsid w:val="009D76DD"/>
    <w:rsid w:val="009D774C"/>
    <w:rsid w:val="009D7A24"/>
    <w:rsid w:val="009D7A8A"/>
    <w:rsid w:val="009D7A99"/>
    <w:rsid w:val="009D7CB6"/>
    <w:rsid w:val="009D7DFC"/>
    <w:rsid w:val="009D7E90"/>
    <w:rsid w:val="009E00F8"/>
    <w:rsid w:val="009E0492"/>
    <w:rsid w:val="009E04F5"/>
    <w:rsid w:val="009E05AB"/>
    <w:rsid w:val="009E0614"/>
    <w:rsid w:val="009E093E"/>
    <w:rsid w:val="009E0B4E"/>
    <w:rsid w:val="009E0D8C"/>
    <w:rsid w:val="009E150A"/>
    <w:rsid w:val="009E1624"/>
    <w:rsid w:val="009E1729"/>
    <w:rsid w:val="009E1732"/>
    <w:rsid w:val="009E17EC"/>
    <w:rsid w:val="009E195A"/>
    <w:rsid w:val="009E221B"/>
    <w:rsid w:val="009E257A"/>
    <w:rsid w:val="009E2861"/>
    <w:rsid w:val="009E2EAA"/>
    <w:rsid w:val="009E3085"/>
    <w:rsid w:val="009E3253"/>
    <w:rsid w:val="009E32B9"/>
    <w:rsid w:val="009E3444"/>
    <w:rsid w:val="009E3769"/>
    <w:rsid w:val="009E37E4"/>
    <w:rsid w:val="009E37FD"/>
    <w:rsid w:val="009E3924"/>
    <w:rsid w:val="009E39B0"/>
    <w:rsid w:val="009E41FE"/>
    <w:rsid w:val="009E4903"/>
    <w:rsid w:val="009E4B23"/>
    <w:rsid w:val="009E54C3"/>
    <w:rsid w:val="009E54F5"/>
    <w:rsid w:val="009E58B2"/>
    <w:rsid w:val="009E5DC3"/>
    <w:rsid w:val="009E5DCD"/>
    <w:rsid w:val="009E6316"/>
    <w:rsid w:val="009E633E"/>
    <w:rsid w:val="009E666E"/>
    <w:rsid w:val="009E6699"/>
    <w:rsid w:val="009E6750"/>
    <w:rsid w:val="009E696D"/>
    <w:rsid w:val="009E6972"/>
    <w:rsid w:val="009E6BDA"/>
    <w:rsid w:val="009E6F97"/>
    <w:rsid w:val="009E71EF"/>
    <w:rsid w:val="009E75D4"/>
    <w:rsid w:val="009E7D22"/>
    <w:rsid w:val="009E7D43"/>
    <w:rsid w:val="009F028A"/>
    <w:rsid w:val="009F04E9"/>
    <w:rsid w:val="009F052C"/>
    <w:rsid w:val="009F06CD"/>
    <w:rsid w:val="009F083D"/>
    <w:rsid w:val="009F0FCD"/>
    <w:rsid w:val="009F110F"/>
    <w:rsid w:val="009F1240"/>
    <w:rsid w:val="009F131F"/>
    <w:rsid w:val="009F1488"/>
    <w:rsid w:val="009F16B5"/>
    <w:rsid w:val="009F19DB"/>
    <w:rsid w:val="009F19E7"/>
    <w:rsid w:val="009F1CB1"/>
    <w:rsid w:val="009F20D4"/>
    <w:rsid w:val="009F23AB"/>
    <w:rsid w:val="009F2593"/>
    <w:rsid w:val="009F2932"/>
    <w:rsid w:val="009F2938"/>
    <w:rsid w:val="009F2A1E"/>
    <w:rsid w:val="009F2AA8"/>
    <w:rsid w:val="009F2AB1"/>
    <w:rsid w:val="009F2E0B"/>
    <w:rsid w:val="009F2E18"/>
    <w:rsid w:val="009F33F0"/>
    <w:rsid w:val="009F3495"/>
    <w:rsid w:val="009F3600"/>
    <w:rsid w:val="009F38C3"/>
    <w:rsid w:val="009F3B01"/>
    <w:rsid w:val="009F3BFD"/>
    <w:rsid w:val="009F4164"/>
    <w:rsid w:val="009F420D"/>
    <w:rsid w:val="009F45F7"/>
    <w:rsid w:val="009F4742"/>
    <w:rsid w:val="009F4D19"/>
    <w:rsid w:val="009F4D33"/>
    <w:rsid w:val="009F50A2"/>
    <w:rsid w:val="009F52F2"/>
    <w:rsid w:val="009F532E"/>
    <w:rsid w:val="009F556F"/>
    <w:rsid w:val="009F570F"/>
    <w:rsid w:val="009F5A5B"/>
    <w:rsid w:val="009F635C"/>
    <w:rsid w:val="009F6545"/>
    <w:rsid w:val="009F657D"/>
    <w:rsid w:val="009F661F"/>
    <w:rsid w:val="009F66BB"/>
    <w:rsid w:val="009F6CAE"/>
    <w:rsid w:val="009F6E0B"/>
    <w:rsid w:val="009F717F"/>
    <w:rsid w:val="009F75FB"/>
    <w:rsid w:val="009F7719"/>
    <w:rsid w:val="009F7B82"/>
    <w:rsid w:val="009F7CF7"/>
    <w:rsid w:val="009F7E9C"/>
    <w:rsid w:val="00A00176"/>
    <w:rsid w:val="00A00307"/>
    <w:rsid w:val="00A00310"/>
    <w:rsid w:val="00A00362"/>
    <w:rsid w:val="00A0036F"/>
    <w:rsid w:val="00A0058B"/>
    <w:rsid w:val="00A008DE"/>
    <w:rsid w:val="00A009CB"/>
    <w:rsid w:val="00A009E2"/>
    <w:rsid w:val="00A00B04"/>
    <w:rsid w:val="00A00D8D"/>
    <w:rsid w:val="00A00EF5"/>
    <w:rsid w:val="00A010B8"/>
    <w:rsid w:val="00A0121E"/>
    <w:rsid w:val="00A012EB"/>
    <w:rsid w:val="00A01317"/>
    <w:rsid w:val="00A0253D"/>
    <w:rsid w:val="00A02724"/>
    <w:rsid w:val="00A02787"/>
    <w:rsid w:val="00A02AD1"/>
    <w:rsid w:val="00A02D5B"/>
    <w:rsid w:val="00A02D63"/>
    <w:rsid w:val="00A02FA2"/>
    <w:rsid w:val="00A035B4"/>
    <w:rsid w:val="00A0381F"/>
    <w:rsid w:val="00A038F8"/>
    <w:rsid w:val="00A0397C"/>
    <w:rsid w:val="00A03BD6"/>
    <w:rsid w:val="00A03CDF"/>
    <w:rsid w:val="00A040F2"/>
    <w:rsid w:val="00A041AA"/>
    <w:rsid w:val="00A04646"/>
    <w:rsid w:val="00A04860"/>
    <w:rsid w:val="00A04968"/>
    <w:rsid w:val="00A04AB0"/>
    <w:rsid w:val="00A04B31"/>
    <w:rsid w:val="00A04C56"/>
    <w:rsid w:val="00A05812"/>
    <w:rsid w:val="00A05ADC"/>
    <w:rsid w:val="00A05B2A"/>
    <w:rsid w:val="00A05D0A"/>
    <w:rsid w:val="00A05E30"/>
    <w:rsid w:val="00A06055"/>
    <w:rsid w:val="00A06191"/>
    <w:rsid w:val="00A061DB"/>
    <w:rsid w:val="00A0622E"/>
    <w:rsid w:val="00A06589"/>
    <w:rsid w:val="00A066D6"/>
    <w:rsid w:val="00A06A4B"/>
    <w:rsid w:val="00A06AA0"/>
    <w:rsid w:val="00A06D5E"/>
    <w:rsid w:val="00A06F4A"/>
    <w:rsid w:val="00A070CB"/>
    <w:rsid w:val="00A07585"/>
    <w:rsid w:val="00A07762"/>
    <w:rsid w:val="00A07779"/>
    <w:rsid w:val="00A07D1D"/>
    <w:rsid w:val="00A07DA3"/>
    <w:rsid w:val="00A07E1C"/>
    <w:rsid w:val="00A07E52"/>
    <w:rsid w:val="00A10213"/>
    <w:rsid w:val="00A10217"/>
    <w:rsid w:val="00A1025F"/>
    <w:rsid w:val="00A10367"/>
    <w:rsid w:val="00A105E9"/>
    <w:rsid w:val="00A1098F"/>
    <w:rsid w:val="00A10ABB"/>
    <w:rsid w:val="00A10ACD"/>
    <w:rsid w:val="00A10B79"/>
    <w:rsid w:val="00A10D18"/>
    <w:rsid w:val="00A10FB5"/>
    <w:rsid w:val="00A1156F"/>
    <w:rsid w:val="00A11948"/>
    <w:rsid w:val="00A11B05"/>
    <w:rsid w:val="00A11C87"/>
    <w:rsid w:val="00A1218C"/>
    <w:rsid w:val="00A12562"/>
    <w:rsid w:val="00A1264A"/>
    <w:rsid w:val="00A12B07"/>
    <w:rsid w:val="00A1357E"/>
    <w:rsid w:val="00A13857"/>
    <w:rsid w:val="00A138DC"/>
    <w:rsid w:val="00A139F1"/>
    <w:rsid w:val="00A13C36"/>
    <w:rsid w:val="00A13CBF"/>
    <w:rsid w:val="00A141F2"/>
    <w:rsid w:val="00A143D9"/>
    <w:rsid w:val="00A144C9"/>
    <w:rsid w:val="00A145E3"/>
    <w:rsid w:val="00A14B30"/>
    <w:rsid w:val="00A14D74"/>
    <w:rsid w:val="00A1574E"/>
    <w:rsid w:val="00A15955"/>
    <w:rsid w:val="00A159EA"/>
    <w:rsid w:val="00A15A62"/>
    <w:rsid w:val="00A15BE5"/>
    <w:rsid w:val="00A15D1A"/>
    <w:rsid w:val="00A15D4D"/>
    <w:rsid w:val="00A15D6D"/>
    <w:rsid w:val="00A16173"/>
    <w:rsid w:val="00A16369"/>
    <w:rsid w:val="00A16A51"/>
    <w:rsid w:val="00A16B8E"/>
    <w:rsid w:val="00A16F18"/>
    <w:rsid w:val="00A16F5B"/>
    <w:rsid w:val="00A17055"/>
    <w:rsid w:val="00A17242"/>
    <w:rsid w:val="00A176E9"/>
    <w:rsid w:val="00A17945"/>
    <w:rsid w:val="00A17A15"/>
    <w:rsid w:val="00A17A9E"/>
    <w:rsid w:val="00A17ACA"/>
    <w:rsid w:val="00A17BB0"/>
    <w:rsid w:val="00A17D2C"/>
    <w:rsid w:val="00A201B5"/>
    <w:rsid w:val="00A20456"/>
    <w:rsid w:val="00A2046F"/>
    <w:rsid w:val="00A20870"/>
    <w:rsid w:val="00A209EB"/>
    <w:rsid w:val="00A20D06"/>
    <w:rsid w:val="00A20E3A"/>
    <w:rsid w:val="00A20FE1"/>
    <w:rsid w:val="00A213AE"/>
    <w:rsid w:val="00A216FA"/>
    <w:rsid w:val="00A21791"/>
    <w:rsid w:val="00A21A54"/>
    <w:rsid w:val="00A21C36"/>
    <w:rsid w:val="00A21C95"/>
    <w:rsid w:val="00A21E4F"/>
    <w:rsid w:val="00A22443"/>
    <w:rsid w:val="00A22545"/>
    <w:rsid w:val="00A2262F"/>
    <w:rsid w:val="00A22977"/>
    <w:rsid w:val="00A229A4"/>
    <w:rsid w:val="00A22DD7"/>
    <w:rsid w:val="00A22E69"/>
    <w:rsid w:val="00A231B9"/>
    <w:rsid w:val="00A233BF"/>
    <w:rsid w:val="00A236DC"/>
    <w:rsid w:val="00A23ACF"/>
    <w:rsid w:val="00A23C1D"/>
    <w:rsid w:val="00A240EA"/>
    <w:rsid w:val="00A24232"/>
    <w:rsid w:val="00A245C8"/>
    <w:rsid w:val="00A247C3"/>
    <w:rsid w:val="00A24CA3"/>
    <w:rsid w:val="00A24FBB"/>
    <w:rsid w:val="00A24FE7"/>
    <w:rsid w:val="00A24FF4"/>
    <w:rsid w:val="00A250EF"/>
    <w:rsid w:val="00A2526D"/>
    <w:rsid w:val="00A25413"/>
    <w:rsid w:val="00A254C4"/>
    <w:rsid w:val="00A2564C"/>
    <w:rsid w:val="00A258B8"/>
    <w:rsid w:val="00A259F4"/>
    <w:rsid w:val="00A25A5A"/>
    <w:rsid w:val="00A25AC8"/>
    <w:rsid w:val="00A25AF2"/>
    <w:rsid w:val="00A25FA4"/>
    <w:rsid w:val="00A26243"/>
    <w:rsid w:val="00A2651E"/>
    <w:rsid w:val="00A265D4"/>
    <w:rsid w:val="00A267D4"/>
    <w:rsid w:val="00A26B26"/>
    <w:rsid w:val="00A26FB4"/>
    <w:rsid w:val="00A2709E"/>
    <w:rsid w:val="00A2724F"/>
    <w:rsid w:val="00A275BB"/>
    <w:rsid w:val="00A27837"/>
    <w:rsid w:val="00A27893"/>
    <w:rsid w:val="00A278DA"/>
    <w:rsid w:val="00A27BA6"/>
    <w:rsid w:val="00A27DA7"/>
    <w:rsid w:val="00A27F1C"/>
    <w:rsid w:val="00A30196"/>
    <w:rsid w:val="00A3021A"/>
    <w:rsid w:val="00A302ED"/>
    <w:rsid w:val="00A30667"/>
    <w:rsid w:val="00A30705"/>
    <w:rsid w:val="00A3085E"/>
    <w:rsid w:val="00A30993"/>
    <w:rsid w:val="00A30C22"/>
    <w:rsid w:val="00A30D60"/>
    <w:rsid w:val="00A30DE9"/>
    <w:rsid w:val="00A31304"/>
    <w:rsid w:val="00A31329"/>
    <w:rsid w:val="00A3141D"/>
    <w:rsid w:val="00A314F7"/>
    <w:rsid w:val="00A315D5"/>
    <w:rsid w:val="00A31975"/>
    <w:rsid w:val="00A31B51"/>
    <w:rsid w:val="00A31DA9"/>
    <w:rsid w:val="00A31EC7"/>
    <w:rsid w:val="00A31FFC"/>
    <w:rsid w:val="00A322BE"/>
    <w:rsid w:val="00A3278C"/>
    <w:rsid w:val="00A327EE"/>
    <w:rsid w:val="00A328BD"/>
    <w:rsid w:val="00A32D14"/>
    <w:rsid w:val="00A32D54"/>
    <w:rsid w:val="00A32EF3"/>
    <w:rsid w:val="00A3304A"/>
    <w:rsid w:val="00A33050"/>
    <w:rsid w:val="00A330DB"/>
    <w:rsid w:val="00A331F8"/>
    <w:rsid w:val="00A33209"/>
    <w:rsid w:val="00A33308"/>
    <w:rsid w:val="00A33326"/>
    <w:rsid w:val="00A3398C"/>
    <w:rsid w:val="00A33CC6"/>
    <w:rsid w:val="00A33F3F"/>
    <w:rsid w:val="00A34054"/>
    <w:rsid w:val="00A345B4"/>
    <w:rsid w:val="00A346BF"/>
    <w:rsid w:val="00A346DD"/>
    <w:rsid w:val="00A34895"/>
    <w:rsid w:val="00A349F5"/>
    <w:rsid w:val="00A34C2C"/>
    <w:rsid w:val="00A34D3D"/>
    <w:rsid w:val="00A34D9B"/>
    <w:rsid w:val="00A35118"/>
    <w:rsid w:val="00A35192"/>
    <w:rsid w:val="00A351E8"/>
    <w:rsid w:val="00A352CD"/>
    <w:rsid w:val="00A3593D"/>
    <w:rsid w:val="00A35A8D"/>
    <w:rsid w:val="00A35C29"/>
    <w:rsid w:val="00A35C6F"/>
    <w:rsid w:val="00A3601B"/>
    <w:rsid w:val="00A36189"/>
    <w:rsid w:val="00A364AD"/>
    <w:rsid w:val="00A3659A"/>
    <w:rsid w:val="00A366F5"/>
    <w:rsid w:val="00A36A29"/>
    <w:rsid w:val="00A370AE"/>
    <w:rsid w:val="00A37270"/>
    <w:rsid w:val="00A37424"/>
    <w:rsid w:val="00A374FE"/>
    <w:rsid w:val="00A37780"/>
    <w:rsid w:val="00A37AB1"/>
    <w:rsid w:val="00A37EC8"/>
    <w:rsid w:val="00A40000"/>
    <w:rsid w:val="00A401AF"/>
    <w:rsid w:val="00A402D0"/>
    <w:rsid w:val="00A40375"/>
    <w:rsid w:val="00A404B5"/>
    <w:rsid w:val="00A40605"/>
    <w:rsid w:val="00A4082F"/>
    <w:rsid w:val="00A40860"/>
    <w:rsid w:val="00A408B5"/>
    <w:rsid w:val="00A40923"/>
    <w:rsid w:val="00A40B1C"/>
    <w:rsid w:val="00A40E35"/>
    <w:rsid w:val="00A40FF1"/>
    <w:rsid w:val="00A41195"/>
    <w:rsid w:val="00A41618"/>
    <w:rsid w:val="00A41681"/>
    <w:rsid w:val="00A417AF"/>
    <w:rsid w:val="00A41881"/>
    <w:rsid w:val="00A41C06"/>
    <w:rsid w:val="00A41CBD"/>
    <w:rsid w:val="00A42226"/>
    <w:rsid w:val="00A424A2"/>
    <w:rsid w:val="00A42574"/>
    <w:rsid w:val="00A42942"/>
    <w:rsid w:val="00A42BB5"/>
    <w:rsid w:val="00A42BCE"/>
    <w:rsid w:val="00A42EC2"/>
    <w:rsid w:val="00A42F02"/>
    <w:rsid w:val="00A430FA"/>
    <w:rsid w:val="00A434F1"/>
    <w:rsid w:val="00A43952"/>
    <w:rsid w:val="00A43ABE"/>
    <w:rsid w:val="00A43E60"/>
    <w:rsid w:val="00A44295"/>
    <w:rsid w:val="00A44749"/>
    <w:rsid w:val="00A44A4F"/>
    <w:rsid w:val="00A44D21"/>
    <w:rsid w:val="00A45361"/>
    <w:rsid w:val="00A45395"/>
    <w:rsid w:val="00A454EB"/>
    <w:rsid w:val="00A45677"/>
    <w:rsid w:val="00A45856"/>
    <w:rsid w:val="00A45906"/>
    <w:rsid w:val="00A459D9"/>
    <w:rsid w:val="00A4614B"/>
    <w:rsid w:val="00A46260"/>
    <w:rsid w:val="00A4665E"/>
    <w:rsid w:val="00A468E7"/>
    <w:rsid w:val="00A46BC0"/>
    <w:rsid w:val="00A46D46"/>
    <w:rsid w:val="00A470EF"/>
    <w:rsid w:val="00A47109"/>
    <w:rsid w:val="00A472CD"/>
    <w:rsid w:val="00A4737B"/>
    <w:rsid w:val="00A47DDE"/>
    <w:rsid w:val="00A47F71"/>
    <w:rsid w:val="00A50083"/>
    <w:rsid w:val="00A50097"/>
    <w:rsid w:val="00A5010E"/>
    <w:rsid w:val="00A50121"/>
    <w:rsid w:val="00A5052B"/>
    <w:rsid w:val="00A50594"/>
    <w:rsid w:val="00A5085E"/>
    <w:rsid w:val="00A509D1"/>
    <w:rsid w:val="00A51129"/>
    <w:rsid w:val="00A51220"/>
    <w:rsid w:val="00A5122C"/>
    <w:rsid w:val="00A512BD"/>
    <w:rsid w:val="00A512FA"/>
    <w:rsid w:val="00A51654"/>
    <w:rsid w:val="00A51A54"/>
    <w:rsid w:val="00A51B73"/>
    <w:rsid w:val="00A525B2"/>
    <w:rsid w:val="00A52656"/>
    <w:rsid w:val="00A5272B"/>
    <w:rsid w:val="00A52797"/>
    <w:rsid w:val="00A529DE"/>
    <w:rsid w:val="00A52B9F"/>
    <w:rsid w:val="00A533D0"/>
    <w:rsid w:val="00A534AA"/>
    <w:rsid w:val="00A53B55"/>
    <w:rsid w:val="00A53DA7"/>
    <w:rsid w:val="00A5449D"/>
    <w:rsid w:val="00A5457F"/>
    <w:rsid w:val="00A5482C"/>
    <w:rsid w:val="00A549AB"/>
    <w:rsid w:val="00A54A9A"/>
    <w:rsid w:val="00A54B1D"/>
    <w:rsid w:val="00A54CE6"/>
    <w:rsid w:val="00A54DFC"/>
    <w:rsid w:val="00A54E38"/>
    <w:rsid w:val="00A54F49"/>
    <w:rsid w:val="00A5505D"/>
    <w:rsid w:val="00A55548"/>
    <w:rsid w:val="00A556C8"/>
    <w:rsid w:val="00A55763"/>
    <w:rsid w:val="00A55885"/>
    <w:rsid w:val="00A55932"/>
    <w:rsid w:val="00A55981"/>
    <w:rsid w:val="00A55B88"/>
    <w:rsid w:val="00A55BA1"/>
    <w:rsid w:val="00A55BEC"/>
    <w:rsid w:val="00A55FA0"/>
    <w:rsid w:val="00A56201"/>
    <w:rsid w:val="00A56543"/>
    <w:rsid w:val="00A56B39"/>
    <w:rsid w:val="00A56EAD"/>
    <w:rsid w:val="00A57171"/>
    <w:rsid w:val="00A57275"/>
    <w:rsid w:val="00A5772A"/>
    <w:rsid w:val="00A57912"/>
    <w:rsid w:val="00A6020A"/>
    <w:rsid w:val="00A60301"/>
    <w:rsid w:val="00A60305"/>
    <w:rsid w:val="00A60601"/>
    <w:rsid w:val="00A60831"/>
    <w:rsid w:val="00A60AB4"/>
    <w:rsid w:val="00A60B12"/>
    <w:rsid w:val="00A60B3C"/>
    <w:rsid w:val="00A60C27"/>
    <w:rsid w:val="00A60E38"/>
    <w:rsid w:val="00A6109C"/>
    <w:rsid w:val="00A61238"/>
    <w:rsid w:val="00A613F6"/>
    <w:rsid w:val="00A614C8"/>
    <w:rsid w:val="00A6155A"/>
    <w:rsid w:val="00A61607"/>
    <w:rsid w:val="00A616B4"/>
    <w:rsid w:val="00A617BF"/>
    <w:rsid w:val="00A617C2"/>
    <w:rsid w:val="00A61814"/>
    <w:rsid w:val="00A6186E"/>
    <w:rsid w:val="00A619BB"/>
    <w:rsid w:val="00A61F60"/>
    <w:rsid w:val="00A61FEB"/>
    <w:rsid w:val="00A62177"/>
    <w:rsid w:val="00A621F8"/>
    <w:rsid w:val="00A62370"/>
    <w:rsid w:val="00A6275A"/>
    <w:rsid w:val="00A62E33"/>
    <w:rsid w:val="00A63437"/>
    <w:rsid w:val="00A639A1"/>
    <w:rsid w:val="00A63A23"/>
    <w:rsid w:val="00A63C48"/>
    <w:rsid w:val="00A63EF9"/>
    <w:rsid w:val="00A63F93"/>
    <w:rsid w:val="00A64022"/>
    <w:rsid w:val="00A6479C"/>
    <w:rsid w:val="00A6491E"/>
    <w:rsid w:val="00A64A16"/>
    <w:rsid w:val="00A64C9A"/>
    <w:rsid w:val="00A64DC0"/>
    <w:rsid w:val="00A64FBB"/>
    <w:rsid w:val="00A65469"/>
    <w:rsid w:val="00A657B6"/>
    <w:rsid w:val="00A6595E"/>
    <w:rsid w:val="00A65B37"/>
    <w:rsid w:val="00A65C03"/>
    <w:rsid w:val="00A65C25"/>
    <w:rsid w:val="00A65CF3"/>
    <w:rsid w:val="00A65D4E"/>
    <w:rsid w:val="00A660AE"/>
    <w:rsid w:val="00A66291"/>
    <w:rsid w:val="00A66322"/>
    <w:rsid w:val="00A6664D"/>
    <w:rsid w:val="00A66856"/>
    <w:rsid w:val="00A66BC7"/>
    <w:rsid w:val="00A66D5A"/>
    <w:rsid w:val="00A66DCD"/>
    <w:rsid w:val="00A66E05"/>
    <w:rsid w:val="00A6700E"/>
    <w:rsid w:val="00A67117"/>
    <w:rsid w:val="00A6748C"/>
    <w:rsid w:val="00A674F6"/>
    <w:rsid w:val="00A6760F"/>
    <w:rsid w:val="00A67647"/>
    <w:rsid w:val="00A6777D"/>
    <w:rsid w:val="00A678C9"/>
    <w:rsid w:val="00A678DB"/>
    <w:rsid w:val="00A67A21"/>
    <w:rsid w:val="00A67DA9"/>
    <w:rsid w:val="00A702D2"/>
    <w:rsid w:val="00A704C2"/>
    <w:rsid w:val="00A70A24"/>
    <w:rsid w:val="00A70EAA"/>
    <w:rsid w:val="00A70FD4"/>
    <w:rsid w:val="00A710AF"/>
    <w:rsid w:val="00A711A0"/>
    <w:rsid w:val="00A71227"/>
    <w:rsid w:val="00A71271"/>
    <w:rsid w:val="00A71759"/>
    <w:rsid w:val="00A7184C"/>
    <w:rsid w:val="00A71892"/>
    <w:rsid w:val="00A7199E"/>
    <w:rsid w:val="00A71BAA"/>
    <w:rsid w:val="00A71C9E"/>
    <w:rsid w:val="00A71D88"/>
    <w:rsid w:val="00A720F2"/>
    <w:rsid w:val="00A7213B"/>
    <w:rsid w:val="00A7220B"/>
    <w:rsid w:val="00A72315"/>
    <w:rsid w:val="00A72624"/>
    <w:rsid w:val="00A729AF"/>
    <w:rsid w:val="00A72ABC"/>
    <w:rsid w:val="00A72F6E"/>
    <w:rsid w:val="00A7310B"/>
    <w:rsid w:val="00A736BC"/>
    <w:rsid w:val="00A73883"/>
    <w:rsid w:val="00A73EA9"/>
    <w:rsid w:val="00A742D6"/>
    <w:rsid w:val="00A742FE"/>
    <w:rsid w:val="00A7437B"/>
    <w:rsid w:val="00A74629"/>
    <w:rsid w:val="00A74CEF"/>
    <w:rsid w:val="00A7501A"/>
    <w:rsid w:val="00A75036"/>
    <w:rsid w:val="00A7527A"/>
    <w:rsid w:val="00A752DB"/>
    <w:rsid w:val="00A753CC"/>
    <w:rsid w:val="00A75499"/>
    <w:rsid w:val="00A755D3"/>
    <w:rsid w:val="00A75701"/>
    <w:rsid w:val="00A75755"/>
    <w:rsid w:val="00A759B6"/>
    <w:rsid w:val="00A75A26"/>
    <w:rsid w:val="00A75C75"/>
    <w:rsid w:val="00A75DB2"/>
    <w:rsid w:val="00A75DB4"/>
    <w:rsid w:val="00A75E4A"/>
    <w:rsid w:val="00A75ECD"/>
    <w:rsid w:val="00A760F2"/>
    <w:rsid w:val="00A76187"/>
    <w:rsid w:val="00A76292"/>
    <w:rsid w:val="00A7656E"/>
    <w:rsid w:val="00A76647"/>
    <w:rsid w:val="00A766A7"/>
    <w:rsid w:val="00A76BC0"/>
    <w:rsid w:val="00A7715F"/>
    <w:rsid w:val="00A77507"/>
    <w:rsid w:val="00A77689"/>
    <w:rsid w:val="00A77748"/>
    <w:rsid w:val="00A77919"/>
    <w:rsid w:val="00A779CF"/>
    <w:rsid w:val="00A77BA7"/>
    <w:rsid w:val="00A77BFB"/>
    <w:rsid w:val="00A8023A"/>
    <w:rsid w:val="00A802D4"/>
    <w:rsid w:val="00A806EF"/>
    <w:rsid w:val="00A80A43"/>
    <w:rsid w:val="00A80B48"/>
    <w:rsid w:val="00A80E30"/>
    <w:rsid w:val="00A80FC2"/>
    <w:rsid w:val="00A81036"/>
    <w:rsid w:val="00A812FC"/>
    <w:rsid w:val="00A81722"/>
    <w:rsid w:val="00A81744"/>
    <w:rsid w:val="00A81926"/>
    <w:rsid w:val="00A81C21"/>
    <w:rsid w:val="00A81DD0"/>
    <w:rsid w:val="00A81EC1"/>
    <w:rsid w:val="00A81F52"/>
    <w:rsid w:val="00A820D0"/>
    <w:rsid w:val="00A82542"/>
    <w:rsid w:val="00A8259F"/>
    <w:rsid w:val="00A82D97"/>
    <w:rsid w:val="00A82FA7"/>
    <w:rsid w:val="00A83476"/>
    <w:rsid w:val="00A8357B"/>
    <w:rsid w:val="00A8357F"/>
    <w:rsid w:val="00A83664"/>
    <w:rsid w:val="00A837E2"/>
    <w:rsid w:val="00A838BC"/>
    <w:rsid w:val="00A83E7A"/>
    <w:rsid w:val="00A842C8"/>
    <w:rsid w:val="00A8430D"/>
    <w:rsid w:val="00A8438D"/>
    <w:rsid w:val="00A846C6"/>
    <w:rsid w:val="00A84A6C"/>
    <w:rsid w:val="00A84AB6"/>
    <w:rsid w:val="00A84ED7"/>
    <w:rsid w:val="00A84F25"/>
    <w:rsid w:val="00A8504E"/>
    <w:rsid w:val="00A8520B"/>
    <w:rsid w:val="00A853D5"/>
    <w:rsid w:val="00A857AD"/>
    <w:rsid w:val="00A8584A"/>
    <w:rsid w:val="00A858DB"/>
    <w:rsid w:val="00A85F46"/>
    <w:rsid w:val="00A860E4"/>
    <w:rsid w:val="00A86587"/>
    <w:rsid w:val="00A865B2"/>
    <w:rsid w:val="00A8675A"/>
    <w:rsid w:val="00A86C64"/>
    <w:rsid w:val="00A86F55"/>
    <w:rsid w:val="00A877B8"/>
    <w:rsid w:val="00A87CBF"/>
    <w:rsid w:val="00A87D31"/>
    <w:rsid w:val="00A87D3B"/>
    <w:rsid w:val="00A87EAA"/>
    <w:rsid w:val="00A90474"/>
    <w:rsid w:val="00A9059F"/>
    <w:rsid w:val="00A90722"/>
    <w:rsid w:val="00A90733"/>
    <w:rsid w:val="00A907E5"/>
    <w:rsid w:val="00A90BCD"/>
    <w:rsid w:val="00A90E58"/>
    <w:rsid w:val="00A91086"/>
    <w:rsid w:val="00A91294"/>
    <w:rsid w:val="00A9141D"/>
    <w:rsid w:val="00A91671"/>
    <w:rsid w:val="00A91C01"/>
    <w:rsid w:val="00A91CC2"/>
    <w:rsid w:val="00A92016"/>
    <w:rsid w:val="00A92422"/>
    <w:rsid w:val="00A92676"/>
    <w:rsid w:val="00A9269F"/>
    <w:rsid w:val="00A9279D"/>
    <w:rsid w:val="00A92975"/>
    <w:rsid w:val="00A930D7"/>
    <w:rsid w:val="00A93D96"/>
    <w:rsid w:val="00A93E58"/>
    <w:rsid w:val="00A93EBA"/>
    <w:rsid w:val="00A94313"/>
    <w:rsid w:val="00A94486"/>
    <w:rsid w:val="00A944B3"/>
    <w:rsid w:val="00A945DF"/>
    <w:rsid w:val="00A94B84"/>
    <w:rsid w:val="00A94D75"/>
    <w:rsid w:val="00A94F8C"/>
    <w:rsid w:val="00A94FBD"/>
    <w:rsid w:val="00A95194"/>
    <w:rsid w:val="00A9530E"/>
    <w:rsid w:val="00A95749"/>
    <w:rsid w:val="00A95761"/>
    <w:rsid w:val="00A95AA8"/>
    <w:rsid w:val="00A95D98"/>
    <w:rsid w:val="00A95E14"/>
    <w:rsid w:val="00A95FB6"/>
    <w:rsid w:val="00A96146"/>
    <w:rsid w:val="00A96440"/>
    <w:rsid w:val="00A96581"/>
    <w:rsid w:val="00A96703"/>
    <w:rsid w:val="00A96991"/>
    <w:rsid w:val="00A96D2F"/>
    <w:rsid w:val="00A96D95"/>
    <w:rsid w:val="00A97118"/>
    <w:rsid w:val="00A97224"/>
    <w:rsid w:val="00A97233"/>
    <w:rsid w:val="00A975CE"/>
    <w:rsid w:val="00A97849"/>
    <w:rsid w:val="00A978E4"/>
    <w:rsid w:val="00A97909"/>
    <w:rsid w:val="00A97D2B"/>
    <w:rsid w:val="00AA01BD"/>
    <w:rsid w:val="00AA046E"/>
    <w:rsid w:val="00AA0748"/>
    <w:rsid w:val="00AA0862"/>
    <w:rsid w:val="00AA0E84"/>
    <w:rsid w:val="00AA0F55"/>
    <w:rsid w:val="00AA149E"/>
    <w:rsid w:val="00AA16A7"/>
    <w:rsid w:val="00AA22FB"/>
    <w:rsid w:val="00AA2365"/>
    <w:rsid w:val="00AA2378"/>
    <w:rsid w:val="00AA23B4"/>
    <w:rsid w:val="00AA255B"/>
    <w:rsid w:val="00AA26B2"/>
    <w:rsid w:val="00AA293F"/>
    <w:rsid w:val="00AA2FF3"/>
    <w:rsid w:val="00AA32EB"/>
    <w:rsid w:val="00AA3758"/>
    <w:rsid w:val="00AA3998"/>
    <w:rsid w:val="00AA3DF6"/>
    <w:rsid w:val="00AA419C"/>
    <w:rsid w:val="00AA4273"/>
    <w:rsid w:val="00AA470C"/>
    <w:rsid w:val="00AA4A8F"/>
    <w:rsid w:val="00AA4AD2"/>
    <w:rsid w:val="00AA4DFA"/>
    <w:rsid w:val="00AA4F0A"/>
    <w:rsid w:val="00AA4F30"/>
    <w:rsid w:val="00AA4FE7"/>
    <w:rsid w:val="00AA548B"/>
    <w:rsid w:val="00AA5741"/>
    <w:rsid w:val="00AA59EC"/>
    <w:rsid w:val="00AA5A7D"/>
    <w:rsid w:val="00AA606C"/>
    <w:rsid w:val="00AA6682"/>
    <w:rsid w:val="00AA66FF"/>
    <w:rsid w:val="00AA693B"/>
    <w:rsid w:val="00AA69F8"/>
    <w:rsid w:val="00AA6AA4"/>
    <w:rsid w:val="00AA6DF9"/>
    <w:rsid w:val="00AA6FD6"/>
    <w:rsid w:val="00AA7094"/>
    <w:rsid w:val="00AA70DF"/>
    <w:rsid w:val="00AA7590"/>
    <w:rsid w:val="00AA774C"/>
    <w:rsid w:val="00AA78B2"/>
    <w:rsid w:val="00AA7B99"/>
    <w:rsid w:val="00AB005B"/>
    <w:rsid w:val="00AB01E6"/>
    <w:rsid w:val="00AB034E"/>
    <w:rsid w:val="00AB0535"/>
    <w:rsid w:val="00AB0635"/>
    <w:rsid w:val="00AB0758"/>
    <w:rsid w:val="00AB08C6"/>
    <w:rsid w:val="00AB0AA3"/>
    <w:rsid w:val="00AB0D33"/>
    <w:rsid w:val="00AB1200"/>
    <w:rsid w:val="00AB1331"/>
    <w:rsid w:val="00AB18D3"/>
    <w:rsid w:val="00AB1985"/>
    <w:rsid w:val="00AB19D9"/>
    <w:rsid w:val="00AB1B78"/>
    <w:rsid w:val="00AB1D3D"/>
    <w:rsid w:val="00AB1F67"/>
    <w:rsid w:val="00AB2258"/>
    <w:rsid w:val="00AB2323"/>
    <w:rsid w:val="00AB2483"/>
    <w:rsid w:val="00AB262B"/>
    <w:rsid w:val="00AB273E"/>
    <w:rsid w:val="00AB28A6"/>
    <w:rsid w:val="00AB2E43"/>
    <w:rsid w:val="00AB311C"/>
    <w:rsid w:val="00AB316A"/>
    <w:rsid w:val="00AB327F"/>
    <w:rsid w:val="00AB3361"/>
    <w:rsid w:val="00AB34D6"/>
    <w:rsid w:val="00AB391B"/>
    <w:rsid w:val="00AB39CC"/>
    <w:rsid w:val="00AB39F1"/>
    <w:rsid w:val="00AB3A78"/>
    <w:rsid w:val="00AB3BD7"/>
    <w:rsid w:val="00AB3CF8"/>
    <w:rsid w:val="00AB3F25"/>
    <w:rsid w:val="00AB3F8C"/>
    <w:rsid w:val="00AB42F1"/>
    <w:rsid w:val="00AB45B6"/>
    <w:rsid w:val="00AB4D33"/>
    <w:rsid w:val="00AB4F87"/>
    <w:rsid w:val="00AB525C"/>
    <w:rsid w:val="00AB5270"/>
    <w:rsid w:val="00AB5459"/>
    <w:rsid w:val="00AB54AC"/>
    <w:rsid w:val="00AB5568"/>
    <w:rsid w:val="00AB55F6"/>
    <w:rsid w:val="00AB5A1B"/>
    <w:rsid w:val="00AB5B54"/>
    <w:rsid w:val="00AB5FEE"/>
    <w:rsid w:val="00AB6300"/>
    <w:rsid w:val="00AB6508"/>
    <w:rsid w:val="00AB678A"/>
    <w:rsid w:val="00AB69FC"/>
    <w:rsid w:val="00AB6F3E"/>
    <w:rsid w:val="00AB6F5C"/>
    <w:rsid w:val="00AB72B9"/>
    <w:rsid w:val="00AB7467"/>
    <w:rsid w:val="00AB7877"/>
    <w:rsid w:val="00AB7F6A"/>
    <w:rsid w:val="00AC008E"/>
    <w:rsid w:val="00AC0231"/>
    <w:rsid w:val="00AC0630"/>
    <w:rsid w:val="00AC077A"/>
    <w:rsid w:val="00AC0B4E"/>
    <w:rsid w:val="00AC0CE8"/>
    <w:rsid w:val="00AC0E6A"/>
    <w:rsid w:val="00AC0EEA"/>
    <w:rsid w:val="00AC0F6C"/>
    <w:rsid w:val="00AC0FE1"/>
    <w:rsid w:val="00AC1091"/>
    <w:rsid w:val="00AC1127"/>
    <w:rsid w:val="00AC142E"/>
    <w:rsid w:val="00AC15BB"/>
    <w:rsid w:val="00AC170F"/>
    <w:rsid w:val="00AC1798"/>
    <w:rsid w:val="00AC17B3"/>
    <w:rsid w:val="00AC1AE0"/>
    <w:rsid w:val="00AC1D79"/>
    <w:rsid w:val="00AC1EF1"/>
    <w:rsid w:val="00AC1EF5"/>
    <w:rsid w:val="00AC1FE6"/>
    <w:rsid w:val="00AC2171"/>
    <w:rsid w:val="00AC2A93"/>
    <w:rsid w:val="00AC35C7"/>
    <w:rsid w:val="00AC39B3"/>
    <w:rsid w:val="00AC3B38"/>
    <w:rsid w:val="00AC3D27"/>
    <w:rsid w:val="00AC408E"/>
    <w:rsid w:val="00AC40CC"/>
    <w:rsid w:val="00AC4446"/>
    <w:rsid w:val="00AC45D8"/>
    <w:rsid w:val="00AC461E"/>
    <w:rsid w:val="00AC46B7"/>
    <w:rsid w:val="00AC481E"/>
    <w:rsid w:val="00AC4AFB"/>
    <w:rsid w:val="00AC4D1D"/>
    <w:rsid w:val="00AC4E21"/>
    <w:rsid w:val="00AC50B5"/>
    <w:rsid w:val="00AC5215"/>
    <w:rsid w:val="00AC5273"/>
    <w:rsid w:val="00AC5408"/>
    <w:rsid w:val="00AC5965"/>
    <w:rsid w:val="00AC59D0"/>
    <w:rsid w:val="00AC626E"/>
    <w:rsid w:val="00AC64CB"/>
    <w:rsid w:val="00AC6723"/>
    <w:rsid w:val="00AC67F5"/>
    <w:rsid w:val="00AC699A"/>
    <w:rsid w:val="00AC6A94"/>
    <w:rsid w:val="00AC6BF0"/>
    <w:rsid w:val="00AC6C00"/>
    <w:rsid w:val="00AC6CAE"/>
    <w:rsid w:val="00AC6D0F"/>
    <w:rsid w:val="00AC7150"/>
    <w:rsid w:val="00AC73A2"/>
    <w:rsid w:val="00AC73D0"/>
    <w:rsid w:val="00AC75D0"/>
    <w:rsid w:val="00AC77DC"/>
    <w:rsid w:val="00AC7AA0"/>
    <w:rsid w:val="00AC7B57"/>
    <w:rsid w:val="00AD0233"/>
    <w:rsid w:val="00AD03BB"/>
    <w:rsid w:val="00AD0584"/>
    <w:rsid w:val="00AD0653"/>
    <w:rsid w:val="00AD0669"/>
    <w:rsid w:val="00AD06D0"/>
    <w:rsid w:val="00AD06EC"/>
    <w:rsid w:val="00AD0C42"/>
    <w:rsid w:val="00AD0FE8"/>
    <w:rsid w:val="00AD1624"/>
    <w:rsid w:val="00AD1770"/>
    <w:rsid w:val="00AD1920"/>
    <w:rsid w:val="00AD1FE0"/>
    <w:rsid w:val="00AD20D3"/>
    <w:rsid w:val="00AD2512"/>
    <w:rsid w:val="00AD2518"/>
    <w:rsid w:val="00AD2666"/>
    <w:rsid w:val="00AD27EE"/>
    <w:rsid w:val="00AD281B"/>
    <w:rsid w:val="00AD2C79"/>
    <w:rsid w:val="00AD2C95"/>
    <w:rsid w:val="00AD2D6B"/>
    <w:rsid w:val="00AD2F89"/>
    <w:rsid w:val="00AD31FE"/>
    <w:rsid w:val="00AD32E0"/>
    <w:rsid w:val="00AD34A4"/>
    <w:rsid w:val="00AD385A"/>
    <w:rsid w:val="00AD3903"/>
    <w:rsid w:val="00AD398E"/>
    <w:rsid w:val="00AD3A36"/>
    <w:rsid w:val="00AD3DD5"/>
    <w:rsid w:val="00AD3EB9"/>
    <w:rsid w:val="00AD3FE3"/>
    <w:rsid w:val="00AD405B"/>
    <w:rsid w:val="00AD4089"/>
    <w:rsid w:val="00AD41E8"/>
    <w:rsid w:val="00AD4B50"/>
    <w:rsid w:val="00AD4B84"/>
    <w:rsid w:val="00AD4E94"/>
    <w:rsid w:val="00AD50A4"/>
    <w:rsid w:val="00AD51EF"/>
    <w:rsid w:val="00AD530C"/>
    <w:rsid w:val="00AD5346"/>
    <w:rsid w:val="00AD53A1"/>
    <w:rsid w:val="00AD53B2"/>
    <w:rsid w:val="00AD54CB"/>
    <w:rsid w:val="00AD5614"/>
    <w:rsid w:val="00AD5787"/>
    <w:rsid w:val="00AD5A9C"/>
    <w:rsid w:val="00AD5B3F"/>
    <w:rsid w:val="00AD5BF6"/>
    <w:rsid w:val="00AD5C6C"/>
    <w:rsid w:val="00AD5D93"/>
    <w:rsid w:val="00AD5EBC"/>
    <w:rsid w:val="00AD5FA4"/>
    <w:rsid w:val="00AD637D"/>
    <w:rsid w:val="00AD651E"/>
    <w:rsid w:val="00AD65B7"/>
    <w:rsid w:val="00AD65D6"/>
    <w:rsid w:val="00AD663D"/>
    <w:rsid w:val="00AD6654"/>
    <w:rsid w:val="00AD6AF8"/>
    <w:rsid w:val="00AD6CE8"/>
    <w:rsid w:val="00AD6EAB"/>
    <w:rsid w:val="00AD6F2B"/>
    <w:rsid w:val="00AD719D"/>
    <w:rsid w:val="00AD7ADB"/>
    <w:rsid w:val="00AD7CA1"/>
    <w:rsid w:val="00AD7DB1"/>
    <w:rsid w:val="00AD7DCA"/>
    <w:rsid w:val="00AD7F98"/>
    <w:rsid w:val="00AE006D"/>
    <w:rsid w:val="00AE0349"/>
    <w:rsid w:val="00AE05FC"/>
    <w:rsid w:val="00AE06D3"/>
    <w:rsid w:val="00AE06DD"/>
    <w:rsid w:val="00AE0772"/>
    <w:rsid w:val="00AE0C3F"/>
    <w:rsid w:val="00AE0C75"/>
    <w:rsid w:val="00AE1131"/>
    <w:rsid w:val="00AE162B"/>
    <w:rsid w:val="00AE1BAC"/>
    <w:rsid w:val="00AE1F61"/>
    <w:rsid w:val="00AE262F"/>
    <w:rsid w:val="00AE2829"/>
    <w:rsid w:val="00AE29CB"/>
    <w:rsid w:val="00AE2A44"/>
    <w:rsid w:val="00AE2B5F"/>
    <w:rsid w:val="00AE2BD0"/>
    <w:rsid w:val="00AE323E"/>
    <w:rsid w:val="00AE35C5"/>
    <w:rsid w:val="00AE3698"/>
    <w:rsid w:val="00AE3A3F"/>
    <w:rsid w:val="00AE3C7F"/>
    <w:rsid w:val="00AE3FC8"/>
    <w:rsid w:val="00AE4058"/>
    <w:rsid w:val="00AE4392"/>
    <w:rsid w:val="00AE441E"/>
    <w:rsid w:val="00AE47F9"/>
    <w:rsid w:val="00AE481E"/>
    <w:rsid w:val="00AE482E"/>
    <w:rsid w:val="00AE4830"/>
    <w:rsid w:val="00AE499C"/>
    <w:rsid w:val="00AE4C5F"/>
    <w:rsid w:val="00AE50C4"/>
    <w:rsid w:val="00AE5272"/>
    <w:rsid w:val="00AE5346"/>
    <w:rsid w:val="00AE54E4"/>
    <w:rsid w:val="00AE5867"/>
    <w:rsid w:val="00AE5AC5"/>
    <w:rsid w:val="00AE5B4B"/>
    <w:rsid w:val="00AE5BFC"/>
    <w:rsid w:val="00AE5DA3"/>
    <w:rsid w:val="00AE6104"/>
    <w:rsid w:val="00AE6192"/>
    <w:rsid w:val="00AE622F"/>
    <w:rsid w:val="00AE647E"/>
    <w:rsid w:val="00AE655C"/>
    <w:rsid w:val="00AE65AE"/>
    <w:rsid w:val="00AE661E"/>
    <w:rsid w:val="00AE67B3"/>
    <w:rsid w:val="00AE67B4"/>
    <w:rsid w:val="00AE6B8B"/>
    <w:rsid w:val="00AE6D23"/>
    <w:rsid w:val="00AE6D2E"/>
    <w:rsid w:val="00AE6F1A"/>
    <w:rsid w:val="00AE6F53"/>
    <w:rsid w:val="00AE72E4"/>
    <w:rsid w:val="00AE72F8"/>
    <w:rsid w:val="00AE7309"/>
    <w:rsid w:val="00AE7578"/>
    <w:rsid w:val="00AE7595"/>
    <w:rsid w:val="00AE7E0F"/>
    <w:rsid w:val="00AE7FCA"/>
    <w:rsid w:val="00AF06FF"/>
    <w:rsid w:val="00AF0C72"/>
    <w:rsid w:val="00AF0CAF"/>
    <w:rsid w:val="00AF0F4F"/>
    <w:rsid w:val="00AF13EE"/>
    <w:rsid w:val="00AF15DE"/>
    <w:rsid w:val="00AF1B4A"/>
    <w:rsid w:val="00AF1B66"/>
    <w:rsid w:val="00AF1EE9"/>
    <w:rsid w:val="00AF1F19"/>
    <w:rsid w:val="00AF2281"/>
    <w:rsid w:val="00AF2370"/>
    <w:rsid w:val="00AF25EB"/>
    <w:rsid w:val="00AF261E"/>
    <w:rsid w:val="00AF2E82"/>
    <w:rsid w:val="00AF2F55"/>
    <w:rsid w:val="00AF2FE2"/>
    <w:rsid w:val="00AF3015"/>
    <w:rsid w:val="00AF3372"/>
    <w:rsid w:val="00AF343C"/>
    <w:rsid w:val="00AF39AF"/>
    <w:rsid w:val="00AF3AAE"/>
    <w:rsid w:val="00AF3AAF"/>
    <w:rsid w:val="00AF3C2C"/>
    <w:rsid w:val="00AF4035"/>
    <w:rsid w:val="00AF40F7"/>
    <w:rsid w:val="00AF4298"/>
    <w:rsid w:val="00AF45CE"/>
    <w:rsid w:val="00AF4961"/>
    <w:rsid w:val="00AF4A4B"/>
    <w:rsid w:val="00AF4D72"/>
    <w:rsid w:val="00AF5159"/>
    <w:rsid w:val="00AF536A"/>
    <w:rsid w:val="00AF5372"/>
    <w:rsid w:val="00AF5632"/>
    <w:rsid w:val="00AF5CC4"/>
    <w:rsid w:val="00AF619C"/>
    <w:rsid w:val="00AF62DA"/>
    <w:rsid w:val="00AF6306"/>
    <w:rsid w:val="00AF651F"/>
    <w:rsid w:val="00AF6531"/>
    <w:rsid w:val="00AF6595"/>
    <w:rsid w:val="00AF6706"/>
    <w:rsid w:val="00AF6BFB"/>
    <w:rsid w:val="00AF6CD9"/>
    <w:rsid w:val="00AF6D61"/>
    <w:rsid w:val="00AF6E19"/>
    <w:rsid w:val="00AF74C3"/>
    <w:rsid w:val="00AF7745"/>
    <w:rsid w:val="00AF7785"/>
    <w:rsid w:val="00AF7898"/>
    <w:rsid w:val="00AF78FF"/>
    <w:rsid w:val="00AF7C85"/>
    <w:rsid w:val="00B003A4"/>
    <w:rsid w:val="00B0046A"/>
    <w:rsid w:val="00B00471"/>
    <w:rsid w:val="00B0097E"/>
    <w:rsid w:val="00B00AF3"/>
    <w:rsid w:val="00B013A8"/>
    <w:rsid w:val="00B01883"/>
    <w:rsid w:val="00B019C4"/>
    <w:rsid w:val="00B02041"/>
    <w:rsid w:val="00B02235"/>
    <w:rsid w:val="00B02419"/>
    <w:rsid w:val="00B024F9"/>
    <w:rsid w:val="00B02505"/>
    <w:rsid w:val="00B02602"/>
    <w:rsid w:val="00B0260A"/>
    <w:rsid w:val="00B028AA"/>
    <w:rsid w:val="00B02BA3"/>
    <w:rsid w:val="00B0320B"/>
    <w:rsid w:val="00B0387F"/>
    <w:rsid w:val="00B03A61"/>
    <w:rsid w:val="00B04231"/>
    <w:rsid w:val="00B0430D"/>
    <w:rsid w:val="00B04548"/>
    <w:rsid w:val="00B0467B"/>
    <w:rsid w:val="00B04785"/>
    <w:rsid w:val="00B04C13"/>
    <w:rsid w:val="00B05102"/>
    <w:rsid w:val="00B05305"/>
    <w:rsid w:val="00B0554D"/>
    <w:rsid w:val="00B05728"/>
    <w:rsid w:val="00B05BD2"/>
    <w:rsid w:val="00B05CFB"/>
    <w:rsid w:val="00B060FD"/>
    <w:rsid w:val="00B061D4"/>
    <w:rsid w:val="00B06609"/>
    <w:rsid w:val="00B06726"/>
    <w:rsid w:val="00B06759"/>
    <w:rsid w:val="00B068DA"/>
    <w:rsid w:val="00B069B0"/>
    <w:rsid w:val="00B06AC1"/>
    <w:rsid w:val="00B073C5"/>
    <w:rsid w:val="00B0745E"/>
    <w:rsid w:val="00B0751D"/>
    <w:rsid w:val="00B0772D"/>
    <w:rsid w:val="00B0787D"/>
    <w:rsid w:val="00B079FA"/>
    <w:rsid w:val="00B07B55"/>
    <w:rsid w:val="00B07B7F"/>
    <w:rsid w:val="00B07D67"/>
    <w:rsid w:val="00B07E1D"/>
    <w:rsid w:val="00B07F40"/>
    <w:rsid w:val="00B07F61"/>
    <w:rsid w:val="00B10146"/>
    <w:rsid w:val="00B1017F"/>
    <w:rsid w:val="00B10212"/>
    <w:rsid w:val="00B1033E"/>
    <w:rsid w:val="00B10375"/>
    <w:rsid w:val="00B10860"/>
    <w:rsid w:val="00B10CCD"/>
    <w:rsid w:val="00B10DA5"/>
    <w:rsid w:val="00B110C0"/>
    <w:rsid w:val="00B111B6"/>
    <w:rsid w:val="00B1137B"/>
    <w:rsid w:val="00B118D6"/>
    <w:rsid w:val="00B118F8"/>
    <w:rsid w:val="00B119EE"/>
    <w:rsid w:val="00B11A0A"/>
    <w:rsid w:val="00B11B58"/>
    <w:rsid w:val="00B11C6C"/>
    <w:rsid w:val="00B11E12"/>
    <w:rsid w:val="00B1266D"/>
    <w:rsid w:val="00B12A63"/>
    <w:rsid w:val="00B12F32"/>
    <w:rsid w:val="00B12F87"/>
    <w:rsid w:val="00B13415"/>
    <w:rsid w:val="00B136B4"/>
    <w:rsid w:val="00B136E8"/>
    <w:rsid w:val="00B1387A"/>
    <w:rsid w:val="00B13AA7"/>
    <w:rsid w:val="00B13BC7"/>
    <w:rsid w:val="00B13DAE"/>
    <w:rsid w:val="00B13E99"/>
    <w:rsid w:val="00B13F43"/>
    <w:rsid w:val="00B143B5"/>
    <w:rsid w:val="00B145B0"/>
    <w:rsid w:val="00B148A9"/>
    <w:rsid w:val="00B14A27"/>
    <w:rsid w:val="00B14E73"/>
    <w:rsid w:val="00B14E91"/>
    <w:rsid w:val="00B14F19"/>
    <w:rsid w:val="00B14FF0"/>
    <w:rsid w:val="00B14FF4"/>
    <w:rsid w:val="00B151B6"/>
    <w:rsid w:val="00B1574B"/>
    <w:rsid w:val="00B1577E"/>
    <w:rsid w:val="00B15B3F"/>
    <w:rsid w:val="00B15C4D"/>
    <w:rsid w:val="00B15D57"/>
    <w:rsid w:val="00B15D90"/>
    <w:rsid w:val="00B15EA1"/>
    <w:rsid w:val="00B166DB"/>
    <w:rsid w:val="00B16F13"/>
    <w:rsid w:val="00B170BC"/>
    <w:rsid w:val="00B1735E"/>
    <w:rsid w:val="00B174C1"/>
    <w:rsid w:val="00B17B33"/>
    <w:rsid w:val="00B17DD8"/>
    <w:rsid w:val="00B20020"/>
    <w:rsid w:val="00B203B2"/>
    <w:rsid w:val="00B207B9"/>
    <w:rsid w:val="00B2092C"/>
    <w:rsid w:val="00B209C5"/>
    <w:rsid w:val="00B20A9D"/>
    <w:rsid w:val="00B20CCD"/>
    <w:rsid w:val="00B20CFA"/>
    <w:rsid w:val="00B21242"/>
    <w:rsid w:val="00B21309"/>
    <w:rsid w:val="00B2136F"/>
    <w:rsid w:val="00B2177C"/>
    <w:rsid w:val="00B2186D"/>
    <w:rsid w:val="00B21BF2"/>
    <w:rsid w:val="00B21FCF"/>
    <w:rsid w:val="00B22753"/>
    <w:rsid w:val="00B2285C"/>
    <w:rsid w:val="00B22B9A"/>
    <w:rsid w:val="00B22D32"/>
    <w:rsid w:val="00B22F53"/>
    <w:rsid w:val="00B235D9"/>
    <w:rsid w:val="00B23934"/>
    <w:rsid w:val="00B23F78"/>
    <w:rsid w:val="00B244D8"/>
    <w:rsid w:val="00B248E7"/>
    <w:rsid w:val="00B24924"/>
    <w:rsid w:val="00B24966"/>
    <w:rsid w:val="00B24DE7"/>
    <w:rsid w:val="00B2521B"/>
    <w:rsid w:val="00B25225"/>
    <w:rsid w:val="00B25927"/>
    <w:rsid w:val="00B25CCF"/>
    <w:rsid w:val="00B25D1B"/>
    <w:rsid w:val="00B2641B"/>
    <w:rsid w:val="00B2661F"/>
    <w:rsid w:val="00B26A5E"/>
    <w:rsid w:val="00B26B68"/>
    <w:rsid w:val="00B26F0E"/>
    <w:rsid w:val="00B27A05"/>
    <w:rsid w:val="00B27C0C"/>
    <w:rsid w:val="00B27CEB"/>
    <w:rsid w:val="00B27D06"/>
    <w:rsid w:val="00B27E48"/>
    <w:rsid w:val="00B30020"/>
    <w:rsid w:val="00B300A1"/>
    <w:rsid w:val="00B301AE"/>
    <w:rsid w:val="00B302CF"/>
    <w:rsid w:val="00B3031A"/>
    <w:rsid w:val="00B30761"/>
    <w:rsid w:val="00B3076A"/>
    <w:rsid w:val="00B30A4C"/>
    <w:rsid w:val="00B30E18"/>
    <w:rsid w:val="00B31248"/>
    <w:rsid w:val="00B3167A"/>
    <w:rsid w:val="00B318DB"/>
    <w:rsid w:val="00B319D0"/>
    <w:rsid w:val="00B31A7C"/>
    <w:rsid w:val="00B31F47"/>
    <w:rsid w:val="00B327CE"/>
    <w:rsid w:val="00B3289D"/>
    <w:rsid w:val="00B32952"/>
    <w:rsid w:val="00B32AF9"/>
    <w:rsid w:val="00B330F0"/>
    <w:rsid w:val="00B332FC"/>
    <w:rsid w:val="00B33378"/>
    <w:rsid w:val="00B33560"/>
    <w:rsid w:val="00B335BF"/>
    <w:rsid w:val="00B336AE"/>
    <w:rsid w:val="00B336D6"/>
    <w:rsid w:val="00B337DE"/>
    <w:rsid w:val="00B337F4"/>
    <w:rsid w:val="00B33919"/>
    <w:rsid w:val="00B33934"/>
    <w:rsid w:val="00B33CB3"/>
    <w:rsid w:val="00B33CB7"/>
    <w:rsid w:val="00B33E6F"/>
    <w:rsid w:val="00B33E70"/>
    <w:rsid w:val="00B3400A"/>
    <w:rsid w:val="00B340B5"/>
    <w:rsid w:val="00B34691"/>
    <w:rsid w:val="00B34DE6"/>
    <w:rsid w:val="00B34F08"/>
    <w:rsid w:val="00B34F23"/>
    <w:rsid w:val="00B35045"/>
    <w:rsid w:val="00B35100"/>
    <w:rsid w:val="00B35282"/>
    <w:rsid w:val="00B35548"/>
    <w:rsid w:val="00B35686"/>
    <w:rsid w:val="00B35691"/>
    <w:rsid w:val="00B36103"/>
    <w:rsid w:val="00B362E0"/>
    <w:rsid w:val="00B3672B"/>
    <w:rsid w:val="00B3711C"/>
    <w:rsid w:val="00B371AA"/>
    <w:rsid w:val="00B3724B"/>
    <w:rsid w:val="00B372C8"/>
    <w:rsid w:val="00B37378"/>
    <w:rsid w:val="00B37430"/>
    <w:rsid w:val="00B376AB"/>
    <w:rsid w:val="00B3775B"/>
    <w:rsid w:val="00B37767"/>
    <w:rsid w:val="00B37A45"/>
    <w:rsid w:val="00B37B11"/>
    <w:rsid w:val="00B37B7C"/>
    <w:rsid w:val="00B40077"/>
    <w:rsid w:val="00B40199"/>
    <w:rsid w:val="00B4027F"/>
    <w:rsid w:val="00B40365"/>
    <w:rsid w:val="00B409E9"/>
    <w:rsid w:val="00B40CBC"/>
    <w:rsid w:val="00B40D2B"/>
    <w:rsid w:val="00B40D81"/>
    <w:rsid w:val="00B412C1"/>
    <w:rsid w:val="00B41489"/>
    <w:rsid w:val="00B415CD"/>
    <w:rsid w:val="00B4172E"/>
    <w:rsid w:val="00B41A72"/>
    <w:rsid w:val="00B41A86"/>
    <w:rsid w:val="00B41E9E"/>
    <w:rsid w:val="00B41F84"/>
    <w:rsid w:val="00B41F96"/>
    <w:rsid w:val="00B421EA"/>
    <w:rsid w:val="00B42387"/>
    <w:rsid w:val="00B424AC"/>
    <w:rsid w:val="00B42AA6"/>
    <w:rsid w:val="00B42AD2"/>
    <w:rsid w:val="00B42B19"/>
    <w:rsid w:val="00B42D6A"/>
    <w:rsid w:val="00B42FFF"/>
    <w:rsid w:val="00B430EC"/>
    <w:rsid w:val="00B434E1"/>
    <w:rsid w:val="00B43988"/>
    <w:rsid w:val="00B43BB3"/>
    <w:rsid w:val="00B440A8"/>
    <w:rsid w:val="00B441D8"/>
    <w:rsid w:val="00B44529"/>
    <w:rsid w:val="00B4493E"/>
    <w:rsid w:val="00B449B1"/>
    <w:rsid w:val="00B44D46"/>
    <w:rsid w:val="00B44F44"/>
    <w:rsid w:val="00B4569A"/>
    <w:rsid w:val="00B45720"/>
    <w:rsid w:val="00B45952"/>
    <w:rsid w:val="00B45A54"/>
    <w:rsid w:val="00B45CB8"/>
    <w:rsid w:val="00B45ED0"/>
    <w:rsid w:val="00B461E6"/>
    <w:rsid w:val="00B4679D"/>
    <w:rsid w:val="00B46BF9"/>
    <w:rsid w:val="00B46BFD"/>
    <w:rsid w:val="00B47245"/>
    <w:rsid w:val="00B47578"/>
    <w:rsid w:val="00B47AF5"/>
    <w:rsid w:val="00B47B60"/>
    <w:rsid w:val="00B47CF5"/>
    <w:rsid w:val="00B50010"/>
    <w:rsid w:val="00B500A5"/>
    <w:rsid w:val="00B5052F"/>
    <w:rsid w:val="00B508C1"/>
    <w:rsid w:val="00B50B4C"/>
    <w:rsid w:val="00B50D0E"/>
    <w:rsid w:val="00B50E56"/>
    <w:rsid w:val="00B50EE8"/>
    <w:rsid w:val="00B51029"/>
    <w:rsid w:val="00B511F0"/>
    <w:rsid w:val="00B51663"/>
    <w:rsid w:val="00B51C5F"/>
    <w:rsid w:val="00B51C95"/>
    <w:rsid w:val="00B51FFF"/>
    <w:rsid w:val="00B5245E"/>
    <w:rsid w:val="00B5262C"/>
    <w:rsid w:val="00B52920"/>
    <w:rsid w:val="00B52AAB"/>
    <w:rsid w:val="00B52F2F"/>
    <w:rsid w:val="00B530DF"/>
    <w:rsid w:val="00B53227"/>
    <w:rsid w:val="00B53387"/>
    <w:rsid w:val="00B535BD"/>
    <w:rsid w:val="00B538CB"/>
    <w:rsid w:val="00B53CBE"/>
    <w:rsid w:val="00B53DB8"/>
    <w:rsid w:val="00B54250"/>
    <w:rsid w:val="00B54417"/>
    <w:rsid w:val="00B54422"/>
    <w:rsid w:val="00B547EE"/>
    <w:rsid w:val="00B54C13"/>
    <w:rsid w:val="00B54DDA"/>
    <w:rsid w:val="00B54E3F"/>
    <w:rsid w:val="00B54EBD"/>
    <w:rsid w:val="00B54EC9"/>
    <w:rsid w:val="00B5528F"/>
    <w:rsid w:val="00B553B4"/>
    <w:rsid w:val="00B55541"/>
    <w:rsid w:val="00B556D6"/>
    <w:rsid w:val="00B5601C"/>
    <w:rsid w:val="00B56160"/>
    <w:rsid w:val="00B5646F"/>
    <w:rsid w:val="00B566D3"/>
    <w:rsid w:val="00B568F6"/>
    <w:rsid w:val="00B56D70"/>
    <w:rsid w:val="00B56F7B"/>
    <w:rsid w:val="00B572F8"/>
    <w:rsid w:val="00B573FE"/>
    <w:rsid w:val="00B57594"/>
    <w:rsid w:val="00B57886"/>
    <w:rsid w:val="00B57E7E"/>
    <w:rsid w:val="00B57F9E"/>
    <w:rsid w:val="00B6001C"/>
    <w:rsid w:val="00B60160"/>
    <w:rsid w:val="00B602FC"/>
    <w:rsid w:val="00B606E2"/>
    <w:rsid w:val="00B60BA1"/>
    <w:rsid w:val="00B60DF0"/>
    <w:rsid w:val="00B60FCC"/>
    <w:rsid w:val="00B61049"/>
    <w:rsid w:val="00B61278"/>
    <w:rsid w:val="00B61487"/>
    <w:rsid w:val="00B615CC"/>
    <w:rsid w:val="00B61A9F"/>
    <w:rsid w:val="00B61CDE"/>
    <w:rsid w:val="00B61DD5"/>
    <w:rsid w:val="00B61DFB"/>
    <w:rsid w:val="00B61EFC"/>
    <w:rsid w:val="00B62001"/>
    <w:rsid w:val="00B6204D"/>
    <w:rsid w:val="00B62781"/>
    <w:rsid w:val="00B62810"/>
    <w:rsid w:val="00B629BE"/>
    <w:rsid w:val="00B62AA0"/>
    <w:rsid w:val="00B62AB4"/>
    <w:rsid w:val="00B62ABA"/>
    <w:rsid w:val="00B62F6A"/>
    <w:rsid w:val="00B6313C"/>
    <w:rsid w:val="00B63146"/>
    <w:rsid w:val="00B6339B"/>
    <w:rsid w:val="00B633F9"/>
    <w:rsid w:val="00B636BA"/>
    <w:rsid w:val="00B637D5"/>
    <w:rsid w:val="00B6381C"/>
    <w:rsid w:val="00B63C5B"/>
    <w:rsid w:val="00B63D52"/>
    <w:rsid w:val="00B63E08"/>
    <w:rsid w:val="00B63F35"/>
    <w:rsid w:val="00B6432E"/>
    <w:rsid w:val="00B6462C"/>
    <w:rsid w:val="00B64634"/>
    <w:rsid w:val="00B646E9"/>
    <w:rsid w:val="00B64898"/>
    <w:rsid w:val="00B64ACA"/>
    <w:rsid w:val="00B64C06"/>
    <w:rsid w:val="00B64CC3"/>
    <w:rsid w:val="00B64CE9"/>
    <w:rsid w:val="00B64DC8"/>
    <w:rsid w:val="00B64F22"/>
    <w:rsid w:val="00B653BA"/>
    <w:rsid w:val="00B65C8E"/>
    <w:rsid w:val="00B65F28"/>
    <w:rsid w:val="00B6611B"/>
    <w:rsid w:val="00B662D9"/>
    <w:rsid w:val="00B6647E"/>
    <w:rsid w:val="00B66632"/>
    <w:rsid w:val="00B66724"/>
    <w:rsid w:val="00B66867"/>
    <w:rsid w:val="00B66C3D"/>
    <w:rsid w:val="00B66FF5"/>
    <w:rsid w:val="00B671D8"/>
    <w:rsid w:val="00B67477"/>
    <w:rsid w:val="00B676E3"/>
    <w:rsid w:val="00B676F1"/>
    <w:rsid w:val="00B67811"/>
    <w:rsid w:val="00B678BC"/>
    <w:rsid w:val="00B70144"/>
    <w:rsid w:val="00B702B6"/>
    <w:rsid w:val="00B706AD"/>
    <w:rsid w:val="00B707C5"/>
    <w:rsid w:val="00B707C7"/>
    <w:rsid w:val="00B709C0"/>
    <w:rsid w:val="00B70AF5"/>
    <w:rsid w:val="00B71234"/>
    <w:rsid w:val="00B7123E"/>
    <w:rsid w:val="00B71425"/>
    <w:rsid w:val="00B71437"/>
    <w:rsid w:val="00B71458"/>
    <w:rsid w:val="00B71505"/>
    <w:rsid w:val="00B71541"/>
    <w:rsid w:val="00B71D4C"/>
    <w:rsid w:val="00B71FA3"/>
    <w:rsid w:val="00B7232A"/>
    <w:rsid w:val="00B72443"/>
    <w:rsid w:val="00B72479"/>
    <w:rsid w:val="00B7254A"/>
    <w:rsid w:val="00B725A1"/>
    <w:rsid w:val="00B7289C"/>
    <w:rsid w:val="00B72E5C"/>
    <w:rsid w:val="00B72FE4"/>
    <w:rsid w:val="00B73003"/>
    <w:rsid w:val="00B73031"/>
    <w:rsid w:val="00B73113"/>
    <w:rsid w:val="00B731B2"/>
    <w:rsid w:val="00B7332A"/>
    <w:rsid w:val="00B735F0"/>
    <w:rsid w:val="00B737BE"/>
    <w:rsid w:val="00B739D8"/>
    <w:rsid w:val="00B73B07"/>
    <w:rsid w:val="00B73FC0"/>
    <w:rsid w:val="00B73FFB"/>
    <w:rsid w:val="00B7422D"/>
    <w:rsid w:val="00B74385"/>
    <w:rsid w:val="00B743ED"/>
    <w:rsid w:val="00B7443F"/>
    <w:rsid w:val="00B7455A"/>
    <w:rsid w:val="00B74823"/>
    <w:rsid w:val="00B74A2E"/>
    <w:rsid w:val="00B74D36"/>
    <w:rsid w:val="00B74F5A"/>
    <w:rsid w:val="00B751D2"/>
    <w:rsid w:val="00B752C6"/>
    <w:rsid w:val="00B75497"/>
    <w:rsid w:val="00B755E1"/>
    <w:rsid w:val="00B75831"/>
    <w:rsid w:val="00B758B2"/>
    <w:rsid w:val="00B758D6"/>
    <w:rsid w:val="00B75975"/>
    <w:rsid w:val="00B75A7F"/>
    <w:rsid w:val="00B75CBB"/>
    <w:rsid w:val="00B75ECB"/>
    <w:rsid w:val="00B75F10"/>
    <w:rsid w:val="00B761B6"/>
    <w:rsid w:val="00B7634F"/>
    <w:rsid w:val="00B76510"/>
    <w:rsid w:val="00B76613"/>
    <w:rsid w:val="00B76894"/>
    <w:rsid w:val="00B76C0E"/>
    <w:rsid w:val="00B76EB0"/>
    <w:rsid w:val="00B76EF4"/>
    <w:rsid w:val="00B77154"/>
    <w:rsid w:val="00B771BC"/>
    <w:rsid w:val="00B771F1"/>
    <w:rsid w:val="00B771F6"/>
    <w:rsid w:val="00B77698"/>
    <w:rsid w:val="00B77707"/>
    <w:rsid w:val="00B778FC"/>
    <w:rsid w:val="00B77982"/>
    <w:rsid w:val="00B77AAD"/>
    <w:rsid w:val="00B77E42"/>
    <w:rsid w:val="00B77FD0"/>
    <w:rsid w:val="00B80067"/>
    <w:rsid w:val="00B80423"/>
    <w:rsid w:val="00B80E7B"/>
    <w:rsid w:val="00B81138"/>
    <w:rsid w:val="00B816FA"/>
    <w:rsid w:val="00B817CD"/>
    <w:rsid w:val="00B81836"/>
    <w:rsid w:val="00B8196A"/>
    <w:rsid w:val="00B81B31"/>
    <w:rsid w:val="00B81C01"/>
    <w:rsid w:val="00B81C15"/>
    <w:rsid w:val="00B81FB5"/>
    <w:rsid w:val="00B82357"/>
    <w:rsid w:val="00B82408"/>
    <w:rsid w:val="00B82941"/>
    <w:rsid w:val="00B82B40"/>
    <w:rsid w:val="00B82CA0"/>
    <w:rsid w:val="00B82F2B"/>
    <w:rsid w:val="00B83989"/>
    <w:rsid w:val="00B83E89"/>
    <w:rsid w:val="00B83EF2"/>
    <w:rsid w:val="00B83F71"/>
    <w:rsid w:val="00B84031"/>
    <w:rsid w:val="00B8431F"/>
    <w:rsid w:val="00B84488"/>
    <w:rsid w:val="00B84B3D"/>
    <w:rsid w:val="00B84DD0"/>
    <w:rsid w:val="00B84F4B"/>
    <w:rsid w:val="00B84FA6"/>
    <w:rsid w:val="00B8507F"/>
    <w:rsid w:val="00B855E9"/>
    <w:rsid w:val="00B85805"/>
    <w:rsid w:val="00B85A71"/>
    <w:rsid w:val="00B85C43"/>
    <w:rsid w:val="00B85FDD"/>
    <w:rsid w:val="00B85FF2"/>
    <w:rsid w:val="00B864CA"/>
    <w:rsid w:val="00B86874"/>
    <w:rsid w:val="00B86A37"/>
    <w:rsid w:val="00B86C16"/>
    <w:rsid w:val="00B86CEC"/>
    <w:rsid w:val="00B86EC0"/>
    <w:rsid w:val="00B872AC"/>
    <w:rsid w:val="00B872C8"/>
    <w:rsid w:val="00B872DB"/>
    <w:rsid w:val="00B872F0"/>
    <w:rsid w:val="00B87324"/>
    <w:rsid w:val="00B87460"/>
    <w:rsid w:val="00B8752C"/>
    <w:rsid w:val="00B8777E"/>
    <w:rsid w:val="00B8781A"/>
    <w:rsid w:val="00B87A1B"/>
    <w:rsid w:val="00B87B20"/>
    <w:rsid w:val="00B87DA8"/>
    <w:rsid w:val="00B87E1E"/>
    <w:rsid w:val="00B901E5"/>
    <w:rsid w:val="00B903AC"/>
    <w:rsid w:val="00B903B0"/>
    <w:rsid w:val="00B9061C"/>
    <w:rsid w:val="00B90A54"/>
    <w:rsid w:val="00B90E69"/>
    <w:rsid w:val="00B90F5B"/>
    <w:rsid w:val="00B91073"/>
    <w:rsid w:val="00B9117F"/>
    <w:rsid w:val="00B91488"/>
    <w:rsid w:val="00B91557"/>
    <w:rsid w:val="00B91784"/>
    <w:rsid w:val="00B91BE6"/>
    <w:rsid w:val="00B91C39"/>
    <w:rsid w:val="00B91E05"/>
    <w:rsid w:val="00B92059"/>
    <w:rsid w:val="00B9212A"/>
    <w:rsid w:val="00B923AE"/>
    <w:rsid w:val="00B92605"/>
    <w:rsid w:val="00B9261D"/>
    <w:rsid w:val="00B92893"/>
    <w:rsid w:val="00B92A39"/>
    <w:rsid w:val="00B92DCC"/>
    <w:rsid w:val="00B93006"/>
    <w:rsid w:val="00B93120"/>
    <w:rsid w:val="00B93158"/>
    <w:rsid w:val="00B93490"/>
    <w:rsid w:val="00B93849"/>
    <w:rsid w:val="00B938C1"/>
    <w:rsid w:val="00B93E97"/>
    <w:rsid w:val="00B9403A"/>
    <w:rsid w:val="00B9407D"/>
    <w:rsid w:val="00B941BC"/>
    <w:rsid w:val="00B942CB"/>
    <w:rsid w:val="00B94D59"/>
    <w:rsid w:val="00B95147"/>
    <w:rsid w:val="00B95508"/>
    <w:rsid w:val="00B956C9"/>
    <w:rsid w:val="00B95E6F"/>
    <w:rsid w:val="00B96367"/>
    <w:rsid w:val="00B9645E"/>
    <w:rsid w:val="00B9651C"/>
    <w:rsid w:val="00B96B6A"/>
    <w:rsid w:val="00B96CA4"/>
    <w:rsid w:val="00B97A07"/>
    <w:rsid w:val="00B97AFC"/>
    <w:rsid w:val="00BA0037"/>
    <w:rsid w:val="00BA0553"/>
    <w:rsid w:val="00BA0636"/>
    <w:rsid w:val="00BA0684"/>
    <w:rsid w:val="00BA06E6"/>
    <w:rsid w:val="00BA073C"/>
    <w:rsid w:val="00BA0790"/>
    <w:rsid w:val="00BA0891"/>
    <w:rsid w:val="00BA0B8F"/>
    <w:rsid w:val="00BA0D45"/>
    <w:rsid w:val="00BA0DCA"/>
    <w:rsid w:val="00BA12B5"/>
    <w:rsid w:val="00BA1578"/>
    <w:rsid w:val="00BA1672"/>
    <w:rsid w:val="00BA17D6"/>
    <w:rsid w:val="00BA19DE"/>
    <w:rsid w:val="00BA1D0F"/>
    <w:rsid w:val="00BA1DE3"/>
    <w:rsid w:val="00BA1EB1"/>
    <w:rsid w:val="00BA202D"/>
    <w:rsid w:val="00BA2091"/>
    <w:rsid w:val="00BA24AA"/>
    <w:rsid w:val="00BA2834"/>
    <w:rsid w:val="00BA29ED"/>
    <w:rsid w:val="00BA2A07"/>
    <w:rsid w:val="00BA2AEE"/>
    <w:rsid w:val="00BA2F78"/>
    <w:rsid w:val="00BA2FEC"/>
    <w:rsid w:val="00BA3333"/>
    <w:rsid w:val="00BA33B8"/>
    <w:rsid w:val="00BA34B0"/>
    <w:rsid w:val="00BA3674"/>
    <w:rsid w:val="00BA3731"/>
    <w:rsid w:val="00BA379C"/>
    <w:rsid w:val="00BA3801"/>
    <w:rsid w:val="00BA39BD"/>
    <w:rsid w:val="00BA3BC4"/>
    <w:rsid w:val="00BA3CAC"/>
    <w:rsid w:val="00BA3CBA"/>
    <w:rsid w:val="00BA3E94"/>
    <w:rsid w:val="00BA3F0C"/>
    <w:rsid w:val="00BA417C"/>
    <w:rsid w:val="00BA43CB"/>
    <w:rsid w:val="00BA4459"/>
    <w:rsid w:val="00BA45A8"/>
    <w:rsid w:val="00BA48BE"/>
    <w:rsid w:val="00BA48F4"/>
    <w:rsid w:val="00BA49FF"/>
    <w:rsid w:val="00BA4A80"/>
    <w:rsid w:val="00BA4D57"/>
    <w:rsid w:val="00BA4D72"/>
    <w:rsid w:val="00BA4FC5"/>
    <w:rsid w:val="00BA50B4"/>
    <w:rsid w:val="00BA526F"/>
    <w:rsid w:val="00BA54D2"/>
    <w:rsid w:val="00BA554C"/>
    <w:rsid w:val="00BA5C69"/>
    <w:rsid w:val="00BA5CC4"/>
    <w:rsid w:val="00BA5F12"/>
    <w:rsid w:val="00BA5F27"/>
    <w:rsid w:val="00BA6410"/>
    <w:rsid w:val="00BA649D"/>
    <w:rsid w:val="00BA659F"/>
    <w:rsid w:val="00BA6607"/>
    <w:rsid w:val="00BA6750"/>
    <w:rsid w:val="00BA6AEA"/>
    <w:rsid w:val="00BA6B86"/>
    <w:rsid w:val="00BA6DA9"/>
    <w:rsid w:val="00BA6F02"/>
    <w:rsid w:val="00BA73BC"/>
    <w:rsid w:val="00BA744D"/>
    <w:rsid w:val="00BA789E"/>
    <w:rsid w:val="00BA794B"/>
    <w:rsid w:val="00BA7D2A"/>
    <w:rsid w:val="00BA7F8C"/>
    <w:rsid w:val="00BB0288"/>
    <w:rsid w:val="00BB0407"/>
    <w:rsid w:val="00BB0546"/>
    <w:rsid w:val="00BB0730"/>
    <w:rsid w:val="00BB0848"/>
    <w:rsid w:val="00BB08D5"/>
    <w:rsid w:val="00BB0ADC"/>
    <w:rsid w:val="00BB0CD1"/>
    <w:rsid w:val="00BB0DF9"/>
    <w:rsid w:val="00BB0EA6"/>
    <w:rsid w:val="00BB13D6"/>
    <w:rsid w:val="00BB143B"/>
    <w:rsid w:val="00BB190C"/>
    <w:rsid w:val="00BB1B73"/>
    <w:rsid w:val="00BB1BE0"/>
    <w:rsid w:val="00BB1C7C"/>
    <w:rsid w:val="00BB1CA6"/>
    <w:rsid w:val="00BB205A"/>
    <w:rsid w:val="00BB221B"/>
    <w:rsid w:val="00BB2376"/>
    <w:rsid w:val="00BB291F"/>
    <w:rsid w:val="00BB2957"/>
    <w:rsid w:val="00BB2C0C"/>
    <w:rsid w:val="00BB3076"/>
    <w:rsid w:val="00BB331C"/>
    <w:rsid w:val="00BB3990"/>
    <w:rsid w:val="00BB3A54"/>
    <w:rsid w:val="00BB3A6F"/>
    <w:rsid w:val="00BB3C05"/>
    <w:rsid w:val="00BB3E73"/>
    <w:rsid w:val="00BB3F28"/>
    <w:rsid w:val="00BB3F4E"/>
    <w:rsid w:val="00BB40C5"/>
    <w:rsid w:val="00BB40E8"/>
    <w:rsid w:val="00BB4392"/>
    <w:rsid w:val="00BB4546"/>
    <w:rsid w:val="00BB46BC"/>
    <w:rsid w:val="00BB4B47"/>
    <w:rsid w:val="00BB4BEA"/>
    <w:rsid w:val="00BB5001"/>
    <w:rsid w:val="00BB53C8"/>
    <w:rsid w:val="00BB569D"/>
    <w:rsid w:val="00BB57D7"/>
    <w:rsid w:val="00BB5970"/>
    <w:rsid w:val="00BB5F22"/>
    <w:rsid w:val="00BB6035"/>
    <w:rsid w:val="00BB6060"/>
    <w:rsid w:val="00BB6554"/>
    <w:rsid w:val="00BB65B8"/>
    <w:rsid w:val="00BB686E"/>
    <w:rsid w:val="00BB6C09"/>
    <w:rsid w:val="00BB6CA6"/>
    <w:rsid w:val="00BB6F29"/>
    <w:rsid w:val="00BB71FF"/>
    <w:rsid w:val="00BB7430"/>
    <w:rsid w:val="00BB752E"/>
    <w:rsid w:val="00BB758E"/>
    <w:rsid w:val="00BB7661"/>
    <w:rsid w:val="00BB7743"/>
    <w:rsid w:val="00BB77C4"/>
    <w:rsid w:val="00BB790E"/>
    <w:rsid w:val="00BC00C1"/>
    <w:rsid w:val="00BC021D"/>
    <w:rsid w:val="00BC065D"/>
    <w:rsid w:val="00BC0A11"/>
    <w:rsid w:val="00BC0DE9"/>
    <w:rsid w:val="00BC0FF8"/>
    <w:rsid w:val="00BC1291"/>
    <w:rsid w:val="00BC149C"/>
    <w:rsid w:val="00BC185C"/>
    <w:rsid w:val="00BC1B8F"/>
    <w:rsid w:val="00BC1BF2"/>
    <w:rsid w:val="00BC1D5E"/>
    <w:rsid w:val="00BC1F14"/>
    <w:rsid w:val="00BC21BB"/>
    <w:rsid w:val="00BC2613"/>
    <w:rsid w:val="00BC28B7"/>
    <w:rsid w:val="00BC2C61"/>
    <w:rsid w:val="00BC2C8F"/>
    <w:rsid w:val="00BC2E5A"/>
    <w:rsid w:val="00BC36E4"/>
    <w:rsid w:val="00BC37CC"/>
    <w:rsid w:val="00BC3985"/>
    <w:rsid w:val="00BC43A7"/>
    <w:rsid w:val="00BC43B5"/>
    <w:rsid w:val="00BC45D9"/>
    <w:rsid w:val="00BC47AF"/>
    <w:rsid w:val="00BC48F4"/>
    <w:rsid w:val="00BC492D"/>
    <w:rsid w:val="00BC4D73"/>
    <w:rsid w:val="00BC4D94"/>
    <w:rsid w:val="00BC5312"/>
    <w:rsid w:val="00BC5588"/>
    <w:rsid w:val="00BC57E8"/>
    <w:rsid w:val="00BC5941"/>
    <w:rsid w:val="00BC6279"/>
    <w:rsid w:val="00BC631C"/>
    <w:rsid w:val="00BC6673"/>
    <w:rsid w:val="00BC6A82"/>
    <w:rsid w:val="00BC6D2A"/>
    <w:rsid w:val="00BC7044"/>
    <w:rsid w:val="00BC7144"/>
    <w:rsid w:val="00BC71DD"/>
    <w:rsid w:val="00BC72B7"/>
    <w:rsid w:val="00BC754C"/>
    <w:rsid w:val="00BC760A"/>
    <w:rsid w:val="00BC7735"/>
    <w:rsid w:val="00BC7954"/>
    <w:rsid w:val="00BC7D07"/>
    <w:rsid w:val="00BC7D91"/>
    <w:rsid w:val="00BC7FA6"/>
    <w:rsid w:val="00BD00DC"/>
    <w:rsid w:val="00BD028B"/>
    <w:rsid w:val="00BD03D8"/>
    <w:rsid w:val="00BD0732"/>
    <w:rsid w:val="00BD0D60"/>
    <w:rsid w:val="00BD0EF0"/>
    <w:rsid w:val="00BD11CF"/>
    <w:rsid w:val="00BD1442"/>
    <w:rsid w:val="00BD1AAC"/>
    <w:rsid w:val="00BD1C06"/>
    <w:rsid w:val="00BD1C68"/>
    <w:rsid w:val="00BD1EA8"/>
    <w:rsid w:val="00BD2735"/>
    <w:rsid w:val="00BD2840"/>
    <w:rsid w:val="00BD285B"/>
    <w:rsid w:val="00BD2C7C"/>
    <w:rsid w:val="00BD2D11"/>
    <w:rsid w:val="00BD2D9B"/>
    <w:rsid w:val="00BD2FCB"/>
    <w:rsid w:val="00BD35BC"/>
    <w:rsid w:val="00BD3628"/>
    <w:rsid w:val="00BD39D5"/>
    <w:rsid w:val="00BD3A93"/>
    <w:rsid w:val="00BD41A0"/>
    <w:rsid w:val="00BD4314"/>
    <w:rsid w:val="00BD448F"/>
    <w:rsid w:val="00BD4497"/>
    <w:rsid w:val="00BD45D9"/>
    <w:rsid w:val="00BD4661"/>
    <w:rsid w:val="00BD48F9"/>
    <w:rsid w:val="00BD4CB4"/>
    <w:rsid w:val="00BD5314"/>
    <w:rsid w:val="00BD5943"/>
    <w:rsid w:val="00BD5966"/>
    <w:rsid w:val="00BD5A13"/>
    <w:rsid w:val="00BD5C94"/>
    <w:rsid w:val="00BD5D2C"/>
    <w:rsid w:val="00BD6202"/>
    <w:rsid w:val="00BD6227"/>
    <w:rsid w:val="00BD623C"/>
    <w:rsid w:val="00BD62B2"/>
    <w:rsid w:val="00BD64A7"/>
    <w:rsid w:val="00BD6E02"/>
    <w:rsid w:val="00BD71B1"/>
    <w:rsid w:val="00BD73EC"/>
    <w:rsid w:val="00BD7488"/>
    <w:rsid w:val="00BD74C4"/>
    <w:rsid w:val="00BD74FF"/>
    <w:rsid w:val="00BD763D"/>
    <w:rsid w:val="00BD7676"/>
    <w:rsid w:val="00BD7A94"/>
    <w:rsid w:val="00BD7E4B"/>
    <w:rsid w:val="00BE0342"/>
    <w:rsid w:val="00BE06CA"/>
    <w:rsid w:val="00BE07DB"/>
    <w:rsid w:val="00BE0A49"/>
    <w:rsid w:val="00BE0BDD"/>
    <w:rsid w:val="00BE1150"/>
    <w:rsid w:val="00BE1732"/>
    <w:rsid w:val="00BE196A"/>
    <w:rsid w:val="00BE218A"/>
    <w:rsid w:val="00BE21A8"/>
    <w:rsid w:val="00BE2A8F"/>
    <w:rsid w:val="00BE2CA3"/>
    <w:rsid w:val="00BE2DA4"/>
    <w:rsid w:val="00BE2FD6"/>
    <w:rsid w:val="00BE3104"/>
    <w:rsid w:val="00BE3336"/>
    <w:rsid w:val="00BE3455"/>
    <w:rsid w:val="00BE3529"/>
    <w:rsid w:val="00BE35D6"/>
    <w:rsid w:val="00BE37C3"/>
    <w:rsid w:val="00BE38E9"/>
    <w:rsid w:val="00BE390D"/>
    <w:rsid w:val="00BE3940"/>
    <w:rsid w:val="00BE3B5C"/>
    <w:rsid w:val="00BE3CB8"/>
    <w:rsid w:val="00BE4392"/>
    <w:rsid w:val="00BE44D8"/>
    <w:rsid w:val="00BE4664"/>
    <w:rsid w:val="00BE485F"/>
    <w:rsid w:val="00BE4A7C"/>
    <w:rsid w:val="00BE507C"/>
    <w:rsid w:val="00BE5204"/>
    <w:rsid w:val="00BE523C"/>
    <w:rsid w:val="00BE5251"/>
    <w:rsid w:val="00BE55E0"/>
    <w:rsid w:val="00BE59D3"/>
    <w:rsid w:val="00BE5AC6"/>
    <w:rsid w:val="00BE5C4D"/>
    <w:rsid w:val="00BE60A9"/>
    <w:rsid w:val="00BE6429"/>
    <w:rsid w:val="00BE6612"/>
    <w:rsid w:val="00BE6643"/>
    <w:rsid w:val="00BE6792"/>
    <w:rsid w:val="00BE692F"/>
    <w:rsid w:val="00BE6CC2"/>
    <w:rsid w:val="00BE6F33"/>
    <w:rsid w:val="00BE70C0"/>
    <w:rsid w:val="00BE71ED"/>
    <w:rsid w:val="00BE752D"/>
    <w:rsid w:val="00BE761D"/>
    <w:rsid w:val="00BE7D57"/>
    <w:rsid w:val="00BF0451"/>
    <w:rsid w:val="00BF0461"/>
    <w:rsid w:val="00BF0814"/>
    <w:rsid w:val="00BF0865"/>
    <w:rsid w:val="00BF0D2B"/>
    <w:rsid w:val="00BF0E7B"/>
    <w:rsid w:val="00BF0FD0"/>
    <w:rsid w:val="00BF114B"/>
    <w:rsid w:val="00BF1177"/>
    <w:rsid w:val="00BF1193"/>
    <w:rsid w:val="00BF125E"/>
    <w:rsid w:val="00BF1492"/>
    <w:rsid w:val="00BF16CE"/>
    <w:rsid w:val="00BF199C"/>
    <w:rsid w:val="00BF1A28"/>
    <w:rsid w:val="00BF1AB8"/>
    <w:rsid w:val="00BF21DA"/>
    <w:rsid w:val="00BF22A5"/>
    <w:rsid w:val="00BF23E8"/>
    <w:rsid w:val="00BF2B3D"/>
    <w:rsid w:val="00BF2C47"/>
    <w:rsid w:val="00BF2CC9"/>
    <w:rsid w:val="00BF2DE0"/>
    <w:rsid w:val="00BF2E30"/>
    <w:rsid w:val="00BF35BD"/>
    <w:rsid w:val="00BF36A2"/>
    <w:rsid w:val="00BF3987"/>
    <w:rsid w:val="00BF3A3A"/>
    <w:rsid w:val="00BF3B14"/>
    <w:rsid w:val="00BF3C42"/>
    <w:rsid w:val="00BF3C82"/>
    <w:rsid w:val="00BF3CEC"/>
    <w:rsid w:val="00BF3E65"/>
    <w:rsid w:val="00BF3ECF"/>
    <w:rsid w:val="00BF3EE9"/>
    <w:rsid w:val="00BF4076"/>
    <w:rsid w:val="00BF4121"/>
    <w:rsid w:val="00BF41CB"/>
    <w:rsid w:val="00BF4290"/>
    <w:rsid w:val="00BF42FB"/>
    <w:rsid w:val="00BF4653"/>
    <w:rsid w:val="00BF4710"/>
    <w:rsid w:val="00BF4869"/>
    <w:rsid w:val="00BF487F"/>
    <w:rsid w:val="00BF48D9"/>
    <w:rsid w:val="00BF4E00"/>
    <w:rsid w:val="00BF4F30"/>
    <w:rsid w:val="00BF505A"/>
    <w:rsid w:val="00BF505B"/>
    <w:rsid w:val="00BF510C"/>
    <w:rsid w:val="00BF5658"/>
    <w:rsid w:val="00BF573B"/>
    <w:rsid w:val="00BF57D6"/>
    <w:rsid w:val="00BF58F9"/>
    <w:rsid w:val="00BF5E69"/>
    <w:rsid w:val="00BF613A"/>
    <w:rsid w:val="00BF6249"/>
    <w:rsid w:val="00BF63C2"/>
    <w:rsid w:val="00BF6411"/>
    <w:rsid w:val="00BF6509"/>
    <w:rsid w:val="00BF67FF"/>
    <w:rsid w:val="00BF717C"/>
    <w:rsid w:val="00BF739C"/>
    <w:rsid w:val="00BF73F3"/>
    <w:rsid w:val="00BF76F4"/>
    <w:rsid w:val="00BF7817"/>
    <w:rsid w:val="00BF79C1"/>
    <w:rsid w:val="00BF79C9"/>
    <w:rsid w:val="00BF7BE2"/>
    <w:rsid w:val="00C0018F"/>
    <w:rsid w:val="00C00359"/>
    <w:rsid w:val="00C0051E"/>
    <w:rsid w:val="00C008F4"/>
    <w:rsid w:val="00C00A6A"/>
    <w:rsid w:val="00C00F27"/>
    <w:rsid w:val="00C011E2"/>
    <w:rsid w:val="00C0142C"/>
    <w:rsid w:val="00C016A7"/>
    <w:rsid w:val="00C016B2"/>
    <w:rsid w:val="00C016B6"/>
    <w:rsid w:val="00C01803"/>
    <w:rsid w:val="00C01882"/>
    <w:rsid w:val="00C019FD"/>
    <w:rsid w:val="00C01A64"/>
    <w:rsid w:val="00C01CFA"/>
    <w:rsid w:val="00C01E52"/>
    <w:rsid w:val="00C020B4"/>
    <w:rsid w:val="00C022DF"/>
    <w:rsid w:val="00C024C4"/>
    <w:rsid w:val="00C02902"/>
    <w:rsid w:val="00C02F5A"/>
    <w:rsid w:val="00C03038"/>
    <w:rsid w:val="00C0337B"/>
    <w:rsid w:val="00C03736"/>
    <w:rsid w:val="00C03B43"/>
    <w:rsid w:val="00C03BAF"/>
    <w:rsid w:val="00C043F3"/>
    <w:rsid w:val="00C04433"/>
    <w:rsid w:val="00C0471F"/>
    <w:rsid w:val="00C047BA"/>
    <w:rsid w:val="00C04963"/>
    <w:rsid w:val="00C04AA0"/>
    <w:rsid w:val="00C04BF5"/>
    <w:rsid w:val="00C04C32"/>
    <w:rsid w:val="00C04DE2"/>
    <w:rsid w:val="00C050E5"/>
    <w:rsid w:val="00C05153"/>
    <w:rsid w:val="00C05302"/>
    <w:rsid w:val="00C054ED"/>
    <w:rsid w:val="00C05536"/>
    <w:rsid w:val="00C057A6"/>
    <w:rsid w:val="00C05864"/>
    <w:rsid w:val="00C05A2B"/>
    <w:rsid w:val="00C05B6E"/>
    <w:rsid w:val="00C05BAE"/>
    <w:rsid w:val="00C05DD8"/>
    <w:rsid w:val="00C05DE5"/>
    <w:rsid w:val="00C05ECE"/>
    <w:rsid w:val="00C06131"/>
    <w:rsid w:val="00C061F0"/>
    <w:rsid w:val="00C06358"/>
    <w:rsid w:val="00C0636B"/>
    <w:rsid w:val="00C06407"/>
    <w:rsid w:val="00C06545"/>
    <w:rsid w:val="00C066B4"/>
    <w:rsid w:val="00C06AFD"/>
    <w:rsid w:val="00C06B1D"/>
    <w:rsid w:val="00C06CF4"/>
    <w:rsid w:val="00C06D13"/>
    <w:rsid w:val="00C06E4C"/>
    <w:rsid w:val="00C07006"/>
    <w:rsid w:val="00C0768A"/>
    <w:rsid w:val="00C077C8"/>
    <w:rsid w:val="00C07BED"/>
    <w:rsid w:val="00C07BFF"/>
    <w:rsid w:val="00C07C65"/>
    <w:rsid w:val="00C07FA6"/>
    <w:rsid w:val="00C1002B"/>
    <w:rsid w:val="00C100DC"/>
    <w:rsid w:val="00C101F3"/>
    <w:rsid w:val="00C1030E"/>
    <w:rsid w:val="00C1033E"/>
    <w:rsid w:val="00C1035F"/>
    <w:rsid w:val="00C10529"/>
    <w:rsid w:val="00C10779"/>
    <w:rsid w:val="00C10FC5"/>
    <w:rsid w:val="00C1106B"/>
    <w:rsid w:val="00C11113"/>
    <w:rsid w:val="00C111C5"/>
    <w:rsid w:val="00C11357"/>
    <w:rsid w:val="00C11664"/>
    <w:rsid w:val="00C1168E"/>
    <w:rsid w:val="00C118C9"/>
    <w:rsid w:val="00C119F5"/>
    <w:rsid w:val="00C11CC9"/>
    <w:rsid w:val="00C121DF"/>
    <w:rsid w:val="00C122BC"/>
    <w:rsid w:val="00C123D5"/>
    <w:rsid w:val="00C1268B"/>
    <w:rsid w:val="00C12DE8"/>
    <w:rsid w:val="00C12F09"/>
    <w:rsid w:val="00C131F0"/>
    <w:rsid w:val="00C13408"/>
    <w:rsid w:val="00C13741"/>
    <w:rsid w:val="00C13936"/>
    <w:rsid w:val="00C13967"/>
    <w:rsid w:val="00C1424E"/>
    <w:rsid w:val="00C15087"/>
    <w:rsid w:val="00C1513F"/>
    <w:rsid w:val="00C1524C"/>
    <w:rsid w:val="00C1551B"/>
    <w:rsid w:val="00C15BE8"/>
    <w:rsid w:val="00C15CA2"/>
    <w:rsid w:val="00C15DD5"/>
    <w:rsid w:val="00C15EF4"/>
    <w:rsid w:val="00C15F0B"/>
    <w:rsid w:val="00C15FE8"/>
    <w:rsid w:val="00C16390"/>
    <w:rsid w:val="00C16767"/>
    <w:rsid w:val="00C16C3A"/>
    <w:rsid w:val="00C16CF7"/>
    <w:rsid w:val="00C16D48"/>
    <w:rsid w:val="00C170C1"/>
    <w:rsid w:val="00C174B2"/>
    <w:rsid w:val="00C1753F"/>
    <w:rsid w:val="00C17934"/>
    <w:rsid w:val="00C17F8F"/>
    <w:rsid w:val="00C200F5"/>
    <w:rsid w:val="00C20141"/>
    <w:rsid w:val="00C201C3"/>
    <w:rsid w:val="00C2063D"/>
    <w:rsid w:val="00C20902"/>
    <w:rsid w:val="00C20C22"/>
    <w:rsid w:val="00C210C1"/>
    <w:rsid w:val="00C211A3"/>
    <w:rsid w:val="00C212DD"/>
    <w:rsid w:val="00C21302"/>
    <w:rsid w:val="00C21312"/>
    <w:rsid w:val="00C21426"/>
    <w:rsid w:val="00C21510"/>
    <w:rsid w:val="00C21731"/>
    <w:rsid w:val="00C2177D"/>
    <w:rsid w:val="00C219EF"/>
    <w:rsid w:val="00C21A1D"/>
    <w:rsid w:val="00C21C7B"/>
    <w:rsid w:val="00C22166"/>
    <w:rsid w:val="00C2234A"/>
    <w:rsid w:val="00C225DC"/>
    <w:rsid w:val="00C2267C"/>
    <w:rsid w:val="00C226C5"/>
    <w:rsid w:val="00C22BBE"/>
    <w:rsid w:val="00C22D96"/>
    <w:rsid w:val="00C22E96"/>
    <w:rsid w:val="00C231B6"/>
    <w:rsid w:val="00C236FE"/>
    <w:rsid w:val="00C23B11"/>
    <w:rsid w:val="00C23E35"/>
    <w:rsid w:val="00C23E5F"/>
    <w:rsid w:val="00C242C4"/>
    <w:rsid w:val="00C243D1"/>
    <w:rsid w:val="00C24569"/>
    <w:rsid w:val="00C2457F"/>
    <w:rsid w:val="00C248A7"/>
    <w:rsid w:val="00C248D1"/>
    <w:rsid w:val="00C249F1"/>
    <w:rsid w:val="00C24DB6"/>
    <w:rsid w:val="00C25174"/>
    <w:rsid w:val="00C25342"/>
    <w:rsid w:val="00C253BC"/>
    <w:rsid w:val="00C253E0"/>
    <w:rsid w:val="00C25454"/>
    <w:rsid w:val="00C256A8"/>
    <w:rsid w:val="00C25780"/>
    <w:rsid w:val="00C2597D"/>
    <w:rsid w:val="00C259A7"/>
    <w:rsid w:val="00C25BDA"/>
    <w:rsid w:val="00C25FE3"/>
    <w:rsid w:val="00C266C6"/>
    <w:rsid w:val="00C2695E"/>
    <w:rsid w:val="00C26B90"/>
    <w:rsid w:val="00C26EA5"/>
    <w:rsid w:val="00C26F0B"/>
    <w:rsid w:val="00C27046"/>
    <w:rsid w:val="00C270C6"/>
    <w:rsid w:val="00C271C2"/>
    <w:rsid w:val="00C271F0"/>
    <w:rsid w:val="00C2752A"/>
    <w:rsid w:val="00C2781B"/>
    <w:rsid w:val="00C27855"/>
    <w:rsid w:val="00C279DE"/>
    <w:rsid w:val="00C279F4"/>
    <w:rsid w:val="00C27AD1"/>
    <w:rsid w:val="00C27FC9"/>
    <w:rsid w:val="00C3030D"/>
    <w:rsid w:val="00C303AE"/>
    <w:rsid w:val="00C303D4"/>
    <w:rsid w:val="00C30405"/>
    <w:rsid w:val="00C304B8"/>
    <w:rsid w:val="00C30503"/>
    <w:rsid w:val="00C3061F"/>
    <w:rsid w:val="00C3089E"/>
    <w:rsid w:val="00C309C2"/>
    <w:rsid w:val="00C30A0C"/>
    <w:rsid w:val="00C30ABA"/>
    <w:rsid w:val="00C30BA6"/>
    <w:rsid w:val="00C30FAD"/>
    <w:rsid w:val="00C31261"/>
    <w:rsid w:val="00C31741"/>
    <w:rsid w:val="00C317A0"/>
    <w:rsid w:val="00C31BC1"/>
    <w:rsid w:val="00C31C1A"/>
    <w:rsid w:val="00C3231D"/>
    <w:rsid w:val="00C324E5"/>
    <w:rsid w:val="00C32BF5"/>
    <w:rsid w:val="00C32C04"/>
    <w:rsid w:val="00C32C4C"/>
    <w:rsid w:val="00C32D59"/>
    <w:rsid w:val="00C32FFE"/>
    <w:rsid w:val="00C330D2"/>
    <w:rsid w:val="00C33120"/>
    <w:rsid w:val="00C33638"/>
    <w:rsid w:val="00C33929"/>
    <w:rsid w:val="00C33A89"/>
    <w:rsid w:val="00C33DD5"/>
    <w:rsid w:val="00C33E13"/>
    <w:rsid w:val="00C342B6"/>
    <w:rsid w:val="00C343C1"/>
    <w:rsid w:val="00C343C4"/>
    <w:rsid w:val="00C3455B"/>
    <w:rsid w:val="00C3469D"/>
    <w:rsid w:val="00C346FD"/>
    <w:rsid w:val="00C34AF7"/>
    <w:rsid w:val="00C34C9E"/>
    <w:rsid w:val="00C35462"/>
    <w:rsid w:val="00C35661"/>
    <w:rsid w:val="00C357A7"/>
    <w:rsid w:val="00C35868"/>
    <w:rsid w:val="00C35B48"/>
    <w:rsid w:val="00C35E2B"/>
    <w:rsid w:val="00C36158"/>
    <w:rsid w:val="00C36255"/>
    <w:rsid w:val="00C3648E"/>
    <w:rsid w:val="00C36684"/>
    <w:rsid w:val="00C3685D"/>
    <w:rsid w:val="00C36AC9"/>
    <w:rsid w:val="00C37105"/>
    <w:rsid w:val="00C37288"/>
    <w:rsid w:val="00C3757A"/>
    <w:rsid w:val="00C375BB"/>
    <w:rsid w:val="00C376E7"/>
    <w:rsid w:val="00C379D5"/>
    <w:rsid w:val="00C37C23"/>
    <w:rsid w:val="00C37DEF"/>
    <w:rsid w:val="00C37F94"/>
    <w:rsid w:val="00C400B8"/>
    <w:rsid w:val="00C402A5"/>
    <w:rsid w:val="00C402E4"/>
    <w:rsid w:val="00C40955"/>
    <w:rsid w:val="00C40A5A"/>
    <w:rsid w:val="00C40AE5"/>
    <w:rsid w:val="00C415CC"/>
    <w:rsid w:val="00C41A55"/>
    <w:rsid w:val="00C41ADE"/>
    <w:rsid w:val="00C41B2D"/>
    <w:rsid w:val="00C41C65"/>
    <w:rsid w:val="00C41D48"/>
    <w:rsid w:val="00C41EDF"/>
    <w:rsid w:val="00C4210B"/>
    <w:rsid w:val="00C42655"/>
    <w:rsid w:val="00C42A3B"/>
    <w:rsid w:val="00C42AA6"/>
    <w:rsid w:val="00C42D3E"/>
    <w:rsid w:val="00C42DB1"/>
    <w:rsid w:val="00C4301F"/>
    <w:rsid w:val="00C430C3"/>
    <w:rsid w:val="00C43162"/>
    <w:rsid w:val="00C4330E"/>
    <w:rsid w:val="00C43502"/>
    <w:rsid w:val="00C43837"/>
    <w:rsid w:val="00C4397A"/>
    <w:rsid w:val="00C43BCE"/>
    <w:rsid w:val="00C43DD8"/>
    <w:rsid w:val="00C442BA"/>
    <w:rsid w:val="00C45013"/>
    <w:rsid w:val="00C4532C"/>
    <w:rsid w:val="00C45371"/>
    <w:rsid w:val="00C45700"/>
    <w:rsid w:val="00C45C21"/>
    <w:rsid w:val="00C45EB4"/>
    <w:rsid w:val="00C461E6"/>
    <w:rsid w:val="00C462DA"/>
    <w:rsid w:val="00C465D0"/>
    <w:rsid w:val="00C46A06"/>
    <w:rsid w:val="00C46C55"/>
    <w:rsid w:val="00C46DEB"/>
    <w:rsid w:val="00C46EE5"/>
    <w:rsid w:val="00C47342"/>
    <w:rsid w:val="00C4764D"/>
    <w:rsid w:val="00C476E3"/>
    <w:rsid w:val="00C47A7F"/>
    <w:rsid w:val="00C47ED0"/>
    <w:rsid w:val="00C5016A"/>
    <w:rsid w:val="00C5019C"/>
    <w:rsid w:val="00C502C9"/>
    <w:rsid w:val="00C5072D"/>
    <w:rsid w:val="00C509DC"/>
    <w:rsid w:val="00C513FE"/>
    <w:rsid w:val="00C5180A"/>
    <w:rsid w:val="00C51923"/>
    <w:rsid w:val="00C51990"/>
    <w:rsid w:val="00C519F2"/>
    <w:rsid w:val="00C5202E"/>
    <w:rsid w:val="00C52461"/>
    <w:rsid w:val="00C524BD"/>
    <w:rsid w:val="00C52584"/>
    <w:rsid w:val="00C528FD"/>
    <w:rsid w:val="00C52A12"/>
    <w:rsid w:val="00C52BD6"/>
    <w:rsid w:val="00C52BEF"/>
    <w:rsid w:val="00C53077"/>
    <w:rsid w:val="00C534D5"/>
    <w:rsid w:val="00C537F4"/>
    <w:rsid w:val="00C5381D"/>
    <w:rsid w:val="00C53903"/>
    <w:rsid w:val="00C53962"/>
    <w:rsid w:val="00C53C30"/>
    <w:rsid w:val="00C53C4A"/>
    <w:rsid w:val="00C54290"/>
    <w:rsid w:val="00C547EE"/>
    <w:rsid w:val="00C54902"/>
    <w:rsid w:val="00C55264"/>
    <w:rsid w:val="00C552BD"/>
    <w:rsid w:val="00C55333"/>
    <w:rsid w:val="00C5550A"/>
    <w:rsid w:val="00C555A8"/>
    <w:rsid w:val="00C55960"/>
    <w:rsid w:val="00C55AE1"/>
    <w:rsid w:val="00C55B7A"/>
    <w:rsid w:val="00C55C3E"/>
    <w:rsid w:val="00C55E19"/>
    <w:rsid w:val="00C56040"/>
    <w:rsid w:val="00C56449"/>
    <w:rsid w:val="00C564AF"/>
    <w:rsid w:val="00C56649"/>
    <w:rsid w:val="00C568A0"/>
    <w:rsid w:val="00C56CB3"/>
    <w:rsid w:val="00C570FF"/>
    <w:rsid w:val="00C57176"/>
    <w:rsid w:val="00C57535"/>
    <w:rsid w:val="00C576C5"/>
    <w:rsid w:val="00C57723"/>
    <w:rsid w:val="00C57A7C"/>
    <w:rsid w:val="00C57BE6"/>
    <w:rsid w:val="00C60640"/>
    <w:rsid w:val="00C60800"/>
    <w:rsid w:val="00C60C14"/>
    <w:rsid w:val="00C60F88"/>
    <w:rsid w:val="00C61185"/>
    <w:rsid w:val="00C61330"/>
    <w:rsid w:val="00C61A07"/>
    <w:rsid w:val="00C61F94"/>
    <w:rsid w:val="00C62323"/>
    <w:rsid w:val="00C62425"/>
    <w:rsid w:val="00C624CB"/>
    <w:rsid w:val="00C62849"/>
    <w:rsid w:val="00C629E4"/>
    <w:rsid w:val="00C62EF0"/>
    <w:rsid w:val="00C63040"/>
    <w:rsid w:val="00C6317D"/>
    <w:rsid w:val="00C631DF"/>
    <w:rsid w:val="00C632CE"/>
    <w:rsid w:val="00C6332F"/>
    <w:rsid w:val="00C633BA"/>
    <w:rsid w:val="00C63948"/>
    <w:rsid w:val="00C63EAA"/>
    <w:rsid w:val="00C6405D"/>
    <w:rsid w:val="00C64392"/>
    <w:rsid w:val="00C643E9"/>
    <w:rsid w:val="00C644EB"/>
    <w:rsid w:val="00C6459A"/>
    <w:rsid w:val="00C646D7"/>
    <w:rsid w:val="00C64773"/>
    <w:rsid w:val="00C6483D"/>
    <w:rsid w:val="00C64C1C"/>
    <w:rsid w:val="00C64C7E"/>
    <w:rsid w:val="00C64E6E"/>
    <w:rsid w:val="00C65059"/>
    <w:rsid w:val="00C6509F"/>
    <w:rsid w:val="00C6547C"/>
    <w:rsid w:val="00C654A0"/>
    <w:rsid w:val="00C65644"/>
    <w:rsid w:val="00C659C5"/>
    <w:rsid w:val="00C65AC5"/>
    <w:rsid w:val="00C65EC7"/>
    <w:rsid w:val="00C66138"/>
    <w:rsid w:val="00C66193"/>
    <w:rsid w:val="00C664F0"/>
    <w:rsid w:val="00C6668B"/>
    <w:rsid w:val="00C667D1"/>
    <w:rsid w:val="00C66F4D"/>
    <w:rsid w:val="00C67379"/>
    <w:rsid w:val="00C67B5E"/>
    <w:rsid w:val="00C67BD9"/>
    <w:rsid w:val="00C67F87"/>
    <w:rsid w:val="00C702E9"/>
    <w:rsid w:val="00C70377"/>
    <w:rsid w:val="00C70393"/>
    <w:rsid w:val="00C70653"/>
    <w:rsid w:val="00C70C20"/>
    <w:rsid w:val="00C71177"/>
    <w:rsid w:val="00C71640"/>
    <w:rsid w:val="00C7195F"/>
    <w:rsid w:val="00C71BA0"/>
    <w:rsid w:val="00C71C17"/>
    <w:rsid w:val="00C71D3A"/>
    <w:rsid w:val="00C72035"/>
    <w:rsid w:val="00C72082"/>
    <w:rsid w:val="00C7210D"/>
    <w:rsid w:val="00C721D6"/>
    <w:rsid w:val="00C72260"/>
    <w:rsid w:val="00C72608"/>
    <w:rsid w:val="00C72E58"/>
    <w:rsid w:val="00C72F01"/>
    <w:rsid w:val="00C72FAA"/>
    <w:rsid w:val="00C7300F"/>
    <w:rsid w:val="00C73105"/>
    <w:rsid w:val="00C7310D"/>
    <w:rsid w:val="00C736C6"/>
    <w:rsid w:val="00C73803"/>
    <w:rsid w:val="00C73CCA"/>
    <w:rsid w:val="00C74020"/>
    <w:rsid w:val="00C742B7"/>
    <w:rsid w:val="00C7439F"/>
    <w:rsid w:val="00C74455"/>
    <w:rsid w:val="00C74A38"/>
    <w:rsid w:val="00C74AA1"/>
    <w:rsid w:val="00C74C7D"/>
    <w:rsid w:val="00C74D05"/>
    <w:rsid w:val="00C74D21"/>
    <w:rsid w:val="00C74D38"/>
    <w:rsid w:val="00C75138"/>
    <w:rsid w:val="00C7517E"/>
    <w:rsid w:val="00C752E0"/>
    <w:rsid w:val="00C7549F"/>
    <w:rsid w:val="00C75842"/>
    <w:rsid w:val="00C758BC"/>
    <w:rsid w:val="00C758EB"/>
    <w:rsid w:val="00C75CE7"/>
    <w:rsid w:val="00C75E00"/>
    <w:rsid w:val="00C75E07"/>
    <w:rsid w:val="00C760D2"/>
    <w:rsid w:val="00C76311"/>
    <w:rsid w:val="00C7647F"/>
    <w:rsid w:val="00C764E9"/>
    <w:rsid w:val="00C7670E"/>
    <w:rsid w:val="00C76A33"/>
    <w:rsid w:val="00C76CA8"/>
    <w:rsid w:val="00C76D0C"/>
    <w:rsid w:val="00C76DBE"/>
    <w:rsid w:val="00C76F8C"/>
    <w:rsid w:val="00C77343"/>
    <w:rsid w:val="00C77393"/>
    <w:rsid w:val="00C774B5"/>
    <w:rsid w:val="00C774C8"/>
    <w:rsid w:val="00C774E2"/>
    <w:rsid w:val="00C77786"/>
    <w:rsid w:val="00C7792D"/>
    <w:rsid w:val="00C77A55"/>
    <w:rsid w:val="00C77ABC"/>
    <w:rsid w:val="00C77B48"/>
    <w:rsid w:val="00C77DF9"/>
    <w:rsid w:val="00C80161"/>
    <w:rsid w:val="00C8022A"/>
    <w:rsid w:val="00C80597"/>
    <w:rsid w:val="00C8081C"/>
    <w:rsid w:val="00C80FE5"/>
    <w:rsid w:val="00C81031"/>
    <w:rsid w:val="00C81399"/>
    <w:rsid w:val="00C815A3"/>
    <w:rsid w:val="00C816EA"/>
    <w:rsid w:val="00C81801"/>
    <w:rsid w:val="00C81C83"/>
    <w:rsid w:val="00C81D74"/>
    <w:rsid w:val="00C81F20"/>
    <w:rsid w:val="00C82042"/>
    <w:rsid w:val="00C820A3"/>
    <w:rsid w:val="00C823AE"/>
    <w:rsid w:val="00C82433"/>
    <w:rsid w:val="00C82844"/>
    <w:rsid w:val="00C8296D"/>
    <w:rsid w:val="00C82A64"/>
    <w:rsid w:val="00C82C49"/>
    <w:rsid w:val="00C83140"/>
    <w:rsid w:val="00C8349E"/>
    <w:rsid w:val="00C8362D"/>
    <w:rsid w:val="00C83A69"/>
    <w:rsid w:val="00C83C1E"/>
    <w:rsid w:val="00C83C32"/>
    <w:rsid w:val="00C83DC1"/>
    <w:rsid w:val="00C84005"/>
    <w:rsid w:val="00C841A7"/>
    <w:rsid w:val="00C84212"/>
    <w:rsid w:val="00C84AD1"/>
    <w:rsid w:val="00C84CE4"/>
    <w:rsid w:val="00C84D28"/>
    <w:rsid w:val="00C84D32"/>
    <w:rsid w:val="00C84E8F"/>
    <w:rsid w:val="00C84EEE"/>
    <w:rsid w:val="00C8521C"/>
    <w:rsid w:val="00C85313"/>
    <w:rsid w:val="00C854BE"/>
    <w:rsid w:val="00C8554C"/>
    <w:rsid w:val="00C85CE5"/>
    <w:rsid w:val="00C85D3E"/>
    <w:rsid w:val="00C85D8D"/>
    <w:rsid w:val="00C85DB7"/>
    <w:rsid w:val="00C85E25"/>
    <w:rsid w:val="00C86145"/>
    <w:rsid w:val="00C861C5"/>
    <w:rsid w:val="00C8622C"/>
    <w:rsid w:val="00C86644"/>
    <w:rsid w:val="00C866A1"/>
    <w:rsid w:val="00C86B7A"/>
    <w:rsid w:val="00C86C21"/>
    <w:rsid w:val="00C86C57"/>
    <w:rsid w:val="00C86C62"/>
    <w:rsid w:val="00C86C79"/>
    <w:rsid w:val="00C86D32"/>
    <w:rsid w:val="00C86E19"/>
    <w:rsid w:val="00C8713A"/>
    <w:rsid w:val="00C87153"/>
    <w:rsid w:val="00C87211"/>
    <w:rsid w:val="00C873C3"/>
    <w:rsid w:val="00C87467"/>
    <w:rsid w:val="00C8759A"/>
    <w:rsid w:val="00C87611"/>
    <w:rsid w:val="00C876FB"/>
    <w:rsid w:val="00C87A66"/>
    <w:rsid w:val="00C87DCF"/>
    <w:rsid w:val="00C9008F"/>
    <w:rsid w:val="00C9017B"/>
    <w:rsid w:val="00C90285"/>
    <w:rsid w:val="00C902B2"/>
    <w:rsid w:val="00C90302"/>
    <w:rsid w:val="00C90378"/>
    <w:rsid w:val="00C90941"/>
    <w:rsid w:val="00C90FF5"/>
    <w:rsid w:val="00C910DE"/>
    <w:rsid w:val="00C91899"/>
    <w:rsid w:val="00C9190E"/>
    <w:rsid w:val="00C91A98"/>
    <w:rsid w:val="00C91B19"/>
    <w:rsid w:val="00C91B4D"/>
    <w:rsid w:val="00C91D36"/>
    <w:rsid w:val="00C92248"/>
    <w:rsid w:val="00C92270"/>
    <w:rsid w:val="00C92A53"/>
    <w:rsid w:val="00C92B53"/>
    <w:rsid w:val="00C92C70"/>
    <w:rsid w:val="00C92C98"/>
    <w:rsid w:val="00C92D4B"/>
    <w:rsid w:val="00C92FC5"/>
    <w:rsid w:val="00C93083"/>
    <w:rsid w:val="00C93282"/>
    <w:rsid w:val="00C932CA"/>
    <w:rsid w:val="00C93440"/>
    <w:rsid w:val="00C93795"/>
    <w:rsid w:val="00C939A7"/>
    <w:rsid w:val="00C93ABB"/>
    <w:rsid w:val="00C93B69"/>
    <w:rsid w:val="00C93C58"/>
    <w:rsid w:val="00C93CCE"/>
    <w:rsid w:val="00C93CF2"/>
    <w:rsid w:val="00C93D6F"/>
    <w:rsid w:val="00C9407B"/>
    <w:rsid w:val="00C94450"/>
    <w:rsid w:val="00C94451"/>
    <w:rsid w:val="00C94B09"/>
    <w:rsid w:val="00C952E6"/>
    <w:rsid w:val="00C954E5"/>
    <w:rsid w:val="00C95539"/>
    <w:rsid w:val="00C958BA"/>
    <w:rsid w:val="00C95FB5"/>
    <w:rsid w:val="00C95FBC"/>
    <w:rsid w:val="00C96014"/>
    <w:rsid w:val="00C966E3"/>
    <w:rsid w:val="00C9687C"/>
    <w:rsid w:val="00C969F7"/>
    <w:rsid w:val="00C96F56"/>
    <w:rsid w:val="00C973FA"/>
    <w:rsid w:val="00C97497"/>
    <w:rsid w:val="00C97590"/>
    <w:rsid w:val="00C9779B"/>
    <w:rsid w:val="00C97CC8"/>
    <w:rsid w:val="00CA0436"/>
    <w:rsid w:val="00CA0A7F"/>
    <w:rsid w:val="00CA0A85"/>
    <w:rsid w:val="00CA0AF7"/>
    <w:rsid w:val="00CA0B17"/>
    <w:rsid w:val="00CA0C3C"/>
    <w:rsid w:val="00CA0CBC"/>
    <w:rsid w:val="00CA0E14"/>
    <w:rsid w:val="00CA101C"/>
    <w:rsid w:val="00CA15DD"/>
    <w:rsid w:val="00CA1639"/>
    <w:rsid w:val="00CA17F4"/>
    <w:rsid w:val="00CA17FB"/>
    <w:rsid w:val="00CA18C5"/>
    <w:rsid w:val="00CA1941"/>
    <w:rsid w:val="00CA217F"/>
    <w:rsid w:val="00CA2737"/>
    <w:rsid w:val="00CA29BF"/>
    <w:rsid w:val="00CA2A98"/>
    <w:rsid w:val="00CA2E2D"/>
    <w:rsid w:val="00CA2E91"/>
    <w:rsid w:val="00CA2EC6"/>
    <w:rsid w:val="00CA309F"/>
    <w:rsid w:val="00CA33F2"/>
    <w:rsid w:val="00CA35F1"/>
    <w:rsid w:val="00CA3640"/>
    <w:rsid w:val="00CA3791"/>
    <w:rsid w:val="00CA3BB5"/>
    <w:rsid w:val="00CA3FCC"/>
    <w:rsid w:val="00CA4018"/>
    <w:rsid w:val="00CA4487"/>
    <w:rsid w:val="00CA44D9"/>
    <w:rsid w:val="00CA4649"/>
    <w:rsid w:val="00CA469E"/>
    <w:rsid w:val="00CA4787"/>
    <w:rsid w:val="00CA4917"/>
    <w:rsid w:val="00CA4A88"/>
    <w:rsid w:val="00CA4B94"/>
    <w:rsid w:val="00CA4D0A"/>
    <w:rsid w:val="00CA4DB5"/>
    <w:rsid w:val="00CA5126"/>
    <w:rsid w:val="00CA5B55"/>
    <w:rsid w:val="00CA5E6D"/>
    <w:rsid w:val="00CA5FC3"/>
    <w:rsid w:val="00CA605C"/>
    <w:rsid w:val="00CA641D"/>
    <w:rsid w:val="00CA65B5"/>
    <w:rsid w:val="00CA69CC"/>
    <w:rsid w:val="00CA6AC1"/>
    <w:rsid w:val="00CA6B2B"/>
    <w:rsid w:val="00CA6E6D"/>
    <w:rsid w:val="00CA700A"/>
    <w:rsid w:val="00CA7794"/>
    <w:rsid w:val="00CA7BC0"/>
    <w:rsid w:val="00CA7C54"/>
    <w:rsid w:val="00CB0069"/>
    <w:rsid w:val="00CB01D7"/>
    <w:rsid w:val="00CB01F4"/>
    <w:rsid w:val="00CB03F9"/>
    <w:rsid w:val="00CB0994"/>
    <w:rsid w:val="00CB0B18"/>
    <w:rsid w:val="00CB0E13"/>
    <w:rsid w:val="00CB0E86"/>
    <w:rsid w:val="00CB0F61"/>
    <w:rsid w:val="00CB1406"/>
    <w:rsid w:val="00CB14EA"/>
    <w:rsid w:val="00CB19FF"/>
    <w:rsid w:val="00CB1C1A"/>
    <w:rsid w:val="00CB1CAD"/>
    <w:rsid w:val="00CB1D8E"/>
    <w:rsid w:val="00CB1E5B"/>
    <w:rsid w:val="00CB1ED7"/>
    <w:rsid w:val="00CB208A"/>
    <w:rsid w:val="00CB23C4"/>
    <w:rsid w:val="00CB24E4"/>
    <w:rsid w:val="00CB2534"/>
    <w:rsid w:val="00CB294F"/>
    <w:rsid w:val="00CB299A"/>
    <w:rsid w:val="00CB29DA"/>
    <w:rsid w:val="00CB2A6E"/>
    <w:rsid w:val="00CB2AE5"/>
    <w:rsid w:val="00CB2E6A"/>
    <w:rsid w:val="00CB2EBB"/>
    <w:rsid w:val="00CB3237"/>
    <w:rsid w:val="00CB3299"/>
    <w:rsid w:val="00CB3691"/>
    <w:rsid w:val="00CB372E"/>
    <w:rsid w:val="00CB3A2D"/>
    <w:rsid w:val="00CB3BBA"/>
    <w:rsid w:val="00CB43E7"/>
    <w:rsid w:val="00CB4449"/>
    <w:rsid w:val="00CB45D1"/>
    <w:rsid w:val="00CB45D3"/>
    <w:rsid w:val="00CB47F0"/>
    <w:rsid w:val="00CB4831"/>
    <w:rsid w:val="00CB48DC"/>
    <w:rsid w:val="00CB4D2A"/>
    <w:rsid w:val="00CB5127"/>
    <w:rsid w:val="00CB549C"/>
    <w:rsid w:val="00CB5739"/>
    <w:rsid w:val="00CB5961"/>
    <w:rsid w:val="00CB5BA5"/>
    <w:rsid w:val="00CB5D0D"/>
    <w:rsid w:val="00CB5F0B"/>
    <w:rsid w:val="00CB6354"/>
    <w:rsid w:val="00CB6484"/>
    <w:rsid w:val="00CB64C1"/>
    <w:rsid w:val="00CB65AA"/>
    <w:rsid w:val="00CB65CB"/>
    <w:rsid w:val="00CB66DE"/>
    <w:rsid w:val="00CB6829"/>
    <w:rsid w:val="00CB699C"/>
    <w:rsid w:val="00CB6A28"/>
    <w:rsid w:val="00CB7018"/>
    <w:rsid w:val="00CB7067"/>
    <w:rsid w:val="00CB73EE"/>
    <w:rsid w:val="00CB7614"/>
    <w:rsid w:val="00CB78C3"/>
    <w:rsid w:val="00CB7943"/>
    <w:rsid w:val="00CB794B"/>
    <w:rsid w:val="00CB7C96"/>
    <w:rsid w:val="00CB7E6D"/>
    <w:rsid w:val="00CC0316"/>
    <w:rsid w:val="00CC053C"/>
    <w:rsid w:val="00CC06F5"/>
    <w:rsid w:val="00CC1109"/>
    <w:rsid w:val="00CC13AB"/>
    <w:rsid w:val="00CC13CB"/>
    <w:rsid w:val="00CC142D"/>
    <w:rsid w:val="00CC14ED"/>
    <w:rsid w:val="00CC1547"/>
    <w:rsid w:val="00CC16A7"/>
    <w:rsid w:val="00CC16EA"/>
    <w:rsid w:val="00CC210C"/>
    <w:rsid w:val="00CC22EB"/>
    <w:rsid w:val="00CC2B83"/>
    <w:rsid w:val="00CC2C2B"/>
    <w:rsid w:val="00CC2F9C"/>
    <w:rsid w:val="00CC31C6"/>
    <w:rsid w:val="00CC34D1"/>
    <w:rsid w:val="00CC3537"/>
    <w:rsid w:val="00CC3A95"/>
    <w:rsid w:val="00CC3A9D"/>
    <w:rsid w:val="00CC3AD8"/>
    <w:rsid w:val="00CC3BDE"/>
    <w:rsid w:val="00CC3C31"/>
    <w:rsid w:val="00CC41C3"/>
    <w:rsid w:val="00CC422B"/>
    <w:rsid w:val="00CC4598"/>
    <w:rsid w:val="00CC45B5"/>
    <w:rsid w:val="00CC45EB"/>
    <w:rsid w:val="00CC47C1"/>
    <w:rsid w:val="00CC4865"/>
    <w:rsid w:val="00CC4886"/>
    <w:rsid w:val="00CC4980"/>
    <w:rsid w:val="00CC4C33"/>
    <w:rsid w:val="00CC4C76"/>
    <w:rsid w:val="00CC5096"/>
    <w:rsid w:val="00CC5115"/>
    <w:rsid w:val="00CC51CB"/>
    <w:rsid w:val="00CC57A6"/>
    <w:rsid w:val="00CC5953"/>
    <w:rsid w:val="00CC5C22"/>
    <w:rsid w:val="00CC5FF9"/>
    <w:rsid w:val="00CC6266"/>
    <w:rsid w:val="00CC6807"/>
    <w:rsid w:val="00CC68D7"/>
    <w:rsid w:val="00CC68E9"/>
    <w:rsid w:val="00CC6AD2"/>
    <w:rsid w:val="00CC705F"/>
    <w:rsid w:val="00CC715C"/>
    <w:rsid w:val="00CC71EE"/>
    <w:rsid w:val="00CC77C1"/>
    <w:rsid w:val="00CC7A72"/>
    <w:rsid w:val="00CC7CE9"/>
    <w:rsid w:val="00CC7DE1"/>
    <w:rsid w:val="00CC7FE6"/>
    <w:rsid w:val="00CD0121"/>
    <w:rsid w:val="00CD01C8"/>
    <w:rsid w:val="00CD03D5"/>
    <w:rsid w:val="00CD08A7"/>
    <w:rsid w:val="00CD0FEF"/>
    <w:rsid w:val="00CD10A4"/>
    <w:rsid w:val="00CD126A"/>
    <w:rsid w:val="00CD1330"/>
    <w:rsid w:val="00CD134C"/>
    <w:rsid w:val="00CD15A1"/>
    <w:rsid w:val="00CD188F"/>
    <w:rsid w:val="00CD197E"/>
    <w:rsid w:val="00CD1B1D"/>
    <w:rsid w:val="00CD1EB2"/>
    <w:rsid w:val="00CD2300"/>
    <w:rsid w:val="00CD2360"/>
    <w:rsid w:val="00CD2561"/>
    <w:rsid w:val="00CD2585"/>
    <w:rsid w:val="00CD2688"/>
    <w:rsid w:val="00CD2D91"/>
    <w:rsid w:val="00CD2FCC"/>
    <w:rsid w:val="00CD2FEB"/>
    <w:rsid w:val="00CD337B"/>
    <w:rsid w:val="00CD34E0"/>
    <w:rsid w:val="00CD352A"/>
    <w:rsid w:val="00CD366A"/>
    <w:rsid w:val="00CD3693"/>
    <w:rsid w:val="00CD369C"/>
    <w:rsid w:val="00CD3A46"/>
    <w:rsid w:val="00CD3EA2"/>
    <w:rsid w:val="00CD3EF1"/>
    <w:rsid w:val="00CD409A"/>
    <w:rsid w:val="00CD422D"/>
    <w:rsid w:val="00CD4246"/>
    <w:rsid w:val="00CD42B6"/>
    <w:rsid w:val="00CD44A1"/>
    <w:rsid w:val="00CD44BD"/>
    <w:rsid w:val="00CD463E"/>
    <w:rsid w:val="00CD4809"/>
    <w:rsid w:val="00CD49D2"/>
    <w:rsid w:val="00CD4A7C"/>
    <w:rsid w:val="00CD4CC5"/>
    <w:rsid w:val="00CD5277"/>
    <w:rsid w:val="00CD5560"/>
    <w:rsid w:val="00CD58CF"/>
    <w:rsid w:val="00CD5B30"/>
    <w:rsid w:val="00CD5C61"/>
    <w:rsid w:val="00CD5DC4"/>
    <w:rsid w:val="00CD5E16"/>
    <w:rsid w:val="00CD6205"/>
    <w:rsid w:val="00CD642C"/>
    <w:rsid w:val="00CD6F3F"/>
    <w:rsid w:val="00CD73E6"/>
    <w:rsid w:val="00CD75F7"/>
    <w:rsid w:val="00CD77EB"/>
    <w:rsid w:val="00CD7822"/>
    <w:rsid w:val="00CD7898"/>
    <w:rsid w:val="00CD7903"/>
    <w:rsid w:val="00CD7A7C"/>
    <w:rsid w:val="00CD7B06"/>
    <w:rsid w:val="00CD7D27"/>
    <w:rsid w:val="00CD7E2F"/>
    <w:rsid w:val="00CE0151"/>
    <w:rsid w:val="00CE0211"/>
    <w:rsid w:val="00CE04DB"/>
    <w:rsid w:val="00CE0D92"/>
    <w:rsid w:val="00CE129D"/>
    <w:rsid w:val="00CE13BF"/>
    <w:rsid w:val="00CE151E"/>
    <w:rsid w:val="00CE17D7"/>
    <w:rsid w:val="00CE17F0"/>
    <w:rsid w:val="00CE1A1E"/>
    <w:rsid w:val="00CE2129"/>
    <w:rsid w:val="00CE215E"/>
    <w:rsid w:val="00CE2329"/>
    <w:rsid w:val="00CE2641"/>
    <w:rsid w:val="00CE26CD"/>
    <w:rsid w:val="00CE2C2C"/>
    <w:rsid w:val="00CE302D"/>
    <w:rsid w:val="00CE32F1"/>
    <w:rsid w:val="00CE33F2"/>
    <w:rsid w:val="00CE343C"/>
    <w:rsid w:val="00CE34C8"/>
    <w:rsid w:val="00CE3AE1"/>
    <w:rsid w:val="00CE3B3D"/>
    <w:rsid w:val="00CE3BC8"/>
    <w:rsid w:val="00CE3ED9"/>
    <w:rsid w:val="00CE405E"/>
    <w:rsid w:val="00CE4276"/>
    <w:rsid w:val="00CE45AA"/>
    <w:rsid w:val="00CE48AF"/>
    <w:rsid w:val="00CE4BAA"/>
    <w:rsid w:val="00CE51E8"/>
    <w:rsid w:val="00CE5346"/>
    <w:rsid w:val="00CE5418"/>
    <w:rsid w:val="00CE5465"/>
    <w:rsid w:val="00CE63E3"/>
    <w:rsid w:val="00CE6A19"/>
    <w:rsid w:val="00CE6DCD"/>
    <w:rsid w:val="00CE700B"/>
    <w:rsid w:val="00CE7213"/>
    <w:rsid w:val="00CE74B0"/>
    <w:rsid w:val="00CE79BF"/>
    <w:rsid w:val="00CE7CD8"/>
    <w:rsid w:val="00CE7E82"/>
    <w:rsid w:val="00CF009B"/>
    <w:rsid w:val="00CF02C7"/>
    <w:rsid w:val="00CF0783"/>
    <w:rsid w:val="00CF0817"/>
    <w:rsid w:val="00CF0C5C"/>
    <w:rsid w:val="00CF0DAB"/>
    <w:rsid w:val="00CF14E6"/>
    <w:rsid w:val="00CF180E"/>
    <w:rsid w:val="00CF18B1"/>
    <w:rsid w:val="00CF1C9B"/>
    <w:rsid w:val="00CF1FE8"/>
    <w:rsid w:val="00CF2535"/>
    <w:rsid w:val="00CF2545"/>
    <w:rsid w:val="00CF2C44"/>
    <w:rsid w:val="00CF322E"/>
    <w:rsid w:val="00CF32C1"/>
    <w:rsid w:val="00CF34DC"/>
    <w:rsid w:val="00CF358F"/>
    <w:rsid w:val="00CF36B1"/>
    <w:rsid w:val="00CF36B9"/>
    <w:rsid w:val="00CF3A94"/>
    <w:rsid w:val="00CF3AB6"/>
    <w:rsid w:val="00CF3CD5"/>
    <w:rsid w:val="00CF3E43"/>
    <w:rsid w:val="00CF3F14"/>
    <w:rsid w:val="00CF4309"/>
    <w:rsid w:val="00CF45AC"/>
    <w:rsid w:val="00CF45CA"/>
    <w:rsid w:val="00CF45EB"/>
    <w:rsid w:val="00CF4733"/>
    <w:rsid w:val="00CF4764"/>
    <w:rsid w:val="00CF4845"/>
    <w:rsid w:val="00CF49A8"/>
    <w:rsid w:val="00CF4B22"/>
    <w:rsid w:val="00CF4DF3"/>
    <w:rsid w:val="00CF5045"/>
    <w:rsid w:val="00CF5305"/>
    <w:rsid w:val="00CF5371"/>
    <w:rsid w:val="00CF55A5"/>
    <w:rsid w:val="00CF5A6C"/>
    <w:rsid w:val="00CF5F77"/>
    <w:rsid w:val="00CF65CC"/>
    <w:rsid w:val="00CF6969"/>
    <w:rsid w:val="00CF69D4"/>
    <w:rsid w:val="00CF6B2D"/>
    <w:rsid w:val="00CF6BB0"/>
    <w:rsid w:val="00CF6CE1"/>
    <w:rsid w:val="00CF6D3F"/>
    <w:rsid w:val="00CF6E5B"/>
    <w:rsid w:val="00CF7317"/>
    <w:rsid w:val="00CF7438"/>
    <w:rsid w:val="00CF7532"/>
    <w:rsid w:val="00CF7948"/>
    <w:rsid w:val="00CF79F3"/>
    <w:rsid w:val="00CF7C14"/>
    <w:rsid w:val="00CF7C33"/>
    <w:rsid w:val="00CF7D4E"/>
    <w:rsid w:val="00CF7F4E"/>
    <w:rsid w:val="00D00019"/>
    <w:rsid w:val="00D00093"/>
    <w:rsid w:val="00D000D6"/>
    <w:rsid w:val="00D0082D"/>
    <w:rsid w:val="00D0091E"/>
    <w:rsid w:val="00D00AFE"/>
    <w:rsid w:val="00D00C92"/>
    <w:rsid w:val="00D0120E"/>
    <w:rsid w:val="00D01A8B"/>
    <w:rsid w:val="00D01A96"/>
    <w:rsid w:val="00D02422"/>
    <w:rsid w:val="00D0245E"/>
    <w:rsid w:val="00D0285D"/>
    <w:rsid w:val="00D029C2"/>
    <w:rsid w:val="00D02B04"/>
    <w:rsid w:val="00D02B33"/>
    <w:rsid w:val="00D02EB3"/>
    <w:rsid w:val="00D02F19"/>
    <w:rsid w:val="00D030D9"/>
    <w:rsid w:val="00D030EA"/>
    <w:rsid w:val="00D031E8"/>
    <w:rsid w:val="00D03395"/>
    <w:rsid w:val="00D03A23"/>
    <w:rsid w:val="00D03A58"/>
    <w:rsid w:val="00D03B30"/>
    <w:rsid w:val="00D03D4D"/>
    <w:rsid w:val="00D03EE8"/>
    <w:rsid w:val="00D04224"/>
    <w:rsid w:val="00D04A4C"/>
    <w:rsid w:val="00D04AD0"/>
    <w:rsid w:val="00D04FA4"/>
    <w:rsid w:val="00D052D8"/>
    <w:rsid w:val="00D053F8"/>
    <w:rsid w:val="00D054A5"/>
    <w:rsid w:val="00D05544"/>
    <w:rsid w:val="00D05F5F"/>
    <w:rsid w:val="00D05FB4"/>
    <w:rsid w:val="00D06060"/>
    <w:rsid w:val="00D062AA"/>
    <w:rsid w:val="00D064B7"/>
    <w:rsid w:val="00D06A74"/>
    <w:rsid w:val="00D06AEE"/>
    <w:rsid w:val="00D06C14"/>
    <w:rsid w:val="00D07130"/>
    <w:rsid w:val="00D07740"/>
    <w:rsid w:val="00D07762"/>
    <w:rsid w:val="00D077A7"/>
    <w:rsid w:val="00D07888"/>
    <w:rsid w:val="00D07C83"/>
    <w:rsid w:val="00D07E73"/>
    <w:rsid w:val="00D10182"/>
    <w:rsid w:val="00D10326"/>
    <w:rsid w:val="00D10343"/>
    <w:rsid w:val="00D10495"/>
    <w:rsid w:val="00D1051E"/>
    <w:rsid w:val="00D105A2"/>
    <w:rsid w:val="00D105D5"/>
    <w:rsid w:val="00D10832"/>
    <w:rsid w:val="00D109FF"/>
    <w:rsid w:val="00D10B82"/>
    <w:rsid w:val="00D10C6B"/>
    <w:rsid w:val="00D10CCE"/>
    <w:rsid w:val="00D10DB0"/>
    <w:rsid w:val="00D10E38"/>
    <w:rsid w:val="00D10F63"/>
    <w:rsid w:val="00D1102F"/>
    <w:rsid w:val="00D1108A"/>
    <w:rsid w:val="00D111CA"/>
    <w:rsid w:val="00D112AC"/>
    <w:rsid w:val="00D113AA"/>
    <w:rsid w:val="00D11931"/>
    <w:rsid w:val="00D119CC"/>
    <w:rsid w:val="00D11FA7"/>
    <w:rsid w:val="00D12102"/>
    <w:rsid w:val="00D1216F"/>
    <w:rsid w:val="00D12222"/>
    <w:rsid w:val="00D122F9"/>
    <w:rsid w:val="00D1233D"/>
    <w:rsid w:val="00D12944"/>
    <w:rsid w:val="00D12DD1"/>
    <w:rsid w:val="00D12EAE"/>
    <w:rsid w:val="00D13005"/>
    <w:rsid w:val="00D132D6"/>
    <w:rsid w:val="00D13538"/>
    <w:rsid w:val="00D13B7C"/>
    <w:rsid w:val="00D13BB8"/>
    <w:rsid w:val="00D13C3E"/>
    <w:rsid w:val="00D13C85"/>
    <w:rsid w:val="00D13D72"/>
    <w:rsid w:val="00D13ED8"/>
    <w:rsid w:val="00D13FC1"/>
    <w:rsid w:val="00D140A2"/>
    <w:rsid w:val="00D141E9"/>
    <w:rsid w:val="00D1491C"/>
    <w:rsid w:val="00D14A7F"/>
    <w:rsid w:val="00D14AB1"/>
    <w:rsid w:val="00D14B22"/>
    <w:rsid w:val="00D14B5F"/>
    <w:rsid w:val="00D14CAC"/>
    <w:rsid w:val="00D14D65"/>
    <w:rsid w:val="00D15542"/>
    <w:rsid w:val="00D15894"/>
    <w:rsid w:val="00D15A39"/>
    <w:rsid w:val="00D15D3D"/>
    <w:rsid w:val="00D162A0"/>
    <w:rsid w:val="00D162B2"/>
    <w:rsid w:val="00D1636B"/>
    <w:rsid w:val="00D1638F"/>
    <w:rsid w:val="00D16444"/>
    <w:rsid w:val="00D1676A"/>
    <w:rsid w:val="00D16837"/>
    <w:rsid w:val="00D16922"/>
    <w:rsid w:val="00D169D6"/>
    <w:rsid w:val="00D16F4F"/>
    <w:rsid w:val="00D17233"/>
    <w:rsid w:val="00D1755D"/>
    <w:rsid w:val="00D1786E"/>
    <w:rsid w:val="00D17AF3"/>
    <w:rsid w:val="00D200B8"/>
    <w:rsid w:val="00D201F0"/>
    <w:rsid w:val="00D2028D"/>
    <w:rsid w:val="00D209A0"/>
    <w:rsid w:val="00D209AE"/>
    <w:rsid w:val="00D20C52"/>
    <w:rsid w:val="00D20DB8"/>
    <w:rsid w:val="00D20FFA"/>
    <w:rsid w:val="00D212A9"/>
    <w:rsid w:val="00D212FD"/>
    <w:rsid w:val="00D21962"/>
    <w:rsid w:val="00D21ABC"/>
    <w:rsid w:val="00D21AC0"/>
    <w:rsid w:val="00D21C83"/>
    <w:rsid w:val="00D21D0C"/>
    <w:rsid w:val="00D22058"/>
    <w:rsid w:val="00D220E4"/>
    <w:rsid w:val="00D223E9"/>
    <w:rsid w:val="00D22425"/>
    <w:rsid w:val="00D229AE"/>
    <w:rsid w:val="00D22DCF"/>
    <w:rsid w:val="00D23427"/>
    <w:rsid w:val="00D23468"/>
    <w:rsid w:val="00D23599"/>
    <w:rsid w:val="00D23E3C"/>
    <w:rsid w:val="00D240CC"/>
    <w:rsid w:val="00D242B0"/>
    <w:rsid w:val="00D24515"/>
    <w:rsid w:val="00D25846"/>
    <w:rsid w:val="00D258F7"/>
    <w:rsid w:val="00D25AA6"/>
    <w:rsid w:val="00D26287"/>
    <w:rsid w:val="00D263AB"/>
    <w:rsid w:val="00D263EE"/>
    <w:rsid w:val="00D26476"/>
    <w:rsid w:val="00D26535"/>
    <w:rsid w:val="00D265B7"/>
    <w:rsid w:val="00D26883"/>
    <w:rsid w:val="00D268DB"/>
    <w:rsid w:val="00D26B97"/>
    <w:rsid w:val="00D27091"/>
    <w:rsid w:val="00D271E2"/>
    <w:rsid w:val="00D271F8"/>
    <w:rsid w:val="00D27495"/>
    <w:rsid w:val="00D27638"/>
    <w:rsid w:val="00D27674"/>
    <w:rsid w:val="00D277B6"/>
    <w:rsid w:val="00D2782B"/>
    <w:rsid w:val="00D278BC"/>
    <w:rsid w:val="00D27AA3"/>
    <w:rsid w:val="00D30118"/>
    <w:rsid w:val="00D305AB"/>
    <w:rsid w:val="00D30847"/>
    <w:rsid w:val="00D30A37"/>
    <w:rsid w:val="00D313FE"/>
    <w:rsid w:val="00D31866"/>
    <w:rsid w:val="00D31B23"/>
    <w:rsid w:val="00D31D47"/>
    <w:rsid w:val="00D31D7F"/>
    <w:rsid w:val="00D31DDA"/>
    <w:rsid w:val="00D31E48"/>
    <w:rsid w:val="00D31EAB"/>
    <w:rsid w:val="00D3207A"/>
    <w:rsid w:val="00D323F2"/>
    <w:rsid w:val="00D32758"/>
    <w:rsid w:val="00D327CC"/>
    <w:rsid w:val="00D32808"/>
    <w:rsid w:val="00D32CC6"/>
    <w:rsid w:val="00D32D48"/>
    <w:rsid w:val="00D32F71"/>
    <w:rsid w:val="00D33060"/>
    <w:rsid w:val="00D33181"/>
    <w:rsid w:val="00D33205"/>
    <w:rsid w:val="00D33324"/>
    <w:rsid w:val="00D3349D"/>
    <w:rsid w:val="00D33661"/>
    <w:rsid w:val="00D3374F"/>
    <w:rsid w:val="00D34136"/>
    <w:rsid w:val="00D34285"/>
    <w:rsid w:val="00D34395"/>
    <w:rsid w:val="00D34427"/>
    <w:rsid w:val="00D34576"/>
    <w:rsid w:val="00D34606"/>
    <w:rsid w:val="00D34798"/>
    <w:rsid w:val="00D348E7"/>
    <w:rsid w:val="00D348E9"/>
    <w:rsid w:val="00D34B45"/>
    <w:rsid w:val="00D34B5F"/>
    <w:rsid w:val="00D34B87"/>
    <w:rsid w:val="00D34E8E"/>
    <w:rsid w:val="00D353DC"/>
    <w:rsid w:val="00D356A5"/>
    <w:rsid w:val="00D35726"/>
    <w:rsid w:val="00D3575E"/>
    <w:rsid w:val="00D35BF4"/>
    <w:rsid w:val="00D35C0F"/>
    <w:rsid w:val="00D35CC8"/>
    <w:rsid w:val="00D36460"/>
    <w:rsid w:val="00D36579"/>
    <w:rsid w:val="00D3673C"/>
    <w:rsid w:val="00D37219"/>
    <w:rsid w:val="00D372F2"/>
    <w:rsid w:val="00D37496"/>
    <w:rsid w:val="00D37513"/>
    <w:rsid w:val="00D376A0"/>
    <w:rsid w:val="00D37832"/>
    <w:rsid w:val="00D3796F"/>
    <w:rsid w:val="00D37976"/>
    <w:rsid w:val="00D37977"/>
    <w:rsid w:val="00D37B8B"/>
    <w:rsid w:val="00D37DBA"/>
    <w:rsid w:val="00D37F06"/>
    <w:rsid w:val="00D400B2"/>
    <w:rsid w:val="00D400CE"/>
    <w:rsid w:val="00D40262"/>
    <w:rsid w:val="00D40AB6"/>
    <w:rsid w:val="00D40AFE"/>
    <w:rsid w:val="00D40B72"/>
    <w:rsid w:val="00D40C18"/>
    <w:rsid w:val="00D40D10"/>
    <w:rsid w:val="00D40D8D"/>
    <w:rsid w:val="00D40F20"/>
    <w:rsid w:val="00D40FD8"/>
    <w:rsid w:val="00D40FE9"/>
    <w:rsid w:val="00D41698"/>
    <w:rsid w:val="00D41802"/>
    <w:rsid w:val="00D41816"/>
    <w:rsid w:val="00D419A6"/>
    <w:rsid w:val="00D41A2C"/>
    <w:rsid w:val="00D41B4A"/>
    <w:rsid w:val="00D41CAC"/>
    <w:rsid w:val="00D41CAD"/>
    <w:rsid w:val="00D41D0F"/>
    <w:rsid w:val="00D41DDB"/>
    <w:rsid w:val="00D41FD1"/>
    <w:rsid w:val="00D41FE8"/>
    <w:rsid w:val="00D4236E"/>
    <w:rsid w:val="00D42419"/>
    <w:rsid w:val="00D427B1"/>
    <w:rsid w:val="00D42952"/>
    <w:rsid w:val="00D4297E"/>
    <w:rsid w:val="00D42E9D"/>
    <w:rsid w:val="00D42EC5"/>
    <w:rsid w:val="00D42F0A"/>
    <w:rsid w:val="00D43187"/>
    <w:rsid w:val="00D43376"/>
    <w:rsid w:val="00D4338B"/>
    <w:rsid w:val="00D4354F"/>
    <w:rsid w:val="00D436A1"/>
    <w:rsid w:val="00D437B0"/>
    <w:rsid w:val="00D4380C"/>
    <w:rsid w:val="00D4386A"/>
    <w:rsid w:val="00D439FC"/>
    <w:rsid w:val="00D43A0F"/>
    <w:rsid w:val="00D43B71"/>
    <w:rsid w:val="00D43BAA"/>
    <w:rsid w:val="00D44192"/>
    <w:rsid w:val="00D441FA"/>
    <w:rsid w:val="00D44215"/>
    <w:rsid w:val="00D445CE"/>
    <w:rsid w:val="00D44649"/>
    <w:rsid w:val="00D44B6B"/>
    <w:rsid w:val="00D44B73"/>
    <w:rsid w:val="00D44EF8"/>
    <w:rsid w:val="00D4554E"/>
    <w:rsid w:val="00D4572D"/>
    <w:rsid w:val="00D45832"/>
    <w:rsid w:val="00D45BB8"/>
    <w:rsid w:val="00D45C7F"/>
    <w:rsid w:val="00D4610B"/>
    <w:rsid w:val="00D461F3"/>
    <w:rsid w:val="00D46405"/>
    <w:rsid w:val="00D468A5"/>
    <w:rsid w:val="00D468C3"/>
    <w:rsid w:val="00D46AE3"/>
    <w:rsid w:val="00D4709A"/>
    <w:rsid w:val="00D47AD9"/>
    <w:rsid w:val="00D47B09"/>
    <w:rsid w:val="00D5005F"/>
    <w:rsid w:val="00D5014A"/>
    <w:rsid w:val="00D5061E"/>
    <w:rsid w:val="00D50701"/>
    <w:rsid w:val="00D50BC7"/>
    <w:rsid w:val="00D50F02"/>
    <w:rsid w:val="00D50F73"/>
    <w:rsid w:val="00D51129"/>
    <w:rsid w:val="00D51251"/>
    <w:rsid w:val="00D51374"/>
    <w:rsid w:val="00D5147D"/>
    <w:rsid w:val="00D5151B"/>
    <w:rsid w:val="00D51689"/>
    <w:rsid w:val="00D517FD"/>
    <w:rsid w:val="00D51D5F"/>
    <w:rsid w:val="00D52306"/>
    <w:rsid w:val="00D52536"/>
    <w:rsid w:val="00D5256B"/>
    <w:rsid w:val="00D5258E"/>
    <w:rsid w:val="00D525BE"/>
    <w:rsid w:val="00D525D8"/>
    <w:rsid w:val="00D527F6"/>
    <w:rsid w:val="00D52B74"/>
    <w:rsid w:val="00D53895"/>
    <w:rsid w:val="00D53F03"/>
    <w:rsid w:val="00D5411E"/>
    <w:rsid w:val="00D544F1"/>
    <w:rsid w:val="00D54FF4"/>
    <w:rsid w:val="00D5510F"/>
    <w:rsid w:val="00D55F3F"/>
    <w:rsid w:val="00D561A1"/>
    <w:rsid w:val="00D563FF"/>
    <w:rsid w:val="00D56494"/>
    <w:rsid w:val="00D56DBE"/>
    <w:rsid w:val="00D56F0C"/>
    <w:rsid w:val="00D56FDA"/>
    <w:rsid w:val="00D5702B"/>
    <w:rsid w:val="00D571E8"/>
    <w:rsid w:val="00D57290"/>
    <w:rsid w:val="00D5755D"/>
    <w:rsid w:val="00D57621"/>
    <w:rsid w:val="00D5784B"/>
    <w:rsid w:val="00D57881"/>
    <w:rsid w:val="00D57A2E"/>
    <w:rsid w:val="00D57B41"/>
    <w:rsid w:val="00D57BD5"/>
    <w:rsid w:val="00D57CAC"/>
    <w:rsid w:val="00D57DD0"/>
    <w:rsid w:val="00D57E02"/>
    <w:rsid w:val="00D6031F"/>
    <w:rsid w:val="00D60493"/>
    <w:rsid w:val="00D605B5"/>
    <w:rsid w:val="00D606E2"/>
    <w:rsid w:val="00D6072C"/>
    <w:rsid w:val="00D60763"/>
    <w:rsid w:val="00D6095A"/>
    <w:rsid w:val="00D60A23"/>
    <w:rsid w:val="00D60E53"/>
    <w:rsid w:val="00D60F5B"/>
    <w:rsid w:val="00D6109B"/>
    <w:rsid w:val="00D610CB"/>
    <w:rsid w:val="00D61612"/>
    <w:rsid w:val="00D616EA"/>
    <w:rsid w:val="00D617F1"/>
    <w:rsid w:val="00D61EE6"/>
    <w:rsid w:val="00D6217B"/>
    <w:rsid w:val="00D62277"/>
    <w:rsid w:val="00D62488"/>
    <w:rsid w:val="00D625F1"/>
    <w:rsid w:val="00D62C83"/>
    <w:rsid w:val="00D62DAF"/>
    <w:rsid w:val="00D633C2"/>
    <w:rsid w:val="00D633F1"/>
    <w:rsid w:val="00D63509"/>
    <w:rsid w:val="00D635D3"/>
    <w:rsid w:val="00D6377E"/>
    <w:rsid w:val="00D63D60"/>
    <w:rsid w:val="00D64306"/>
    <w:rsid w:val="00D64322"/>
    <w:rsid w:val="00D6465C"/>
    <w:rsid w:val="00D64BCD"/>
    <w:rsid w:val="00D64C05"/>
    <w:rsid w:val="00D6501E"/>
    <w:rsid w:val="00D651FA"/>
    <w:rsid w:val="00D65596"/>
    <w:rsid w:val="00D655C0"/>
    <w:rsid w:val="00D6578C"/>
    <w:rsid w:val="00D65BC8"/>
    <w:rsid w:val="00D65C0E"/>
    <w:rsid w:val="00D65C2A"/>
    <w:rsid w:val="00D65D6C"/>
    <w:rsid w:val="00D65DEB"/>
    <w:rsid w:val="00D660F4"/>
    <w:rsid w:val="00D66731"/>
    <w:rsid w:val="00D6675C"/>
    <w:rsid w:val="00D66C50"/>
    <w:rsid w:val="00D66F8E"/>
    <w:rsid w:val="00D672C8"/>
    <w:rsid w:val="00D67CA8"/>
    <w:rsid w:val="00D67DD0"/>
    <w:rsid w:val="00D67EF9"/>
    <w:rsid w:val="00D7029A"/>
    <w:rsid w:val="00D7081B"/>
    <w:rsid w:val="00D70CDE"/>
    <w:rsid w:val="00D70FA8"/>
    <w:rsid w:val="00D71172"/>
    <w:rsid w:val="00D71229"/>
    <w:rsid w:val="00D71307"/>
    <w:rsid w:val="00D7130A"/>
    <w:rsid w:val="00D71489"/>
    <w:rsid w:val="00D716E7"/>
    <w:rsid w:val="00D71A38"/>
    <w:rsid w:val="00D71ABB"/>
    <w:rsid w:val="00D71C85"/>
    <w:rsid w:val="00D720B3"/>
    <w:rsid w:val="00D72206"/>
    <w:rsid w:val="00D722AE"/>
    <w:rsid w:val="00D72552"/>
    <w:rsid w:val="00D726E4"/>
    <w:rsid w:val="00D72725"/>
    <w:rsid w:val="00D7284F"/>
    <w:rsid w:val="00D728BC"/>
    <w:rsid w:val="00D72F18"/>
    <w:rsid w:val="00D73243"/>
    <w:rsid w:val="00D7382D"/>
    <w:rsid w:val="00D73A04"/>
    <w:rsid w:val="00D7423A"/>
    <w:rsid w:val="00D742C1"/>
    <w:rsid w:val="00D744CA"/>
    <w:rsid w:val="00D744E8"/>
    <w:rsid w:val="00D74893"/>
    <w:rsid w:val="00D75385"/>
    <w:rsid w:val="00D75963"/>
    <w:rsid w:val="00D761B9"/>
    <w:rsid w:val="00D76434"/>
    <w:rsid w:val="00D76514"/>
    <w:rsid w:val="00D76770"/>
    <w:rsid w:val="00D767E6"/>
    <w:rsid w:val="00D76A2C"/>
    <w:rsid w:val="00D76BE9"/>
    <w:rsid w:val="00D76FB9"/>
    <w:rsid w:val="00D770AE"/>
    <w:rsid w:val="00D77438"/>
    <w:rsid w:val="00D77509"/>
    <w:rsid w:val="00D77951"/>
    <w:rsid w:val="00D77B6E"/>
    <w:rsid w:val="00D80042"/>
    <w:rsid w:val="00D800E9"/>
    <w:rsid w:val="00D801AD"/>
    <w:rsid w:val="00D80336"/>
    <w:rsid w:val="00D8036F"/>
    <w:rsid w:val="00D8044E"/>
    <w:rsid w:val="00D8060D"/>
    <w:rsid w:val="00D8084B"/>
    <w:rsid w:val="00D80B0E"/>
    <w:rsid w:val="00D80BFF"/>
    <w:rsid w:val="00D80F60"/>
    <w:rsid w:val="00D81451"/>
    <w:rsid w:val="00D81782"/>
    <w:rsid w:val="00D81DFB"/>
    <w:rsid w:val="00D81FDA"/>
    <w:rsid w:val="00D82301"/>
    <w:rsid w:val="00D82AA8"/>
    <w:rsid w:val="00D83251"/>
    <w:rsid w:val="00D83269"/>
    <w:rsid w:val="00D83A49"/>
    <w:rsid w:val="00D83A9A"/>
    <w:rsid w:val="00D83ECA"/>
    <w:rsid w:val="00D84225"/>
    <w:rsid w:val="00D848C2"/>
    <w:rsid w:val="00D84AC1"/>
    <w:rsid w:val="00D84AD3"/>
    <w:rsid w:val="00D84BC9"/>
    <w:rsid w:val="00D84D12"/>
    <w:rsid w:val="00D84DCE"/>
    <w:rsid w:val="00D84E90"/>
    <w:rsid w:val="00D84FA4"/>
    <w:rsid w:val="00D85117"/>
    <w:rsid w:val="00D85351"/>
    <w:rsid w:val="00D8585C"/>
    <w:rsid w:val="00D859D3"/>
    <w:rsid w:val="00D85E32"/>
    <w:rsid w:val="00D860CF"/>
    <w:rsid w:val="00D8616F"/>
    <w:rsid w:val="00D86581"/>
    <w:rsid w:val="00D86619"/>
    <w:rsid w:val="00D86886"/>
    <w:rsid w:val="00D868E7"/>
    <w:rsid w:val="00D869DA"/>
    <w:rsid w:val="00D86AB1"/>
    <w:rsid w:val="00D86D6B"/>
    <w:rsid w:val="00D86DD1"/>
    <w:rsid w:val="00D86F38"/>
    <w:rsid w:val="00D87102"/>
    <w:rsid w:val="00D8729D"/>
    <w:rsid w:val="00D87348"/>
    <w:rsid w:val="00D87463"/>
    <w:rsid w:val="00D877FA"/>
    <w:rsid w:val="00D8799C"/>
    <w:rsid w:val="00D87A5B"/>
    <w:rsid w:val="00D87A91"/>
    <w:rsid w:val="00D87AE6"/>
    <w:rsid w:val="00D87EB2"/>
    <w:rsid w:val="00D90498"/>
    <w:rsid w:val="00D9080A"/>
    <w:rsid w:val="00D908A3"/>
    <w:rsid w:val="00D90A2C"/>
    <w:rsid w:val="00D910D4"/>
    <w:rsid w:val="00D91625"/>
    <w:rsid w:val="00D91629"/>
    <w:rsid w:val="00D91740"/>
    <w:rsid w:val="00D91893"/>
    <w:rsid w:val="00D91AEA"/>
    <w:rsid w:val="00D921C4"/>
    <w:rsid w:val="00D921D4"/>
    <w:rsid w:val="00D923ED"/>
    <w:rsid w:val="00D9245B"/>
    <w:rsid w:val="00D924FC"/>
    <w:rsid w:val="00D92884"/>
    <w:rsid w:val="00D929DA"/>
    <w:rsid w:val="00D92B42"/>
    <w:rsid w:val="00D9339B"/>
    <w:rsid w:val="00D93418"/>
    <w:rsid w:val="00D936A9"/>
    <w:rsid w:val="00D93878"/>
    <w:rsid w:val="00D93930"/>
    <w:rsid w:val="00D939C2"/>
    <w:rsid w:val="00D93B13"/>
    <w:rsid w:val="00D93C52"/>
    <w:rsid w:val="00D93F34"/>
    <w:rsid w:val="00D94B90"/>
    <w:rsid w:val="00D94C37"/>
    <w:rsid w:val="00D94C4F"/>
    <w:rsid w:val="00D955BE"/>
    <w:rsid w:val="00D95729"/>
    <w:rsid w:val="00D959B1"/>
    <w:rsid w:val="00D95E0A"/>
    <w:rsid w:val="00D960F1"/>
    <w:rsid w:val="00D96341"/>
    <w:rsid w:val="00D96427"/>
    <w:rsid w:val="00D965E4"/>
    <w:rsid w:val="00D965ED"/>
    <w:rsid w:val="00D969A6"/>
    <w:rsid w:val="00D96A55"/>
    <w:rsid w:val="00D96B37"/>
    <w:rsid w:val="00D96DFB"/>
    <w:rsid w:val="00D971CC"/>
    <w:rsid w:val="00D972CC"/>
    <w:rsid w:val="00D972D7"/>
    <w:rsid w:val="00D97466"/>
    <w:rsid w:val="00D976A1"/>
    <w:rsid w:val="00D977F7"/>
    <w:rsid w:val="00D97909"/>
    <w:rsid w:val="00D97E91"/>
    <w:rsid w:val="00D97ED7"/>
    <w:rsid w:val="00D97F25"/>
    <w:rsid w:val="00DA07F4"/>
    <w:rsid w:val="00DA08EA"/>
    <w:rsid w:val="00DA0FCC"/>
    <w:rsid w:val="00DA1164"/>
    <w:rsid w:val="00DA15BA"/>
    <w:rsid w:val="00DA1610"/>
    <w:rsid w:val="00DA1AB5"/>
    <w:rsid w:val="00DA1BFF"/>
    <w:rsid w:val="00DA2275"/>
    <w:rsid w:val="00DA23D2"/>
    <w:rsid w:val="00DA2885"/>
    <w:rsid w:val="00DA2B27"/>
    <w:rsid w:val="00DA2BDF"/>
    <w:rsid w:val="00DA2C65"/>
    <w:rsid w:val="00DA2DE2"/>
    <w:rsid w:val="00DA2E22"/>
    <w:rsid w:val="00DA2F82"/>
    <w:rsid w:val="00DA326D"/>
    <w:rsid w:val="00DA38B2"/>
    <w:rsid w:val="00DA3ECD"/>
    <w:rsid w:val="00DA3F6F"/>
    <w:rsid w:val="00DA3FF7"/>
    <w:rsid w:val="00DA4034"/>
    <w:rsid w:val="00DA4216"/>
    <w:rsid w:val="00DA45AD"/>
    <w:rsid w:val="00DA4625"/>
    <w:rsid w:val="00DA4823"/>
    <w:rsid w:val="00DA4A04"/>
    <w:rsid w:val="00DA5061"/>
    <w:rsid w:val="00DA5858"/>
    <w:rsid w:val="00DA5C6B"/>
    <w:rsid w:val="00DA5DF5"/>
    <w:rsid w:val="00DA6082"/>
    <w:rsid w:val="00DA61BD"/>
    <w:rsid w:val="00DA6513"/>
    <w:rsid w:val="00DA6614"/>
    <w:rsid w:val="00DA6FA3"/>
    <w:rsid w:val="00DA70B5"/>
    <w:rsid w:val="00DA79DF"/>
    <w:rsid w:val="00DA7C38"/>
    <w:rsid w:val="00DB009A"/>
    <w:rsid w:val="00DB0617"/>
    <w:rsid w:val="00DB062F"/>
    <w:rsid w:val="00DB0738"/>
    <w:rsid w:val="00DB0FE5"/>
    <w:rsid w:val="00DB106D"/>
    <w:rsid w:val="00DB10FD"/>
    <w:rsid w:val="00DB1171"/>
    <w:rsid w:val="00DB1579"/>
    <w:rsid w:val="00DB158B"/>
    <w:rsid w:val="00DB1622"/>
    <w:rsid w:val="00DB1AA5"/>
    <w:rsid w:val="00DB1DFF"/>
    <w:rsid w:val="00DB2085"/>
    <w:rsid w:val="00DB21C1"/>
    <w:rsid w:val="00DB227E"/>
    <w:rsid w:val="00DB2659"/>
    <w:rsid w:val="00DB2C39"/>
    <w:rsid w:val="00DB2D73"/>
    <w:rsid w:val="00DB2E03"/>
    <w:rsid w:val="00DB3189"/>
    <w:rsid w:val="00DB31BF"/>
    <w:rsid w:val="00DB3933"/>
    <w:rsid w:val="00DB3D50"/>
    <w:rsid w:val="00DB3F17"/>
    <w:rsid w:val="00DB4189"/>
    <w:rsid w:val="00DB4226"/>
    <w:rsid w:val="00DB45A5"/>
    <w:rsid w:val="00DB480F"/>
    <w:rsid w:val="00DB4A53"/>
    <w:rsid w:val="00DB4BC9"/>
    <w:rsid w:val="00DB53BB"/>
    <w:rsid w:val="00DB55D5"/>
    <w:rsid w:val="00DB5B1E"/>
    <w:rsid w:val="00DB5CAC"/>
    <w:rsid w:val="00DB5FB9"/>
    <w:rsid w:val="00DB6190"/>
    <w:rsid w:val="00DB6271"/>
    <w:rsid w:val="00DB63AE"/>
    <w:rsid w:val="00DB6770"/>
    <w:rsid w:val="00DB679C"/>
    <w:rsid w:val="00DB68CD"/>
    <w:rsid w:val="00DB6FB4"/>
    <w:rsid w:val="00DB70F3"/>
    <w:rsid w:val="00DB7545"/>
    <w:rsid w:val="00DB7624"/>
    <w:rsid w:val="00DB7647"/>
    <w:rsid w:val="00DB7850"/>
    <w:rsid w:val="00DB7D0D"/>
    <w:rsid w:val="00DB7D7D"/>
    <w:rsid w:val="00DC009B"/>
    <w:rsid w:val="00DC0260"/>
    <w:rsid w:val="00DC031E"/>
    <w:rsid w:val="00DC05D8"/>
    <w:rsid w:val="00DC07FC"/>
    <w:rsid w:val="00DC09B3"/>
    <w:rsid w:val="00DC0DA7"/>
    <w:rsid w:val="00DC0FAD"/>
    <w:rsid w:val="00DC10B9"/>
    <w:rsid w:val="00DC126B"/>
    <w:rsid w:val="00DC153F"/>
    <w:rsid w:val="00DC156A"/>
    <w:rsid w:val="00DC17AA"/>
    <w:rsid w:val="00DC18DF"/>
    <w:rsid w:val="00DC1CB5"/>
    <w:rsid w:val="00DC1CEE"/>
    <w:rsid w:val="00DC1D3A"/>
    <w:rsid w:val="00DC1E1F"/>
    <w:rsid w:val="00DC1F4D"/>
    <w:rsid w:val="00DC246E"/>
    <w:rsid w:val="00DC25BE"/>
    <w:rsid w:val="00DC261C"/>
    <w:rsid w:val="00DC2E00"/>
    <w:rsid w:val="00DC2E62"/>
    <w:rsid w:val="00DC2F98"/>
    <w:rsid w:val="00DC3206"/>
    <w:rsid w:val="00DC32FA"/>
    <w:rsid w:val="00DC3393"/>
    <w:rsid w:val="00DC35E4"/>
    <w:rsid w:val="00DC364C"/>
    <w:rsid w:val="00DC36C5"/>
    <w:rsid w:val="00DC384C"/>
    <w:rsid w:val="00DC3976"/>
    <w:rsid w:val="00DC3C27"/>
    <w:rsid w:val="00DC3EE4"/>
    <w:rsid w:val="00DC3FFC"/>
    <w:rsid w:val="00DC4243"/>
    <w:rsid w:val="00DC43F1"/>
    <w:rsid w:val="00DC4594"/>
    <w:rsid w:val="00DC46F3"/>
    <w:rsid w:val="00DC47E4"/>
    <w:rsid w:val="00DC4A13"/>
    <w:rsid w:val="00DC4BEF"/>
    <w:rsid w:val="00DC5027"/>
    <w:rsid w:val="00DC5406"/>
    <w:rsid w:val="00DC555B"/>
    <w:rsid w:val="00DC556E"/>
    <w:rsid w:val="00DC56FD"/>
    <w:rsid w:val="00DC589B"/>
    <w:rsid w:val="00DC58A5"/>
    <w:rsid w:val="00DC5AAE"/>
    <w:rsid w:val="00DC5FB4"/>
    <w:rsid w:val="00DC5FEA"/>
    <w:rsid w:val="00DC608D"/>
    <w:rsid w:val="00DC6253"/>
    <w:rsid w:val="00DC62AF"/>
    <w:rsid w:val="00DC6345"/>
    <w:rsid w:val="00DC64ED"/>
    <w:rsid w:val="00DC68E3"/>
    <w:rsid w:val="00DC6A04"/>
    <w:rsid w:val="00DC6B3B"/>
    <w:rsid w:val="00DC6B59"/>
    <w:rsid w:val="00DC6CA6"/>
    <w:rsid w:val="00DC6D8E"/>
    <w:rsid w:val="00DC6FA4"/>
    <w:rsid w:val="00DC707C"/>
    <w:rsid w:val="00DC72CF"/>
    <w:rsid w:val="00DC7613"/>
    <w:rsid w:val="00DC76C4"/>
    <w:rsid w:val="00DC76F6"/>
    <w:rsid w:val="00DD0064"/>
    <w:rsid w:val="00DD023F"/>
    <w:rsid w:val="00DD041D"/>
    <w:rsid w:val="00DD048D"/>
    <w:rsid w:val="00DD0730"/>
    <w:rsid w:val="00DD0882"/>
    <w:rsid w:val="00DD0C6D"/>
    <w:rsid w:val="00DD0CB0"/>
    <w:rsid w:val="00DD0EA5"/>
    <w:rsid w:val="00DD115D"/>
    <w:rsid w:val="00DD1577"/>
    <w:rsid w:val="00DD1CD9"/>
    <w:rsid w:val="00DD211B"/>
    <w:rsid w:val="00DD226E"/>
    <w:rsid w:val="00DD22E1"/>
    <w:rsid w:val="00DD246C"/>
    <w:rsid w:val="00DD250B"/>
    <w:rsid w:val="00DD253C"/>
    <w:rsid w:val="00DD2765"/>
    <w:rsid w:val="00DD2ADB"/>
    <w:rsid w:val="00DD2AFF"/>
    <w:rsid w:val="00DD3623"/>
    <w:rsid w:val="00DD38F8"/>
    <w:rsid w:val="00DD403D"/>
    <w:rsid w:val="00DD4361"/>
    <w:rsid w:val="00DD44A0"/>
    <w:rsid w:val="00DD4654"/>
    <w:rsid w:val="00DD4998"/>
    <w:rsid w:val="00DD4CE9"/>
    <w:rsid w:val="00DD4D27"/>
    <w:rsid w:val="00DD4DC7"/>
    <w:rsid w:val="00DD52AA"/>
    <w:rsid w:val="00DD53F6"/>
    <w:rsid w:val="00DD55C3"/>
    <w:rsid w:val="00DD5828"/>
    <w:rsid w:val="00DD59FF"/>
    <w:rsid w:val="00DD5ADE"/>
    <w:rsid w:val="00DD61CA"/>
    <w:rsid w:val="00DD622F"/>
    <w:rsid w:val="00DD63EC"/>
    <w:rsid w:val="00DD6578"/>
    <w:rsid w:val="00DD6866"/>
    <w:rsid w:val="00DD6DFB"/>
    <w:rsid w:val="00DD6E09"/>
    <w:rsid w:val="00DD6F81"/>
    <w:rsid w:val="00DD75D5"/>
    <w:rsid w:val="00DD795A"/>
    <w:rsid w:val="00DD7A15"/>
    <w:rsid w:val="00DD7FD1"/>
    <w:rsid w:val="00DE0039"/>
    <w:rsid w:val="00DE0213"/>
    <w:rsid w:val="00DE0322"/>
    <w:rsid w:val="00DE0358"/>
    <w:rsid w:val="00DE04D1"/>
    <w:rsid w:val="00DE0807"/>
    <w:rsid w:val="00DE0990"/>
    <w:rsid w:val="00DE0C8B"/>
    <w:rsid w:val="00DE1004"/>
    <w:rsid w:val="00DE100B"/>
    <w:rsid w:val="00DE10B3"/>
    <w:rsid w:val="00DE1249"/>
    <w:rsid w:val="00DE126C"/>
    <w:rsid w:val="00DE1482"/>
    <w:rsid w:val="00DE1555"/>
    <w:rsid w:val="00DE15B3"/>
    <w:rsid w:val="00DE17C1"/>
    <w:rsid w:val="00DE1970"/>
    <w:rsid w:val="00DE1AE9"/>
    <w:rsid w:val="00DE22B3"/>
    <w:rsid w:val="00DE22C9"/>
    <w:rsid w:val="00DE23B3"/>
    <w:rsid w:val="00DE2407"/>
    <w:rsid w:val="00DE3171"/>
    <w:rsid w:val="00DE3687"/>
    <w:rsid w:val="00DE3E2A"/>
    <w:rsid w:val="00DE3E7C"/>
    <w:rsid w:val="00DE3F5A"/>
    <w:rsid w:val="00DE3F96"/>
    <w:rsid w:val="00DE41A8"/>
    <w:rsid w:val="00DE421D"/>
    <w:rsid w:val="00DE432B"/>
    <w:rsid w:val="00DE43ED"/>
    <w:rsid w:val="00DE4693"/>
    <w:rsid w:val="00DE487A"/>
    <w:rsid w:val="00DE48C3"/>
    <w:rsid w:val="00DE4AFD"/>
    <w:rsid w:val="00DE4B1F"/>
    <w:rsid w:val="00DE4C81"/>
    <w:rsid w:val="00DE5050"/>
    <w:rsid w:val="00DE5081"/>
    <w:rsid w:val="00DE553C"/>
    <w:rsid w:val="00DE55F2"/>
    <w:rsid w:val="00DE5638"/>
    <w:rsid w:val="00DE5CD0"/>
    <w:rsid w:val="00DE5F64"/>
    <w:rsid w:val="00DE61BE"/>
    <w:rsid w:val="00DE62CF"/>
    <w:rsid w:val="00DE642A"/>
    <w:rsid w:val="00DE65AF"/>
    <w:rsid w:val="00DE6BBD"/>
    <w:rsid w:val="00DE6CEC"/>
    <w:rsid w:val="00DE73E0"/>
    <w:rsid w:val="00DE7421"/>
    <w:rsid w:val="00DE75D4"/>
    <w:rsid w:val="00DE76E6"/>
    <w:rsid w:val="00DE7725"/>
    <w:rsid w:val="00DE7AAF"/>
    <w:rsid w:val="00DE7BA4"/>
    <w:rsid w:val="00DF03EB"/>
    <w:rsid w:val="00DF0725"/>
    <w:rsid w:val="00DF0911"/>
    <w:rsid w:val="00DF0A0D"/>
    <w:rsid w:val="00DF0A6B"/>
    <w:rsid w:val="00DF0B53"/>
    <w:rsid w:val="00DF0DDB"/>
    <w:rsid w:val="00DF1495"/>
    <w:rsid w:val="00DF1687"/>
    <w:rsid w:val="00DF183C"/>
    <w:rsid w:val="00DF186F"/>
    <w:rsid w:val="00DF1F99"/>
    <w:rsid w:val="00DF1F9B"/>
    <w:rsid w:val="00DF20D1"/>
    <w:rsid w:val="00DF2611"/>
    <w:rsid w:val="00DF263B"/>
    <w:rsid w:val="00DF2687"/>
    <w:rsid w:val="00DF2800"/>
    <w:rsid w:val="00DF28EE"/>
    <w:rsid w:val="00DF2907"/>
    <w:rsid w:val="00DF2A76"/>
    <w:rsid w:val="00DF3510"/>
    <w:rsid w:val="00DF3871"/>
    <w:rsid w:val="00DF3D1B"/>
    <w:rsid w:val="00DF409B"/>
    <w:rsid w:val="00DF4347"/>
    <w:rsid w:val="00DF4640"/>
    <w:rsid w:val="00DF4769"/>
    <w:rsid w:val="00DF4C30"/>
    <w:rsid w:val="00DF4D58"/>
    <w:rsid w:val="00DF5B64"/>
    <w:rsid w:val="00DF5C37"/>
    <w:rsid w:val="00DF5FDA"/>
    <w:rsid w:val="00DF632B"/>
    <w:rsid w:val="00DF64E5"/>
    <w:rsid w:val="00DF664B"/>
    <w:rsid w:val="00DF6A50"/>
    <w:rsid w:val="00DF6B69"/>
    <w:rsid w:val="00DF6C43"/>
    <w:rsid w:val="00DF6C63"/>
    <w:rsid w:val="00DF6C76"/>
    <w:rsid w:val="00DF6EE6"/>
    <w:rsid w:val="00DF705A"/>
    <w:rsid w:val="00DF7559"/>
    <w:rsid w:val="00DF7651"/>
    <w:rsid w:val="00DF7C4E"/>
    <w:rsid w:val="00DF7D5C"/>
    <w:rsid w:val="00DF7E0D"/>
    <w:rsid w:val="00E004FC"/>
    <w:rsid w:val="00E00632"/>
    <w:rsid w:val="00E00662"/>
    <w:rsid w:val="00E00984"/>
    <w:rsid w:val="00E00B57"/>
    <w:rsid w:val="00E00CDC"/>
    <w:rsid w:val="00E00CFA"/>
    <w:rsid w:val="00E00E37"/>
    <w:rsid w:val="00E01053"/>
    <w:rsid w:val="00E01259"/>
    <w:rsid w:val="00E0148F"/>
    <w:rsid w:val="00E01534"/>
    <w:rsid w:val="00E0177C"/>
    <w:rsid w:val="00E01813"/>
    <w:rsid w:val="00E01B45"/>
    <w:rsid w:val="00E01B65"/>
    <w:rsid w:val="00E01B87"/>
    <w:rsid w:val="00E01BEF"/>
    <w:rsid w:val="00E01C4E"/>
    <w:rsid w:val="00E01DA5"/>
    <w:rsid w:val="00E01E3F"/>
    <w:rsid w:val="00E01F64"/>
    <w:rsid w:val="00E02016"/>
    <w:rsid w:val="00E02043"/>
    <w:rsid w:val="00E023ED"/>
    <w:rsid w:val="00E02654"/>
    <w:rsid w:val="00E0277B"/>
    <w:rsid w:val="00E02C51"/>
    <w:rsid w:val="00E030D0"/>
    <w:rsid w:val="00E0345D"/>
    <w:rsid w:val="00E03E15"/>
    <w:rsid w:val="00E03ED5"/>
    <w:rsid w:val="00E04011"/>
    <w:rsid w:val="00E04256"/>
    <w:rsid w:val="00E045E1"/>
    <w:rsid w:val="00E046CF"/>
    <w:rsid w:val="00E046F5"/>
    <w:rsid w:val="00E0482E"/>
    <w:rsid w:val="00E04946"/>
    <w:rsid w:val="00E04FCB"/>
    <w:rsid w:val="00E0512C"/>
    <w:rsid w:val="00E05138"/>
    <w:rsid w:val="00E053A4"/>
    <w:rsid w:val="00E053D7"/>
    <w:rsid w:val="00E05460"/>
    <w:rsid w:val="00E054C1"/>
    <w:rsid w:val="00E057A2"/>
    <w:rsid w:val="00E05956"/>
    <w:rsid w:val="00E05D0B"/>
    <w:rsid w:val="00E05D9A"/>
    <w:rsid w:val="00E05DC1"/>
    <w:rsid w:val="00E0611C"/>
    <w:rsid w:val="00E06390"/>
    <w:rsid w:val="00E067CC"/>
    <w:rsid w:val="00E06D36"/>
    <w:rsid w:val="00E06D51"/>
    <w:rsid w:val="00E06F45"/>
    <w:rsid w:val="00E06F9B"/>
    <w:rsid w:val="00E0700F"/>
    <w:rsid w:val="00E0707D"/>
    <w:rsid w:val="00E07344"/>
    <w:rsid w:val="00E075A6"/>
    <w:rsid w:val="00E075C4"/>
    <w:rsid w:val="00E0766A"/>
    <w:rsid w:val="00E07DD4"/>
    <w:rsid w:val="00E07F80"/>
    <w:rsid w:val="00E1003B"/>
    <w:rsid w:val="00E1006D"/>
    <w:rsid w:val="00E100C7"/>
    <w:rsid w:val="00E1031F"/>
    <w:rsid w:val="00E10A97"/>
    <w:rsid w:val="00E10E4C"/>
    <w:rsid w:val="00E11085"/>
    <w:rsid w:val="00E113A2"/>
    <w:rsid w:val="00E115C6"/>
    <w:rsid w:val="00E11895"/>
    <w:rsid w:val="00E11F92"/>
    <w:rsid w:val="00E1201E"/>
    <w:rsid w:val="00E1279B"/>
    <w:rsid w:val="00E12925"/>
    <w:rsid w:val="00E12B3D"/>
    <w:rsid w:val="00E12CDC"/>
    <w:rsid w:val="00E12EE2"/>
    <w:rsid w:val="00E12F15"/>
    <w:rsid w:val="00E138BF"/>
    <w:rsid w:val="00E1394D"/>
    <w:rsid w:val="00E13A3A"/>
    <w:rsid w:val="00E13B56"/>
    <w:rsid w:val="00E13B98"/>
    <w:rsid w:val="00E1400C"/>
    <w:rsid w:val="00E140B3"/>
    <w:rsid w:val="00E1416B"/>
    <w:rsid w:val="00E14481"/>
    <w:rsid w:val="00E14793"/>
    <w:rsid w:val="00E1479A"/>
    <w:rsid w:val="00E1480E"/>
    <w:rsid w:val="00E1499A"/>
    <w:rsid w:val="00E14B45"/>
    <w:rsid w:val="00E15129"/>
    <w:rsid w:val="00E151B7"/>
    <w:rsid w:val="00E151C0"/>
    <w:rsid w:val="00E15497"/>
    <w:rsid w:val="00E15543"/>
    <w:rsid w:val="00E1556D"/>
    <w:rsid w:val="00E15769"/>
    <w:rsid w:val="00E15779"/>
    <w:rsid w:val="00E159B3"/>
    <w:rsid w:val="00E15A0E"/>
    <w:rsid w:val="00E15AA8"/>
    <w:rsid w:val="00E15D70"/>
    <w:rsid w:val="00E15E3F"/>
    <w:rsid w:val="00E16225"/>
    <w:rsid w:val="00E16354"/>
    <w:rsid w:val="00E163AC"/>
    <w:rsid w:val="00E163D6"/>
    <w:rsid w:val="00E1682D"/>
    <w:rsid w:val="00E16CA4"/>
    <w:rsid w:val="00E16D5A"/>
    <w:rsid w:val="00E16DA9"/>
    <w:rsid w:val="00E16E61"/>
    <w:rsid w:val="00E16FBE"/>
    <w:rsid w:val="00E16FD5"/>
    <w:rsid w:val="00E170B4"/>
    <w:rsid w:val="00E172BC"/>
    <w:rsid w:val="00E1789B"/>
    <w:rsid w:val="00E17B01"/>
    <w:rsid w:val="00E201A5"/>
    <w:rsid w:val="00E20358"/>
    <w:rsid w:val="00E204B7"/>
    <w:rsid w:val="00E20512"/>
    <w:rsid w:val="00E206A8"/>
    <w:rsid w:val="00E20D26"/>
    <w:rsid w:val="00E20D84"/>
    <w:rsid w:val="00E20DC0"/>
    <w:rsid w:val="00E2142F"/>
    <w:rsid w:val="00E2157F"/>
    <w:rsid w:val="00E217A0"/>
    <w:rsid w:val="00E21874"/>
    <w:rsid w:val="00E21958"/>
    <w:rsid w:val="00E21A27"/>
    <w:rsid w:val="00E21AB6"/>
    <w:rsid w:val="00E21F3F"/>
    <w:rsid w:val="00E221E3"/>
    <w:rsid w:val="00E22B28"/>
    <w:rsid w:val="00E23146"/>
    <w:rsid w:val="00E23D72"/>
    <w:rsid w:val="00E23DE7"/>
    <w:rsid w:val="00E2405E"/>
    <w:rsid w:val="00E242CF"/>
    <w:rsid w:val="00E243E9"/>
    <w:rsid w:val="00E24648"/>
    <w:rsid w:val="00E246C9"/>
    <w:rsid w:val="00E2475B"/>
    <w:rsid w:val="00E2486C"/>
    <w:rsid w:val="00E24B59"/>
    <w:rsid w:val="00E24BAA"/>
    <w:rsid w:val="00E24D95"/>
    <w:rsid w:val="00E24E74"/>
    <w:rsid w:val="00E24E84"/>
    <w:rsid w:val="00E24E85"/>
    <w:rsid w:val="00E24EB1"/>
    <w:rsid w:val="00E24FE8"/>
    <w:rsid w:val="00E253AB"/>
    <w:rsid w:val="00E25565"/>
    <w:rsid w:val="00E257A4"/>
    <w:rsid w:val="00E259DB"/>
    <w:rsid w:val="00E25C34"/>
    <w:rsid w:val="00E25C3D"/>
    <w:rsid w:val="00E25E9C"/>
    <w:rsid w:val="00E25FDD"/>
    <w:rsid w:val="00E261AB"/>
    <w:rsid w:val="00E26259"/>
    <w:rsid w:val="00E26370"/>
    <w:rsid w:val="00E268E3"/>
    <w:rsid w:val="00E2693A"/>
    <w:rsid w:val="00E26A1C"/>
    <w:rsid w:val="00E26B68"/>
    <w:rsid w:val="00E26CA5"/>
    <w:rsid w:val="00E26E66"/>
    <w:rsid w:val="00E26E67"/>
    <w:rsid w:val="00E26EC2"/>
    <w:rsid w:val="00E27167"/>
    <w:rsid w:val="00E276EC"/>
    <w:rsid w:val="00E2770F"/>
    <w:rsid w:val="00E27A52"/>
    <w:rsid w:val="00E27B20"/>
    <w:rsid w:val="00E27CB6"/>
    <w:rsid w:val="00E27EDB"/>
    <w:rsid w:val="00E302F6"/>
    <w:rsid w:val="00E302FD"/>
    <w:rsid w:val="00E3034F"/>
    <w:rsid w:val="00E3035A"/>
    <w:rsid w:val="00E304B1"/>
    <w:rsid w:val="00E308BB"/>
    <w:rsid w:val="00E308EF"/>
    <w:rsid w:val="00E30C6F"/>
    <w:rsid w:val="00E30C91"/>
    <w:rsid w:val="00E30D9A"/>
    <w:rsid w:val="00E30DD8"/>
    <w:rsid w:val="00E3102F"/>
    <w:rsid w:val="00E311FE"/>
    <w:rsid w:val="00E3134F"/>
    <w:rsid w:val="00E316A8"/>
    <w:rsid w:val="00E317C2"/>
    <w:rsid w:val="00E31838"/>
    <w:rsid w:val="00E3191A"/>
    <w:rsid w:val="00E31939"/>
    <w:rsid w:val="00E31E1B"/>
    <w:rsid w:val="00E31F4B"/>
    <w:rsid w:val="00E32160"/>
    <w:rsid w:val="00E322D2"/>
    <w:rsid w:val="00E324C7"/>
    <w:rsid w:val="00E3297D"/>
    <w:rsid w:val="00E32C27"/>
    <w:rsid w:val="00E32C9E"/>
    <w:rsid w:val="00E32E74"/>
    <w:rsid w:val="00E32EE2"/>
    <w:rsid w:val="00E330C2"/>
    <w:rsid w:val="00E3332E"/>
    <w:rsid w:val="00E333AC"/>
    <w:rsid w:val="00E33605"/>
    <w:rsid w:val="00E3362C"/>
    <w:rsid w:val="00E3382E"/>
    <w:rsid w:val="00E33901"/>
    <w:rsid w:val="00E33A48"/>
    <w:rsid w:val="00E33B55"/>
    <w:rsid w:val="00E33BD9"/>
    <w:rsid w:val="00E33EAD"/>
    <w:rsid w:val="00E33F08"/>
    <w:rsid w:val="00E33F34"/>
    <w:rsid w:val="00E34094"/>
    <w:rsid w:val="00E34357"/>
    <w:rsid w:val="00E346C0"/>
    <w:rsid w:val="00E34927"/>
    <w:rsid w:val="00E34B25"/>
    <w:rsid w:val="00E34B37"/>
    <w:rsid w:val="00E34BED"/>
    <w:rsid w:val="00E34ECC"/>
    <w:rsid w:val="00E34F46"/>
    <w:rsid w:val="00E35166"/>
    <w:rsid w:val="00E35B55"/>
    <w:rsid w:val="00E35E2A"/>
    <w:rsid w:val="00E3630B"/>
    <w:rsid w:val="00E36463"/>
    <w:rsid w:val="00E364BD"/>
    <w:rsid w:val="00E3672E"/>
    <w:rsid w:val="00E367AE"/>
    <w:rsid w:val="00E369C4"/>
    <w:rsid w:val="00E36D67"/>
    <w:rsid w:val="00E36DF1"/>
    <w:rsid w:val="00E36E2A"/>
    <w:rsid w:val="00E36EBD"/>
    <w:rsid w:val="00E3733F"/>
    <w:rsid w:val="00E37420"/>
    <w:rsid w:val="00E37624"/>
    <w:rsid w:val="00E37867"/>
    <w:rsid w:val="00E3792A"/>
    <w:rsid w:val="00E379F2"/>
    <w:rsid w:val="00E37BBB"/>
    <w:rsid w:val="00E40A8D"/>
    <w:rsid w:val="00E40EB4"/>
    <w:rsid w:val="00E41295"/>
    <w:rsid w:val="00E412B6"/>
    <w:rsid w:val="00E41433"/>
    <w:rsid w:val="00E414D3"/>
    <w:rsid w:val="00E418E2"/>
    <w:rsid w:val="00E41EC7"/>
    <w:rsid w:val="00E42303"/>
    <w:rsid w:val="00E42C32"/>
    <w:rsid w:val="00E42EA9"/>
    <w:rsid w:val="00E42FC8"/>
    <w:rsid w:val="00E43106"/>
    <w:rsid w:val="00E434AD"/>
    <w:rsid w:val="00E434DB"/>
    <w:rsid w:val="00E435F3"/>
    <w:rsid w:val="00E437E8"/>
    <w:rsid w:val="00E43C9A"/>
    <w:rsid w:val="00E43E89"/>
    <w:rsid w:val="00E43F5F"/>
    <w:rsid w:val="00E44241"/>
    <w:rsid w:val="00E44351"/>
    <w:rsid w:val="00E44493"/>
    <w:rsid w:val="00E445A5"/>
    <w:rsid w:val="00E44694"/>
    <w:rsid w:val="00E4495E"/>
    <w:rsid w:val="00E449D5"/>
    <w:rsid w:val="00E44C4F"/>
    <w:rsid w:val="00E44D32"/>
    <w:rsid w:val="00E44DF7"/>
    <w:rsid w:val="00E44E29"/>
    <w:rsid w:val="00E44E42"/>
    <w:rsid w:val="00E44E52"/>
    <w:rsid w:val="00E44FEB"/>
    <w:rsid w:val="00E452DF"/>
    <w:rsid w:val="00E453C9"/>
    <w:rsid w:val="00E454B5"/>
    <w:rsid w:val="00E45825"/>
    <w:rsid w:val="00E45866"/>
    <w:rsid w:val="00E459E4"/>
    <w:rsid w:val="00E4611D"/>
    <w:rsid w:val="00E466A0"/>
    <w:rsid w:val="00E4675D"/>
    <w:rsid w:val="00E46E3A"/>
    <w:rsid w:val="00E470A0"/>
    <w:rsid w:val="00E473C1"/>
    <w:rsid w:val="00E4790A"/>
    <w:rsid w:val="00E47F04"/>
    <w:rsid w:val="00E5046C"/>
    <w:rsid w:val="00E504BC"/>
    <w:rsid w:val="00E5081F"/>
    <w:rsid w:val="00E50C73"/>
    <w:rsid w:val="00E51072"/>
    <w:rsid w:val="00E512FF"/>
    <w:rsid w:val="00E51352"/>
    <w:rsid w:val="00E5135F"/>
    <w:rsid w:val="00E51520"/>
    <w:rsid w:val="00E51830"/>
    <w:rsid w:val="00E518E3"/>
    <w:rsid w:val="00E51B73"/>
    <w:rsid w:val="00E51EEA"/>
    <w:rsid w:val="00E51F92"/>
    <w:rsid w:val="00E521FB"/>
    <w:rsid w:val="00E526D1"/>
    <w:rsid w:val="00E5289F"/>
    <w:rsid w:val="00E5297C"/>
    <w:rsid w:val="00E52B16"/>
    <w:rsid w:val="00E52BFA"/>
    <w:rsid w:val="00E52C34"/>
    <w:rsid w:val="00E531A4"/>
    <w:rsid w:val="00E532CF"/>
    <w:rsid w:val="00E53315"/>
    <w:rsid w:val="00E53665"/>
    <w:rsid w:val="00E536DC"/>
    <w:rsid w:val="00E53855"/>
    <w:rsid w:val="00E5411B"/>
    <w:rsid w:val="00E542D8"/>
    <w:rsid w:val="00E54566"/>
    <w:rsid w:val="00E546AC"/>
    <w:rsid w:val="00E54787"/>
    <w:rsid w:val="00E54D39"/>
    <w:rsid w:val="00E54E32"/>
    <w:rsid w:val="00E551AD"/>
    <w:rsid w:val="00E5520B"/>
    <w:rsid w:val="00E55493"/>
    <w:rsid w:val="00E554EB"/>
    <w:rsid w:val="00E55580"/>
    <w:rsid w:val="00E555CD"/>
    <w:rsid w:val="00E55C64"/>
    <w:rsid w:val="00E55E39"/>
    <w:rsid w:val="00E55FF2"/>
    <w:rsid w:val="00E56097"/>
    <w:rsid w:val="00E562DF"/>
    <w:rsid w:val="00E56477"/>
    <w:rsid w:val="00E56727"/>
    <w:rsid w:val="00E567DB"/>
    <w:rsid w:val="00E56C7A"/>
    <w:rsid w:val="00E56F32"/>
    <w:rsid w:val="00E571B9"/>
    <w:rsid w:val="00E574AB"/>
    <w:rsid w:val="00E579B1"/>
    <w:rsid w:val="00E57A3C"/>
    <w:rsid w:val="00E57D29"/>
    <w:rsid w:val="00E60382"/>
    <w:rsid w:val="00E60679"/>
    <w:rsid w:val="00E609FB"/>
    <w:rsid w:val="00E60D4E"/>
    <w:rsid w:val="00E61049"/>
    <w:rsid w:val="00E61086"/>
    <w:rsid w:val="00E61309"/>
    <w:rsid w:val="00E6132F"/>
    <w:rsid w:val="00E6162D"/>
    <w:rsid w:val="00E61896"/>
    <w:rsid w:val="00E61B0A"/>
    <w:rsid w:val="00E61B3E"/>
    <w:rsid w:val="00E61D58"/>
    <w:rsid w:val="00E6213B"/>
    <w:rsid w:val="00E621F0"/>
    <w:rsid w:val="00E622FE"/>
    <w:rsid w:val="00E628CD"/>
    <w:rsid w:val="00E62A70"/>
    <w:rsid w:val="00E62B07"/>
    <w:rsid w:val="00E62CBD"/>
    <w:rsid w:val="00E63136"/>
    <w:rsid w:val="00E63532"/>
    <w:rsid w:val="00E63566"/>
    <w:rsid w:val="00E63A52"/>
    <w:rsid w:val="00E63B0C"/>
    <w:rsid w:val="00E63B2E"/>
    <w:rsid w:val="00E63BB8"/>
    <w:rsid w:val="00E63DB7"/>
    <w:rsid w:val="00E63DEA"/>
    <w:rsid w:val="00E63E34"/>
    <w:rsid w:val="00E640AE"/>
    <w:rsid w:val="00E64110"/>
    <w:rsid w:val="00E6411F"/>
    <w:rsid w:val="00E64662"/>
    <w:rsid w:val="00E6471D"/>
    <w:rsid w:val="00E64AB7"/>
    <w:rsid w:val="00E64BCA"/>
    <w:rsid w:val="00E64FA9"/>
    <w:rsid w:val="00E6513D"/>
    <w:rsid w:val="00E65437"/>
    <w:rsid w:val="00E65497"/>
    <w:rsid w:val="00E656BA"/>
    <w:rsid w:val="00E6579B"/>
    <w:rsid w:val="00E65B78"/>
    <w:rsid w:val="00E65C65"/>
    <w:rsid w:val="00E66059"/>
    <w:rsid w:val="00E66086"/>
    <w:rsid w:val="00E66242"/>
    <w:rsid w:val="00E66438"/>
    <w:rsid w:val="00E66701"/>
    <w:rsid w:val="00E6679D"/>
    <w:rsid w:val="00E66BBB"/>
    <w:rsid w:val="00E66D56"/>
    <w:rsid w:val="00E672B6"/>
    <w:rsid w:val="00E67402"/>
    <w:rsid w:val="00E674D5"/>
    <w:rsid w:val="00E67534"/>
    <w:rsid w:val="00E675B0"/>
    <w:rsid w:val="00E67B5D"/>
    <w:rsid w:val="00E705C7"/>
    <w:rsid w:val="00E7060E"/>
    <w:rsid w:val="00E70C24"/>
    <w:rsid w:val="00E70C3A"/>
    <w:rsid w:val="00E70FAD"/>
    <w:rsid w:val="00E711E6"/>
    <w:rsid w:val="00E712FF"/>
    <w:rsid w:val="00E7147D"/>
    <w:rsid w:val="00E718BD"/>
    <w:rsid w:val="00E71A52"/>
    <w:rsid w:val="00E71AFB"/>
    <w:rsid w:val="00E71D8E"/>
    <w:rsid w:val="00E72043"/>
    <w:rsid w:val="00E72276"/>
    <w:rsid w:val="00E722D1"/>
    <w:rsid w:val="00E723C9"/>
    <w:rsid w:val="00E72433"/>
    <w:rsid w:val="00E7253A"/>
    <w:rsid w:val="00E728BD"/>
    <w:rsid w:val="00E729B8"/>
    <w:rsid w:val="00E72BBA"/>
    <w:rsid w:val="00E72DE2"/>
    <w:rsid w:val="00E73075"/>
    <w:rsid w:val="00E73079"/>
    <w:rsid w:val="00E730FC"/>
    <w:rsid w:val="00E73376"/>
    <w:rsid w:val="00E734F9"/>
    <w:rsid w:val="00E735E6"/>
    <w:rsid w:val="00E73864"/>
    <w:rsid w:val="00E739C6"/>
    <w:rsid w:val="00E739E4"/>
    <w:rsid w:val="00E73A5C"/>
    <w:rsid w:val="00E73EC1"/>
    <w:rsid w:val="00E73FBB"/>
    <w:rsid w:val="00E741ED"/>
    <w:rsid w:val="00E74246"/>
    <w:rsid w:val="00E7428B"/>
    <w:rsid w:val="00E743A8"/>
    <w:rsid w:val="00E7459B"/>
    <w:rsid w:val="00E74B73"/>
    <w:rsid w:val="00E74B7A"/>
    <w:rsid w:val="00E74BE9"/>
    <w:rsid w:val="00E74FE8"/>
    <w:rsid w:val="00E75307"/>
    <w:rsid w:val="00E75368"/>
    <w:rsid w:val="00E753EC"/>
    <w:rsid w:val="00E7561B"/>
    <w:rsid w:val="00E758D4"/>
    <w:rsid w:val="00E75C11"/>
    <w:rsid w:val="00E75CF1"/>
    <w:rsid w:val="00E760F7"/>
    <w:rsid w:val="00E763ED"/>
    <w:rsid w:val="00E765F6"/>
    <w:rsid w:val="00E766E5"/>
    <w:rsid w:val="00E76B5C"/>
    <w:rsid w:val="00E76B9C"/>
    <w:rsid w:val="00E76C9C"/>
    <w:rsid w:val="00E7715D"/>
    <w:rsid w:val="00E77198"/>
    <w:rsid w:val="00E7735C"/>
    <w:rsid w:val="00E77363"/>
    <w:rsid w:val="00E77371"/>
    <w:rsid w:val="00E77397"/>
    <w:rsid w:val="00E776A3"/>
    <w:rsid w:val="00E777BF"/>
    <w:rsid w:val="00E77B0C"/>
    <w:rsid w:val="00E77BAB"/>
    <w:rsid w:val="00E77F14"/>
    <w:rsid w:val="00E80013"/>
    <w:rsid w:val="00E80032"/>
    <w:rsid w:val="00E809B9"/>
    <w:rsid w:val="00E80B62"/>
    <w:rsid w:val="00E80DCC"/>
    <w:rsid w:val="00E80F0F"/>
    <w:rsid w:val="00E80F5F"/>
    <w:rsid w:val="00E810D0"/>
    <w:rsid w:val="00E81179"/>
    <w:rsid w:val="00E811A0"/>
    <w:rsid w:val="00E81B42"/>
    <w:rsid w:val="00E81BE0"/>
    <w:rsid w:val="00E81D69"/>
    <w:rsid w:val="00E81D7E"/>
    <w:rsid w:val="00E81DCD"/>
    <w:rsid w:val="00E81EDA"/>
    <w:rsid w:val="00E8225A"/>
    <w:rsid w:val="00E826A7"/>
    <w:rsid w:val="00E82BD4"/>
    <w:rsid w:val="00E82C7A"/>
    <w:rsid w:val="00E82C80"/>
    <w:rsid w:val="00E82D35"/>
    <w:rsid w:val="00E82DC0"/>
    <w:rsid w:val="00E82E06"/>
    <w:rsid w:val="00E82F1A"/>
    <w:rsid w:val="00E8317B"/>
    <w:rsid w:val="00E83362"/>
    <w:rsid w:val="00E8359B"/>
    <w:rsid w:val="00E8362E"/>
    <w:rsid w:val="00E84061"/>
    <w:rsid w:val="00E84577"/>
    <w:rsid w:val="00E84CE3"/>
    <w:rsid w:val="00E84D6F"/>
    <w:rsid w:val="00E84D9E"/>
    <w:rsid w:val="00E84EFC"/>
    <w:rsid w:val="00E85024"/>
    <w:rsid w:val="00E85182"/>
    <w:rsid w:val="00E856FB"/>
    <w:rsid w:val="00E858B1"/>
    <w:rsid w:val="00E858E1"/>
    <w:rsid w:val="00E85903"/>
    <w:rsid w:val="00E85A9C"/>
    <w:rsid w:val="00E85ABB"/>
    <w:rsid w:val="00E85B50"/>
    <w:rsid w:val="00E85D30"/>
    <w:rsid w:val="00E85F20"/>
    <w:rsid w:val="00E86164"/>
    <w:rsid w:val="00E86378"/>
    <w:rsid w:val="00E864FB"/>
    <w:rsid w:val="00E86592"/>
    <w:rsid w:val="00E869C7"/>
    <w:rsid w:val="00E86C55"/>
    <w:rsid w:val="00E876E8"/>
    <w:rsid w:val="00E87AB0"/>
    <w:rsid w:val="00E902B2"/>
    <w:rsid w:val="00E902D7"/>
    <w:rsid w:val="00E9057F"/>
    <w:rsid w:val="00E90599"/>
    <w:rsid w:val="00E9079F"/>
    <w:rsid w:val="00E90850"/>
    <w:rsid w:val="00E90A26"/>
    <w:rsid w:val="00E90AAD"/>
    <w:rsid w:val="00E90E2B"/>
    <w:rsid w:val="00E90E8D"/>
    <w:rsid w:val="00E90F43"/>
    <w:rsid w:val="00E91059"/>
    <w:rsid w:val="00E9151E"/>
    <w:rsid w:val="00E91588"/>
    <w:rsid w:val="00E918C0"/>
    <w:rsid w:val="00E92603"/>
    <w:rsid w:val="00E926B7"/>
    <w:rsid w:val="00E926E1"/>
    <w:rsid w:val="00E9270D"/>
    <w:rsid w:val="00E92B83"/>
    <w:rsid w:val="00E93151"/>
    <w:rsid w:val="00E93421"/>
    <w:rsid w:val="00E93597"/>
    <w:rsid w:val="00E93896"/>
    <w:rsid w:val="00E943EA"/>
    <w:rsid w:val="00E946AC"/>
    <w:rsid w:val="00E9485A"/>
    <w:rsid w:val="00E94C94"/>
    <w:rsid w:val="00E94CC6"/>
    <w:rsid w:val="00E9531B"/>
    <w:rsid w:val="00E9536E"/>
    <w:rsid w:val="00E953A3"/>
    <w:rsid w:val="00E953AA"/>
    <w:rsid w:val="00E95473"/>
    <w:rsid w:val="00E95AC3"/>
    <w:rsid w:val="00E95BEB"/>
    <w:rsid w:val="00E95C71"/>
    <w:rsid w:val="00E95D9C"/>
    <w:rsid w:val="00E95FA6"/>
    <w:rsid w:val="00E961FC"/>
    <w:rsid w:val="00E96233"/>
    <w:rsid w:val="00E964F0"/>
    <w:rsid w:val="00E966E1"/>
    <w:rsid w:val="00E96793"/>
    <w:rsid w:val="00E967EC"/>
    <w:rsid w:val="00E96AD7"/>
    <w:rsid w:val="00E96D5C"/>
    <w:rsid w:val="00E970A6"/>
    <w:rsid w:val="00E97170"/>
    <w:rsid w:val="00E972A8"/>
    <w:rsid w:val="00E97307"/>
    <w:rsid w:val="00E977A5"/>
    <w:rsid w:val="00E9789B"/>
    <w:rsid w:val="00E979C3"/>
    <w:rsid w:val="00E97B55"/>
    <w:rsid w:val="00E97E19"/>
    <w:rsid w:val="00E97FA8"/>
    <w:rsid w:val="00EA0140"/>
    <w:rsid w:val="00EA017D"/>
    <w:rsid w:val="00EA0266"/>
    <w:rsid w:val="00EA05A8"/>
    <w:rsid w:val="00EA0856"/>
    <w:rsid w:val="00EA0DB0"/>
    <w:rsid w:val="00EA0EB8"/>
    <w:rsid w:val="00EA12B6"/>
    <w:rsid w:val="00EA1708"/>
    <w:rsid w:val="00EA1AFB"/>
    <w:rsid w:val="00EA1C35"/>
    <w:rsid w:val="00EA1CEF"/>
    <w:rsid w:val="00EA1E2A"/>
    <w:rsid w:val="00EA1FFD"/>
    <w:rsid w:val="00EA24B7"/>
    <w:rsid w:val="00EA254A"/>
    <w:rsid w:val="00EA268C"/>
    <w:rsid w:val="00EA28D8"/>
    <w:rsid w:val="00EA2A55"/>
    <w:rsid w:val="00EA2C88"/>
    <w:rsid w:val="00EA2D80"/>
    <w:rsid w:val="00EA2FA3"/>
    <w:rsid w:val="00EA2FEE"/>
    <w:rsid w:val="00EA32CA"/>
    <w:rsid w:val="00EA357B"/>
    <w:rsid w:val="00EA3CBD"/>
    <w:rsid w:val="00EA3D2C"/>
    <w:rsid w:val="00EA3DF8"/>
    <w:rsid w:val="00EA4071"/>
    <w:rsid w:val="00EA4156"/>
    <w:rsid w:val="00EA41F2"/>
    <w:rsid w:val="00EA42E8"/>
    <w:rsid w:val="00EA4346"/>
    <w:rsid w:val="00EA4355"/>
    <w:rsid w:val="00EA4357"/>
    <w:rsid w:val="00EA4537"/>
    <w:rsid w:val="00EA45E8"/>
    <w:rsid w:val="00EA4660"/>
    <w:rsid w:val="00EA466E"/>
    <w:rsid w:val="00EA4F10"/>
    <w:rsid w:val="00EA5196"/>
    <w:rsid w:val="00EA52F6"/>
    <w:rsid w:val="00EA52FF"/>
    <w:rsid w:val="00EA535F"/>
    <w:rsid w:val="00EA55E6"/>
    <w:rsid w:val="00EA5815"/>
    <w:rsid w:val="00EA5C3B"/>
    <w:rsid w:val="00EA5DB0"/>
    <w:rsid w:val="00EA5FB0"/>
    <w:rsid w:val="00EA61B5"/>
    <w:rsid w:val="00EA6267"/>
    <w:rsid w:val="00EA62B4"/>
    <w:rsid w:val="00EA62D8"/>
    <w:rsid w:val="00EA63F6"/>
    <w:rsid w:val="00EA67AE"/>
    <w:rsid w:val="00EA67CA"/>
    <w:rsid w:val="00EA6986"/>
    <w:rsid w:val="00EA6B3C"/>
    <w:rsid w:val="00EA6DED"/>
    <w:rsid w:val="00EA6FA5"/>
    <w:rsid w:val="00EA71F4"/>
    <w:rsid w:val="00EA72C8"/>
    <w:rsid w:val="00EA749D"/>
    <w:rsid w:val="00EA75F2"/>
    <w:rsid w:val="00EA778A"/>
    <w:rsid w:val="00EA77CA"/>
    <w:rsid w:val="00EA7A46"/>
    <w:rsid w:val="00EA7AD3"/>
    <w:rsid w:val="00EA7F3B"/>
    <w:rsid w:val="00EA7FED"/>
    <w:rsid w:val="00EB01CE"/>
    <w:rsid w:val="00EB032C"/>
    <w:rsid w:val="00EB0401"/>
    <w:rsid w:val="00EB0483"/>
    <w:rsid w:val="00EB064A"/>
    <w:rsid w:val="00EB0653"/>
    <w:rsid w:val="00EB067F"/>
    <w:rsid w:val="00EB0984"/>
    <w:rsid w:val="00EB0A57"/>
    <w:rsid w:val="00EB0CA3"/>
    <w:rsid w:val="00EB0D1B"/>
    <w:rsid w:val="00EB0DFB"/>
    <w:rsid w:val="00EB130E"/>
    <w:rsid w:val="00EB13BF"/>
    <w:rsid w:val="00EB150E"/>
    <w:rsid w:val="00EB1707"/>
    <w:rsid w:val="00EB171F"/>
    <w:rsid w:val="00EB1A2E"/>
    <w:rsid w:val="00EB1DB2"/>
    <w:rsid w:val="00EB1FFE"/>
    <w:rsid w:val="00EB266D"/>
    <w:rsid w:val="00EB267D"/>
    <w:rsid w:val="00EB2898"/>
    <w:rsid w:val="00EB2E18"/>
    <w:rsid w:val="00EB321A"/>
    <w:rsid w:val="00EB34D4"/>
    <w:rsid w:val="00EB3787"/>
    <w:rsid w:val="00EB3907"/>
    <w:rsid w:val="00EB3B26"/>
    <w:rsid w:val="00EB4069"/>
    <w:rsid w:val="00EB4318"/>
    <w:rsid w:val="00EB4A9A"/>
    <w:rsid w:val="00EB4C0D"/>
    <w:rsid w:val="00EB4C4D"/>
    <w:rsid w:val="00EB4E7A"/>
    <w:rsid w:val="00EB500E"/>
    <w:rsid w:val="00EB5241"/>
    <w:rsid w:val="00EB5329"/>
    <w:rsid w:val="00EB54A9"/>
    <w:rsid w:val="00EB55E0"/>
    <w:rsid w:val="00EB57DE"/>
    <w:rsid w:val="00EB5984"/>
    <w:rsid w:val="00EB5D1E"/>
    <w:rsid w:val="00EB5EEA"/>
    <w:rsid w:val="00EB5FD0"/>
    <w:rsid w:val="00EB6267"/>
    <w:rsid w:val="00EB6622"/>
    <w:rsid w:val="00EB6791"/>
    <w:rsid w:val="00EB68C3"/>
    <w:rsid w:val="00EB6CCD"/>
    <w:rsid w:val="00EB6DF9"/>
    <w:rsid w:val="00EB7850"/>
    <w:rsid w:val="00EB7C33"/>
    <w:rsid w:val="00EB7C3E"/>
    <w:rsid w:val="00EB7CDD"/>
    <w:rsid w:val="00EB7F00"/>
    <w:rsid w:val="00EC01B2"/>
    <w:rsid w:val="00EC0B22"/>
    <w:rsid w:val="00EC0F83"/>
    <w:rsid w:val="00EC1001"/>
    <w:rsid w:val="00EC110B"/>
    <w:rsid w:val="00EC11B5"/>
    <w:rsid w:val="00EC12BC"/>
    <w:rsid w:val="00EC12DB"/>
    <w:rsid w:val="00EC138D"/>
    <w:rsid w:val="00EC1800"/>
    <w:rsid w:val="00EC1A35"/>
    <w:rsid w:val="00EC1E57"/>
    <w:rsid w:val="00EC2007"/>
    <w:rsid w:val="00EC2205"/>
    <w:rsid w:val="00EC22EA"/>
    <w:rsid w:val="00EC262B"/>
    <w:rsid w:val="00EC26F9"/>
    <w:rsid w:val="00EC28C3"/>
    <w:rsid w:val="00EC28D6"/>
    <w:rsid w:val="00EC3607"/>
    <w:rsid w:val="00EC3BB8"/>
    <w:rsid w:val="00EC42C2"/>
    <w:rsid w:val="00EC4507"/>
    <w:rsid w:val="00EC5310"/>
    <w:rsid w:val="00EC539C"/>
    <w:rsid w:val="00EC5408"/>
    <w:rsid w:val="00EC544F"/>
    <w:rsid w:val="00EC54BA"/>
    <w:rsid w:val="00EC55AC"/>
    <w:rsid w:val="00EC56B1"/>
    <w:rsid w:val="00EC5EE0"/>
    <w:rsid w:val="00EC75E4"/>
    <w:rsid w:val="00EC7752"/>
    <w:rsid w:val="00EC7977"/>
    <w:rsid w:val="00EC7AA0"/>
    <w:rsid w:val="00EC7D58"/>
    <w:rsid w:val="00EC7D71"/>
    <w:rsid w:val="00EC7DDB"/>
    <w:rsid w:val="00EC7E02"/>
    <w:rsid w:val="00EC7EB4"/>
    <w:rsid w:val="00EC7F1A"/>
    <w:rsid w:val="00EC7F81"/>
    <w:rsid w:val="00ED0009"/>
    <w:rsid w:val="00ED003F"/>
    <w:rsid w:val="00ED0271"/>
    <w:rsid w:val="00ED0352"/>
    <w:rsid w:val="00ED0688"/>
    <w:rsid w:val="00ED07C7"/>
    <w:rsid w:val="00ED085F"/>
    <w:rsid w:val="00ED0D1E"/>
    <w:rsid w:val="00ED0DF4"/>
    <w:rsid w:val="00ED11FF"/>
    <w:rsid w:val="00ED157A"/>
    <w:rsid w:val="00ED15CA"/>
    <w:rsid w:val="00ED1B6F"/>
    <w:rsid w:val="00ED1CD4"/>
    <w:rsid w:val="00ED1D18"/>
    <w:rsid w:val="00ED1E17"/>
    <w:rsid w:val="00ED1E78"/>
    <w:rsid w:val="00ED2124"/>
    <w:rsid w:val="00ED212C"/>
    <w:rsid w:val="00ED217B"/>
    <w:rsid w:val="00ED220B"/>
    <w:rsid w:val="00ED24C9"/>
    <w:rsid w:val="00ED285F"/>
    <w:rsid w:val="00ED2B1C"/>
    <w:rsid w:val="00ED2E0E"/>
    <w:rsid w:val="00ED2F33"/>
    <w:rsid w:val="00ED3045"/>
    <w:rsid w:val="00ED312A"/>
    <w:rsid w:val="00ED32D4"/>
    <w:rsid w:val="00ED347F"/>
    <w:rsid w:val="00ED36BE"/>
    <w:rsid w:val="00ED3776"/>
    <w:rsid w:val="00ED3845"/>
    <w:rsid w:val="00ED3DF9"/>
    <w:rsid w:val="00ED42B9"/>
    <w:rsid w:val="00ED4747"/>
    <w:rsid w:val="00ED4A09"/>
    <w:rsid w:val="00ED5510"/>
    <w:rsid w:val="00ED5612"/>
    <w:rsid w:val="00ED5698"/>
    <w:rsid w:val="00ED56B4"/>
    <w:rsid w:val="00ED57F4"/>
    <w:rsid w:val="00ED5A5F"/>
    <w:rsid w:val="00ED5AE3"/>
    <w:rsid w:val="00ED5C18"/>
    <w:rsid w:val="00ED5F5A"/>
    <w:rsid w:val="00ED6112"/>
    <w:rsid w:val="00ED61D2"/>
    <w:rsid w:val="00ED6475"/>
    <w:rsid w:val="00ED647A"/>
    <w:rsid w:val="00ED64B0"/>
    <w:rsid w:val="00ED6559"/>
    <w:rsid w:val="00ED6622"/>
    <w:rsid w:val="00ED691B"/>
    <w:rsid w:val="00ED6951"/>
    <w:rsid w:val="00ED6C8E"/>
    <w:rsid w:val="00ED6F6B"/>
    <w:rsid w:val="00ED75B5"/>
    <w:rsid w:val="00ED75CC"/>
    <w:rsid w:val="00ED7829"/>
    <w:rsid w:val="00ED7995"/>
    <w:rsid w:val="00ED7A90"/>
    <w:rsid w:val="00ED7B31"/>
    <w:rsid w:val="00ED7C2F"/>
    <w:rsid w:val="00ED7D54"/>
    <w:rsid w:val="00EE0246"/>
    <w:rsid w:val="00EE0423"/>
    <w:rsid w:val="00EE05F0"/>
    <w:rsid w:val="00EE0A50"/>
    <w:rsid w:val="00EE0AEA"/>
    <w:rsid w:val="00EE0B71"/>
    <w:rsid w:val="00EE0BC6"/>
    <w:rsid w:val="00EE144A"/>
    <w:rsid w:val="00EE152B"/>
    <w:rsid w:val="00EE1762"/>
    <w:rsid w:val="00EE1773"/>
    <w:rsid w:val="00EE17A1"/>
    <w:rsid w:val="00EE198B"/>
    <w:rsid w:val="00EE1B43"/>
    <w:rsid w:val="00EE1BC8"/>
    <w:rsid w:val="00EE1D2E"/>
    <w:rsid w:val="00EE1F53"/>
    <w:rsid w:val="00EE2077"/>
    <w:rsid w:val="00EE2365"/>
    <w:rsid w:val="00EE24B3"/>
    <w:rsid w:val="00EE26FC"/>
    <w:rsid w:val="00EE270B"/>
    <w:rsid w:val="00EE295C"/>
    <w:rsid w:val="00EE2B88"/>
    <w:rsid w:val="00EE2C06"/>
    <w:rsid w:val="00EE2CC7"/>
    <w:rsid w:val="00EE2CE4"/>
    <w:rsid w:val="00EE2D88"/>
    <w:rsid w:val="00EE2DCA"/>
    <w:rsid w:val="00EE2EA9"/>
    <w:rsid w:val="00EE30AB"/>
    <w:rsid w:val="00EE33E0"/>
    <w:rsid w:val="00EE3426"/>
    <w:rsid w:val="00EE3500"/>
    <w:rsid w:val="00EE37C9"/>
    <w:rsid w:val="00EE3A04"/>
    <w:rsid w:val="00EE3A64"/>
    <w:rsid w:val="00EE4208"/>
    <w:rsid w:val="00EE4214"/>
    <w:rsid w:val="00EE4335"/>
    <w:rsid w:val="00EE4B63"/>
    <w:rsid w:val="00EE4BA0"/>
    <w:rsid w:val="00EE4DDC"/>
    <w:rsid w:val="00EE4E7C"/>
    <w:rsid w:val="00EE508E"/>
    <w:rsid w:val="00EE51D1"/>
    <w:rsid w:val="00EE560E"/>
    <w:rsid w:val="00EE5809"/>
    <w:rsid w:val="00EE5863"/>
    <w:rsid w:val="00EE5F88"/>
    <w:rsid w:val="00EE677F"/>
    <w:rsid w:val="00EE67D6"/>
    <w:rsid w:val="00EE6CEC"/>
    <w:rsid w:val="00EE6CF1"/>
    <w:rsid w:val="00EE6EA5"/>
    <w:rsid w:val="00EE70D4"/>
    <w:rsid w:val="00EE71D9"/>
    <w:rsid w:val="00EE788A"/>
    <w:rsid w:val="00EE79ED"/>
    <w:rsid w:val="00EE7CDE"/>
    <w:rsid w:val="00EE7E7E"/>
    <w:rsid w:val="00EE7F5D"/>
    <w:rsid w:val="00EF054D"/>
    <w:rsid w:val="00EF0CC4"/>
    <w:rsid w:val="00EF0F46"/>
    <w:rsid w:val="00EF1136"/>
    <w:rsid w:val="00EF1196"/>
    <w:rsid w:val="00EF1471"/>
    <w:rsid w:val="00EF1A55"/>
    <w:rsid w:val="00EF1DCA"/>
    <w:rsid w:val="00EF1EF4"/>
    <w:rsid w:val="00EF1F09"/>
    <w:rsid w:val="00EF1F82"/>
    <w:rsid w:val="00EF1F85"/>
    <w:rsid w:val="00EF21AB"/>
    <w:rsid w:val="00EF22B0"/>
    <w:rsid w:val="00EF2406"/>
    <w:rsid w:val="00EF2977"/>
    <w:rsid w:val="00EF2AEE"/>
    <w:rsid w:val="00EF31E0"/>
    <w:rsid w:val="00EF3323"/>
    <w:rsid w:val="00EF339C"/>
    <w:rsid w:val="00EF33B7"/>
    <w:rsid w:val="00EF3AB3"/>
    <w:rsid w:val="00EF46C1"/>
    <w:rsid w:val="00EF46CD"/>
    <w:rsid w:val="00EF47BB"/>
    <w:rsid w:val="00EF4B9F"/>
    <w:rsid w:val="00EF4BF9"/>
    <w:rsid w:val="00EF4C61"/>
    <w:rsid w:val="00EF4CDA"/>
    <w:rsid w:val="00EF4D7F"/>
    <w:rsid w:val="00EF4DF3"/>
    <w:rsid w:val="00EF4F2E"/>
    <w:rsid w:val="00EF50D0"/>
    <w:rsid w:val="00EF512F"/>
    <w:rsid w:val="00EF51CE"/>
    <w:rsid w:val="00EF5347"/>
    <w:rsid w:val="00EF583B"/>
    <w:rsid w:val="00EF5858"/>
    <w:rsid w:val="00EF5970"/>
    <w:rsid w:val="00EF5A6F"/>
    <w:rsid w:val="00EF5AB4"/>
    <w:rsid w:val="00EF5B4E"/>
    <w:rsid w:val="00EF5BA3"/>
    <w:rsid w:val="00EF5CF4"/>
    <w:rsid w:val="00EF5D2C"/>
    <w:rsid w:val="00EF5D83"/>
    <w:rsid w:val="00EF62FF"/>
    <w:rsid w:val="00EF66E1"/>
    <w:rsid w:val="00EF6931"/>
    <w:rsid w:val="00EF6ABA"/>
    <w:rsid w:val="00EF6B01"/>
    <w:rsid w:val="00EF6F2B"/>
    <w:rsid w:val="00EF6FFC"/>
    <w:rsid w:val="00EF70BB"/>
    <w:rsid w:val="00EF714B"/>
    <w:rsid w:val="00EF716A"/>
    <w:rsid w:val="00EF73F9"/>
    <w:rsid w:val="00EF74AF"/>
    <w:rsid w:val="00EF7835"/>
    <w:rsid w:val="00EF7C0F"/>
    <w:rsid w:val="00EF7C39"/>
    <w:rsid w:val="00EF7E48"/>
    <w:rsid w:val="00EF7E67"/>
    <w:rsid w:val="00EF7EC5"/>
    <w:rsid w:val="00EF7FD2"/>
    <w:rsid w:val="00EF7FE5"/>
    <w:rsid w:val="00F00034"/>
    <w:rsid w:val="00F0027D"/>
    <w:rsid w:val="00F003F5"/>
    <w:rsid w:val="00F004E1"/>
    <w:rsid w:val="00F0061E"/>
    <w:rsid w:val="00F0062F"/>
    <w:rsid w:val="00F008F9"/>
    <w:rsid w:val="00F00AAE"/>
    <w:rsid w:val="00F00B55"/>
    <w:rsid w:val="00F00DCE"/>
    <w:rsid w:val="00F00E1C"/>
    <w:rsid w:val="00F0130C"/>
    <w:rsid w:val="00F01497"/>
    <w:rsid w:val="00F01A9A"/>
    <w:rsid w:val="00F01DB2"/>
    <w:rsid w:val="00F020E5"/>
    <w:rsid w:val="00F02262"/>
    <w:rsid w:val="00F0253F"/>
    <w:rsid w:val="00F026D2"/>
    <w:rsid w:val="00F02766"/>
    <w:rsid w:val="00F02E74"/>
    <w:rsid w:val="00F02F19"/>
    <w:rsid w:val="00F031A8"/>
    <w:rsid w:val="00F0334C"/>
    <w:rsid w:val="00F033EC"/>
    <w:rsid w:val="00F03460"/>
    <w:rsid w:val="00F03985"/>
    <w:rsid w:val="00F039FF"/>
    <w:rsid w:val="00F03C46"/>
    <w:rsid w:val="00F03C91"/>
    <w:rsid w:val="00F03D87"/>
    <w:rsid w:val="00F03EFE"/>
    <w:rsid w:val="00F04182"/>
    <w:rsid w:val="00F0423C"/>
    <w:rsid w:val="00F04784"/>
    <w:rsid w:val="00F0479D"/>
    <w:rsid w:val="00F04954"/>
    <w:rsid w:val="00F04AFB"/>
    <w:rsid w:val="00F04E19"/>
    <w:rsid w:val="00F05044"/>
    <w:rsid w:val="00F051D2"/>
    <w:rsid w:val="00F0536F"/>
    <w:rsid w:val="00F056BF"/>
    <w:rsid w:val="00F05815"/>
    <w:rsid w:val="00F05976"/>
    <w:rsid w:val="00F05A57"/>
    <w:rsid w:val="00F05C5C"/>
    <w:rsid w:val="00F06167"/>
    <w:rsid w:val="00F0625E"/>
    <w:rsid w:val="00F06350"/>
    <w:rsid w:val="00F064E2"/>
    <w:rsid w:val="00F06702"/>
    <w:rsid w:val="00F0672C"/>
    <w:rsid w:val="00F067F9"/>
    <w:rsid w:val="00F06C8D"/>
    <w:rsid w:val="00F06DB3"/>
    <w:rsid w:val="00F06E55"/>
    <w:rsid w:val="00F06FF8"/>
    <w:rsid w:val="00F06FFE"/>
    <w:rsid w:val="00F07209"/>
    <w:rsid w:val="00F07559"/>
    <w:rsid w:val="00F0762F"/>
    <w:rsid w:val="00F076E1"/>
    <w:rsid w:val="00F0785D"/>
    <w:rsid w:val="00F079A4"/>
    <w:rsid w:val="00F07AD3"/>
    <w:rsid w:val="00F07D37"/>
    <w:rsid w:val="00F07FE1"/>
    <w:rsid w:val="00F10244"/>
    <w:rsid w:val="00F102A2"/>
    <w:rsid w:val="00F103CE"/>
    <w:rsid w:val="00F105FC"/>
    <w:rsid w:val="00F106AE"/>
    <w:rsid w:val="00F10867"/>
    <w:rsid w:val="00F10B15"/>
    <w:rsid w:val="00F10DB5"/>
    <w:rsid w:val="00F11048"/>
    <w:rsid w:val="00F1114F"/>
    <w:rsid w:val="00F113F3"/>
    <w:rsid w:val="00F1140C"/>
    <w:rsid w:val="00F114C2"/>
    <w:rsid w:val="00F11537"/>
    <w:rsid w:val="00F119B0"/>
    <w:rsid w:val="00F11A63"/>
    <w:rsid w:val="00F11BAE"/>
    <w:rsid w:val="00F11D9A"/>
    <w:rsid w:val="00F120C4"/>
    <w:rsid w:val="00F123B3"/>
    <w:rsid w:val="00F1261F"/>
    <w:rsid w:val="00F12747"/>
    <w:rsid w:val="00F12A6A"/>
    <w:rsid w:val="00F12C41"/>
    <w:rsid w:val="00F130CC"/>
    <w:rsid w:val="00F13508"/>
    <w:rsid w:val="00F13741"/>
    <w:rsid w:val="00F13764"/>
    <w:rsid w:val="00F13852"/>
    <w:rsid w:val="00F13F95"/>
    <w:rsid w:val="00F13FAE"/>
    <w:rsid w:val="00F14214"/>
    <w:rsid w:val="00F14376"/>
    <w:rsid w:val="00F144CA"/>
    <w:rsid w:val="00F14660"/>
    <w:rsid w:val="00F14900"/>
    <w:rsid w:val="00F14A2F"/>
    <w:rsid w:val="00F153BE"/>
    <w:rsid w:val="00F153DC"/>
    <w:rsid w:val="00F15406"/>
    <w:rsid w:val="00F15481"/>
    <w:rsid w:val="00F15496"/>
    <w:rsid w:val="00F15579"/>
    <w:rsid w:val="00F15679"/>
    <w:rsid w:val="00F157DC"/>
    <w:rsid w:val="00F159E2"/>
    <w:rsid w:val="00F162A5"/>
    <w:rsid w:val="00F164A3"/>
    <w:rsid w:val="00F165D8"/>
    <w:rsid w:val="00F16675"/>
    <w:rsid w:val="00F16AC4"/>
    <w:rsid w:val="00F16E5B"/>
    <w:rsid w:val="00F176BE"/>
    <w:rsid w:val="00F17939"/>
    <w:rsid w:val="00F1799E"/>
    <w:rsid w:val="00F17A44"/>
    <w:rsid w:val="00F17C8B"/>
    <w:rsid w:val="00F17E51"/>
    <w:rsid w:val="00F17E65"/>
    <w:rsid w:val="00F17E7C"/>
    <w:rsid w:val="00F17EA7"/>
    <w:rsid w:val="00F17F89"/>
    <w:rsid w:val="00F200A0"/>
    <w:rsid w:val="00F20350"/>
    <w:rsid w:val="00F20378"/>
    <w:rsid w:val="00F2044E"/>
    <w:rsid w:val="00F207F6"/>
    <w:rsid w:val="00F208A8"/>
    <w:rsid w:val="00F20B46"/>
    <w:rsid w:val="00F20B59"/>
    <w:rsid w:val="00F20C5C"/>
    <w:rsid w:val="00F20CB0"/>
    <w:rsid w:val="00F20D93"/>
    <w:rsid w:val="00F20E5C"/>
    <w:rsid w:val="00F20F27"/>
    <w:rsid w:val="00F211B9"/>
    <w:rsid w:val="00F213F8"/>
    <w:rsid w:val="00F216AA"/>
    <w:rsid w:val="00F21896"/>
    <w:rsid w:val="00F21C74"/>
    <w:rsid w:val="00F221AD"/>
    <w:rsid w:val="00F2221C"/>
    <w:rsid w:val="00F22702"/>
    <w:rsid w:val="00F22B04"/>
    <w:rsid w:val="00F22B65"/>
    <w:rsid w:val="00F231C6"/>
    <w:rsid w:val="00F23681"/>
    <w:rsid w:val="00F23BB1"/>
    <w:rsid w:val="00F23D78"/>
    <w:rsid w:val="00F23E7E"/>
    <w:rsid w:val="00F24193"/>
    <w:rsid w:val="00F245DC"/>
    <w:rsid w:val="00F24614"/>
    <w:rsid w:val="00F2489C"/>
    <w:rsid w:val="00F24AC0"/>
    <w:rsid w:val="00F24EBE"/>
    <w:rsid w:val="00F2526A"/>
    <w:rsid w:val="00F2539E"/>
    <w:rsid w:val="00F2574B"/>
    <w:rsid w:val="00F25953"/>
    <w:rsid w:val="00F259F6"/>
    <w:rsid w:val="00F25A59"/>
    <w:rsid w:val="00F25CA8"/>
    <w:rsid w:val="00F25DA5"/>
    <w:rsid w:val="00F25DEC"/>
    <w:rsid w:val="00F25E3F"/>
    <w:rsid w:val="00F25E55"/>
    <w:rsid w:val="00F2612D"/>
    <w:rsid w:val="00F2684A"/>
    <w:rsid w:val="00F2684D"/>
    <w:rsid w:val="00F26A84"/>
    <w:rsid w:val="00F26AC0"/>
    <w:rsid w:val="00F26BFE"/>
    <w:rsid w:val="00F26C91"/>
    <w:rsid w:val="00F26E05"/>
    <w:rsid w:val="00F26F7B"/>
    <w:rsid w:val="00F2713B"/>
    <w:rsid w:val="00F27791"/>
    <w:rsid w:val="00F278A7"/>
    <w:rsid w:val="00F27BAC"/>
    <w:rsid w:val="00F27EC7"/>
    <w:rsid w:val="00F30163"/>
    <w:rsid w:val="00F301ED"/>
    <w:rsid w:val="00F307DB"/>
    <w:rsid w:val="00F30BDE"/>
    <w:rsid w:val="00F30C2A"/>
    <w:rsid w:val="00F30CAC"/>
    <w:rsid w:val="00F30CD6"/>
    <w:rsid w:val="00F31354"/>
    <w:rsid w:val="00F31454"/>
    <w:rsid w:val="00F31596"/>
    <w:rsid w:val="00F31CF7"/>
    <w:rsid w:val="00F3256F"/>
    <w:rsid w:val="00F328F6"/>
    <w:rsid w:val="00F32EA2"/>
    <w:rsid w:val="00F32F45"/>
    <w:rsid w:val="00F33009"/>
    <w:rsid w:val="00F3323D"/>
    <w:rsid w:val="00F332BA"/>
    <w:rsid w:val="00F335DF"/>
    <w:rsid w:val="00F3370B"/>
    <w:rsid w:val="00F33769"/>
    <w:rsid w:val="00F33A2C"/>
    <w:rsid w:val="00F33D7F"/>
    <w:rsid w:val="00F33DD8"/>
    <w:rsid w:val="00F33E29"/>
    <w:rsid w:val="00F34380"/>
    <w:rsid w:val="00F345DD"/>
    <w:rsid w:val="00F346BA"/>
    <w:rsid w:val="00F346D1"/>
    <w:rsid w:val="00F3496F"/>
    <w:rsid w:val="00F349CA"/>
    <w:rsid w:val="00F34A3E"/>
    <w:rsid w:val="00F34CCA"/>
    <w:rsid w:val="00F34D12"/>
    <w:rsid w:val="00F34D1D"/>
    <w:rsid w:val="00F35597"/>
    <w:rsid w:val="00F35617"/>
    <w:rsid w:val="00F35865"/>
    <w:rsid w:val="00F35A51"/>
    <w:rsid w:val="00F35A7C"/>
    <w:rsid w:val="00F35B19"/>
    <w:rsid w:val="00F35DA9"/>
    <w:rsid w:val="00F36383"/>
    <w:rsid w:val="00F36385"/>
    <w:rsid w:val="00F36A3B"/>
    <w:rsid w:val="00F36C7B"/>
    <w:rsid w:val="00F36F74"/>
    <w:rsid w:val="00F36FEA"/>
    <w:rsid w:val="00F37153"/>
    <w:rsid w:val="00F37324"/>
    <w:rsid w:val="00F37A58"/>
    <w:rsid w:val="00F37BA8"/>
    <w:rsid w:val="00F37D07"/>
    <w:rsid w:val="00F37E0A"/>
    <w:rsid w:val="00F40187"/>
    <w:rsid w:val="00F4020B"/>
    <w:rsid w:val="00F4029C"/>
    <w:rsid w:val="00F40459"/>
    <w:rsid w:val="00F404FC"/>
    <w:rsid w:val="00F40522"/>
    <w:rsid w:val="00F40568"/>
    <w:rsid w:val="00F40655"/>
    <w:rsid w:val="00F40772"/>
    <w:rsid w:val="00F40E4F"/>
    <w:rsid w:val="00F41013"/>
    <w:rsid w:val="00F4150F"/>
    <w:rsid w:val="00F4159F"/>
    <w:rsid w:val="00F4197D"/>
    <w:rsid w:val="00F41A37"/>
    <w:rsid w:val="00F41CD1"/>
    <w:rsid w:val="00F41D76"/>
    <w:rsid w:val="00F41F2D"/>
    <w:rsid w:val="00F41FC2"/>
    <w:rsid w:val="00F42092"/>
    <w:rsid w:val="00F42163"/>
    <w:rsid w:val="00F42562"/>
    <w:rsid w:val="00F425DE"/>
    <w:rsid w:val="00F42E48"/>
    <w:rsid w:val="00F42E73"/>
    <w:rsid w:val="00F43153"/>
    <w:rsid w:val="00F4318C"/>
    <w:rsid w:val="00F431FD"/>
    <w:rsid w:val="00F4337B"/>
    <w:rsid w:val="00F43845"/>
    <w:rsid w:val="00F43997"/>
    <w:rsid w:val="00F43A45"/>
    <w:rsid w:val="00F43A84"/>
    <w:rsid w:val="00F43DD5"/>
    <w:rsid w:val="00F4430A"/>
    <w:rsid w:val="00F446A8"/>
    <w:rsid w:val="00F4470D"/>
    <w:rsid w:val="00F44AB3"/>
    <w:rsid w:val="00F44AF6"/>
    <w:rsid w:val="00F44DCA"/>
    <w:rsid w:val="00F44F00"/>
    <w:rsid w:val="00F454AF"/>
    <w:rsid w:val="00F454B8"/>
    <w:rsid w:val="00F4573C"/>
    <w:rsid w:val="00F45B13"/>
    <w:rsid w:val="00F45CCC"/>
    <w:rsid w:val="00F45EBD"/>
    <w:rsid w:val="00F45EE4"/>
    <w:rsid w:val="00F460BA"/>
    <w:rsid w:val="00F462D1"/>
    <w:rsid w:val="00F4637E"/>
    <w:rsid w:val="00F468E5"/>
    <w:rsid w:val="00F47087"/>
    <w:rsid w:val="00F470C4"/>
    <w:rsid w:val="00F47175"/>
    <w:rsid w:val="00F47639"/>
    <w:rsid w:val="00F477DB"/>
    <w:rsid w:val="00F4780C"/>
    <w:rsid w:val="00F47B9B"/>
    <w:rsid w:val="00F47D97"/>
    <w:rsid w:val="00F47DCC"/>
    <w:rsid w:val="00F47E27"/>
    <w:rsid w:val="00F500A0"/>
    <w:rsid w:val="00F502AF"/>
    <w:rsid w:val="00F503E7"/>
    <w:rsid w:val="00F5052F"/>
    <w:rsid w:val="00F50F4F"/>
    <w:rsid w:val="00F5129D"/>
    <w:rsid w:val="00F51397"/>
    <w:rsid w:val="00F51793"/>
    <w:rsid w:val="00F51928"/>
    <w:rsid w:val="00F519A1"/>
    <w:rsid w:val="00F51B6B"/>
    <w:rsid w:val="00F51FA0"/>
    <w:rsid w:val="00F52802"/>
    <w:rsid w:val="00F528EC"/>
    <w:rsid w:val="00F52C2D"/>
    <w:rsid w:val="00F52DFC"/>
    <w:rsid w:val="00F52EA5"/>
    <w:rsid w:val="00F52F0A"/>
    <w:rsid w:val="00F52FE4"/>
    <w:rsid w:val="00F53092"/>
    <w:rsid w:val="00F532F2"/>
    <w:rsid w:val="00F53523"/>
    <w:rsid w:val="00F53611"/>
    <w:rsid w:val="00F53648"/>
    <w:rsid w:val="00F537D7"/>
    <w:rsid w:val="00F53DE0"/>
    <w:rsid w:val="00F53EB9"/>
    <w:rsid w:val="00F53F5E"/>
    <w:rsid w:val="00F53FF0"/>
    <w:rsid w:val="00F54045"/>
    <w:rsid w:val="00F5441C"/>
    <w:rsid w:val="00F547D1"/>
    <w:rsid w:val="00F548E7"/>
    <w:rsid w:val="00F5492E"/>
    <w:rsid w:val="00F54BF7"/>
    <w:rsid w:val="00F54CFB"/>
    <w:rsid w:val="00F54D31"/>
    <w:rsid w:val="00F55186"/>
    <w:rsid w:val="00F55473"/>
    <w:rsid w:val="00F557F9"/>
    <w:rsid w:val="00F55E73"/>
    <w:rsid w:val="00F55FB8"/>
    <w:rsid w:val="00F56300"/>
    <w:rsid w:val="00F563E8"/>
    <w:rsid w:val="00F567C8"/>
    <w:rsid w:val="00F56AA0"/>
    <w:rsid w:val="00F570A2"/>
    <w:rsid w:val="00F57264"/>
    <w:rsid w:val="00F574DF"/>
    <w:rsid w:val="00F57E41"/>
    <w:rsid w:val="00F609D3"/>
    <w:rsid w:val="00F60E0F"/>
    <w:rsid w:val="00F60EA8"/>
    <w:rsid w:val="00F611CE"/>
    <w:rsid w:val="00F612BB"/>
    <w:rsid w:val="00F61ABD"/>
    <w:rsid w:val="00F61DA0"/>
    <w:rsid w:val="00F61DF6"/>
    <w:rsid w:val="00F622F2"/>
    <w:rsid w:val="00F629B3"/>
    <w:rsid w:val="00F62A4C"/>
    <w:rsid w:val="00F62A55"/>
    <w:rsid w:val="00F62FBC"/>
    <w:rsid w:val="00F630C7"/>
    <w:rsid w:val="00F6338E"/>
    <w:rsid w:val="00F63726"/>
    <w:rsid w:val="00F639CF"/>
    <w:rsid w:val="00F63BF2"/>
    <w:rsid w:val="00F63D2E"/>
    <w:rsid w:val="00F64310"/>
    <w:rsid w:val="00F644BC"/>
    <w:rsid w:val="00F6480E"/>
    <w:rsid w:val="00F64A5E"/>
    <w:rsid w:val="00F64A6C"/>
    <w:rsid w:val="00F64D0F"/>
    <w:rsid w:val="00F64FA7"/>
    <w:rsid w:val="00F6532B"/>
    <w:rsid w:val="00F65443"/>
    <w:rsid w:val="00F6572B"/>
    <w:rsid w:val="00F65744"/>
    <w:rsid w:val="00F6589A"/>
    <w:rsid w:val="00F65C08"/>
    <w:rsid w:val="00F65D18"/>
    <w:rsid w:val="00F65E63"/>
    <w:rsid w:val="00F66273"/>
    <w:rsid w:val="00F664AA"/>
    <w:rsid w:val="00F66601"/>
    <w:rsid w:val="00F66625"/>
    <w:rsid w:val="00F66674"/>
    <w:rsid w:val="00F6672D"/>
    <w:rsid w:val="00F66BDF"/>
    <w:rsid w:val="00F66EA9"/>
    <w:rsid w:val="00F670DC"/>
    <w:rsid w:val="00F676E6"/>
    <w:rsid w:val="00F67848"/>
    <w:rsid w:val="00F67999"/>
    <w:rsid w:val="00F67D66"/>
    <w:rsid w:val="00F67F38"/>
    <w:rsid w:val="00F70170"/>
    <w:rsid w:val="00F701A0"/>
    <w:rsid w:val="00F70352"/>
    <w:rsid w:val="00F7036A"/>
    <w:rsid w:val="00F704F0"/>
    <w:rsid w:val="00F70716"/>
    <w:rsid w:val="00F70A03"/>
    <w:rsid w:val="00F70A21"/>
    <w:rsid w:val="00F70C77"/>
    <w:rsid w:val="00F70D2B"/>
    <w:rsid w:val="00F70F04"/>
    <w:rsid w:val="00F714B6"/>
    <w:rsid w:val="00F715D8"/>
    <w:rsid w:val="00F717B3"/>
    <w:rsid w:val="00F71A2F"/>
    <w:rsid w:val="00F71BBD"/>
    <w:rsid w:val="00F71DF6"/>
    <w:rsid w:val="00F722CC"/>
    <w:rsid w:val="00F72415"/>
    <w:rsid w:val="00F727B8"/>
    <w:rsid w:val="00F7290D"/>
    <w:rsid w:val="00F7291A"/>
    <w:rsid w:val="00F7298D"/>
    <w:rsid w:val="00F72B1F"/>
    <w:rsid w:val="00F730C1"/>
    <w:rsid w:val="00F731CF"/>
    <w:rsid w:val="00F73259"/>
    <w:rsid w:val="00F73369"/>
    <w:rsid w:val="00F7360A"/>
    <w:rsid w:val="00F73A1C"/>
    <w:rsid w:val="00F73CCB"/>
    <w:rsid w:val="00F7425C"/>
    <w:rsid w:val="00F743E8"/>
    <w:rsid w:val="00F744AB"/>
    <w:rsid w:val="00F74A0A"/>
    <w:rsid w:val="00F74F3A"/>
    <w:rsid w:val="00F74F52"/>
    <w:rsid w:val="00F74FA2"/>
    <w:rsid w:val="00F75176"/>
    <w:rsid w:val="00F75372"/>
    <w:rsid w:val="00F75722"/>
    <w:rsid w:val="00F7587D"/>
    <w:rsid w:val="00F75D59"/>
    <w:rsid w:val="00F75F9E"/>
    <w:rsid w:val="00F75FD2"/>
    <w:rsid w:val="00F76456"/>
    <w:rsid w:val="00F7683A"/>
    <w:rsid w:val="00F76ECA"/>
    <w:rsid w:val="00F7720C"/>
    <w:rsid w:val="00F77276"/>
    <w:rsid w:val="00F773E1"/>
    <w:rsid w:val="00F77433"/>
    <w:rsid w:val="00F77563"/>
    <w:rsid w:val="00F77705"/>
    <w:rsid w:val="00F7780E"/>
    <w:rsid w:val="00F77A3E"/>
    <w:rsid w:val="00F80242"/>
    <w:rsid w:val="00F805C0"/>
    <w:rsid w:val="00F805CC"/>
    <w:rsid w:val="00F8069C"/>
    <w:rsid w:val="00F80739"/>
    <w:rsid w:val="00F808B9"/>
    <w:rsid w:val="00F80933"/>
    <w:rsid w:val="00F80B53"/>
    <w:rsid w:val="00F80E39"/>
    <w:rsid w:val="00F80F1C"/>
    <w:rsid w:val="00F8123A"/>
    <w:rsid w:val="00F81517"/>
    <w:rsid w:val="00F815AC"/>
    <w:rsid w:val="00F81853"/>
    <w:rsid w:val="00F8188E"/>
    <w:rsid w:val="00F8192D"/>
    <w:rsid w:val="00F81BAE"/>
    <w:rsid w:val="00F81D24"/>
    <w:rsid w:val="00F8252C"/>
    <w:rsid w:val="00F8277F"/>
    <w:rsid w:val="00F828DC"/>
    <w:rsid w:val="00F82E60"/>
    <w:rsid w:val="00F83215"/>
    <w:rsid w:val="00F832D9"/>
    <w:rsid w:val="00F836F5"/>
    <w:rsid w:val="00F839F9"/>
    <w:rsid w:val="00F83A01"/>
    <w:rsid w:val="00F83BA0"/>
    <w:rsid w:val="00F83CBE"/>
    <w:rsid w:val="00F840BF"/>
    <w:rsid w:val="00F841AA"/>
    <w:rsid w:val="00F8438A"/>
    <w:rsid w:val="00F849F6"/>
    <w:rsid w:val="00F84B13"/>
    <w:rsid w:val="00F84C56"/>
    <w:rsid w:val="00F84D09"/>
    <w:rsid w:val="00F84E0A"/>
    <w:rsid w:val="00F850FE"/>
    <w:rsid w:val="00F85A5C"/>
    <w:rsid w:val="00F85B57"/>
    <w:rsid w:val="00F85D8B"/>
    <w:rsid w:val="00F85E1F"/>
    <w:rsid w:val="00F861F9"/>
    <w:rsid w:val="00F864E8"/>
    <w:rsid w:val="00F86C32"/>
    <w:rsid w:val="00F86EA9"/>
    <w:rsid w:val="00F86F37"/>
    <w:rsid w:val="00F86FB8"/>
    <w:rsid w:val="00F87483"/>
    <w:rsid w:val="00F877E0"/>
    <w:rsid w:val="00F87B92"/>
    <w:rsid w:val="00F90535"/>
    <w:rsid w:val="00F905AC"/>
    <w:rsid w:val="00F908EA"/>
    <w:rsid w:val="00F90B88"/>
    <w:rsid w:val="00F90EA9"/>
    <w:rsid w:val="00F9108B"/>
    <w:rsid w:val="00F91143"/>
    <w:rsid w:val="00F91220"/>
    <w:rsid w:val="00F913FD"/>
    <w:rsid w:val="00F9141B"/>
    <w:rsid w:val="00F91460"/>
    <w:rsid w:val="00F916AA"/>
    <w:rsid w:val="00F91980"/>
    <w:rsid w:val="00F91F42"/>
    <w:rsid w:val="00F920B5"/>
    <w:rsid w:val="00F920CD"/>
    <w:rsid w:val="00F92429"/>
    <w:rsid w:val="00F92A5A"/>
    <w:rsid w:val="00F92BDF"/>
    <w:rsid w:val="00F930FC"/>
    <w:rsid w:val="00F932B1"/>
    <w:rsid w:val="00F93395"/>
    <w:rsid w:val="00F937D7"/>
    <w:rsid w:val="00F9392D"/>
    <w:rsid w:val="00F9408C"/>
    <w:rsid w:val="00F94511"/>
    <w:rsid w:val="00F94519"/>
    <w:rsid w:val="00F94597"/>
    <w:rsid w:val="00F94622"/>
    <w:rsid w:val="00F9474A"/>
    <w:rsid w:val="00F949EC"/>
    <w:rsid w:val="00F94A21"/>
    <w:rsid w:val="00F954C8"/>
    <w:rsid w:val="00F9553B"/>
    <w:rsid w:val="00F956EA"/>
    <w:rsid w:val="00F95727"/>
    <w:rsid w:val="00F957BA"/>
    <w:rsid w:val="00F95A00"/>
    <w:rsid w:val="00F95E77"/>
    <w:rsid w:val="00F96372"/>
    <w:rsid w:val="00F963F1"/>
    <w:rsid w:val="00F96420"/>
    <w:rsid w:val="00F965B9"/>
    <w:rsid w:val="00F96AE4"/>
    <w:rsid w:val="00F97119"/>
    <w:rsid w:val="00F97397"/>
    <w:rsid w:val="00F97794"/>
    <w:rsid w:val="00F97CFF"/>
    <w:rsid w:val="00F97DD3"/>
    <w:rsid w:val="00FA07E4"/>
    <w:rsid w:val="00FA0838"/>
    <w:rsid w:val="00FA0A76"/>
    <w:rsid w:val="00FA0B74"/>
    <w:rsid w:val="00FA1021"/>
    <w:rsid w:val="00FA11FB"/>
    <w:rsid w:val="00FA124D"/>
    <w:rsid w:val="00FA12AB"/>
    <w:rsid w:val="00FA15AE"/>
    <w:rsid w:val="00FA15E7"/>
    <w:rsid w:val="00FA1691"/>
    <w:rsid w:val="00FA1993"/>
    <w:rsid w:val="00FA1A1C"/>
    <w:rsid w:val="00FA1A77"/>
    <w:rsid w:val="00FA2225"/>
    <w:rsid w:val="00FA22A5"/>
    <w:rsid w:val="00FA2388"/>
    <w:rsid w:val="00FA247D"/>
    <w:rsid w:val="00FA256C"/>
    <w:rsid w:val="00FA2A81"/>
    <w:rsid w:val="00FA2F33"/>
    <w:rsid w:val="00FA317E"/>
    <w:rsid w:val="00FA343D"/>
    <w:rsid w:val="00FA3634"/>
    <w:rsid w:val="00FA378C"/>
    <w:rsid w:val="00FA3892"/>
    <w:rsid w:val="00FA3C06"/>
    <w:rsid w:val="00FA3EFD"/>
    <w:rsid w:val="00FA3F97"/>
    <w:rsid w:val="00FA4012"/>
    <w:rsid w:val="00FA40D5"/>
    <w:rsid w:val="00FA4249"/>
    <w:rsid w:val="00FA437D"/>
    <w:rsid w:val="00FA454B"/>
    <w:rsid w:val="00FA4A2C"/>
    <w:rsid w:val="00FA4A69"/>
    <w:rsid w:val="00FA4CB7"/>
    <w:rsid w:val="00FA4D17"/>
    <w:rsid w:val="00FA4F2B"/>
    <w:rsid w:val="00FA4F44"/>
    <w:rsid w:val="00FA51E1"/>
    <w:rsid w:val="00FA5237"/>
    <w:rsid w:val="00FA5472"/>
    <w:rsid w:val="00FA5799"/>
    <w:rsid w:val="00FA57EE"/>
    <w:rsid w:val="00FA582D"/>
    <w:rsid w:val="00FA5A8E"/>
    <w:rsid w:val="00FA5B2E"/>
    <w:rsid w:val="00FA5D81"/>
    <w:rsid w:val="00FA65D2"/>
    <w:rsid w:val="00FA6EF3"/>
    <w:rsid w:val="00FA707B"/>
    <w:rsid w:val="00FA7099"/>
    <w:rsid w:val="00FA745C"/>
    <w:rsid w:val="00FA74BE"/>
    <w:rsid w:val="00FA7573"/>
    <w:rsid w:val="00FA7664"/>
    <w:rsid w:val="00FA7738"/>
    <w:rsid w:val="00FA7779"/>
    <w:rsid w:val="00FA7916"/>
    <w:rsid w:val="00FA7A1E"/>
    <w:rsid w:val="00FA7CDE"/>
    <w:rsid w:val="00FB01AE"/>
    <w:rsid w:val="00FB02FA"/>
    <w:rsid w:val="00FB0322"/>
    <w:rsid w:val="00FB03C0"/>
    <w:rsid w:val="00FB03DB"/>
    <w:rsid w:val="00FB076A"/>
    <w:rsid w:val="00FB0D22"/>
    <w:rsid w:val="00FB1455"/>
    <w:rsid w:val="00FB18B0"/>
    <w:rsid w:val="00FB1975"/>
    <w:rsid w:val="00FB19BB"/>
    <w:rsid w:val="00FB1C53"/>
    <w:rsid w:val="00FB1CF8"/>
    <w:rsid w:val="00FB1EAF"/>
    <w:rsid w:val="00FB2238"/>
    <w:rsid w:val="00FB226C"/>
    <w:rsid w:val="00FB22F1"/>
    <w:rsid w:val="00FB25F7"/>
    <w:rsid w:val="00FB2BC1"/>
    <w:rsid w:val="00FB2DF1"/>
    <w:rsid w:val="00FB2E1E"/>
    <w:rsid w:val="00FB3272"/>
    <w:rsid w:val="00FB3782"/>
    <w:rsid w:val="00FB42F4"/>
    <w:rsid w:val="00FB4B76"/>
    <w:rsid w:val="00FB4D6B"/>
    <w:rsid w:val="00FB4E0E"/>
    <w:rsid w:val="00FB539E"/>
    <w:rsid w:val="00FB566B"/>
    <w:rsid w:val="00FB571C"/>
    <w:rsid w:val="00FB5774"/>
    <w:rsid w:val="00FB5867"/>
    <w:rsid w:val="00FB5A2A"/>
    <w:rsid w:val="00FB5CF1"/>
    <w:rsid w:val="00FB5D40"/>
    <w:rsid w:val="00FB6734"/>
    <w:rsid w:val="00FB6A0A"/>
    <w:rsid w:val="00FB6DF9"/>
    <w:rsid w:val="00FB7131"/>
    <w:rsid w:val="00FB7239"/>
    <w:rsid w:val="00FB7467"/>
    <w:rsid w:val="00FB785B"/>
    <w:rsid w:val="00FB792A"/>
    <w:rsid w:val="00FB7AF9"/>
    <w:rsid w:val="00FB7AFC"/>
    <w:rsid w:val="00FB7B1B"/>
    <w:rsid w:val="00FB7BD0"/>
    <w:rsid w:val="00FB7CFB"/>
    <w:rsid w:val="00FC0137"/>
    <w:rsid w:val="00FC02EE"/>
    <w:rsid w:val="00FC03B6"/>
    <w:rsid w:val="00FC058E"/>
    <w:rsid w:val="00FC069D"/>
    <w:rsid w:val="00FC08F5"/>
    <w:rsid w:val="00FC0C5E"/>
    <w:rsid w:val="00FC0F15"/>
    <w:rsid w:val="00FC142F"/>
    <w:rsid w:val="00FC1437"/>
    <w:rsid w:val="00FC1704"/>
    <w:rsid w:val="00FC1E4C"/>
    <w:rsid w:val="00FC1EC3"/>
    <w:rsid w:val="00FC21B5"/>
    <w:rsid w:val="00FC233A"/>
    <w:rsid w:val="00FC25AB"/>
    <w:rsid w:val="00FC2AED"/>
    <w:rsid w:val="00FC2B38"/>
    <w:rsid w:val="00FC2CBF"/>
    <w:rsid w:val="00FC313B"/>
    <w:rsid w:val="00FC3226"/>
    <w:rsid w:val="00FC34B1"/>
    <w:rsid w:val="00FC3505"/>
    <w:rsid w:val="00FC39AD"/>
    <w:rsid w:val="00FC3DC5"/>
    <w:rsid w:val="00FC4293"/>
    <w:rsid w:val="00FC44B6"/>
    <w:rsid w:val="00FC47E2"/>
    <w:rsid w:val="00FC495F"/>
    <w:rsid w:val="00FC4A66"/>
    <w:rsid w:val="00FC4BBF"/>
    <w:rsid w:val="00FC4BFA"/>
    <w:rsid w:val="00FC4C2E"/>
    <w:rsid w:val="00FC4D1E"/>
    <w:rsid w:val="00FC4F51"/>
    <w:rsid w:val="00FC4FD5"/>
    <w:rsid w:val="00FC51A0"/>
    <w:rsid w:val="00FC526E"/>
    <w:rsid w:val="00FC5601"/>
    <w:rsid w:val="00FC5637"/>
    <w:rsid w:val="00FC5716"/>
    <w:rsid w:val="00FC57D5"/>
    <w:rsid w:val="00FC5995"/>
    <w:rsid w:val="00FC6154"/>
    <w:rsid w:val="00FC655B"/>
    <w:rsid w:val="00FC6605"/>
    <w:rsid w:val="00FC6A3B"/>
    <w:rsid w:val="00FC6B65"/>
    <w:rsid w:val="00FC6CB8"/>
    <w:rsid w:val="00FC6E21"/>
    <w:rsid w:val="00FC725E"/>
    <w:rsid w:val="00FC7BB9"/>
    <w:rsid w:val="00FC7C59"/>
    <w:rsid w:val="00FD0081"/>
    <w:rsid w:val="00FD00ED"/>
    <w:rsid w:val="00FD0268"/>
    <w:rsid w:val="00FD09A6"/>
    <w:rsid w:val="00FD0B27"/>
    <w:rsid w:val="00FD0C87"/>
    <w:rsid w:val="00FD0D30"/>
    <w:rsid w:val="00FD0D3F"/>
    <w:rsid w:val="00FD11F2"/>
    <w:rsid w:val="00FD1390"/>
    <w:rsid w:val="00FD14A0"/>
    <w:rsid w:val="00FD1709"/>
    <w:rsid w:val="00FD17E7"/>
    <w:rsid w:val="00FD194F"/>
    <w:rsid w:val="00FD1F1B"/>
    <w:rsid w:val="00FD21F4"/>
    <w:rsid w:val="00FD2287"/>
    <w:rsid w:val="00FD22C4"/>
    <w:rsid w:val="00FD25AE"/>
    <w:rsid w:val="00FD2751"/>
    <w:rsid w:val="00FD28E5"/>
    <w:rsid w:val="00FD2943"/>
    <w:rsid w:val="00FD2A31"/>
    <w:rsid w:val="00FD2D3D"/>
    <w:rsid w:val="00FD30EA"/>
    <w:rsid w:val="00FD3820"/>
    <w:rsid w:val="00FD388B"/>
    <w:rsid w:val="00FD4020"/>
    <w:rsid w:val="00FD42EC"/>
    <w:rsid w:val="00FD499B"/>
    <w:rsid w:val="00FD4CB3"/>
    <w:rsid w:val="00FD4FC4"/>
    <w:rsid w:val="00FD5417"/>
    <w:rsid w:val="00FD5496"/>
    <w:rsid w:val="00FD5509"/>
    <w:rsid w:val="00FD5556"/>
    <w:rsid w:val="00FD5579"/>
    <w:rsid w:val="00FD57E0"/>
    <w:rsid w:val="00FD5836"/>
    <w:rsid w:val="00FD5932"/>
    <w:rsid w:val="00FD5AC5"/>
    <w:rsid w:val="00FD5B1F"/>
    <w:rsid w:val="00FD604A"/>
    <w:rsid w:val="00FD6119"/>
    <w:rsid w:val="00FD663F"/>
    <w:rsid w:val="00FD6BFB"/>
    <w:rsid w:val="00FD7238"/>
    <w:rsid w:val="00FD74EF"/>
    <w:rsid w:val="00FD77AF"/>
    <w:rsid w:val="00FD7A0C"/>
    <w:rsid w:val="00FD7A11"/>
    <w:rsid w:val="00FD7D11"/>
    <w:rsid w:val="00FE0689"/>
    <w:rsid w:val="00FE09DA"/>
    <w:rsid w:val="00FE0B7C"/>
    <w:rsid w:val="00FE0BBD"/>
    <w:rsid w:val="00FE0C36"/>
    <w:rsid w:val="00FE0D89"/>
    <w:rsid w:val="00FE0E95"/>
    <w:rsid w:val="00FE0EE0"/>
    <w:rsid w:val="00FE0F1F"/>
    <w:rsid w:val="00FE134B"/>
    <w:rsid w:val="00FE14B3"/>
    <w:rsid w:val="00FE1621"/>
    <w:rsid w:val="00FE1731"/>
    <w:rsid w:val="00FE186A"/>
    <w:rsid w:val="00FE18FE"/>
    <w:rsid w:val="00FE1AF1"/>
    <w:rsid w:val="00FE1BB9"/>
    <w:rsid w:val="00FE1C72"/>
    <w:rsid w:val="00FE1D32"/>
    <w:rsid w:val="00FE295E"/>
    <w:rsid w:val="00FE2A21"/>
    <w:rsid w:val="00FE2DA4"/>
    <w:rsid w:val="00FE2FE5"/>
    <w:rsid w:val="00FE30D9"/>
    <w:rsid w:val="00FE33E7"/>
    <w:rsid w:val="00FE384B"/>
    <w:rsid w:val="00FE39BE"/>
    <w:rsid w:val="00FE3FDF"/>
    <w:rsid w:val="00FE4757"/>
    <w:rsid w:val="00FE4D0F"/>
    <w:rsid w:val="00FE5242"/>
    <w:rsid w:val="00FE5269"/>
    <w:rsid w:val="00FE581D"/>
    <w:rsid w:val="00FE5B31"/>
    <w:rsid w:val="00FE5CB4"/>
    <w:rsid w:val="00FE5E18"/>
    <w:rsid w:val="00FE5E70"/>
    <w:rsid w:val="00FE676D"/>
    <w:rsid w:val="00FE6E68"/>
    <w:rsid w:val="00FE7046"/>
    <w:rsid w:val="00FE71C5"/>
    <w:rsid w:val="00FE7332"/>
    <w:rsid w:val="00FE747E"/>
    <w:rsid w:val="00FE7890"/>
    <w:rsid w:val="00FE7B86"/>
    <w:rsid w:val="00FE7C48"/>
    <w:rsid w:val="00FE7E41"/>
    <w:rsid w:val="00FE7EC8"/>
    <w:rsid w:val="00FF0131"/>
    <w:rsid w:val="00FF0672"/>
    <w:rsid w:val="00FF0F56"/>
    <w:rsid w:val="00FF0F75"/>
    <w:rsid w:val="00FF11BE"/>
    <w:rsid w:val="00FF14BA"/>
    <w:rsid w:val="00FF155F"/>
    <w:rsid w:val="00FF1720"/>
    <w:rsid w:val="00FF1E79"/>
    <w:rsid w:val="00FF1EBC"/>
    <w:rsid w:val="00FF1FBC"/>
    <w:rsid w:val="00FF2004"/>
    <w:rsid w:val="00FF204A"/>
    <w:rsid w:val="00FF25B9"/>
    <w:rsid w:val="00FF2A1E"/>
    <w:rsid w:val="00FF2C05"/>
    <w:rsid w:val="00FF2C2D"/>
    <w:rsid w:val="00FF2EA7"/>
    <w:rsid w:val="00FF2F60"/>
    <w:rsid w:val="00FF342B"/>
    <w:rsid w:val="00FF38AD"/>
    <w:rsid w:val="00FF38FD"/>
    <w:rsid w:val="00FF3CC6"/>
    <w:rsid w:val="00FF3FE0"/>
    <w:rsid w:val="00FF41A5"/>
    <w:rsid w:val="00FF42E9"/>
    <w:rsid w:val="00FF4343"/>
    <w:rsid w:val="00FF4416"/>
    <w:rsid w:val="00FF4A53"/>
    <w:rsid w:val="00FF4A58"/>
    <w:rsid w:val="00FF4B33"/>
    <w:rsid w:val="00FF4D45"/>
    <w:rsid w:val="00FF4DDA"/>
    <w:rsid w:val="00FF5107"/>
    <w:rsid w:val="00FF5293"/>
    <w:rsid w:val="00FF54B6"/>
    <w:rsid w:val="00FF56B5"/>
    <w:rsid w:val="00FF5A83"/>
    <w:rsid w:val="00FF5FB1"/>
    <w:rsid w:val="00FF5FF7"/>
    <w:rsid w:val="00FF605D"/>
    <w:rsid w:val="00FF740D"/>
    <w:rsid w:val="00FF7A1F"/>
    <w:rsid w:val="00FF7A90"/>
    <w:rsid w:val="00FF7A9A"/>
    <w:rsid w:val="00FF7C95"/>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48AA5065"/>
  <w15:chartTrackingRefBased/>
  <w15:docId w15:val="{18D7806F-1246-4F1D-B37D-639FECF5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line="360" w:lineRule="auto"/>
      <w:jc w:val="center"/>
      <w:outlineLvl w:val="0"/>
    </w:pPr>
    <w:rPr>
      <w:sz w:val="24"/>
      <w:szCs w:val="24"/>
    </w:rPr>
  </w:style>
  <w:style w:type="paragraph" w:styleId="Heading2">
    <w:name w:val="heading 2"/>
    <w:basedOn w:val="Normal"/>
    <w:next w:val="Normal"/>
    <w:qFormat/>
    <w:rsid w:val="00FE7EC8"/>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4B2BEE"/>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2"/>
      <w:szCs w:val="22"/>
    </w:rPr>
  </w:style>
  <w:style w:type="paragraph" w:styleId="BodyText">
    <w:name w:val="Body Text"/>
    <w:basedOn w:val="Normal"/>
    <w:link w:val="BodyTextChar"/>
    <w:pPr>
      <w:jc w:val="both"/>
    </w:pPr>
    <w:rPr>
      <w:sz w:val="24"/>
      <w:szCs w:val="24"/>
      <w:lang w:val="x-none" w:eastAsia="x-none"/>
    </w:rPr>
  </w:style>
  <w:style w:type="paragraph" w:styleId="BalloonText">
    <w:name w:val="Balloon Text"/>
    <w:basedOn w:val="Normal"/>
    <w:semiHidden/>
    <w:rsid w:val="00B92059"/>
    <w:rPr>
      <w:rFonts w:ascii="Tahoma" w:hAnsi="Tahoma" w:cs="Tahoma"/>
      <w:sz w:val="16"/>
      <w:szCs w:val="16"/>
    </w:rPr>
  </w:style>
  <w:style w:type="paragraph" w:styleId="Header">
    <w:name w:val="header"/>
    <w:basedOn w:val="Normal"/>
    <w:rsid w:val="005D0848"/>
    <w:pPr>
      <w:tabs>
        <w:tab w:val="center" w:pos="4320"/>
        <w:tab w:val="right" w:pos="8640"/>
      </w:tabs>
    </w:pPr>
    <w:rPr>
      <w:rFonts w:ascii="Tahoma" w:hAnsi="Tahoma" w:cs="Tahoma"/>
      <w:sz w:val="24"/>
      <w:szCs w:val="24"/>
    </w:rPr>
  </w:style>
  <w:style w:type="paragraph" w:styleId="Footer">
    <w:name w:val="footer"/>
    <w:basedOn w:val="Normal"/>
    <w:rsid w:val="00964303"/>
    <w:pPr>
      <w:tabs>
        <w:tab w:val="center" w:pos="4320"/>
        <w:tab w:val="right" w:pos="8640"/>
      </w:tabs>
    </w:pPr>
  </w:style>
  <w:style w:type="character" w:styleId="PageNumber">
    <w:name w:val="page number"/>
    <w:basedOn w:val="DefaultParagraphFont"/>
    <w:rsid w:val="00964303"/>
  </w:style>
  <w:style w:type="paragraph" w:styleId="Subtitle">
    <w:name w:val="Subtitle"/>
    <w:basedOn w:val="Normal"/>
    <w:qFormat/>
    <w:rsid w:val="002F7726"/>
    <w:pPr>
      <w:jc w:val="center"/>
    </w:pPr>
    <w:rPr>
      <w:b/>
      <w:sz w:val="24"/>
    </w:rPr>
  </w:style>
  <w:style w:type="paragraph" w:styleId="DocumentMap">
    <w:name w:val="Document Map"/>
    <w:basedOn w:val="Normal"/>
    <w:semiHidden/>
    <w:rsid w:val="00BA073C"/>
    <w:pPr>
      <w:shd w:val="clear" w:color="auto" w:fill="000080"/>
    </w:pPr>
    <w:rPr>
      <w:rFonts w:ascii="Tahoma" w:hAnsi="Tahoma" w:cs="Tahoma"/>
    </w:rPr>
  </w:style>
  <w:style w:type="character" w:customStyle="1" w:styleId="BodyTextChar">
    <w:name w:val="Body Text Char"/>
    <w:link w:val="BodyText"/>
    <w:rsid w:val="009E3444"/>
    <w:rPr>
      <w:sz w:val="24"/>
      <w:szCs w:val="24"/>
    </w:rPr>
  </w:style>
  <w:style w:type="paragraph" w:customStyle="1" w:styleId="Standard1">
    <w:name w:val="Standard1"/>
    <w:rsid w:val="00272901"/>
    <w:pPr>
      <w:spacing w:before="60" w:after="60"/>
    </w:pPr>
    <w:rPr>
      <w:noProof/>
    </w:rPr>
  </w:style>
  <w:style w:type="paragraph" w:styleId="ListParagraph">
    <w:name w:val="List Paragraph"/>
    <w:basedOn w:val="Normal"/>
    <w:uiPriority w:val="34"/>
    <w:qFormat/>
    <w:rsid w:val="00272901"/>
    <w:pPr>
      <w:ind w:left="720"/>
    </w:pPr>
    <w:rPr>
      <w:rFonts w:ascii="Calibri" w:eastAsia="Calibri" w:hAnsi="Calibri"/>
      <w:sz w:val="22"/>
      <w:szCs w:val="22"/>
    </w:rPr>
  </w:style>
  <w:style w:type="character" w:styleId="Emphasis">
    <w:name w:val="Emphasis"/>
    <w:qFormat/>
    <w:rsid w:val="001A55D4"/>
    <w:rPr>
      <w:i/>
      <w:iCs/>
    </w:rPr>
  </w:style>
  <w:style w:type="character" w:styleId="Strong">
    <w:name w:val="Strong"/>
    <w:uiPriority w:val="22"/>
    <w:qFormat/>
    <w:rsid w:val="00963BAC"/>
    <w:rPr>
      <w:b/>
      <w:bCs/>
    </w:rPr>
  </w:style>
  <w:style w:type="paragraph" w:styleId="NoSpacing">
    <w:name w:val="No Spacing"/>
    <w:uiPriority w:val="1"/>
    <w:qFormat/>
    <w:rsid w:val="009E3085"/>
    <w:rPr>
      <w:rFonts w:ascii="Arial" w:eastAsia="Calibri" w:hAnsi="Arial" w:cs="Arial"/>
      <w:sz w:val="24"/>
      <w:szCs w:val="22"/>
    </w:rPr>
  </w:style>
  <w:style w:type="paragraph" w:styleId="ListBullet">
    <w:name w:val="List Bullet"/>
    <w:basedOn w:val="Normal"/>
    <w:rsid w:val="00262DCD"/>
    <w:pPr>
      <w:numPr>
        <w:numId w:val="21"/>
      </w:numPr>
      <w:contextualSpacing/>
    </w:pPr>
  </w:style>
  <w:style w:type="paragraph" w:customStyle="1" w:styleId="gntarbulli">
    <w:name w:val="gnt_ar_b_ul_li"/>
    <w:basedOn w:val="Normal"/>
    <w:rsid w:val="005F10B4"/>
    <w:pPr>
      <w:spacing w:line="256" w:lineRule="auto"/>
    </w:pPr>
    <w:rPr>
      <w:color w:val="000000"/>
      <w:kern w:val="28"/>
      <w:sz w:val="24"/>
      <w:szCs w:val="24"/>
    </w:rPr>
  </w:style>
  <w:style w:type="paragraph" w:customStyle="1" w:styleId="gntarbolli">
    <w:name w:val="gnt_ar_b_ol_li"/>
    <w:basedOn w:val="Normal"/>
    <w:rsid w:val="005F10B4"/>
    <w:pPr>
      <w:spacing w:line="256" w:lineRule="auto"/>
    </w:pPr>
    <w:rPr>
      <w:color w:val="000000"/>
      <w:kern w:val="28"/>
      <w:sz w:val="24"/>
      <w:szCs w:val="24"/>
    </w:rPr>
  </w:style>
  <w:style w:type="character" w:styleId="Hyperlink">
    <w:name w:val="Hyperlink"/>
    <w:rsid w:val="00BC7735"/>
    <w:rPr>
      <w:color w:val="0563C1"/>
      <w:u w:val="single"/>
    </w:rPr>
  </w:style>
  <w:style w:type="character" w:styleId="UnresolvedMention">
    <w:name w:val="Unresolved Mention"/>
    <w:uiPriority w:val="99"/>
    <w:semiHidden/>
    <w:unhideWhenUsed/>
    <w:rsid w:val="00BC7735"/>
    <w:rPr>
      <w:color w:val="605E5C"/>
      <w:shd w:val="clear" w:color="auto" w:fill="E1DFDD"/>
    </w:rPr>
  </w:style>
  <w:style w:type="paragraph" w:customStyle="1" w:styleId="v1msonormal">
    <w:name w:val="v1msonormal"/>
    <w:basedOn w:val="Normal"/>
    <w:rsid w:val="00922E01"/>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43300671">
      <w:bodyDiv w:val="1"/>
      <w:marLeft w:val="0"/>
      <w:marRight w:val="0"/>
      <w:marTop w:val="0"/>
      <w:marBottom w:val="0"/>
      <w:divBdr>
        <w:top w:val="none" w:sz="0" w:space="0" w:color="auto"/>
        <w:left w:val="none" w:sz="0" w:space="0" w:color="auto"/>
        <w:bottom w:val="none" w:sz="0" w:space="0" w:color="auto"/>
        <w:right w:val="none" w:sz="0" w:space="0" w:color="auto"/>
      </w:divBdr>
    </w:div>
    <w:div w:id="332955412">
      <w:bodyDiv w:val="1"/>
      <w:marLeft w:val="0"/>
      <w:marRight w:val="0"/>
      <w:marTop w:val="0"/>
      <w:marBottom w:val="0"/>
      <w:divBdr>
        <w:top w:val="none" w:sz="0" w:space="0" w:color="auto"/>
        <w:left w:val="none" w:sz="0" w:space="0" w:color="auto"/>
        <w:bottom w:val="none" w:sz="0" w:space="0" w:color="auto"/>
        <w:right w:val="none" w:sz="0" w:space="0" w:color="auto"/>
      </w:divBdr>
    </w:div>
    <w:div w:id="471867483">
      <w:bodyDiv w:val="1"/>
      <w:marLeft w:val="0"/>
      <w:marRight w:val="0"/>
      <w:marTop w:val="0"/>
      <w:marBottom w:val="0"/>
      <w:divBdr>
        <w:top w:val="none" w:sz="0" w:space="0" w:color="auto"/>
        <w:left w:val="none" w:sz="0" w:space="0" w:color="auto"/>
        <w:bottom w:val="none" w:sz="0" w:space="0" w:color="auto"/>
        <w:right w:val="none" w:sz="0" w:space="0" w:color="auto"/>
      </w:divBdr>
    </w:div>
    <w:div w:id="509566263">
      <w:bodyDiv w:val="1"/>
      <w:marLeft w:val="0"/>
      <w:marRight w:val="0"/>
      <w:marTop w:val="0"/>
      <w:marBottom w:val="0"/>
      <w:divBdr>
        <w:top w:val="none" w:sz="0" w:space="0" w:color="auto"/>
        <w:left w:val="none" w:sz="0" w:space="0" w:color="auto"/>
        <w:bottom w:val="none" w:sz="0" w:space="0" w:color="auto"/>
        <w:right w:val="none" w:sz="0" w:space="0" w:color="auto"/>
      </w:divBdr>
      <w:divsChild>
        <w:div w:id="3478019">
          <w:marLeft w:val="0"/>
          <w:marRight w:val="0"/>
          <w:marTop w:val="0"/>
          <w:marBottom w:val="0"/>
          <w:divBdr>
            <w:top w:val="none" w:sz="0" w:space="0" w:color="auto"/>
            <w:left w:val="none" w:sz="0" w:space="0" w:color="auto"/>
            <w:bottom w:val="none" w:sz="0" w:space="0" w:color="auto"/>
            <w:right w:val="none" w:sz="0" w:space="0" w:color="auto"/>
          </w:divBdr>
        </w:div>
        <w:div w:id="225989753">
          <w:marLeft w:val="0"/>
          <w:marRight w:val="0"/>
          <w:marTop w:val="0"/>
          <w:marBottom w:val="0"/>
          <w:divBdr>
            <w:top w:val="none" w:sz="0" w:space="0" w:color="auto"/>
            <w:left w:val="none" w:sz="0" w:space="0" w:color="auto"/>
            <w:bottom w:val="none" w:sz="0" w:space="0" w:color="auto"/>
            <w:right w:val="none" w:sz="0" w:space="0" w:color="auto"/>
          </w:divBdr>
        </w:div>
        <w:div w:id="235483145">
          <w:marLeft w:val="0"/>
          <w:marRight w:val="0"/>
          <w:marTop w:val="0"/>
          <w:marBottom w:val="0"/>
          <w:divBdr>
            <w:top w:val="none" w:sz="0" w:space="0" w:color="auto"/>
            <w:left w:val="none" w:sz="0" w:space="0" w:color="auto"/>
            <w:bottom w:val="none" w:sz="0" w:space="0" w:color="auto"/>
            <w:right w:val="none" w:sz="0" w:space="0" w:color="auto"/>
          </w:divBdr>
        </w:div>
        <w:div w:id="276957624">
          <w:marLeft w:val="0"/>
          <w:marRight w:val="0"/>
          <w:marTop w:val="0"/>
          <w:marBottom w:val="0"/>
          <w:divBdr>
            <w:top w:val="none" w:sz="0" w:space="0" w:color="auto"/>
            <w:left w:val="none" w:sz="0" w:space="0" w:color="auto"/>
            <w:bottom w:val="none" w:sz="0" w:space="0" w:color="auto"/>
            <w:right w:val="none" w:sz="0" w:space="0" w:color="auto"/>
          </w:divBdr>
        </w:div>
        <w:div w:id="291836061">
          <w:marLeft w:val="0"/>
          <w:marRight w:val="0"/>
          <w:marTop w:val="0"/>
          <w:marBottom w:val="0"/>
          <w:divBdr>
            <w:top w:val="none" w:sz="0" w:space="0" w:color="auto"/>
            <w:left w:val="none" w:sz="0" w:space="0" w:color="auto"/>
            <w:bottom w:val="none" w:sz="0" w:space="0" w:color="auto"/>
            <w:right w:val="none" w:sz="0" w:space="0" w:color="auto"/>
          </w:divBdr>
        </w:div>
        <w:div w:id="363675353">
          <w:marLeft w:val="0"/>
          <w:marRight w:val="0"/>
          <w:marTop w:val="0"/>
          <w:marBottom w:val="0"/>
          <w:divBdr>
            <w:top w:val="none" w:sz="0" w:space="0" w:color="auto"/>
            <w:left w:val="none" w:sz="0" w:space="0" w:color="auto"/>
            <w:bottom w:val="none" w:sz="0" w:space="0" w:color="auto"/>
            <w:right w:val="none" w:sz="0" w:space="0" w:color="auto"/>
          </w:divBdr>
        </w:div>
        <w:div w:id="569075945">
          <w:marLeft w:val="0"/>
          <w:marRight w:val="0"/>
          <w:marTop w:val="0"/>
          <w:marBottom w:val="0"/>
          <w:divBdr>
            <w:top w:val="none" w:sz="0" w:space="0" w:color="auto"/>
            <w:left w:val="none" w:sz="0" w:space="0" w:color="auto"/>
            <w:bottom w:val="none" w:sz="0" w:space="0" w:color="auto"/>
            <w:right w:val="none" w:sz="0" w:space="0" w:color="auto"/>
          </w:divBdr>
        </w:div>
        <w:div w:id="586184851">
          <w:marLeft w:val="0"/>
          <w:marRight w:val="0"/>
          <w:marTop w:val="0"/>
          <w:marBottom w:val="0"/>
          <w:divBdr>
            <w:top w:val="none" w:sz="0" w:space="0" w:color="auto"/>
            <w:left w:val="none" w:sz="0" w:space="0" w:color="auto"/>
            <w:bottom w:val="none" w:sz="0" w:space="0" w:color="auto"/>
            <w:right w:val="none" w:sz="0" w:space="0" w:color="auto"/>
          </w:divBdr>
        </w:div>
        <w:div w:id="656685426">
          <w:marLeft w:val="0"/>
          <w:marRight w:val="0"/>
          <w:marTop w:val="0"/>
          <w:marBottom w:val="0"/>
          <w:divBdr>
            <w:top w:val="none" w:sz="0" w:space="0" w:color="auto"/>
            <w:left w:val="none" w:sz="0" w:space="0" w:color="auto"/>
            <w:bottom w:val="none" w:sz="0" w:space="0" w:color="auto"/>
            <w:right w:val="none" w:sz="0" w:space="0" w:color="auto"/>
          </w:divBdr>
        </w:div>
        <w:div w:id="676616412">
          <w:marLeft w:val="0"/>
          <w:marRight w:val="0"/>
          <w:marTop w:val="0"/>
          <w:marBottom w:val="0"/>
          <w:divBdr>
            <w:top w:val="none" w:sz="0" w:space="0" w:color="auto"/>
            <w:left w:val="none" w:sz="0" w:space="0" w:color="auto"/>
            <w:bottom w:val="none" w:sz="0" w:space="0" w:color="auto"/>
            <w:right w:val="none" w:sz="0" w:space="0" w:color="auto"/>
          </w:divBdr>
        </w:div>
        <w:div w:id="725836104">
          <w:marLeft w:val="0"/>
          <w:marRight w:val="0"/>
          <w:marTop w:val="0"/>
          <w:marBottom w:val="0"/>
          <w:divBdr>
            <w:top w:val="none" w:sz="0" w:space="0" w:color="auto"/>
            <w:left w:val="none" w:sz="0" w:space="0" w:color="auto"/>
            <w:bottom w:val="none" w:sz="0" w:space="0" w:color="auto"/>
            <w:right w:val="none" w:sz="0" w:space="0" w:color="auto"/>
          </w:divBdr>
        </w:div>
        <w:div w:id="743986893">
          <w:marLeft w:val="0"/>
          <w:marRight w:val="0"/>
          <w:marTop w:val="0"/>
          <w:marBottom w:val="0"/>
          <w:divBdr>
            <w:top w:val="none" w:sz="0" w:space="0" w:color="auto"/>
            <w:left w:val="none" w:sz="0" w:space="0" w:color="auto"/>
            <w:bottom w:val="none" w:sz="0" w:space="0" w:color="auto"/>
            <w:right w:val="none" w:sz="0" w:space="0" w:color="auto"/>
          </w:divBdr>
        </w:div>
        <w:div w:id="948857866">
          <w:marLeft w:val="0"/>
          <w:marRight w:val="0"/>
          <w:marTop w:val="0"/>
          <w:marBottom w:val="0"/>
          <w:divBdr>
            <w:top w:val="none" w:sz="0" w:space="0" w:color="auto"/>
            <w:left w:val="none" w:sz="0" w:space="0" w:color="auto"/>
            <w:bottom w:val="none" w:sz="0" w:space="0" w:color="auto"/>
            <w:right w:val="none" w:sz="0" w:space="0" w:color="auto"/>
          </w:divBdr>
        </w:div>
        <w:div w:id="970788310">
          <w:marLeft w:val="0"/>
          <w:marRight w:val="0"/>
          <w:marTop w:val="0"/>
          <w:marBottom w:val="0"/>
          <w:divBdr>
            <w:top w:val="none" w:sz="0" w:space="0" w:color="auto"/>
            <w:left w:val="none" w:sz="0" w:space="0" w:color="auto"/>
            <w:bottom w:val="none" w:sz="0" w:space="0" w:color="auto"/>
            <w:right w:val="none" w:sz="0" w:space="0" w:color="auto"/>
          </w:divBdr>
        </w:div>
        <w:div w:id="1340086351">
          <w:marLeft w:val="0"/>
          <w:marRight w:val="0"/>
          <w:marTop w:val="0"/>
          <w:marBottom w:val="0"/>
          <w:divBdr>
            <w:top w:val="none" w:sz="0" w:space="0" w:color="auto"/>
            <w:left w:val="none" w:sz="0" w:space="0" w:color="auto"/>
            <w:bottom w:val="none" w:sz="0" w:space="0" w:color="auto"/>
            <w:right w:val="none" w:sz="0" w:space="0" w:color="auto"/>
          </w:divBdr>
        </w:div>
        <w:div w:id="1356735494">
          <w:marLeft w:val="0"/>
          <w:marRight w:val="0"/>
          <w:marTop w:val="0"/>
          <w:marBottom w:val="0"/>
          <w:divBdr>
            <w:top w:val="none" w:sz="0" w:space="0" w:color="auto"/>
            <w:left w:val="none" w:sz="0" w:space="0" w:color="auto"/>
            <w:bottom w:val="none" w:sz="0" w:space="0" w:color="auto"/>
            <w:right w:val="none" w:sz="0" w:space="0" w:color="auto"/>
          </w:divBdr>
        </w:div>
        <w:div w:id="1506049356">
          <w:marLeft w:val="0"/>
          <w:marRight w:val="0"/>
          <w:marTop w:val="0"/>
          <w:marBottom w:val="0"/>
          <w:divBdr>
            <w:top w:val="none" w:sz="0" w:space="0" w:color="auto"/>
            <w:left w:val="none" w:sz="0" w:space="0" w:color="auto"/>
            <w:bottom w:val="none" w:sz="0" w:space="0" w:color="auto"/>
            <w:right w:val="none" w:sz="0" w:space="0" w:color="auto"/>
          </w:divBdr>
        </w:div>
        <w:div w:id="1579168425">
          <w:marLeft w:val="0"/>
          <w:marRight w:val="0"/>
          <w:marTop w:val="0"/>
          <w:marBottom w:val="0"/>
          <w:divBdr>
            <w:top w:val="none" w:sz="0" w:space="0" w:color="auto"/>
            <w:left w:val="none" w:sz="0" w:space="0" w:color="auto"/>
            <w:bottom w:val="none" w:sz="0" w:space="0" w:color="auto"/>
            <w:right w:val="none" w:sz="0" w:space="0" w:color="auto"/>
          </w:divBdr>
        </w:div>
        <w:div w:id="1592735757">
          <w:marLeft w:val="0"/>
          <w:marRight w:val="0"/>
          <w:marTop w:val="0"/>
          <w:marBottom w:val="0"/>
          <w:divBdr>
            <w:top w:val="none" w:sz="0" w:space="0" w:color="auto"/>
            <w:left w:val="none" w:sz="0" w:space="0" w:color="auto"/>
            <w:bottom w:val="none" w:sz="0" w:space="0" w:color="auto"/>
            <w:right w:val="none" w:sz="0" w:space="0" w:color="auto"/>
          </w:divBdr>
        </w:div>
        <w:div w:id="1594633290">
          <w:marLeft w:val="0"/>
          <w:marRight w:val="0"/>
          <w:marTop w:val="0"/>
          <w:marBottom w:val="0"/>
          <w:divBdr>
            <w:top w:val="none" w:sz="0" w:space="0" w:color="auto"/>
            <w:left w:val="none" w:sz="0" w:space="0" w:color="auto"/>
            <w:bottom w:val="none" w:sz="0" w:space="0" w:color="auto"/>
            <w:right w:val="none" w:sz="0" w:space="0" w:color="auto"/>
          </w:divBdr>
        </w:div>
        <w:div w:id="1622566185">
          <w:marLeft w:val="0"/>
          <w:marRight w:val="0"/>
          <w:marTop w:val="0"/>
          <w:marBottom w:val="0"/>
          <w:divBdr>
            <w:top w:val="none" w:sz="0" w:space="0" w:color="auto"/>
            <w:left w:val="none" w:sz="0" w:space="0" w:color="auto"/>
            <w:bottom w:val="none" w:sz="0" w:space="0" w:color="auto"/>
            <w:right w:val="none" w:sz="0" w:space="0" w:color="auto"/>
          </w:divBdr>
        </w:div>
        <w:div w:id="1717706018">
          <w:marLeft w:val="0"/>
          <w:marRight w:val="0"/>
          <w:marTop w:val="0"/>
          <w:marBottom w:val="0"/>
          <w:divBdr>
            <w:top w:val="none" w:sz="0" w:space="0" w:color="auto"/>
            <w:left w:val="none" w:sz="0" w:space="0" w:color="auto"/>
            <w:bottom w:val="none" w:sz="0" w:space="0" w:color="auto"/>
            <w:right w:val="none" w:sz="0" w:space="0" w:color="auto"/>
          </w:divBdr>
        </w:div>
        <w:div w:id="1797524281">
          <w:marLeft w:val="0"/>
          <w:marRight w:val="0"/>
          <w:marTop w:val="0"/>
          <w:marBottom w:val="0"/>
          <w:divBdr>
            <w:top w:val="none" w:sz="0" w:space="0" w:color="auto"/>
            <w:left w:val="none" w:sz="0" w:space="0" w:color="auto"/>
            <w:bottom w:val="none" w:sz="0" w:space="0" w:color="auto"/>
            <w:right w:val="none" w:sz="0" w:space="0" w:color="auto"/>
          </w:divBdr>
        </w:div>
        <w:div w:id="1849979489">
          <w:marLeft w:val="0"/>
          <w:marRight w:val="0"/>
          <w:marTop w:val="0"/>
          <w:marBottom w:val="0"/>
          <w:divBdr>
            <w:top w:val="none" w:sz="0" w:space="0" w:color="auto"/>
            <w:left w:val="none" w:sz="0" w:space="0" w:color="auto"/>
            <w:bottom w:val="none" w:sz="0" w:space="0" w:color="auto"/>
            <w:right w:val="none" w:sz="0" w:space="0" w:color="auto"/>
          </w:divBdr>
        </w:div>
        <w:div w:id="1959221828">
          <w:marLeft w:val="0"/>
          <w:marRight w:val="0"/>
          <w:marTop w:val="0"/>
          <w:marBottom w:val="0"/>
          <w:divBdr>
            <w:top w:val="none" w:sz="0" w:space="0" w:color="auto"/>
            <w:left w:val="none" w:sz="0" w:space="0" w:color="auto"/>
            <w:bottom w:val="none" w:sz="0" w:space="0" w:color="auto"/>
            <w:right w:val="none" w:sz="0" w:space="0" w:color="auto"/>
          </w:divBdr>
        </w:div>
        <w:div w:id="1984505277">
          <w:marLeft w:val="0"/>
          <w:marRight w:val="0"/>
          <w:marTop w:val="0"/>
          <w:marBottom w:val="0"/>
          <w:divBdr>
            <w:top w:val="none" w:sz="0" w:space="0" w:color="auto"/>
            <w:left w:val="none" w:sz="0" w:space="0" w:color="auto"/>
            <w:bottom w:val="none" w:sz="0" w:space="0" w:color="auto"/>
            <w:right w:val="none" w:sz="0" w:space="0" w:color="auto"/>
          </w:divBdr>
        </w:div>
        <w:div w:id="2120179548">
          <w:marLeft w:val="0"/>
          <w:marRight w:val="0"/>
          <w:marTop w:val="0"/>
          <w:marBottom w:val="0"/>
          <w:divBdr>
            <w:top w:val="none" w:sz="0" w:space="0" w:color="auto"/>
            <w:left w:val="none" w:sz="0" w:space="0" w:color="auto"/>
            <w:bottom w:val="none" w:sz="0" w:space="0" w:color="auto"/>
            <w:right w:val="none" w:sz="0" w:space="0" w:color="auto"/>
          </w:divBdr>
        </w:div>
      </w:divsChild>
    </w:div>
    <w:div w:id="684406858">
      <w:bodyDiv w:val="1"/>
      <w:marLeft w:val="0"/>
      <w:marRight w:val="0"/>
      <w:marTop w:val="0"/>
      <w:marBottom w:val="0"/>
      <w:divBdr>
        <w:top w:val="none" w:sz="0" w:space="0" w:color="auto"/>
        <w:left w:val="none" w:sz="0" w:space="0" w:color="auto"/>
        <w:bottom w:val="none" w:sz="0" w:space="0" w:color="auto"/>
        <w:right w:val="none" w:sz="0" w:space="0" w:color="auto"/>
      </w:divBdr>
    </w:div>
    <w:div w:id="743069249">
      <w:bodyDiv w:val="1"/>
      <w:marLeft w:val="0"/>
      <w:marRight w:val="0"/>
      <w:marTop w:val="0"/>
      <w:marBottom w:val="0"/>
      <w:divBdr>
        <w:top w:val="none" w:sz="0" w:space="0" w:color="auto"/>
        <w:left w:val="none" w:sz="0" w:space="0" w:color="auto"/>
        <w:bottom w:val="none" w:sz="0" w:space="0" w:color="auto"/>
        <w:right w:val="none" w:sz="0" w:space="0" w:color="auto"/>
      </w:divBdr>
    </w:div>
    <w:div w:id="871529754">
      <w:bodyDiv w:val="1"/>
      <w:marLeft w:val="0"/>
      <w:marRight w:val="0"/>
      <w:marTop w:val="0"/>
      <w:marBottom w:val="0"/>
      <w:divBdr>
        <w:top w:val="none" w:sz="0" w:space="0" w:color="auto"/>
        <w:left w:val="none" w:sz="0" w:space="0" w:color="auto"/>
        <w:bottom w:val="none" w:sz="0" w:space="0" w:color="auto"/>
        <w:right w:val="none" w:sz="0" w:space="0" w:color="auto"/>
      </w:divBdr>
    </w:div>
    <w:div w:id="996155701">
      <w:bodyDiv w:val="1"/>
      <w:marLeft w:val="0"/>
      <w:marRight w:val="0"/>
      <w:marTop w:val="0"/>
      <w:marBottom w:val="0"/>
      <w:divBdr>
        <w:top w:val="none" w:sz="0" w:space="0" w:color="auto"/>
        <w:left w:val="none" w:sz="0" w:space="0" w:color="auto"/>
        <w:bottom w:val="none" w:sz="0" w:space="0" w:color="auto"/>
        <w:right w:val="none" w:sz="0" w:space="0" w:color="auto"/>
      </w:divBdr>
    </w:div>
    <w:div w:id="1043603936">
      <w:bodyDiv w:val="1"/>
      <w:marLeft w:val="0"/>
      <w:marRight w:val="0"/>
      <w:marTop w:val="0"/>
      <w:marBottom w:val="0"/>
      <w:divBdr>
        <w:top w:val="none" w:sz="0" w:space="0" w:color="auto"/>
        <w:left w:val="none" w:sz="0" w:space="0" w:color="auto"/>
        <w:bottom w:val="none" w:sz="0" w:space="0" w:color="auto"/>
        <w:right w:val="none" w:sz="0" w:space="0" w:color="auto"/>
      </w:divBdr>
    </w:div>
    <w:div w:id="1425490612">
      <w:bodyDiv w:val="1"/>
      <w:marLeft w:val="0"/>
      <w:marRight w:val="0"/>
      <w:marTop w:val="0"/>
      <w:marBottom w:val="0"/>
      <w:divBdr>
        <w:top w:val="none" w:sz="0" w:space="0" w:color="auto"/>
        <w:left w:val="none" w:sz="0" w:space="0" w:color="auto"/>
        <w:bottom w:val="none" w:sz="0" w:space="0" w:color="auto"/>
        <w:right w:val="none" w:sz="0" w:space="0" w:color="auto"/>
      </w:divBdr>
    </w:div>
    <w:div w:id="1505050025">
      <w:bodyDiv w:val="1"/>
      <w:marLeft w:val="0"/>
      <w:marRight w:val="0"/>
      <w:marTop w:val="0"/>
      <w:marBottom w:val="0"/>
      <w:divBdr>
        <w:top w:val="none" w:sz="0" w:space="0" w:color="auto"/>
        <w:left w:val="none" w:sz="0" w:space="0" w:color="auto"/>
        <w:bottom w:val="none" w:sz="0" w:space="0" w:color="auto"/>
        <w:right w:val="none" w:sz="0" w:space="0" w:color="auto"/>
      </w:divBdr>
    </w:div>
    <w:div w:id="1536695042">
      <w:bodyDiv w:val="1"/>
      <w:marLeft w:val="0"/>
      <w:marRight w:val="0"/>
      <w:marTop w:val="0"/>
      <w:marBottom w:val="0"/>
      <w:divBdr>
        <w:top w:val="none" w:sz="0" w:space="0" w:color="auto"/>
        <w:left w:val="none" w:sz="0" w:space="0" w:color="auto"/>
        <w:bottom w:val="none" w:sz="0" w:space="0" w:color="auto"/>
        <w:right w:val="none" w:sz="0" w:space="0" w:color="auto"/>
      </w:divBdr>
    </w:div>
    <w:div w:id="1666786161">
      <w:bodyDiv w:val="1"/>
      <w:marLeft w:val="0"/>
      <w:marRight w:val="0"/>
      <w:marTop w:val="0"/>
      <w:marBottom w:val="0"/>
      <w:divBdr>
        <w:top w:val="none" w:sz="0" w:space="0" w:color="auto"/>
        <w:left w:val="none" w:sz="0" w:space="0" w:color="auto"/>
        <w:bottom w:val="none" w:sz="0" w:space="0" w:color="auto"/>
        <w:right w:val="none" w:sz="0" w:space="0" w:color="auto"/>
      </w:divBdr>
    </w:div>
    <w:div w:id="1679962273">
      <w:bodyDiv w:val="1"/>
      <w:marLeft w:val="0"/>
      <w:marRight w:val="0"/>
      <w:marTop w:val="0"/>
      <w:marBottom w:val="0"/>
      <w:divBdr>
        <w:top w:val="none" w:sz="0" w:space="0" w:color="auto"/>
        <w:left w:val="none" w:sz="0" w:space="0" w:color="auto"/>
        <w:bottom w:val="none" w:sz="0" w:space="0" w:color="auto"/>
        <w:right w:val="none" w:sz="0" w:space="0" w:color="auto"/>
      </w:divBdr>
    </w:div>
    <w:div w:id="1778787521">
      <w:bodyDiv w:val="1"/>
      <w:marLeft w:val="0"/>
      <w:marRight w:val="0"/>
      <w:marTop w:val="0"/>
      <w:marBottom w:val="0"/>
      <w:divBdr>
        <w:top w:val="none" w:sz="0" w:space="0" w:color="auto"/>
        <w:left w:val="none" w:sz="0" w:space="0" w:color="auto"/>
        <w:bottom w:val="none" w:sz="0" w:space="0" w:color="auto"/>
        <w:right w:val="none" w:sz="0" w:space="0" w:color="auto"/>
      </w:divBdr>
    </w:div>
    <w:div w:id="1876233100">
      <w:bodyDiv w:val="1"/>
      <w:marLeft w:val="0"/>
      <w:marRight w:val="0"/>
      <w:marTop w:val="0"/>
      <w:marBottom w:val="0"/>
      <w:divBdr>
        <w:top w:val="none" w:sz="0" w:space="0" w:color="auto"/>
        <w:left w:val="none" w:sz="0" w:space="0" w:color="auto"/>
        <w:bottom w:val="none" w:sz="0" w:space="0" w:color="auto"/>
        <w:right w:val="none" w:sz="0" w:space="0" w:color="auto"/>
      </w:divBdr>
    </w:div>
    <w:div w:id="1879199566">
      <w:bodyDiv w:val="1"/>
      <w:marLeft w:val="0"/>
      <w:marRight w:val="0"/>
      <w:marTop w:val="0"/>
      <w:marBottom w:val="0"/>
      <w:divBdr>
        <w:top w:val="none" w:sz="0" w:space="0" w:color="auto"/>
        <w:left w:val="none" w:sz="0" w:space="0" w:color="auto"/>
        <w:bottom w:val="none" w:sz="0" w:space="0" w:color="auto"/>
        <w:right w:val="none" w:sz="0" w:space="0" w:color="auto"/>
      </w:divBdr>
    </w:div>
    <w:div w:id="2005543917">
      <w:bodyDiv w:val="1"/>
      <w:marLeft w:val="0"/>
      <w:marRight w:val="0"/>
      <w:marTop w:val="0"/>
      <w:marBottom w:val="0"/>
      <w:divBdr>
        <w:top w:val="none" w:sz="0" w:space="0" w:color="auto"/>
        <w:left w:val="none" w:sz="0" w:space="0" w:color="auto"/>
        <w:bottom w:val="none" w:sz="0" w:space="0" w:color="auto"/>
        <w:right w:val="none" w:sz="0" w:space="0" w:color="auto"/>
      </w:divBdr>
    </w:div>
    <w:div w:id="2126850507">
      <w:bodyDiv w:val="1"/>
      <w:marLeft w:val="0"/>
      <w:marRight w:val="0"/>
      <w:marTop w:val="0"/>
      <w:marBottom w:val="0"/>
      <w:divBdr>
        <w:top w:val="none" w:sz="0" w:space="0" w:color="auto"/>
        <w:left w:val="none" w:sz="0" w:space="0" w:color="auto"/>
        <w:bottom w:val="none" w:sz="0" w:space="0" w:color="auto"/>
        <w:right w:val="none" w:sz="0" w:space="0" w:color="auto"/>
      </w:divBdr>
    </w:div>
    <w:div w:id="213859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wner\Local%20Settings\Temporary%20Internet%20Files\Content.IE5\CJYZ4HUJ\10-11-10%20%20Board%20Mtg%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6A61A-E6B6-4BC3-A662-0A3DC1DAC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10-11-10  Board Mtg[1]</Template>
  <TotalTime>1090</TotalTime>
  <Pages>3</Pages>
  <Words>1582</Words>
  <Characters>9018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MINUTES OF THE REGULAR VILLAGE OF BIRON BOARD MEETING, AUGUST 12, 1999</vt:lpstr>
    </vt:vector>
  </TitlesOfParts>
  <Company>Toshiba</Company>
  <LinksUpToDate>false</LinksUpToDate>
  <CharactersWithSpaces>10579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REGULAR VILLAGE OF BIRON BOARD MEETING, AUGUST 12, 1999</dc:title>
  <dc:subject/>
  <dc:creator>Dan</dc:creator>
  <cp:keywords/>
  <cp:lastModifiedBy>Biron Wisconsin</cp:lastModifiedBy>
  <cp:revision>11</cp:revision>
  <cp:lastPrinted>2025-05-07T16:39:00Z</cp:lastPrinted>
  <dcterms:created xsi:type="dcterms:W3CDTF">2025-06-10T13:31:00Z</dcterms:created>
  <dcterms:modified xsi:type="dcterms:W3CDTF">2025-06-11T15:09:00Z</dcterms:modified>
</cp:coreProperties>
</file>